
<file path=[Content_Types].xml><?xml version="1.0" encoding="utf-8"?>
<Types xmlns="http://schemas.openxmlformats.org/package/2006/content-types">
  <Default ContentType="image/gif" Extension="gif"/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FAE" w:rsidRDefault="008F2FAE" w:rsidP="00277595">
      <w:pPr>
        <w:spacing w:after="0" w:line="240" w:lineRule="auto"/>
        <w:rPr>
          <w:rFonts w:ascii="Gill Sans Std" w:hAnsi="Gill Sans Std"/>
          <w:b/>
          <w:bCs/>
          <w:sz w:val="40"/>
          <w:szCs w:val="36"/>
        </w:rPr>
      </w:pPr>
      <w:r w:rsidRPr="00B47C36">
        <w:rPr>
          <w:rFonts w:ascii="Gill Sans Std" w:hAnsi="Gill Sans Std"/>
          <w:b/>
          <w:bCs/>
          <w:sz w:val="40"/>
          <w:szCs w:val="36"/>
        </w:rPr>
        <w:t>Performance Improvement Plan (PIP)</w:t>
      </w:r>
    </w:p>
    <w:p w:rsidR="008F2FAE" w:rsidRPr="00B47C36" w:rsidRDefault="008F2FAE" w:rsidP="008F2FAE">
      <w:pPr>
        <w:rPr>
          <w:rFonts w:ascii="Garamond" w:hAnsi="Garamond"/>
          <w:i/>
          <w:szCs w:val="20"/>
        </w:rPr>
      </w:pPr>
      <w:r w:rsidRPr="00B47C36">
        <w:rPr>
          <w:rFonts w:ascii="Garamond" w:hAnsi="Garamond"/>
          <w:i/>
          <w:szCs w:val="20"/>
        </w:rPr>
        <w:t>This is a template form only and can be changed as necessary to reflect the circumstances/needs of the individual case.</w:t>
      </w:r>
    </w:p>
    <w:p w:rsidR="008F2FAE" w:rsidRPr="00B47C36" w:rsidRDefault="008F2FAE" w:rsidP="008F2FAE">
      <w:pPr>
        <w:jc w:val="both"/>
        <w:rPr>
          <w:rFonts w:ascii="Garamond" w:hAnsi="Garamond"/>
          <w:sz w:val="24"/>
          <w:szCs w:val="20"/>
        </w:rPr>
      </w:pPr>
      <w:r w:rsidRPr="00B47C36">
        <w:rPr>
          <w:rFonts w:ascii="Garamond" w:hAnsi="Garamond"/>
          <w:sz w:val="24"/>
          <w:szCs w:val="20"/>
        </w:rPr>
        <w:t>During the period of the PIP, the employee will be monitored to assess if appropriate improvement is being made. If the expected outcomes are not achieved/improvements attained, more formal action may be initiated under the relevant procedure.</w:t>
      </w:r>
    </w:p>
    <w:tbl>
      <w:tblPr>
        <w:tblW w:w="972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4A0"/>
      </w:tblPr>
      <w:tblGrid>
        <w:gridCol w:w="499"/>
        <w:gridCol w:w="1040"/>
        <w:gridCol w:w="1512"/>
        <w:gridCol w:w="1521"/>
        <w:gridCol w:w="1610"/>
        <w:gridCol w:w="1682"/>
        <w:gridCol w:w="1856"/>
      </w:tblGrid>
      <w:tr w:rsidR="008F2FAE" w:rsidRPr="00050EBE" w:rsidTr="00A17284">
        <w:trPr>
          <w:trHeight w:val="20"/>
        </w:trPr>
        <w:tc>
          <w:tcPr>
            <w:tcW w:w="3051" w:type="dxa"/>
            <w:gridSpan w:val="3"/>
            <w:shd w:val="clear" w:color="auto" w:fill="EAF1DD"/>
          </w:tcPr>
          <w:p w:rsidR="008F2FAE" w:rsidRPr="00322943" w:rsidRDefault="008F2FAE" w:rsidP="008F2FAE">
            <w:pPr>
              <w:pStyle w:val="DP-TableRowText"/>
              <w:rPr>
                <w:rFonts w:eastAsia="SimSun"/>
              </w:rPr>
            </w:pPr>
            <w:r w:rsidRPr="00322943">
              <w:rPr>
                <w:rFonts w:eastAsia="SimSun"/>
              </w:rPr>
              <w:t xml:space="preserve">Name of employee </w:t>
            </w:r>
          </w:p>
        </w:tc>
        <w:tc>
          <w:tcPr>
            <w:tcW w:w="6669" w:type="dxa"/>
            <w:gridSpan w:val="4"/>
            <w:shd w:val="clear" w:color="auto" w:fill="auto"/>
          </w:tcPr>
          <w:p w:rsidR="008F2FAE" w:rsidRPr="00322943" w:rsidRDefault="008F2FAE" w:rsidP="00CD1C71">
            <w:pPr>
              <w:ind w:left="-118"/>
              <w:jc w:val="both"/>
              <w:rPr>
                <w:rFonts w:ascii="Garamond" w:eastAsia="SimSun" w:hAnsi="Garamond" w:cs="Arial"/>
                <w:iCs/>
                <w:sz w:val="20"/>
                <w:szCs w:val="20"/>
              </w:rPr>
            </w:pPr>
          </w:p>
        </w:tc>
      </w:tr>
      <w:tr w:rsidR="008F2FAE" w:rsidRPr="00050EBE" w:rsidTr="00A17284">
        <w:trPr>
          <w:trHeight w:val="20"/>
        </w:trPr>
        <w:tc>
          <w:tcPr>
            <w:tcW w:w="3051" w:type="dxa"/>
            <w:gridSpan w:val="3"/>
            <w:shd w:val="clear" w:color="auto" w:fill="EAF1DD"/>
          </w:tcPr>
          <w:p w:rsidR="008F2FAE" w:rsidRPr="00322943" w:rsidRDefault="008F2FAE" w:rsidP="008F2FAE">
            <w:pPr>
              <w:pStyle w:val="DP-TableRowText"/>
              <w:rPr>
                <w:rFonts w:eastAsia="SimSun"/>
              </w:rPr>
            </w:pPr>
            <w:r w:rsidRPr="00322943">
              <w:rPr>
                <w:rFonts w:eastAsia="SimSun"/>
              </w:rPr>
              <w:t xml:space="preserve">Job title </w:t>
            </w:r>
          </w:p>
        </w:tc>
        <w:tc>
          <w:tcPr>
            <w:tcW w:w="6669" w:type="dxa"/>
            <w:gridSpan w:val="4"/>
            <w:shd w:val="clear" w:color="auto" w:fill="auto"/>
          </w:tcPr>
          <w:p w:rsidR="008F2FAE" w:rsidRPr="00322943" w:rsidRDefault="008F2FAE" w:rsidP="00CD1C71">
            <w:pPr>
              <w:ind w:left="-118"/>
              <w:jc w:val="both"/>
              <w:rPr>
                <w:rFonts w:ascii="Garamond" w:eastAsia="SimSun" w:hAnsi="Garamond" w:cs="Arial"/>
                <w:iCs/>
                <w:sz w:val="20"/>
                <w:szCs w:val="20"/>
              </w:rPr>
            </w:pPr>
            <w:r w:rsidRPr="00322943">
              <w:rPr>
                <w:rFonts w:ascii="Garamond" w:eastAsia="SimSun" w:hAnsi="Garamond" w:cs="Arial"/>
                <w:iCs/>
                <w:sz w:val="20"/>
                <w:szCs w:val="20"/>
              </w:rPr>
              <w:t xml:space="preserve"> </w:t>
            </w:r>
          </w:p>
        </w:tc>
      </w:tr>
      <w:tr w:rsidR="008F2FAE" w:rsidRPr="00050EBE" w:rsidTr="00A17284">
        <w:trPr>
          <w:trHeight w:val="20"/>
        </w:trPr>
        <w:tc>
          <w:tcPr>
            <w:tcW w:w="3051" w:type="dxa"/>
            <w:gridSpan w:val="3"/>
            <w:shd w:val="clear" w:color="auto" w:fill="EAF1DD"/>
          </w:tcPr>
          <w:p w:rsidR="008F2FAE" w:rsidRPr="00322943" w:rsidRDefault="008F2FAE" w:rsidP="008F2FAE">
            <w:pPr>
              <w:pStyle w:val="DP-TableRowText"/>
              <w:rPr>
                <w:rFonts w:eastAsia="SimSun"/>
              </w:rPr>
            </w:pPr>
            <w:r w:rsidRPr="00322943">
              <w:rPr>
                <w:rFonts w:eastAsia="SimSun"/>
              </w:rPr>
              <w:t xml:space="preserve">Department </w:t>
            </w:r>
          </w:p>
        </w:tc>
        <w:tc>
          <w:tcPr>
            <w:tcW w:w="6669" w:type="dxa"/>
            <w:gridSpan w:val="4"/>
            <w:shd w:val="clear" w:color="auto" w:fill="auto"/>
          </w:tcPr>
          <w:p w:rsidR="008F2FAE" w:rsidRPr="00322943" w:rsidRDefault="008F2FAE" w:rsidP="00CD1C71">
            <w:pPr>
              <w:ind w:left="-118"/>
              <w:jc w:val="both"/>
              <w:rPr>
                <w:rFonts w:ascii="Garamond" w:eastAsia="SimSun" w:hAnsi="Garamond" w:cs="Arial"/>
                <w:iCs/>
                <w:sz w:val="20"/>
                <w:szCs w:val="20"/>
              </w:rPr>
            </w:pPr>
          </w:p>
        </w:tc>
      </w:tr>
      <w:tr w:rsidR="008F2FAE" w:rsidRPr="00050EBE" w:rsidTr="00A17284">
        <w:trPr>
          <w:trHeight w:val="20"/>
        </w:trPr>
        <w:tc>
          <w:tcPr>
            <w:tcW w:w="3051" w:type="dxa"/>
            <w:gridSpan w:val="3"/>
            <w:shd w:val="clear" w:color="auto" w:fill="EAF1DD"/>
          </w:tcPr>
          <w:p w:rsidR="008F2FAE" w:rsidRPr="00322943" w:rsidRDefault="008F2FAE" w:rsidP="008F2FAE">
            <w:pPr>
              <w:pStyle w:val="DP-TableRowText"/>
              <w:rPr>
                <w:rFonts w:eastAsia="SimSun"/>
              </w:rPr>
            </w:pPr>
            <w:r w:rsidRPr="00322943">
              <w:rPr>
                <w:rFonts w:eastAsia="SimSun"/>
              </w:rPr>
              <w:t>Date of initial meeting</w:t>
            </w:r>
          </w:p>
        </w:tc>
        <w:tc>
          <w:tcPr>
            <w:tcW w:w="6669" w:type="dxa"/>
            <w:gridSpan w:val="4"/>
            <w:shd w:val="clear" w:color="auto" w:fill="auto"/>
          </w:tcPr>
          <w:p w:rsidR="008F2FAE" w:rsidRPr="00322943" w:rsidRDefault="008F2FAE" w:rsidP="00CD1C71">
            <w:pPr>
              <w:ind w:left="-118"/>
              <w:jc w:val="both"/>
              <w:rPr>
                <w:rFonts w:ascii="Garamond" w:eastAsia="SimSun" w:hAnsi="Garamond" w:cs="Arial"/>
                <w:iCs/>
                <w:color w:val="A6A6A6"/>
                <w:sz w:val="20"/>
                <w:szCs w:val="20"/>
              </w:rPr>
            </w:pPr>
          </w:p>
        </w:tc>
      </w:tr>
      <w:tr w:rsidR="008F2FAE" w:rsidRPr="00050EBE" w:rsidTr="00A17284">
        <w:trPr>
          <w:trHeight w:val="20"/>
        </w:trPr>
        <w:tc>
          <w:tcPr>
            <w:tcW w:w="3051" w:type="dxa"/>
            <w:gridSpan w:val="3"/>
            <w:shd w:val="clear" w:color="auto" w:fill="EAF1DD"/>
          </w:tcPr>
          <w:p w:rsidR="008F2FAE" w:rsidRPr="00322943" w:rsidRDefault="008F2FAE" w:rsidP="008F2FAE">
            <w:pPr>
              <w:pStyle w:val="DP-TableRowText"/>
              <w:rPr>
                <w:rFonts w:eastAsia="SimSun"/>
              </w:rPr>
            </w:pPr>
            <w:r w:rsidRPr="00322943">
              <w:rPr>
                <w:rFonts w:eastAsia="SimSun"/>
              </w:rPr>
              <w:t>Name(</w:t>
            </w:r>
            <w:r w:rsidRPr="00050EBE">
              <w:rPr>
                <w:rFonts w:eastAsia="SimSun"/>
                <w:shd w:val="clear" w:color="auto" w:fill="EAF1DD"/>
              </w:rPr>
              <w:t>s</w:t>
            </w:r>
            <w:r w:rsidRPr="00322943">
              <w:rPr>
                <w:rFonts w:eastAsia="SimSun"/>
              </w:rPr>
              <w:t>) of other attendee(s)</w:t>
            </w:r>
          </w:p>
        </w:tc>
        <w:tc>
          <w:tcPr>
            <w:tcW w:w="6669" w:type="dxa"/>
            <w:gridSpan w:val="4"/>
            <w:shd w:val="clear" w:color="auto" w:fill="auto"/>
          </w:tcPr>
          <w:p w:rsidR="008F2FAE" w:rsidRPr="00322943" w:rsidRDefault="008F2FAE" w:rsidP="00CD1C71">
            <w:pPr>
              <w:ind w:left="-118"/>
              <w:jc w:val="both"/>
              <w:rPr>
                <w:rFonts w:ascii="Garamond" w:eastAsia="SimSun" w:hAnsi="Garamond" w:cs="Arial"/>
                <w:iCs/>
                <w:color w:val="A6A6A6"/>
                <w:sz w:val="20"/>
                <w:szCs w:val="20"/>
              </w:rPr>
            </w:pPr>
          </w:p>
        </w:tc>
      </w:tr>
      <w:tr w:rsidR="008F2FAE" w:rsidRPr="00050EBE" w:rsidTr="00A172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shd w:val="clear" w:color="auto" w:fill="FFFFFF"/>
          </w:tcPr>
          <w:p w:rsidR="008F2FAE" w:rsidRPr="00DD7D6E" w:rsidRDefault="008F2FAE" w:rsidP="00CD1C71">
            <w:pPr>
              <w:jc w:val="center"/>
              <w:rPr>
                <w:rFonts w:ascii="Gill Sans Std" w:hAnsi="Gill Sans Std"/>
                <w:b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shd w:val="clear" w:color="auto" w:fill="FFFFFF"/>
          </w:tcPr>
          <w:p w:rsidR="008F2FAE" w:rsidRPr="00DD7D6E" w:rsidRDefault="008F2FAE" w:rsidP="008F2FAE">
            <w:pPr>
              <w:pStyle w:val="DP-TableHeaderRow"/>
            </w:pPr>
            <w:r w:rsidRPr="00DD7D6E">
              <w:t>Duties &amp; Improvement Required:</w:t>
            </w:r>
          </w:p>
          <w:p w:rsidR="008F2FAE" w:rsidRPr="00DD7D6E" w:rsidRDefault="008F2FAE" w:rsidP="008F2FAE">
            <w:pPr>
              <w:pStyle w:val="DP-TableHeaderRow"/>
            </w:pPr>
          </w:p>
        </w:tc>
        <w:tc>
          <w:tcPr>
            <w:tcW w:w="3131" w:type="dxa"/>
            <w:gridSpan w:val="2"/>
            <w:shd w:val="clear" w:color="auto" w:fill="FFFFFF"/>
          </w:tcPr>
          <w:p w:rsidR="008F2FAE" w:rsidRPr="00DD7D6E" w:rsidRDefault="008F2FAE" w:rsidP="008F2FAE">
            <w:pPr>
              <w:pStyle w:val="DP-TableHeaderRow"/>
            </w:pPr>
            <w:r w:rsidRPr="00DD7D6E">
              <w:t>Expected Outcome/Measurement</w:t>
            </w:r>
          </w:p>
        </w:tc>
        <w:tc>
          <w:tcPr>
            <w:tcW w:w="3538" w:type="dxa"/>
            <w:gridSpan w:val="2"/>
            <w:shd w:val="clear" w:color="auto" w:fill="FFFFFF"/>
          </w:tcPr>
          <w:p w:rsidR="008F2FAE" w:rsidRPr="00DD7D6E" w:rsidRDefault="008F2FAE" w:rsidP="008F2FAE">
            <w:pPr>
              <w:pStyle w:val="DP-TableHeaderRow"/>
            </w:pPr>
            <w:r w:rsidRPr="00DD7D6E">
              <w:t>Support &amp; Dependencies</w:t>
            </w:r>
          </w:p>
        </w:tc>
      </w:tr>
      <w:tr w:rsidR="008F2FAE" w:rsidRPr="00050EBE" w:rsidTr="00A172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shd w:val="clear" w:color="auto" w:fill="FFFFFF"/>
          </w:tcPr>
          <w:p w:rsidR="008F2FAE" w:rsidRPr="00DD7D6E" w:rsidRDefault="008F2FAE" w:rsidP="00CD1C71">
            <w:pPr>
              <w:jc w:val="center"/>
              <w:rPr>
                <w:rFonts w:ascii="Gill Sans Std" w:hAnsi="Gill Sans Std"/>
                <w:b/>
                <w:sz w:val="20"/>
                <w:szCs w:val="20"/>
              </w:rPr>
            </w:pPr>
            <w:r w:rsidRPr="00DD7D6E">
              <w:rPr>
                <w:rFonts w:ascii="Gill Sans Std" w:hAnsi="Gill Sans Std"/>
                <w:b/>
                <w:sz w:val="20"/>
                <w:szCs w:val="20"/>
              </w:rPr>
              <w:t>1</w:t>
            </w:r>
          </w:p>
        </w:tc>
        <w:tc>
          <w:tcPr>
            <w:tcW w:w="2551" w:type="dxa"/>
            <w:gridSpan w:val="2"/>
            <w:shd w:val="clear" w:color="auto" w:fill="EAF1DD"/>
          </w:tcPr>
          <w:p w:rsidR="008F2FAE" w:rsidRPr="00322943" w:rsidRDefault="008F2FAE" w:rsidP="008F2FAE">
            <w:pPr>
              <w:pStyle w:val="DP-TableRowText"/>
            </w:pPr>
            <w:r w:rsidRPr="00322943">
              <w:rPr>
                <w:bCs/>
              </w:rPr>
              <w:t xml:space="preserve">Such as, </w:t>
            </w:r>
            <w:r w:rsidRPr="00322943">
              <w:t xml:space="preserve">collection and collation of data to allow accurate and timely reporting. </w:t>
            </w:r>
          </w:p>
        </w:tc>
        <w:tc>
          <w:tcPr>
            <w:tcW w:w="3131" w:type="dxa"/>
            <w:gridSpan w:val="2"/>
            <w:shd w:val="clear" w:color="auto" w:fill="DBE5F1"/>
          </w:tcPr>
          <w:p w:rsidR="008F2FAE" w:rsidRPr="00322943" w:rsidRDefault="008F2FAE" w:rsidP="008F2FAE">
            <w:pPr>
              <w:pStyle w:val="DP-TableRowText"/>
              <w:rPr>
                <w:b/>
                <w:bCs/>
              </w:rPr>
            </w:pPr>
            <w:r w:rsidRPr="00322943">
              <w:rPr>
                <w:b/>
                <w:bCs/>
              </w:rPr>
              <w:t xml:space="preserve">Monthly: </w:t>
            </w:r>
            <w:r w:rsidRPr="00322943">
              <w:rPr>
                <w:bCs/>
              </w:rPr>
              <w:t>Data collection completed on time with 90 percent accuracy.</w:t>
            </w:r>
          </w:p>
          <w:p w:rsidR="008F2FAE" w:rsidRPr="00322943" w:rsidRDefault="008F2FAE" w:rsidP="008F2FAE">
            <w:pPr>
              <w:pStyle w:val="DP-TableRowText"/>
              <w:rPr>
                <w:b/>
                <w:bCs/>
              </w:rPr>
            </w:pPr>
          </w:p>
        </w:tc>
        <w:tc>
          <w:tcPr>
            <w:tcW w:w="3538" w:type="dxa"/>
            <w:gridSpan w:val="2"/>
            <w:shd w:val="clear" w:color="auto" w:fill="F2DBDB"/>
          </w:tcPr>
          <w:p w:rsidR="008F2FAE" w:rsidRPr="00322943" w:rsidRDefault="008F2FAE" w:rsidP="008F2FAE">
            <w:pPr>
              <w:pStyle w:val="DP-TableRowText"/>
            </w:pPr>
            <w:r w:rsidRPr="00322943">
              <w:t xml:space="preserve">Manager to review monthly. </w:t>
            </w:r>
          </w:p>
        </w:tc>
      </w:tr>
      <w:tr w:rsidR="008F2FAE" w:rsidRPr="00050EBE" w:rsidTr="00A172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shd w:val="clear" w:color="auto" w:fill="FFFFFF"/>
          </w:tcPr>
          <w:p w:rsidR="008F2FAE" w:rsidRPr="00DD7D6E" w:rsidRDefault="008F2FAE" w:rsidP="00CD1C71">
            <w:pPr>
              <w:jc w:val="center"/>
              <w:rPr>
                <w:rFonts w:ascii="Gill Sans Std" w:hAnsi="Gill Sans Std"/>
                <w:b/>
                <w:sz w:val="20"/>
                <w:szCs w:val="20"/>
              </w:rPr>
            </w:pPr>
            <w:r w:rsidRPr="00DD7D6E">
              <w:rPr>
                <w:rFonts w:ascii="Gill Sans Std" w:hAnsi="Gill Sans Std"/>
                <w:b/>
                <w:sz w:val="20"/>
                <w:szCs w:val="20"/>
              </w:rPr>
              <w:t>2</w:t>
            </w:r>
          </w:p>
        </w:tc>
        <w:tc>
          <w:tcPr>
            <w:tcW w:w="2551" w:type="dxa"/>
            <w:gridSpan w:val="2"/>
            <w:shd w:val="clear" w:color="auto" w:fill="EAF1DD"/>
          </w:tcPr>
          <w:p w:rsidR="008F2FAE" w:rsidRPr="00322943" w:rsidRDefault="008F2FAE" w:rsidP="008F2FAE">
            <w:pPr>
              <w:pStyle w:val="DP-TableRowText"/>
            </w:pPr>
            <w:r w:rsidRPr="00322943">
              <w:rPr>
                <w:bCs/>
              </w:rPr>
              <w:t xml:space="preserve">Such as, </w:t>
            </w:r>
            <w:r w:rsidRPr="00322943">
              <w:t>more timely maintenance of system spreadsheet.</w:t>
            </w:r>
          </w:p>
        </w:tc>
        <w:tc>
          <w:tcPr>
            <w:tcW w:w="3131" w:type="dxa"/>
            <w:gridSpan w:val="2"/>
            <w:shd w:val="clear" w:color="auto" w:fill="DBE5F1"/>
          </w:tcPr>
          <w:p w:rsidR="008F2FAE" w:rsidRPr="00322943" w:rsidRDefault="008F2FAE" w:rsidP="008F2FAE">
            <w:pPr>
              <w:pStyle w:val="DP-TableRowText"/>
            </w:pPr>
            <w:r w:rsidRPr="00322943">
              <w:rPr>
                <w:b/>
                <w:bCs/>
              </w:rPr>
              <w:t xml:space="preserve">Weekly: </w:t>
            </w:r>
            <w:r w:rsidRPr="00322943">
              <w:t>System spreadsheet to be updated weekly by Friday.</w:t>
            </w:r>
          </w:p>
          <w:p w:rsidR="008F2FAE" w:rsidRPr="00322943" w:rsidRDefault="008F2FAE" w:rsidP="008F2FAE">
            <w:pPr>
              <w:pStyle w:val="DP-TableRowText"/>
            </w:pPr>
          </w:p>
          <w:p w:rsidR="008F2FAE" w:rsidRPr="00322943" w:rsidRDefault="008F2FAE" w:rsidP="008F2FAE">
            <w:pPr>
              <w:pStyle w:val="DP-TableRowText"/>
            </w:pPr>
          </w:p>
          <w:p w:rsidR="008F2FAE" w:rsidRPr="00322943" w:rsidRDefault="008F2FAE" w:rsidP="008F2FAE">
            <w:pPr>
              <w:pStyle w:val="DP-TableRowText"/>
            </w:pPr>
          </w:p>
        </w:tc>
        <w:tc>
          <w:tcPr>
            <w:tcW w:w="3538" w:type="dxa"/>
            <w:gridSpan w:val="2"/>
            <w:shd w:val="clear" w:color="auto" w:fill="F2DBDB"/>
          </w:tcPr>
          <w:p w:rsidR="008F2FAE" w:rsidRPr="00322943" w:rsidRDefault="008F2FAE" w:rsidP="008F2FAE">
            <w:pPr>
              <w:pStyle w:val="DP-TableRowText"/>
            </w:pPr>
            <w:r w:rsidRPr="00322943">
              <w:t>Manager to review weekly.</w:t>
            </w:r>
          </w:p>
        </w:tc>
      </w:tr>
      <w:tr w:rsidR="008F2FAE" w:rsidRPr="00050EBE" w:rsidTr="00A172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2"/>
        </w:trPr>
        <w:tc>
          <w:tcPr>
            <w:tcW w:w="500" w:type="dxa"/>
            <w:shd w:val="clear" w:color="auto" w:fill="FFFFFF"/>
          </w:tcPr>
          <w:p w:rsidR="008F2FAE" w:rsidRPr="00DD7D6E" w:rsidRDefault="008F2FAE" w:rsidP="00CD1C71">
            <w:pPr>
              <w:jc w:val="center"/>
              <w:rPr>
                <w:rFonts w:ascii="Gill Sans Std" w:hAnsi="Gill Sans Std"/>
                <w:b/>
                <w:sz w:val="20"/>
                <w:szCs w:val="20"/>
              </w:rPr>
            </w:pPr>
            <w:r w:rsidRPr="00DD7D6E">
              <w:rPr>
                <w:rFonts w:ascii="Gill Sans Std" w:hAnsi="Gill Sans Std"/>
                <w:b/>
                <w:sz w:val="20"/>
                <w:szCs w:val="20"/>
              </w:rPr>
              <w:t>3</w:t>
            </w:r>
          </w:p>
        </w:tc>
        <w:tc>
          <w:tcPr>
            <w:tcW w:w="2551" w:type="dxa"/>
            <w:gridSpan w:val="2"/>
            <w:shd w:val="clear" w:color="auto" w:fill="EAF1DD"/>
          </w:tcPr>
          <w:p w:rsidR="008F2FAE" w:rsidRPr="00322943" w:rsidRDefault="008F2FAE" w:rsidP="008F2FAE">
            <w:pPr>
              <w:pStyle w:val="DP-TableRowText"/>
            </w:pPr>
            <w:r w:rsidRPr="00322943">
              <w:t>Next issue in need of addressing.</w:t>
            </w:r>
          </w:p>
        </w:tc>
        <w:tc>
          <w:tcPr>
            <w:tcW w:w="3131" w:type="dxa"/>
            <w:gridSpan w:val="2"/>
            <w:shd w:val="clear" w:color="auto" w:fill="DBE5F1"/>
          </w:tcPr>
          <w:p w:rsidR="008F2FAE" w:rsidRPr="00322943" w:rsidRDefault="008F2FAE" w:rsidP="008F2FAE">
            <w:pPr>
              <w:pStyle w:val="DP-TableRowText"/>
            </w:pPr>
          </w:p>
          <w:p w:rsidR="008F2FAE" w:rsidRPr="00322943" w:rsidRDefault="008F2FAE" w:rsidP="008F2FAE">
            <w:pPr>
              <w:pStyle w:val="DP-TableRowText"/>
            </w:pPr>
          </w:p>
          <w:p w:rsidR="008F2FAE" w:rsidRPr="00322943" w:rsidRDefault="008F2FAE" w:rsidP="008F2FAE">
            <w:pPr>
              <w:pStyle w:val="DP-TableRowText"/>
            </w:pPr>
          </w:p>
          <w:p w:rsidR="008F2FAE" w:rsidRPr="00322943" w:rsidRDefault="008F2FAE" w:rsidP="008F2FAE">
            <w:pPr>
              <w:pStyle w:val="DP-TableRowText"/>
            </w:pPr>
          </w:p>
        </w:tc>
        <w:tc>
          <w:tcPr>
            <w:tcW w:w="3538" w:type="dxa"/>
            <w:gridSpan w:val="2"/>
            <w:shd w:val="clear" w:color="auto" w:fill="F2DBDB"/>
          </w:tcPr>
          <w:p w:rsidR="008F2FAE" w:rsidRPr="00322943" w:rsidRDefault="008F2FAE" w:rsidP="00CD1C71">
            <w:pPr>
              <w:rPr>
                <w:rFonts w:ascii="Garamond" w:hAnsi="Garamond"/>
                <w:i/>
                <w:color w:val="808080"/>
                <w:sz w:val="20"/>
                <w:szCs w:val="20"/>
              </w:rPr>
            </w:pPr>
          </w:p>
        </w:tc>
      </w:tr>
      <w:tr w:rsidR="008F2FAE" w:rsidRPr="00050EBE" w:rsidTr="00A172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/>
        </w:trPr>
        <w:tc>
          <w:tcPr>
            <w:tcW w:w="500" w:type="dxa"/>
            <w:shd w:val="clear" w:color="auto" w:fill="FFFFFF"/>
          </w:tcPr>
          <w:p w:rsidR="008F2FAE" w:rsidRPr="00DD7D6E" w:rsidRDefault="008F2FAE" w:rsidP="00CD1C71">
            <w:pPr>
              <w:rPr>
                <w:rFonts w:ascii="Gill Sans Std" w:hAnsi="Gill Sans Std"/>
                <w:b/>
                <w:sz w:val="20"/>
                <w:szCs w:val="20"/>
              </w:rPr>
            </w:pPr>
          </w:p>
        </w:tc>
        <w:tc>
          <w:tcPr>
            <w:tcW w:w="1039" w:type="dxa"/>
            <w:shd w:val="clear" w:color="auto" w:fill="FFFFFF"/>
          </w:tcPr>
          <w:p w:rsidR="008F2FAE" w:rsidRPr="00DD7D6E" w:rsidRDefault="008F2FAE" w:rsidP="008F2FAE">
            <w:pPr>
              <w:pStyle w:val="DP-TableHeaderRow"/>
            </w:pPr>
            <w:r w:rsidRPr="00DD7D6E">
              <w:t xml:space="preserve">Review Date: </w:t>
            </w:r>
          </w:p>
          <w:p w:rsidR="008F2FAE" w:rsidRPr="00DD7D6E" w:rsidRDefault="008F2FAE" w:rsidP="008F2FAE">
            <w:pPr>
              <w:pStyle w:val="DP-TableHeaderRow"/>
            </w:pPr>
          </w:p>
        </w:tc>
        <w:tc>
          <w:tcPr>
            <w:tcW w:w="1512" w:type="dxa"/>
            <w:shd w:val="clear" w:color="auto" w:fill="FFFFFF"/>
          </w:tcPr>
          <w:p w:rsidR="008F2FAE" w:rsidRPr="00DD7D6E" w:rsidRDefault="008F2FAE" w:rsidP="008F2FAE">
            <w:pPr>
              <w:pStyle w:val="DP-TableHeaderRow"/>
            </w:pPr>
            <w:r w:rsidRPr="00DD7D6E">
              <w:t>Met/Not Met/</w:t>
            </w:r>
          </w:p>
          <w:p w:rsidR="008F2FAE" w:rsidRPr="00DD7D6E" w:rsidRDefault="008F2FAE" w:rsidP="008F2FAE">
            <w:pPr>
              <w:pStyle w:val="DP-TableHeaderRow"/>
            </w:pPr>
            <w:r w:rsidRPr="00DD7D6E">
              <w:t>Partially Met</w:t>
            </w:r>
          </w:p>
        </w:tc>
        <w:tc>
          <w:tcPr>
            <w:tcW w:w="1521" w:type="dxa"/>
            <w:shd w:val="clear" w:color="auto" w:fill="FFFFFF"/>
          </w:tcPr>
          <w:p w:rsidR="008F2FAE" w:rsidRPr="00DD7D6E" w:rsidRDefault="008F2FAE" w:rsidP="008F2FAE">
            <w:pPr>
              <w:pStyle w:val="DP-TableHeaderRow"/>
              <w:rPr>
                <w:bCs/>
              </w:rPr>
            </w:pPr>
            <w:r w:rsidRPr="00DD7D6E">
              <w:t>Review Date:</w:t>
            </w:r>
          </w:p>
        </w:tc>
        <w:tc>
          <w:tcPr>
            <w:tcW w:w="1610" w:type="dxa"/>
            <w:shd w:val="clear" w:color="auto" w:fill="FFFFFF"/>
          </w:tcPr>
          <w:p w:rsidR="008F2FAE" w:rsidRPr="00DD7D6E" w:rsidRDefault="008F2FAE" w:rsidP="008F2FAE">
            <w:pPr>
              <w:pStyle w:val="DP-TableHeaderRow"/>
            </w:pPr>
            <w:r w:rsidRPr="00DD7D6E">
              <w:t>Met/Not Met/</w:t>
            </w:r>
          </w:p>
          <w:p w:rsidR="008F2FAE" w:rsidRPr="00DD7D6E" w:rsidRDefault="008F2FAE" w:rsidP="008F2FAE">
            <w:pPr>
              <w:pStyle w:val="DP-TableHeaderRow"/>
              <w:rPr>
                <w:bCs/>
              </w:rPr>
            </w:pPr>
            <w:r w:rsidRPr="00DD7D6E">
              <w:t>Partially Met</w:t>
            </w:r>
          </w:p>
        </w:tc>
        <w:tc>
          <w:tcPr>
            <w:tcW w:w="1682" w:type="dxa"/>
            <w:shd w:val="clear" w:color="auto" w:fill="FFFFFF"/>
          </w:tcPr>
          <w:p w:rsidR="008F2FAE" w:rsidRPr="00DD7D6E" w:rsidRDefault="008F2FAE" w:rsidP="008F2FAE">
            <w:pPr>
              <w:pStyle w:val="DP-TableHeaderRow"/>
              <w:rPr>
                <w:bCs/>
              </w:rPr>
            </w:pPr>
            <w:r w:rsidRPr="00DD7D6E">
              <w:t>Review Date:</w:t>
            </w:r>
          </w:p>
        </w:tc>
        <w:tc>
          <w:tcPr>
            <w:tcW w:w="1856" w:type="dxa"/>
            <w:shd w:val="clear" w:color="auto" w:fill="FFFFFF"/>
          </w:tcPr>
          <w:p w:rsidR="008F2FAE" w:rsidRPr="00DD7D6E" w:rsidRDefault="008F2FAE" w:rsidP="008F2FAE">
            <w:pPr>
              <w:pStyle w:val="DP-TableHeaderRow"/>
            </w:pPr>
            <w:r w:rsidRPr="00DD7D6E">
              <w:t>Met/Not Met/</w:t>
            </w:r>
          </w:p>
          <w:p w:rsidR="008F2FAE" w:rsidRPr="00DD7D6E" w:rsidRDefault="008F2FAE" w:rsidP="008F2FAE">
            <w:pPr>
              <w:pStyle w:val="DP-TableHeaderRow"/>
            </w:pPr>
            <w:r w:rsidRPr="00DD7D6E">
              <w:t>Partially Met</w:t>
            </w:r>
          </w:p>
        </w:tc>
      </w:tr>
      <w:tr w:rsidR="008F2FAE" w:rsidRPr="00050EBE" w:rsidTr="00A172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shd w:val="clear" w:color="auto" w:fill="FFFFFF"/>
          </w:tcPr>
          <w:p w:rsidR="008F2FAE" w:rsidRPr="00DD7D6E" w:rsidRDefault="008F2FAE" w:rsidP="00CD1C71">
            <w:pPr>
              <w:rPr>
                <w:rFonts w:ascii="Gill Sans Std" w:hAnsi="Gill Sans Std"/>
                <w:b/>
                <w:sz w:val="20"/>
                <w:szCs w:val="20"/>
              </w:rPr>
            </w:pPr>
            <w:r w:rsidRPr="00DD7D6E">
              <w:rPr>
                <w:rFonts w:ascii="Gill Sans Std" w:hAnsi="Gill Sans Std"/>
                <w:b/>
                <w:sz w:val="20"/>
                <w:szCs w:val="20"/>
              </w:rPr>
              <w:t>1</w:t>
            </w:r>
          </w:p>
        </w:tc>
        <w:tc>
          <w:tcPr>
            <w:tcW w:w="1039" w:type="dxa"/>
            <w:shd w:val="clear" w:color="auto" w:fill="EAF1DD"/>
          </w:tcPr>
          <w:p w:rsidR="008F2FAE" w:rsidRPr="00322943" w:rsidRDefault="008F2FAE" w:rsidP="008F2FAE">
            <w:pPr>
              <w:pStyle w:val="DP-TableRowText"/>
            </w:pPr>
            <w:r w:rsidRPr="00322943">
              <w:t>Outcome:</w:t>
            </w:r>
          </w:p>
        </w:tc>
        <w:tc>
          <w:tcPr>
            <w:tcW w:w="1512" w:type="dxa"/>
            <w:shd w:val="clear" w:color="auto" w:fill="EAF1DD"/>
          </w:tcPr>
          <w:p w:rsidR="008F2FAE" w:rsidRPr="00322943" w:rsidRDefault="008F2FAE" w:rsidP="008F2FAE">
            <w:pPr>
              <w:pStyle w:val="DP-TableRowText"/>
            </w:pPr>
          </w:p>
        </w:tc>
        <w:tc>
          <w:tcPr>
            <w:tcW w:w="1521" w:type="dxa"/>
            <w:shd w:val="clear" w:color="auto" w:fill="DBE5F1"/>
          </w:tcPr>
          <w:p w:rsidR="008F2FAE" w:rsidRPr="00322943" w:rsidRDefault="008F2FAE" w:rsidP="008F2FAE">
            <w:pPr>
              <w:pStyle w:val="DP-TableRowText"/>
            </w:pPr>
            <w:r w:rsidRPr="00322943">
              <w:t>Outcome:</w:t>
            </w:r>
          </w:p>
        </w:tc>
        <w:tc>
          <w:tcPr>
            <w:tcW w:w="1610" w:type="dxa"/>
            <w:shd w:val="clear" w:color="auto" w:fill="DBE5F1"/>
          </w:tcPr>
          <w:p w:rsidR="008F2FAE" w:rsidRPr="00322943" w:rsidRDefault="008F2FAE" w:rsidP="008F2FAE">
            <w:pPr>
              <w:pStyle w:val="DP-TableRowText"/>
            </w:pPr>
          </w:p>
        </w:tc>
        <w:tc>
          <w:tcPr>
            <w:tcW w:w="1682" w:type="dxa"/>
            <w:shd w:val="clear" w:color="auto" w:fill="F2DBDB"/>
          </w:tcPr>
          <w:p w:rsidR="008F2FAE" w:rsidRPr="00322943" w:rsidRDefault="008F2FAE" w:rsidP="008F2FAE">
            <w:pPr>
              <w:pStyle w:val="DP-TableRowText"/>
            </w:pPr>
            <w:r w:rsidRPr="00322943">
              <w:t>Outcome:</w:t>
            </w:r>
          </w:p>
        </w:tc>
        <w:tc>
          <w:tcPr>
            <w:tcW w:w="1856" w:type="dxa"/>
            <w:shd w:val="clear" w:color="auto" w:fill="F2DBDB"/>
          </w:tcPr>
          <w:p w:rsidR="008F2FAE" w:rsidRPr="00DD7D6E" w:rsidRDefault="008F2FAE" w:rsidP="008F2FAE">
            <w:pPr>
              <w:pStyle w:val="DP-TableRowText"/>
            </w:pPr>
          </w:p>
        </w:tc>
      </w:tr>
      <w:tr w:rsidR="008F2FAE" w:rsidRPr="00050EBE" w:rsidTr="00A172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/>
        </w:trPr>
        <w:tc>
          <w:tcPr>
            <w:tcW w:w="500" w:type="dxa"/>
            <w:shd w:val="clear" w:color="auto" w:fill="FFFFFF"/>
          </w:tcPr>
          <w:p w:rsidR="008F2FAE" w:rsidRPr="00DD7D6E" w:rsidRDefault="008F2FAE" w:rsidP="00CD1C71">
            <w:pPr>
              <w:rPr>
                <w:rFonts w:ascii="Gill Sans Std" w:hAnsi="Gill Sans Std"/>
                <w:b/>
                <w:sz w:val="20"/>
                <w:szCs w:val="20"/>
              </w:rPr>
            </w:pPr>
            <w:r w:rsidRPr="00DD7D6E">
              <w:rPr>
                <w:rFonts w:ascii="Gill Sans Std" w:hAnsi="Gill Sans Std"/>
                <w:b/>
                <w:sz w:val="20"/>
                <w:szCs w:val="20"/>
              </w:rPr>
              <w:t>2</w:t>
            </w:r>
          </w:p>
        </w:tc>
        <w:tc>
          <w:tcPr>
            <w:tcW w:w="1039" w:type="dxa"/>
            <w:shd w:val="clear" w:color="auto" w:fill="EAF1DD"/>
          </w:tcPr>
          <w:p w:rsidR="008F2FAE" w:rsidRPr="00DD7D6E" w:rsidRDefault="008F2FAE" w:rsidP="008F2FAE">
            <w:pPr>
              <w:pStyle w:val="DP-TableRowText"/>
            </w:pPr>
          </w:p>
        </w:tc>
        <w:tc>
          <w:tcPr>
            <w:tcW w:w="1512" w:type="dxa"/>
            <w:shd w:val="clear" w:color="auto" w:fill="EAF1DD"/>
          </w:tcPr>
          <w:p w:rsidR="008F2FAE" w:rsidRPr="00DD7D6E" w:rsidRDefault="008F2FAE" w:rsidP="008F2FAE">
            <w:pPr>
              <w:pStyle w:val="DP-TableRowText"/>
            </w:pPr>
          </w:p>
        </w:tc>
        <w:tc>
          <w:tcPr>
            <w:tcW w:w="1521" w:type="dxa"/>
            <w:shd w:val="clear" w:color="auto" w:fill="DBE5F1"/>
          </w:tcPr>
          <w:p w:rsidR="008F2FAE" w:rsidRPr="00DD7D6E" w:rsidRDefault="008F2FAE" w:rsidP="008F2FAE">
            <w:pPr>
              <w:pStyle w:val="DP-TableRowText"/>
            </w:pPr>
          </w:p>
        </w:tc>
        <w:tc>
          <w:tcPr>
            <w:tcW w:w="1610" w:type="dxa"/>
            <w:shd w:val="clear" w:color="auto" w:fill="DBE5F1"/>
          </w:tcPr>
          <w:p w:rsidR="008F2FAE" w:rsidRPr="00DD7D6E" w:rsidRDefault="008F2FAE" w:rsidP="008F2FAE">
            <w:pPr>
              <w:pStyle w:val="DP-TableRowText"/>
            </w:pPr>
          </w:p>
        </w:tc>
        <w:tc>
          <w:tcPr>
            <w:tcW w:w="1682" w:type="dxa"/>
            <w:shd w:val="clear" w:color="auto" w:fill="F2DBDB"/>
          </w:tcPr>
          <w:p w:rsidR="008F2FAE" w:rsidRPr="00DD7D6E" w:rsidRDefault="008F2FAE" w:rsidP="008F2FAE">
            <w:pPr>
              <w:pStyle w:val="DP-TableRowText"/>
            </w:pPr>
          </w:p>
        </w:tc>
        <w:tc>
          <w:tcPr>
            <w:tcW w:w="1856" w:type="dxa"/>
            <w:shd w:val="clear" w:color="auto" w:fill="F2DBDB"/>
          </w:tcPr>
          <w:p w:rsidR="008F2FAE" w:rsidRPr="00DD7D6E" w:rsidRDefault="008F2FAE" w:rsidP="008F2FAE">
            <w:pPr>
              <w:pStyle w:val="DP-TableRowText"/>
            </w:pPr>
          </w:p>
        </w:tc>
      </w:tr>
      <w:tr w:rsidR="00045B9C" w:rsidRPr="00050EBE" w:rsidTr="00A172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/>
        </w:trPr>
        <w:tc>
          <w:tcPr>
            <w:tcW w:w="500" w:type="dxa"/>
            <w:shd w:val="clear" w:color="auto" w:fill="FFFFFF"/>
          </w:tcPr>
          <w:p w:rsidR="00045B9C" w:rsidRPr="00DD7D6E" w:rsidRDefault="00045B9C" w:rsidP="00CD1C71">
            <w:pPr>
              <w:rPr>
                <w:rFonts w:ascii="Gill Sans Std" w:hAnsi="Gill Sans Std"/>
                <w:b/>
                <w:sz w:val="20"/>
                <w:szCs w:val="20"/>
              </w:rPr>
            </w:pPr>
            <w:r>
              <w:rPr>
                <w:rFonts w:ascii="Gill Sans Std" w:hAnsi="Gill Sans Std"/>
                <w:b/>
                <w:sz w:val="20"/>
                <w:szCs w:val="20"/>
              </w:rPr>
              <w:t>3</w:t>
            </w:r>
          </w:p>
        </w:tc>
        <w:tc>
          <w:tcPr>
            <w:tcW w:w="1039" w:type="dxa"/>
            <w:shd w:val="clear" w:color="auto" w:fill="EAF1DD"/>
          </w:tcPr>
          <w:p w:rsidR="00045B9C" w:rsidRDefault="00045B9C" w:rsidP="008F2FAE">
            <w:pPr>
              <w:pStyle w:val="DP-TableRowText"/>
            </w:pPr>
          </w:p>
          <w:p w:rsidR="00045B9C" w:rsidRPr="00DD7D6E" w:rsidRDefault="00045B9C" w:rsidP="008F2FAE">
            <w:pPr>
              <w:pStyle w:val="DP-TableRowText"/>
            </w:pPr>
          </w:p>
        </w:tc>
        <w:tc>
          <w:tcPr>
            <w:tcW w:w="1512" w:type="dxa"/>
            <w:shd w:val="clear" w:color="auto" w:fill="EAF1DD"/>
          </w:tcPr>
          <w:p w:rsidR="00045B9C" w:rsidRPr="00DD7D6E" w:rsidRDefault="00045B9C" w:rsidP="008F2FAE">
            <w:pPr>
              <w:pStyle w:val="DP-TableRowText"/>
            </w:pPr>
          </w:p>
        </w:tc>
        <w:tc>
          <w:tcPr>
            <w:tcW w:w="1521" w:type="dxa"/>
            <w:shd w:val="clear" w:color="auto" w:fill="DBE5F1"/>
          </w:tcPr>
          <w:p w:rsidR="00045B9C" w:rsidRPr="00DD7D6E" w:rsidRDefault="00045B9C" w:rsidP="008F2FAE">
            <w:pPr>
              <w:pStyle w:val="DP-TableRowText"/>
            </w:pPr>
          </w:p>
        </w:tc>
        <w:tc>
          <w:tcPr>
            <w:tcW w:w="1610" w:type="dxa"/>
            <w:shd w:val="clear" w:color="auto" w:fill="DBE5F1"/>
          </w:tcPr>
          <w:p w:rsidR="00045B9C" w:rsidRPr="00DD7D6E" w:rsidRDefault="00045B9C" w:rsidP="008F2FAE">
            <w:pPr>
              <w:pStyle w:val="DP-TableRowText"/>
            </w:pPr>
          </w:p>
        </w:tc>
        <w:tc>
          <w:tcPr>
            <w:tcW w:w="1682" w:type="dxa"/>
            <w:shd w:val="clear" w:color="auto" w:fill="F2DBDB"/>
          </w:tcPr>
          <w:p w:rsidR="00045B9C" w:rsidRPr="00DD7D6E" w:rsidRDefault="00045B9C" w:rsidP="008F2FAE">
            <w:pPr>
              <w:pStyle w:val="DP-TableRowText"/>
            </w:pPr>
          </w:p>
        </w:tc>
        <w:tc>
          <w:tcPr>
            <w:tcW w:w="1856" w:type="dxa"/>
            <w:shd w:val="clear" w:color="auto" w:fill="F2DBDB"/>
          </w:tcPr>
          <w:p w:rsidR="00045B9C" w:rsidRPr="00DD7D6E" w:rsidRDefault="00045B9C" w:rsidP="008F2FAE">
            <w:pPr>
              <w:pStyle w:val="DP-TableRowText"/>
            </w:pPr>
          </w:p>
        </w:tc>
      </w:tr>
    </w:tbl>
    <w:p w:rsidR="002B6866" w:rsidRPr="008F2FAE" w:rsidRDefault="002B6866" w:rsidP="00A17284"/>
    <w:sectPr w:rsidR="002B6866" w:rsidRPr="008F2FAE" w:rsidSect="00045B9C">
      <w:footerReference w:type="first" r:id="rId7"/>
      <w:pgSz w:w="12240" w:h="15840" w:code="1"/>
      <w:pgMar w:top="1440" w:right="1440" w:bottom="1440" w:left="1440" w:header="720" w:footer="345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3769" w:rsidRDefault="00E43769">
      <w:r>
        <w:separator/>
      </w:r>
    </w:p>
    <w:p w:rsidR="00E43769" w:rsidRDefault="00E43769"/>
  </w:endnote>
  <w:endnote w:type="continuationSeparator" w:id="1">
    <w:p w:rsidR="00E43769" w:rsidRDefault="00E43769">
      <w:r>
        <w:continuationSeparator/>
      </w:r>
    </w:p>
    <w:p w:rsidR="00E43769" w:rsidRDefault="00E4376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82D14B8B-69F6-4C99-90DD-E1A68A6193DC}"/>
    <w:embedItalic r:id="rId2" w:fontKey="{6D1BA228-4F3E-44C1-A56B-94A6B8E0A7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6446F55-1D8A-4E9C-842A-2C73D64A3DB1}"/>
    <w:embedBold r:id="rId4" w:fontKey="{2510CEC0-A300-486D-9C13-4A045E81A35D}"/>
    <w:embedItalic r:id="rId5" w:fontKey="{7ACA7338-13A2-4C35-B495-04209BB40A93}"/>
    <w:embedBoldItalic r:id="rId6" w:fontKey="{B7A7520A-CCF0-4F84-8136-F2D497B30597}"/>
  </w:font>
  <w:font w:name="Gill Sans Std">
    <w:altName w:val="Gill Sans MT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DB985E1-76BD-48B8-9587-1D6549AEBE27}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Italic r:id="rId8" w:fontKey="{64366397-9E4F-4378-AE16-D7352F741C0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9" w:fontKey="{3C91696E-185B-4F13-8A6B-C4C3871527B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4783" w:rsidRPr="00F24783" w:rsidRDefault="00F24783" w:rsidP="008F2FAE">
    <w:pPr>
      <w:pStyle w:val="DP-Disclaim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3769" w:rsidRDefault="00E43769">
      <w:r>
        <w:separator/>
      </w:r>
    </w:p>
    <w:p w:rsidR="00E43769" w:rsidRDefault="00E43769"/>
  </w:footnote>
  <w:footnote w:type="continuationSeparator" w:id="1">
    <w:p w:rsidR="00E43769" w:rsidRDefault="00E43769">
      <w:r>
        <w:continuationSeparator/>
      </w:r>
    </w:p>
    <w:p w:rsidR="00E43769" w:rsidRDefault="00E43769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35pt;height:11.35pt" o:bullet="t">
        <v:imagedata r:id="rId1" o:title="msoDBD8"/>
      </v:shape>
    </w:pict>
  </w:numPicBullet>
  <w:abstractNum w:abstractNumId="0">
    <w:nsid w:val="FFFFFF7C"/>
    <w:multiLevelType w:val="singleLevel"/>
    <w:tmpl w:val="DAACB4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96CB2A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35855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EE4A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6CA89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F84660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54EC08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7489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C522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91A00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D11A7B"/>
    <w:multiLevelType w:val="hybridMultilevel"/>
    <w:tmpl w:val="34E48D56"/>
    <w:lvl w:ilvl="0" w:tplc="B3FC7858">
      <w:start w:val="1"/>
      <w:numFmt w:val="bullet"/>
      <w:pStyle w:val="DP-3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6CB6E43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32B04B1"/>
    <w:multiLevelType w:val="hybridMultilevel"/>
    <w:tmpl w:val="7F0C9246"/>
    <w:lvl w:ilvl="0" w:tplc="31C475CC">
      <w:start w:val="1"/>
      <w:numFmt w:val="decimal"/>
      <w:pStyle w:val="DP-NumberList"/>
      <w:lvlText w:val="%1."/>
      <w:lvlJc w:val="left"/>
      <w:pPr>
        <w:tabs>
          <w:tab w:val="num" w:pos="5580"/>
        </w:tabs>
        <w:ind w:left="55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6300"/>
        </w:tabs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020"/>
        </w:tabs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740"/>
        </w:tabs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460"/>
        </w:tabs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180"/>
        </w:tabs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900"/>
        </w:tabs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620"/>
        </w:tabs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340"/>
        </w:tabs>
        <w:ind w:left="11340" w:hanging="180"/>
      </w:pPr>
    </w:lvl>
  </w:abstractNum>
  <w:abstractNum w:abstractNumId="12">
    <w:nsid w:val="1BC32CBD"/>
    <w:multiLevelType w:val="hybridMultilevel"/>
    <w:tmpl w:val="901C2D06"/>
    <w:lvl w:ilvl="0" w:tplc="D1600258">
      <w:start w:val="1"/>
      <w:numFmt w:val="bullet"/>
      <w:pStyle w:val="DP-1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EFE282C"/>
    <w:multiLevelType w:val="hybridMultilevel"/>
    <w:tmpl w:val="88D0F4F0"/>
    <w:lvl w:ilvl="0" w:tplc="5D9A4FE8">
      <w:start w:val="1"/>
      <w:numFmt w:val="bullet"/>
      <w:pStyle w:val="DP-2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F5D6E0C"/>
    <w:multiLevelType w:val="hybridMultilevel"/>
    <w:tmpl w:val="6428AD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314D1E"/>
    <w:multiLevelType w:val="hybridMultilevel"/>
    <w:tmpl w:val="5E78814A"/>
    <w:lvl w:ilvl="0" w:tplc="D6CE4C54">
      <w:start w:val="1"/>
      <w:numFmt w:val="lowerLetter"/>
      <w:pStyle w:val="DP-NumberListletters"/>
      <w:lvlText w:val="%1."/>
      <w:lvlJc w:val="left"/>
      <w:pPr>
        <w:tabs>
          <w:tab w:val="num" w:pos="360"/>
        </w:tabs>
        <w:ind w:left="720" w:hanging="360"/>
      </w:pPr>
      <w:rPr>
        <w:rFonts w:ascii="Garamond" w:hAnsi="Garamond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 w:tplc="0409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6B94A08"/>
    <w:multiLevelType w:val="hybridMultilevel"/>
    <w:tmpl w:val="1C5200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3D4C39"/>
    <w:multiLevelType w:val="hybridMultilevel"/>
    <w:tmpl w:val="E53E3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5B5331"/>
    <w:multiLevelType w:val="hybridMultilevel"/>
    <w:tmpl w:val="88689C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4705B68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2520"/>
        </w:tabs>
      </w:pPr>
      <w:rPr>
        <w:rFonts w:cs="Times New Roman"/>
      </w:r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2790"/>
        </w:tabs>
        <w:ind w:left="270"/>
      </w:pPr>
      <w:rPr>
        <w:rFonts w:cs="Times New Roman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008"/>
        </w:tabs>
        <w:ind w:left="720" w:hanging="432"/>
      </w:pPr>
      <w:rPr>
        <w:rFonts w:cs="Times New Roman"/>
      </w:r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pStyle w:val="Heading5"/>
      <w:lvlText w:val="%5)"/>
      <w:lvlJc w:val="left"/>
      <w:pPr>
        <w:tabs>
          <w:tab w:val="num" w:pos="1296"/>
        </w:tabs>
        <w:ind w:left="1008" w:hanging="432"/>
      </w:pPr>
      <w:rPr>
        <w:rFonts w:cs="Times New Roman"/>
      </w:rPr>
    </w:lvl>
    <w:lvl w:ilvl="5">
      <w:start w:val="1"/>
      <w:numFmt w:val="lowerLetter"/>
      <w:pStyle w:val="Heading6"/>
      <w:lvlText w:val="%6)"/>
      <w:lvlJc w:val="left"/>
      <w:pPr>
        <w:tabs>
          <w:tab w:val="num" w:pos="1440"/>
        </w:tabs>
        <w:ind w:left="1152" w:hanging="432"/>
      </w:pPr>
      <w:rPr>
        <w:rFonts w:cs="Times New Roman"/>
      </w:r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pStyle w:val="Heading8"/>
      <w:lvlText w:val="%8."/>
      <w:lvlJc w:val="left"/>
      <w:pPr>
        <w:tabs>
          <w:tab w:val="num" w:pos="1728"/>
        </w:tabs>
        <w:ind w:left="1440" w:hanging="432"/>
      </w:pPr>
      <w:rPr>
        <w:rFonts w:cs="Times New Roman"/>
      </w:r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20">
    <w:nsid w:val="3B241D1E"/>
    <w:multiLevelType w:val="hybridMultilevel"/>
    <w:tmpl w:val="1C2C32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3FA13F7"/>
    <w:multiLevelType w:val="hybridMultilevel"/>
    <w:tmpl w:val="5F06C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6A22CF"/>
    <w:multiLevelType w:val="hybridMultilevel"/>
    <w:tmpl w:val="4C7A6B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0B81D0C"/>
    <w:multiLevelType w:val="hybridMultilevel"/>
    <w:tmpl w:val="27E28E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BD27F6E"/>
    <w:multiLevelType w:val="hybridMultilevel"/>
    <w:tmpl w:val="F910A3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0"/>
  </w:num>
  <w:num w:numId="4">
    <w:abstractNumId w:val="15"/>
  </w:num>
  <w:num w:numId="5">
    <w:abstractNumId w:val="19"/>
  </w:num>
  <w:num w:numId="6">
    <w:abstractNumId w:val="11"/>
  </w:num>
  <w:num w:numId="7">
    <w:abstractNumId w:val="23"/>
  </w:num>
  <w:num w:numId="8">
    <w:abstractNumId w:val="24"/>
  </w:num>
  <w:num w:numId="9">
    <w:abstractNumId w:val="18"/>
  </w:num>
  <w:num w:numId="10">
    <w:abstractNumId w:val="20"/>
  </w:num>
  <w:num w:numId="11">
    <w:abstractNumId w:val="17"/>
  </w:num>
  <w:num w:numId="12">
    <w:abstractNumId w:val="22"/>
  </w:num>
  <w:num w:numId="13">
    <w:abstractNumId w:val="14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21"/>
  </w:num>
  <w:num w:numId="25">
    <w:abstractNumId w:val="16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attachedTemplate r:id="rId1"/>
  <w:stylePaneFormatFilter w:val="0001"/>
  <w:defaultTabStop w:val="720"/>
  <w:noPunctuationKerning/>
  <w:characterSpacingControl w:val="doNotCompress"/>
  <w:hdrShapeDefaults>
    <o:shapedefaults v:ext="edit" spidmax="3074">
      <o:colormru v:ext="edit" colors="#eaeaea,silver,#ddd,#9dbfe5,#002a6c"/>
    </o:shapedefaults>
  </w:hdrShapeDefaults>
  <w:footnotePr>
    <w:footnote w:id="0"/>
    <w:footnote w:id="1"/>
  </w:footnotePr>
  <w:endnotePr>
    <w:endnote w:id="0"/>
    <w:endnote w:id="1"/>
  </w:endnotePr>
  <w:compat/>
  <w:rsids>
    <w:rsidRoot w:val="00BC5877"/>
    <w:rsid w:val="000001F5"/>
    <w:rsid w:val="00001C18"/>
    <w:rsid w:val="00002467"/>
    <w:rsid w:val="0000637C"/>
    <w:rsid w:val="00013886"/>
    <w:rsid w:val="0001525E"/>
    <w:rsid w:val="00016253"/>
    <w:rsid w:val="00023787"/>
    <w:rsid w:val="0002417B"/>
    <w:rsid w:val="00025CD5"/>
    <w:rsid w:val="0003479B"/>
    <w:rsid w:val="00034A89"/>
    <w:rsid w:val="000452E7"/>
    <w:rsid w:val="00045B9C"/>
    <w:rsid w:val="00047D26"/>
    <w:rsid w:val="00053497"/>
    <w:rsid w:val="00055D2E"/>
    <w:rsid w:val="000607F8"/>
    <w:rsid w:val="00072ABD"/>
    <w:rsid w:val="00076751"/>
    <w:rsid w:val="00077244"/>
    <w:rsid w:val="00077FFB"/>
    <w:rsid w:val="00084C52"/>
    <w:rsid w:val="00087AD6"/>
    <w:rsid w:val="00087E69"/>
    <w:rsid w:val="00090E75"/>
    <w:rsid w:val="00093C6E"/>
    <w:rsid w:val="000953CB"/>
    <w:rsid w:val="000A1172"/>
    <w:rsid w:val="000A703B"/>
    <w:rsid w:val="000B5221"/>
    <w:rsid w:val="000C46C6"/>
    <w:rsid w:val="000C59E1"/>
    <w:rsid w:val="000C5AD4"/>
    <w:rsid w:val="000C77B7"/>
    <w:rsid w:val="000D14B4"/>
    <w:rsid w:val="000D2EA4"/>
    <w:rsid w:val="000D7269"/>
    <w:rsid w:val="000E1B6C"/>
    <w:rsid w:val="000F104F"/>
    <w:rsid w:val="000F1791"/>
    <w:rsid w:val="000F4276"/>
    <w:rsid w:val="001055B8"/>
    <w:rsid w:val="00107E70"/>
    <w:rsid w:val="00113BF2"/>
    <w:rsid w:val="00133543"/>
    <w:rsid w:val="00136FBE"/>
    <w:rsid w:val="00141D7B"/>
    <w:rsid w:val="00143CEE"/>
    <w:rsid w:val="001504F1"/>
    <w:rsid w:val="001523AB"/>
    <w:rsid w:val="001551A3"/>
    <w:rsid w:val="00157CDC"/>
    <w:rsid w:val="00163F6B"/>
    <w:rsid w:val="001673AB"/>
    <w:rsid w:val="0017026A"/>
    <w:rsid w:val="00181246"/>
    <w:rsid w:val="001863FD"/>
    <w:rsid w:val="00187E0C"/>
    <w:rsid w:val="00191AC1"/>
    <w:rsid w:val="001F1ED3"/>
    <w:rsid w:val="001F3982"/>
    <w:rsid w:val="001F7343"/>
    <w:rsid w:val="002040F4"/>
    <w:rsid w:val="00210ADF"/>
    <w:rsid w:val="00214957"/>
    <w:rsid w:val="002253A0"/>
    <w:rsid w:val="00227140"/>
    <w:rsid w:val="002274BE"/>
    <w:rsid w:val="00231260"/>
    <w:rsid w:val="002378A0"/>
    <w:rsid w:val="00242E55"/>
    <w:rsid w:val="00243A8C"/>
    <w:rsid w:val="00244072"/>
    <w:rsid w:val="0024595B"/>
    <w:rsid w:val="00247C30"/>
    <w:rsid w:val="0026146B"/>
    <w:rsid w:val="002637B0"/>
    <w:rsid w:val="00267455"/>
    <w:rsid w:val="0026783A"/>
    <w:rsid w:val="00277595"/>
    <w:rsid w:val="00286516"/>
    <w:rsid w:val="002A0015"/>
    <w:rsid w:val="002A02E3"/>
    <w:rsid w:val="002A1355"/>
    <w:rsid w:val="002A332F"/>
    <w:rsid w:val="002A3879"/>
    <w:rsid w:val="002A6176"/>
    <w:rsid w:val="002B41FF"/>
    <w:rsid w:val="002B420F"/>
    <w:rsid w:val="002B6866"/>
    <w:rsid w:val="002C38EF"/>
    <w:rsid w:val="002C6B34"/>
    <w:rsid w:val="002C7E7C"/>
    <w:rsid w:val="002D2AFE"/>
    <w:rsid w:val="002F19E8"/>
    <w:rsid w:val="002F3FD5"/>
    <w:rsid w:val="002F47BC"/>
    <w:rsid w:val="002F5354"/>
    <w:rsid w:val="002F6FA1"/>
    <w:rsid w:val="002F70F7"/>
    <w:rsid w:val="00303615"/>
    <w:rsid w:val="00306D7A"/>
    <w:rsid w:val="003169D3"/>
    <w:rsid w:val="00320F2A"/>
    <w:rsid w:val="00322869"/>
    <w:rsid w:val="00325E6A"/>
    <w:rsid w:val="003328A1"/>
    <w:rsid w:val="00334988"/>
    <w:rsid w:val="00337D78"/>
    <w:rsid w:val="00343B1C"/>
    <w:rsid w:val="00346538"/>
    <w:rsid w:val="003506BA"/>
    <w:rsid w:val="00353F6E"/>
    <w:rsid w:val="00360A08"/>
    <w:rsid w:val="00361849"/>
    <w:rsid w:val="00362406"/>
    <w:rsid w:val="00365B6F"/>
    <w:rsid w:val="00367994"/>
    <w:rsid w:val="00367FD0"/>
    <w:rsid w:val="003742A6"/>
    <w:rsid w:val="003801D7"/>
    <w:rsid w:val="003915DE"/>
    <w:rsid w:val="003928EA"/>
    <w:rsid w:val="00394418"/>
    <w:rsid w:val="003A104C"/>
    <w:rsid w:val="003A7376"/>
    <w:rsid w:val="003B251B"/>
    <w:rsid w:val="003C3475"/>
    <w:rsid w:val="003C35BD"/>
    <w:rsid w:val="003C58BB"/>
    <w:rsid w:val="003D64A5"/>
    <w:rsid w:val="003E0A62"/>
    <w:rsid w:val="003E5F37"/>
    <w:rsid w:val="003F6984"/>
    <w:rsid w:val="003F6C1D"/>
    <w:rsid w:val="004031C8"/>
    <w:rsid w:val="00403D82"/>
    <w:rsid w:val="004101C0"/>
    <w:rsid w:val="00411BC9"/>
    <w:rsid w:val="00412115"/>
    <w:rsid w:val="00415E47"/>
    <w:rsid w:val="004206E9"/>
    <w:rsid w:val="004218B2"/>
    <w:rsid w:val="00426805"/>
    <w:rsid w:val="004278BD"/>
    <w:rsid w:val="00434589"/>
    <w:rsid w:val="00435826"/>
    <w:rsid w:val="00441157"/>
    <w:rsid w:val="004465A4"/>
    <w:rsid w:val="0045399C"/>
    <w:rsid w:val="00454171"/>
    <w:rsid w:val="00472381"/>
    <w:rsid w:val="00474C4B"/>
    <w:rsid w:val="004776BF"/>
    <w:rsid w:val="00482EBF"/>
    <w:rsid w:val="004872AC"/>
    <w:rsid w:val="00487D76"/>
    <w:rsid w:val="00490E09"/>
    <w:rsid w:val="004A08EB"/>
    <w:rsid w:val="004A22BB"/>
    <w:rsid w:val="004A3569"/>
    <w:rsid w:val="004A660F"/>
    <w:rsid w:val="004B186A"/>
    <w:rsid w:val="004B3118"/>
    <w:rsid w:val="004B35B6"/>
    <w:rsid w:val="004B3E6D"/>
    <w:rsid w:val="004C15B8"/>
    <w:rsid w:val="004C1A03"/>
    <w:rsid w:val="004D25D4"/>
    <w:rsid w:val="004E0775"/>
    <w:rsid w:val="004E248B"/>
    <w:rsid w:val="004E5869"/>
    <w:rsid w:val="004E77FC"/>
    <w:rsid w:val="0050076E"/>
    <w:rsid w:val="0051634D"/>
    <w:rsid w:val="00516447"/>
    <w:rsid w:val="005247EB"/>
    <w:rsid w:val="00526C9B"/>
    <w:rsid w:val="00534B01"/>
    <w:rsid w:val="00545C65"/>
    <w:rsid w:val="00551015"/>
    <w:rsid w:val="00554C4E"/>
    <w:rsid w:val="00560024"/>
    <w:rsid w:val="00564B72"/>
    <w:rsid w:val="00577EF6"/>
    <w:rsid w:val="00594F30"/>
    <w:rsid w:val="00596AC3"/>
    <w:rsid w:val="00596F5F"/>
    <w:rsid w:val="005A629E"/>
    <w:rsid w:val="005B4974"/>
    <w:rsid w:val="005B6DA8"/>
    <w:rsid w:val="005D64D2"/>
    <w:rsid w:val="005D77CC"/>
    <w:rsid w:val="005E00B6"/>
    <w:rsid w:val="005E757E"/>
    <w:rsid w:val="005F516B"/>
    <w:rsid w:val="006022B1"/>
    <w:rsid w:val="00602357"/>
    <w:rsid w:val="00611D23"/>
    <w:rsid w:val="0061484D"/>
    <w:rsid w:val="00614C09"/>
    <w:rsid w:val="00624C0F"/>
    <w:rsid w:val="00624CFC"/>
    <w:rsid w:val="00626B08"/>
    <w:rsid w:val="00630C4F"/>
    <w:rsid w:val="0064271B"/>
    <w:rsid w:val="0064362D"/>
    <w:rsid w:val="00647D49"/>
    <w:rsid w:val="0065330E"/>
    <w:rsid w:val="00653A5A"/>
    <w:rsid w:val="00660251"/>
    <w:rsid w:val="00662303"/>
    <w:rsid w:val="0066606C"/>
    <w:rsid w:val="006711FE"/>
    <w:rsid w:val="0067489E"/>
    <w:rsid w:val="00674BCA"/>
    <w:rsid w:val="00674C60"/>
    <w:rsid w:val="00684960"/>
    <w:rsid w:val="00690121"/>
    <w:rsid w:val="00697803"/>
    <w:rsid w:val="006A2604"/>
    <w:rsid w:val="006A2C80"/>
    <w:rsid w:val="006A717D"/>
    <w:rsid w:val="006B13E8"/>
    <w:rsid w:val="006B2113"/>
    <w:rsid w:val="006B2285"/>
    <w:rsid w:val="006B5B3A"/>
    <w:rsid w:val="006D19C3"/>
    <w:rsid w:val="006E4261"/>
    <w:rsid w:val="006F2A33"/>
    <w:rsid w:val="006F6D5C"/>
    <w:rsid w:val="00707EAE"/>
    <w:rsid w:val="007108DE"/>
    <w:rsid w:val="0071210E"/>
    <w:rsid w:val="007128DD"/>
    <w:rsid w:val="0072347D"/>
    <w:rsid w:val="00724A9B"/>
    <w:rsid w:val="00725532"/>
    <w:rsid w:val="00727132"/>
    <w:rsid w:val="00727F59"/>
    <w:rsid w:val="00733713"/>
    <w:rsid w:val="007371C9"/>
    <w:rsid w:val="00737B2D"/>
    <w:rsid w:val="00737E6A"/>
    <w:rsid w:val="0074123C"/>
    <w:rsid w:val="00741257"/>
    <w:rsid w:val="00751A53"/>
    <w:rsid w:val="00753CFE"/>
    <w:rsid w:val="00754A65"/>
    <w:rsid w:val="007558A7"/>
    <w:rsid w:val="00756ADC"/>
    <w:rsid w:val="0076404A"/>
    <w:rsid w:val="00767B88"/>
    <w:rsid w:val="00770670"/>
    <w:rsid w:val="00785F8C"/>
    <w:rsid w:val="00787010"/>
    <w:rsid w:val="0079336A"/>
    <w:rsid w:val="007A31FA"/>
    <w:rsid w:val="007B45E0"/>
    <w:rsid w:val="007B5011"/>
    <w:rsid w:val="007B7020"/>
    <w:rsid w:val="007C02B5"/>
    <w:rsid w:val="007C3B73"/>
    <w:rsid w:val="007C62D1"/>
    <w:rsid w:val="007D1EB1"/>
    <w:rsid w:val="007D3F89"/>
    <w:rsid w:val="007E257F"/>
    <w:rsid w:val="007F1648"/>
    <w:rsid w:val="008015D1"/>
    <w:rsid w:val="00802E0F"/>
    <w:rsid w:val="008109FD"/>
    <w:rsid w:val="008171A2"/>
    <w:rsid w:val="00820BD2"/>
    <w:rsid w:val="0083402C"/>
    <w:rsid w:val="00840D4C"/>
    <w:rsid w:val="008470B4"/>
    <w:rsid w:val="008477F0"/>
    <w:rsid w:val="0085207E"/>
    <w:rsid w:val="008543FE"/>
    <w:rsid w:val="00854B7E"/>
    <w:rsid w:val="008550FE"/>
    <w:rsid w:val="0086124C"/>
    <w:rsid w:val="00863D0E"/>
    <w:rsid w:val="00864B89"/>
    <w:rsid w:val="00881DD1"/>
    <w:rsid w:val="00883275"/>
    <w:rsid w:val="00890300"/>
    <w:rsid w:val="00891DCB"/>
    <w:rsid w:val="008937ED"/>
    <w:rsid w:val="008A2ACF"/>
    <w:rsid w:val="008A432F"/>
    <w:rsid w:val="008A7183"/>
    <w:rsid w:val="008B65CC"/>
    <w:rsid w:val="008C6172"/>
    <w:rsid w:val="008D0841"/>
    <w:rsid w:val="008D6333"/>
    <w:rsid w:val="008E1624"/>
    <w:rsid w:val="008F2FAE"/>
    <w:rsid w:val="00901900"/>
    <w:rsid w:val="009027AC"/>
    <w:rsid w:val="00902DAC"/>
    <w:rsid w:val="00904AF6"/>
    <w:rsid w:val="00910ECA"/>
    <w:rsid w:val="00914CFD"/>
    <w:rsid w:val="00922A43"/>
    <w:rsid w:val="00925A0A"/>
    <w:rsid w:val="009314AC"/>
    <w:rsid w:val="00934C57"/>
    <w:rsid w:val="00934DB0"/>
    <w:rsid w:val="00941D13"/>
    <w:rsid w:val="009421C1"/>
    <w:rsid w:val="00950205"/>
    <w:rsid w:val="0095189C"/>
    <w:rsid w:val="009520C4"/>
    <w:rsid w:val="009539EC"/>
    <w:rsid w:val="00954261"/>
    <w:rsid w:val="00957EAE"/>
    <w:rsid w:val="00964FA6"/>
    <w:rsid w:val="00970AEB"/>
    <w:rsid w:val="00971612"/>
    <w:rsid w:val="0097317C"/>
    <w:rsid w:val="00975332"/>
    <w:rsid w:val="00975F36"/>
    <w:rsid w:val="00975FA1"/>
    <w:rsid w:val="00995EBA"/>
    <w:rsid w:val="009975F2"/>
    <w:rsid w:val="009A1711"/>
    <w:rsid w:val="009A1FDB"/>
    <w:rsid w:val="009A28CB"/>
    <w:rsid w:val="009A5934"/>
    <w:rsid w:val="009A7A53"/>
    <w:rsid w:val="009B18F3"/>
    <w:rsid w:val="009B1C77"/>
    <w:rsid w:val="009B1CCD"/>
    <w:rsid w:val="009C57A7"/>
    <w:rsid w:val="009C73AC"/>
    <w:rsid w:val="009E119A"/>
    <w:rsid w:val="009E34A0"/>
    <w:rsid w:val="009E75C7"/>
    <w:rsid w:val="009F25D2"/>
    <w:rsid w:val="009F48A9"/>
    <w:rsid w:val="00A0473D"/>
    <w:rsid w:val="00A1427A"/>
    <w:rsid w:val="00A156F9"/>
    <w:rsid w:val="00A16D17"/>
    <w:rsid w:val="00A17284"/>
    <w:rsid w:val="00A20021"/>
    <w:rsid w:val="00A21F1E"/>
    <w:rsid w:val="00A37C50"/>
    <w:rsid w:val="00A41079"/>
    <w:rsid w:val="00A418D7"/>
    <w:rsid w:val="00A42F5E"/>
    <w:rsid w:val="00A451E2"/>
    <w:rsid w:val="00A516B1"/>
    <w:rsid w:val="00A546A6"/>
    <w:rsid w:val="00A63A57"/>
    <w:rsid w:val="00A8096D"/>
    <w:rsid w:val="00A81DFA"/>
    <w:rsid w:val="00A83152"/>
    <w:rsid w:val="00A84A9E"/>
    <w:rsid w:val="00A9634A"/>
    <w:rsid w:val="00A96465"/>
    <w:rsid w:val="00AA02EC"/>
    <w:rsid w:val="00AA2D6B"/>
    <w:rsid w:val="00AA47CC"/>
    <w:rsid w:val="00AA56FE"/>
    <w:rsid w:val="00AB105E"/>
    <w:rsid w:val="00AB28DE"/>
    <w:rsid w:val="00AB3034"/>
    <w:rsid w:val="00AB440B"/>
    <w:rsid w:val="00AB5779"/>
    <w:rsid w:val="00AC61A9"/>
    <w:rsid w:val="00AC7648"/>
    <w:rsid w:val="00AD6BDF"/>
    <w:rsid w:val="00AE18C2"/>
    <w:rsid w:val="00AE2B04"/>
    <w:rsid w:val="00AE44DB"/>
    <w:rsid w:val="00AE4B50"/>
    <w:rsid w:val="00AF56A1"/>
    <w:rsid w:val="00B00CC6"/>
    <w:rsid w:val="00B0147B"/>
    <w:rsid w:val="00B05811"/>
    <w:rsid w:val="00B12B5A"/>
    <w:rsid w:val="00B12B86"/>
    <w:rsid w:val="00B13840"/>
    <w:rsid w:val="00B25D5F"/>
    <w:rsid w:val="00B26639"/>
    <w:rsid w:val="00B312BE"/>
    <w:rsid w:val="00B3661D"/>
    <w:rsid w:val="00B404D3"/>
    <w:rsid w:val="00B5053F"/>
    <w:rsid w:val="00B55202"/>
    <w:rsid w:val="00B554DE"/>
    <w:rsid w:val="00B564F7"/>
    <w:rsid w:val="00B65D35"/>
    <w:rsid w:val="00B71D2E"/>
    <w:rsid w:val="00B73E9C"/>
    <w:rsid w:val="00B804C8"/>
    <w:rsid w:val="00B81C12"/>
    <w:rsid w:val="00B81DB8"/>
    <w:rsid w:val="00B93B38"/>
    <w:rsid w:val="00B9558C"/>
    <w:rsid w:val="00B955D6"/>
    <w:rsid w:val="00B975E7"/>
    <w:rsid w:val="00BA0ADE"/>
    <w:rsid w:val="00BB465E"/>
    <w:rsid w:val="00BB5261"/>
    <w:rsid w:val="00BC5877"/>
    <w:rsid w:val="00BC5DB9"/>
    <w:rsid w:val="00BD27C5"/>
    <w:rsid w:val="00BD6DBB"/>
    <w:rsid w:val="00BE31E9"/>
    <w:rsid w:val="00C016A1"/>
    <w:rsid w:val="00C121BA"/>
    <w:rsid w:val="00C15ED8"/>
    <w:rsid w:val="00C23B56"/>
    <w:rsid w:val="00C33116"/>
    <w:rsid w:val="00C3320E"/>
    <w:rsid w:val="00C34595"/>
    <w:rsid w:val="00C50D1C"/>
    <w:rsid w:val="00C5285D"/>
    <w:rsid w:val="00C55376"/>
    <w:rsid w:val="00C637CA"/>
    <w:rsid w:val="00C71276"/>
    <w:rsid w:val="00C802B1"/>
    <w:rsid w:val="00C81407"/>
    <w:rsid w:val="00C91255"/>
    <w:rsid w:val="00C949B5"/>
    <w:rsid w:val="00C94C74"/>
    <w:rsid w:val="00C96871"/>
    <w:rsid w:val="00C96AFD"/>
    <w:rsid w:val="00CA1A19"/>
    <w:rsid w:val="00CA3760"/>
    <w:rsid w:val="00CB38AE"/>
    <w:rsid w:val="00CC072D"/>
    <w:rsid w:val="00CC3FF5"/>
    <w:rsid w:val="00CC43E3"/>
    <w:rsid w:val="00CC58F7"/>
    <w:rsid w:val="00CD09F9"/>
    <w:rsid w:val="00CD14FF"/>
    <w:rsid w:val="00CD1C71"/>
    <w:rsid w:val="00CE18E7"/>
    <w:rsid w:val="00CE3C61"/>
    <w:rsid w:val="00CE4F0E"/>
    <w:rsid w:val="00CE5B41"/>
    <w:rsid w:val="00CF10BE"/>
    <w:rsid w:val="00CF1E91"/>
    <w:rsid w:val="00CF5653"/>
    <w:rsid w:val="00CF5D89"/>
    <w:rsid w:val="00D004A3"/>
    <w:rsid w:val="00D02356"/>
    <w:rsid w:val="00D04F96"/>
    <w:rsid w:val="00D141B0"/>
    <w:rsid w:val="00D16ADB"/>
    <w:rsid w:val="00D25819"/>
    <w:rsid w:val="00D26C01"/>
    <w:rsid w:val="00D27125"/>
    <w:rsid w:val="00D3057D"/>
    <w:rsid w:val="00D317F4"/>
    <w:rsid w:val="00D4057E"/>
    <w:rsid w:val="00D42C05"/>
    <w:rsid w:val="00D43644"/>
    <w:rsid w:val="00D476C6"/>
    <w:rsid w:val="00D47DEE"/>
    <w:rsid w:val="00D5047A"/>
    <w:rsid w:val="00D52C0B"/>
    <w:rsid w:val="00D53DE7"/>
    <w:rsid w:val="00D63D65"/>
    <w:rsid w:val="00D64048"/>
    <w:rsid w:val="00D643E8"/>
    <w:rsid w:val="00D66161"/>
    <w:rsid w:val="00D7135A"/>
    <w:rsid w:val="00D71B0B"/>
    <w:rsid w:val="00D72085"/>
    <w:rsid w:val="00D87E01"/>
    <w:rsid w:val="00DA26EC"/>
    <w:rsid w:val="00DA6927"/>
    <w:rsid w:val="00DA79A8"/>
    <w:rsid w:val="00DB428C"/>
    <w:rsid w:val="00DB7876"/>
    <w:rsid w:val="00DD0CDF"/>
    <w:rsid w:val="00DD1C4B"/>
    <w:rsid w:val="00DD27FF"/>
    <w:rsid w:val="00DD2BE4"/>
    <w:rsid w:val="00DD2E11"/>
    <w:rsid w:val="00DD45EA"/>
    <w:rsid w:val="00DD6023"/>
    <w:rsid w:val="00DD7427"/>
    <w:rsid w:val="00DE5110"/>
    <w:rsid w:val="00DE67EC"/>
    <w:rsid w:val="00DE723B"/>
    <w:rsid w:val="00DF00F8"/>
    <w:rsid w:val="00DF2A41"/>
    <w:rsid w:val="00DF2BBB"/>
    <w:rsid w:val="00DF558E"/>
    <w:rsid w:val="00E01BB1"/>
    <w:rsid w:val="00E02A6A"/>
    <w:rsid w:val="00E10430"/>
    <w:rsid w:val="00E16A65"/>
    <w:rsid w:val="00E17631"/>
    <w:rsid w:val="00E17873"/>
    <w:rsid w:val="00E23A62"/>
    <w:rsid w:val="00E250E7"/>
    <w:rsid w:val="00E32B05"/>
    <w:rsid w:val="00E33BB5"/>
    <w:rsid w:val="00E36333"/>
    <w:rsid w:val="00E43769"/>
    <w:rsid w:val="00E4748E"/>
    <w:rsid w:val="00E52848"/>
    <w:rsid w:val="00E53286"/>
    <w:rsid w:val="00E57768"/>
    <w:rsid w:val="00E63617"/>
    <w:rsid w:val="00E65DC2"/>
    <w:rsid w:val="00E7690D"/>
    <w:rsid w:val="00E805BE"/>
    <w:rsid w:val="00E82255"/>
    <w:rsid w:val="00E837B3"/>
    <w:rsid w:val="00E86CCC"/>
    <w:rsid w:val="00E8748C"/>
    <w:rsid w:val="00E8769D"/>
    <w:rsid w:val="00E93334"/>
    <w:rsid w:val="00E95E3E"/>
    <w:rsid w:val="00EA047F"/>
    <w:rsid w:val="00EA2A98"/>
    <w:rsid w:val="00EA3D97"/>
    <w:rsid w:val="00EB1663"/>
    <w:rsid w:val="00EB558E"/>
    <w:rsid w:val="00EB76AD"/>
    <w:rsid w:val="00EB7BF3"/>
    <w:rsid w:val="00EC0307"/>
    <w:rsid w:val="00EC121C"/>
    <w:rsid w:val="00EC38BB"/>
    <w:rsid w:val="00EC3901"/>
    <w:rsid w:val="00ED0108"/>
    <w:rsid w:val="00ED4CF8"/>
    <w:rsid w:val="00ED580B"/>
    <w:rsid w:val="00ED5B08"/>
    <w:rsid w:val="00ED73F2"/>
    <w:rsid w:val="00EE0131"/>
    <w:rsid w:val="00EE1373"/>
    <w:rsid w:val="00EF0D69"/>
    <w:rsid w:val="00EF204B"/>
    <w:rsid w:val="00EF4E61"/>
    <w:rsid w:val="00EF57C2"/>
    <w:rsid w:val="00EF5835"/>
    <w:rsid w:val="00EF793F"/>
    <w:rsid w:val="00EF7AB6"/>
    <w:rsid w:val="00F04672"/>
    <w:rsid w:val="00F1345A"/>
    <w:rsid w:val="00F14B82"/>
    <w:rsid w:val="00F20104"/>
    <w:rsid w:val="00F20820"/>
    <w:rsid w:val="00F24783"/>
    <w:rsid w:val="00F25391"/>
    <w:rsid w:val="00F26540"/>
    <w:rsid w:val="00F35758"/>
    <w:rsid w:val="00F37463"/>
    <w:rsid w:val="00F378C6"/>
    <w:rsid w:val="00F433A9"/>
    <w:rsid w:val="00F43C93"/>
    <w:rsid w:val="00F5077E"/>
    <w:rsid w:val="00F62A37"/>
    <w:rsid w:val="00F65C91"/>
    <w:rsid w:val="00F679AD"/>
    <w:rsid w:val="00F74411"/>
    <w:rsid w:val="00F80320"/>
    <w:rsid w:val="00F8195E"/>
    <w:rsid w:val="00F82331"/>
    <w:rsid w:val="00F829C3"/>
    <w:rsid w:val="00F87A83"/>
    <w:rsid w:val="00F903BA"/>
    <w:rsid w:val="00F93391"/>
    <w:rsid w:val="00FA7F7D"/>
    <w:rsid w:val="00FB0D9C"/>
    <w:rsid w:val="00FB465F"/>
    <w:rsid w:val="00FB7E48"/>
    <w:rsid w:val="00FC4E62"/>
    <w:rsid w:val="00FD79D7"/>
    <w:rsid w:val="00FE04A3"/>
    <w:rsid w:val="00FE1C92"/>
    <w:rsid w:val="00FE247B"/>
    <w:rsid w:val="00FE3962"/>
    <w:rsid w:val="00FE7FA4"/>
    <w:rsid w:val="00FF0713"/>
    <w:rsid w:val="00FF5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eaeaea,silver,#ddd,#9dbfe5,#002a6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locked="1" w:uiPriority="39"/>
    <w:lsdException w:name="toc 2" w:locked="1" w:uiPriority="39"/>
    <w:lsdException w:name="toc 3" w:locked="1" w:uiPriority="39"/>
    <w:lsdException w:name="toc 4" w:locked="1" w:semiHidden="1"/>
    <w:lsdException w:name="toc 5" w:locked="1" w:semiHidden="1"/>
    <w:lsdException w:name="toc 6" w:locked="1" w:semiHidden="1"/>
    <w:lsdException w:name="toc 7" w:locked="1" w:semiHidden="1"/>
    <w:lsdException w:name="toc 8" w:locked="1" w:semiHidden="1"/>
    <w:lsdException w:name="toc 9" w:locked="1" w:semiHidden="1"/>
    <w:lsdException w:name="Normal Indent" w:semiHidden="1"/>
    <w:lsdException w:name="annotation text" w:uiPriority="99"/>
    <w:lsdException w:name="header" w:uiPriority="99"/>
    <w:lsdException w:name="footer" w:uiPriority="99"/>
    <w:lsdException w:name="index heading" w:semiHidden="1"/>
    <w:lsdException w:name="caption" w:locked="1" w:semiHidden="1" w:qFormat="1"/>
    <w:lsdException w:name="table of figures" w:uiPriority="99"/>
    <w:lsdException w:name="envelope address" w:semiHidden="1"/>
    <w:lsdException w:name="envelope return" w:semiHidden="1"/>
    <w:lsdException w:name="annotation reference" w:uiPriority="99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locked="1" w:semiHidden="1" w:qFormat="1"/>
    <w:lsdException w:name="Closing" w:semiHidden="1"/>
    <w:lsdException w:name="Signature" w:semiHidden="1"/>
    <w:lsdException w:name="Default Paragraph Font" w:locked="1"/>
    <w:lsdException w:name="Body Text" w:semiHidden="1" w:uiPriority="99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locked="1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iPriority="99"/>
    <w:lsdException w:name="Strong" w:locked="1" w:semiHidden="1" w:qFormat="1"/>
    <w:lsdException w:name="Emphasis" w:locked="1" w:semiHidden="1" w:qFormat="1"/>
    <w:lsdException w:name="Document Map" w:semiHidden="1"/>
    <w:lsdException w:name="Plain Text" w:semiHidden="1"/>
    <w:lsdException w:name="E-mail Signature" w:semiHidden="1"/>
    <w:lsdException w:name="Normal (Web)" w:semiHidden="1" w:uiPriority="99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 List" w:uiPriority="99"/>
    <w:lsdException w:name="Balloon Text" w:uiPriority="99"/>
    <w:lsdException w:name="Table Grid" w:lock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</w:latentStyles>
  <w:style w:type="paragraph" w:default="1" w:styleId="Normal">
    <w:name w:val="Normal"/>
    <w:qFormat/>
    <w:rsid w:val="00630C4F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semiHidden/>
    <w:qFormat/>
    <w:rsid w:val="0097317C"/>
    <w:pPr>
      <w:keepNext/>
      <w:numPr>
        <w:numId w:val="5"/>
      </w:numPr>
      <w:spacing w:after="120"/>
      <w:outlineLvl w:val="0"/>
    </w:pPr>
    <w:rPr>
      <w:rFonts w:ascii="Gill Sans Std" w:hAnsi="Gill Sans Std" w:cs="Arial"/>
      <w:b/>
      <w:bCs/>
      <w:caps/>
      <w:kern w:val="32"/>
      <w:sz w:val="30"/>
      <w:szCs w:val="30"/>
    </w:rPr>
  </w:style>
  <w:style w:type="paragraph" w:styleId="Heading2">
    <w:name w:val="heading 2"/>
    <w:basedOn w:val="Normal"/>
    <w:next w:val="Normal"/>
    <w:link w:val="Heading2Char"/>
    <w:semiHidden/>
    <w:qFormat/>
    <w:rsid w:val="0097317C"/>
    <w:pPr>
      <w:keepNext/>
      <w:numPr>
        <w:ilvl w:val="1"/>
        <w:numId w:val="5"/>
      </w:numPr>
      <w:spacing w:after="60"/>
      <w:outlineLvl w:val="1"/>
    </w:pPr>
    <w:rPr>
      <w:rFonts w:ascii="Gill Sans Std" w:hAnsi="Gill Sans Std" w:cs="Arial"/>
      <w:b/>
      <w:bCs/>
      <w:iCs/>
      <w:caps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qFormat/>
    <w:rsid w:val="0097317C"/>
    <w:pPr>
      <w:keepNext/>
      <w:numPr>
        <w:ilvl w:val="2"/>
        <w:numId w:val="5"/>
      </w:numPr>
      <w:spacing w:after="60"/>
      <w:outlineLvl w:val="2"/>
    </w:pPr>
    <w:rPr>
      <w:rFonts w:ascii="Gill Sans Std" w:hAnsi="Gill Sans Std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qFormat/>
    <w:rsid w:val="0097317C"/>
    <w:pPr>
      <w:keepNext/>
      <w:numPr>
        <w:ilvl w:val="3"/>
        <w:numId w:val="5"/>
      </w:numPr>
      <w:outlineLvl w:val="3"/>
    </w:pPr>
    <w:rPr>
      <w:rFonts w:ascii="Gill Sans Std" w:hAnsi="Gill Sans Std"/>
      <w:b/>
      <w:bCs/>
      <w:i/>
    </w:rPr>
  </w:style>
  <w:style w:type="paragraph" w:styleId="Heading5">
    <w:name w:val="heading 5"/>
    <w:basedOn w:val="Normal"/>
    <w:next w:val="Normal"/>
    <w:link w:val="Heading5Char"/>
    <w:semiHidden/>
    <w:qFormat/>
    <w:rsid w:val="0097317C"/>
    <w:pPr>
      <w:numPr>
        <w:ilvl w:val="4"/>
        <w:numId w:val="5"/>
      </w:numPr>
      <w:outlineLvl w:val="4"/>
    </w:pPr>
    <w:rPr>
      <w:rFonts w:ascii="Gill Sans Std" w:hAnsi="Gill Sans Std"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97317C"/>
    <w:pPr>
      <w:numPr>
        <w:ilvl w:val="5"/>
        <w:numId w:val="5"/>
      </w:numPr>
      <w:outlineLvl w:val="5"/>
    </w:pPr>
    <w:rPr>
      <w:rFonts w:ascii="Gill Sans Std" w:hAnsi="Gill Sans Std"/>
      <w:bCs/>
      <w:i/>
    </w:rPr>
  </w:style>
  <w:style w:type="paragraph" w:styleId="Heading7">
    <w:name w:val="heading 7"/>
    <w:basedOn w:val="Normal"/>
    <w:next w:val="Normal"/>
    <w:link w:val="Heading7Char"/>
    <w:semiHidden/>
    <w:qFormat/>
    <w:rsid w:val="0097317C"/>
    <w:pPr>
      <w:numPr>
        <w:ilvl w:val="6"/>
        <w:numId w:val="5"/>
      </w:numPr>
      <w:outlineLvl w:val="6"/>
    </w:pPr>
    <w:rPr>
      <w:rFonts w:ascii="Gill Sans Std" w:hAnsi="Gill Sans Std"/>
      <w:i/>
    </w:rPr>
  </w:style>
  <w:style w:type="paragraph" w:styleId="Heading8">
    <w:name w:val="heading 8"/>
    <w:basedOn w:val="Normal"/>
    <w:next w:val="Normal"/>
    <w:link w:val="Heading8Char"/>
    <w:semiHidden/>
    <w:qFormat/>
    <w:rsid w:val="0097317C"/>
    <w:pPr>
      <w:numPr>
        <w:ilvl w:val="7"/>
        <w:numId w:val="5"/>
      </w:numPr>
      <w:outlineLvl w:val="7"/>
    </w:pPr>
    <w:rPr>
      <w:rFonts w:ascii="Gill Sans Std" w:hAnsi="Gill Sans Std"/>
      <w:i/>
      <w:iCs/>
    </w:rPr>
  </w:style>
  <w:style w:type="paragraph" w:styleId="Heading9">
    <w:name w:val="heading 9"/>
    <w:basedOn w:val="Normal"/>
    <w:next w:val="Normal"/>
    <w:link w:val="Heading9Char"/>
    <w:semiHidden/>
    <w:qFormat/>
    <w:rsid w:val="0097317C"/>
    <w:pPr>
      <w:numPr>
        <w:ilvl w:val="8"/>
        <w:numId w:val="5"/>
      </w:numPr>
      <w:outlineLvl w:val="8"/>
    </w:pPr>
    <w:rPr>
      <w:rFonts w:ascii="Gill Sans Std" w:hAnsi="Gill Sans Std" w:cs="Arial"/>
      <w:i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semiHidden/>
    <w:locked/>
    <w:rsid w:val="00B13840"/>
    <w:rPr>
      <w:rFonts w:ascii="Gill Sans Std" w:eastAsia="Calibri" w:hAnsi="Gill Sans Std" w:cs="Arial"/>
      <w:b/>
      <w:bCs/>
      <w:caps/>
      <w:kern w:val="32"/>
      <w:sz w:val="30"/>
      <w:szCs w:val="30"/>
    </w:rPr>
  </w:style>
  <w:style w:type="character" w:customStyle="1" w:styleId="Heading2Char">
    <w:name w:val="Heading 2 Char"/>
    <w:link w:val="Heading2"/>
    <w:semiHidden/>
    <w:locked/>
    <w:rsid w:val="00B13840"/>
    <w:rPr>
      <w:rFonts w:ascii="Gill Sans Std" w:eastAsia="Calibri" w:hAnsi="Gill Sans Std" w:cs="Arial"/>
      <w:b/>
      <w:bCs/>
      <w:iCs/>
      <w:caps/>
      <w:sz w:val="26"/>
      <w:szCs w:val="26"/>
    </w:rPr>
  </w:style>
  <w:style w:type="character" w:customStyle="1" w:styleId="Heading3Char">
    <w:name w:val="Heading 3 Char"/>
    <w:link w:val="Heading3"/>
    <w:semiHidden/>
    <w:locked/>
    <w:rsid w:val="00B13840"/>
    <w:rPr>
      <w:rFonts w:ascii="Gill Sans Std" w:eastAsia="Calibri" w:hAnsi="Gill Sans Std" w:cs="Arial"/>
      <w:b/>
      <w:bCs/>
      <w:sz w:val="26"/>
      <w:szCs w:val="26"/>
    </w:rPr>
  </w:style>
  <w:style w:type="character" w:customStyle="1" w:styleId="Heading4Char">
    <w:name w:val="Heading 4 Char"/>
    <w:link w:val="Heading4"/>
    <w:semiHidden/>
    <w:locked/>
    <w:rsid w:val="00B13840"/>
    <w:rPr>
      <w:rFonts w:ascii="Gill Sans Std" w:eastAsia="Calibri" w:hAnsi="Gill Sans Std"/>
      <w:b/>
      <w:bCs/>
      <w:i/>
      <w:sz w:val="22"/>
      <w:szCs w:val="22"/>
    </w:rPr>
  </w:style>
  <w:style w:type="character" w:customStyle="1" w:styleId="Heading5Char">
    <w:name w:val="Heading 5 Char"/>
    <w:link w:val="Heading5"/>
    <w:semiHidden/>
    <w:locked/>
    <w:rsid w:val="00B13840"/>
    <w:rPr>
      <w:rFonts w:ascii="Gill Sans Std" w:eastAsia="Calibri" w:hAnsi="Gill Sans Std"/>
      <w:bCs/>
      <w:i/>
      <w:iCs/>
      <w:sz w:val="22"/>
      <w:szCs w:val="26"/>
    </w:rPr>
  </w:style>
  <w:style w:type="character" w:customStyle="1" w:styleId="Heading6Char">
    <w:name w:val="Heading 6 Char"/>
    <w:link w:val="Heading6"/>
    <w:semiHidden/>
    <w:locked/>
    <w:rsid w:val="00B13840"/>
    <w:rPr>
      <w:rFonts w:ascii="Gill Sans Std" w:eastAsia="Calibri" w:hAnsi="Gill Sans Std"/>
      <w:bCs/>
      <w:i/>
      <w:sz w:val="22"/>
      <w:szCs w:val="22"/>
    </w:rPr>
  </w:style>
  <w:style w:type="character" w:customStyle="1" w:styleId="Heading7Char">
    <w:name w:val="Heading 7 Char"/>
    <w:link w:val="Heading7"/>
    <w:semiHidden/>
    <w:locked/>
    <w:rsid w:val="00B13840"/>
    <w:rPr>
      <w:rFonts w:ascii="Gill Sans Std" w:eastAsia="Calibri" w:hAnsi="Gill Sans Std"/>
      <w:i/>
      <w:sz w:val="22"/>
      <w:szCs w:val="22"/>
    </w:rPr>
  </w:style>
  <w:style w:type="character" w:customStyle="1" w:styleId="Heading8Char">
    <w:name w:val="Heading 8 Char"/>
    <w:link w:val="Heading8"/>
    <w:semiHidden/>
    <w:locked/>
    <w:rsid w:val="00B13840"/>
    <w:rPr>
      <w:rFonts w:ascii="Gill Sans Std" w:eastAsia="Calibri" w:hAnsi="Gill Sans Std"/>
      <w:i/>
      <w:iCs/>
      <w:sz w:val="22"/>
      <w:szCs w:val="22"/>
    </w:rPr>
  </w:style>
  <w:style w:type="character" w:customStyle="1" w:styleId="Heading9Char">
    <w:name w:val="Heading 9 Char"/>
    <w:link w:val="Heading9"/>
    <w:semiHidden/>
    <w:locked/>
    <w:rsid w:val="00B13840"/>
    <w:rPr>
      <w:rFonts w:ascii="Gill Sans Std" w:eastAsia="Calibri" w:hAnsi="Gill Sans Std" w:cs="Arial"/>
      <w:i/>
      <w:sz w:val="22"/>
      <w:szCs w:val="22"/>
    </w:rPr>
  </w:style>
  <w:style w:type="paragraph" w:customStyle="1" w:styleId="DP-Covertitle">
    <w:name w:val="DP-Cover title"/>
    <w:basedOn w:val="Normal"/>
    <w:rsid w:val="00F65C91"/>
    <w:pPr>
      <w:spacing w:before="240" w:after="240" w:line="720" w:lineRule="exact"/>
      <w:ind w:left="720" w:right="600"/>
    </w:pPr>
    <w:rPr>
      <w:rFonts w:ascii="Gill Sans Std" w:hAnsi="Gill Sans Std"/>
      <w:b/>
      <w:color w:val="FFFFFF"/>
      <w:spacing w:val="-14"/>
      <w:sz w:val="60"/>
      <w:szCs w:val="60"/>
    </w:rPr>
  </w:style>
  <w:style w:type="paragraph" w:customStyle="1" w:styleId="DP-CoverTitleSubhead1">
    <w:name w:val="DP-Cover Title Subhead1"/>
    <w:link w:val="DP-CoverTitleSubhead1CharChar"/>
    <w:rsid w:val="00DA79A8"/>
    <w:pPr>
      <w:spacing w:before="120" w:after="120"/>
      <w:ind w:left="720" w:right="600"/>
    </w:pPr>
    <w:rPr>
      <w:rFonts w:ascii="Gill Sans Std" w:hAnsi="Gill Sans Std"/>
      <w:color w:val="FFFFFF"/>
      <w:sz w:val="44"/>
      <w:szCs w:val="44"/>
    </w:rPr>
  </w:style>
  <w:style w:type="character" w:customStyle="1" w:styleId="DP-CoverTitleSubhead1CharChar">
    <w:name w:val="DP-Cover Title Subhead1 Char Char"/>
    <w:link w:val="DP-CoverTitleSubhead1"/>
    <w:locked/>
    <w:rsid w:val="00DA79A8"/>
    <w:rPr>
      <w:rFonts w:ascii="Gill Sans Std" w:hAnsi="Gill Sans Std" w:cs="Times New Roman"/>
      <w:color w:val="FFFFFF"/>
      <w:sz w:val="44"/>
      <w:szCs w:val="44"/>
      <w:lang w:val="en-US" w:eastAsia="en-US" w:bidi="ar-SA"/>
    </w:rPr>
  </w:style>
  <w:style w:type="paragraph" w:customStyle="1" w:styleId="DP-CoverTitleSubhead2">
    <w:name w:val="DP-Cover Title Subhead2"/>
    <w:basedOn w:val="DP-CoverTitleSubhead1"/>
    <w:link w:val="DP-CoverTitleSubhead2CharChar"/>
    <w:rsid w:val="00474C4B"/>
    <w:pPr>
      <w:spacing w:before="0" w:after="0"/>
      <w:outlineLvl w:val="0"/>
    </w:pPr>
    <w:rPr>
      <w:i/>
      <w:sz w:val="40"/>
      <w:szCs w:val="40"/>
    </w:rPr>
  </w:style>
  <w:style w:type="character" w:customStyle="1" w:styleId="DP-CoverTitleSubhead2CharChar">
    <w:name w:val="DP-Cover Title Subhead2 Char Char"/>
    <w:link w:val="DP-CoverTitleSubhead2"/>
    <w:locked/>
    <w:rsid w:val="00474C4B"/>
    <w:rPr>
      <w:rFonts w:ascii="Gill Sans Std" w:hAnsi="Gill Sans Std" w:cs="Times New Roman"/>
      <w:i/>
      <w:color w:val="FFFFFF"/>
      <w:sz w:val="40"/>
      <w:szCs w:val="40"/>
      <w:lang w:val="en-US" w:eastAsia="en-US" w:bidi="ar-SA"/>
    </w:rPr>
  </w:style>
  <w:style w:type="paragraph" w:customStyle="1" w:styleId="DP-Disclaimer">
    <w:name w:val="DP-Disclaimer"/>
    <w:rsid w:val="00B404D3"/>
    <w:rPr>
      <w:rFonts w:ascii="Gill Sans Std" w:hAnsi="Gill Sans Std"/>
    </w:rPr>
  </w:style>
  <w:style w:type="paragraph" w:customStyle="1" w:styleId="DP-DATE">
    <w:name w:val="DP-DATE"/>
    <w:basedOn w:val="Normal"/>
    <w:rsid w:val="0086124C"/>
    <w:pPr>
      <w:spacing w:after="80"/>
    </w:pPr>
    <w:rPr>
      <w:rFonts w:ascii="Gill Sans Std" w:hAnsi="Gill Sans Std"/>
      <w:b/>
      <w:caps/>
      <w:sz w:val="20"/>
      <w:szCs w:val="20"/>
    </w:rPr>
  </w:style>
  <w:style w:type="paragraph" w:styleId="Header">
    <w:name w:val="header"/>
    <w:basedOn w:val="Normal"/>
    <w:link w:val="HeaderChar"/>
    <w:uiPriority w:val="99"/>
    <w:rsid w:val="008612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612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Pr>
      <w:rFonts w:cs="Times New Roman"/>
      <w:sz w:val="24"/>
      <w:szCs w:val="24"/>
    </w:rPr>
  </w:style>
  <w:style w:type="paragraph" w:customStyle="1" w:styleId="DP-Bodytext">
    <w:name w:val="DP-Body text"/>
    <w:basedOn w:val="Normal"/>
    <w:link w:val="DP-BodytextCharChar"/>
    <w:rsid w:val="00D52C0B"/>
    <w:pPr>
      <w:spacing w:after="120"/>
    </w:pPr>
    <w:rPr>
      <w:rFonts w:ascii="Garamond" w:hAnsi="Garamond"/>
    </w:rPr>
  </w:style>
  <w:style w:type="paragraph" w:customStyle="1" w:styleId="DP-TitlePageHead">
    <w:name w:val="DP-Title Page Head"/>
    <w:basedOn w:val="Normal"/>
    <w:rsid w:val="00E86CCC"/>
    <w:pPr>
      <w:spacing w:before="2000" w:after="240"/>
    </w:pPr>
    <w:rPr>
      <w:rFonts w:ascii="Gill Sans Std" w:hAnsi="Gill Sans Std"/>
      <w:b/>
      <w:sz w:val="60"/>
      <w:szCs w:val="60"/>
    </w:rPr>
  </w:style>
  <w:style w:type="paragraph" w:customStyle="1" w:styleId="DP-TitlePageSubhead1">
    <w:name w:val="DP-Title Page Subhead 1"/>
    <w:basedOn w:val="DP-TitlePageHead"/>
    <w:rsid w:val="00E86CCC"/>
    <w:pPr>
      <w:spacing w:before="120" w:after="120"/>
    </w:pPr>
    <w:rPr>
      <w:b w:val="0"/>
      <w:sz w:val="40"/>
      <w:szCs w:val="40"/>
    </w:rPr>
  </w:style>
  <w:style w:type="paragraph" w:customStyle="1" w:styleId="DP-TitlePageSubhead2">
    <w:name w:val="DP-Title Page Subhead 2"/>
    <w:basedOn w:val="DP-TitlePageSubhead1"/>
    <w:rsid w:val="00AB440B"/>
    <w:pPr>
      <w:spacing w:before="0" w:after="1200"/>
    </w:pPr>
    <w:rPr>
      <w:i/>
      <w:sz w:val="32"/>
    </w:rPr>
  </w:style>
  <w:style w:type="paragraph" w:customStyle="1" w:styleId="ChapterTitle">
    <w:name w:val="Chapter Title"/>
    <w:semiHidden/>
    <w:rsid w:val="00EB1663"/>
    <w:pPr>
      <w:spacing w:before="400" w:after="720"/>
    </w:pPr>
    <w:rPr>
      <w:rFonts w:ascii="Gill Sans Std" w:hAnsi="Gill Sans Std"/>
      <w:b/>
      <w:caps/>
      <w:sz w:val="60"/>
      <w:szCs w:val="60"/>
    </w:rPr>
  </w:style>
  <w:style w:type="paragraph" w:customStyle="1" w:styleId="DP-Pagenumber-evenfooter-left">
    <w:name w:val="DP-Page number-even footer-left"/>
    <w:basedOn w:val="DP-Pagenumber-oddfooter-right"/>
    <w:rsid w:val="00474C4B"/>
    <w:pPr>
      <w:jc w:val="left"/>
    </w:pPr>
    <w:rPr>
      <w:szCs w:val="20"/>
    </w:rPr>
  </w:style>
  <w:style w:type="paragraph" w:customStyle="1" w:styleId="DP-ROT">
    <w:name w:val="DP-ROT"/>
    <w:rsid w:val="00F80320"/>
    <w:pPr>
      <w:spacing w:after="120"/>
    </w:pPr>
    <w:rPr>
      <w:rFonts w:ascii="Garamond" w:hAnsi="Garamond"/>
      <w:sz w:val="22"/>
    </w:rPr>
  </w:style>
  <w:style w:type="paragraph" w:customStyle="1" w:styleId="DP-ROTlast">
    <w:name w:val="DP-ROT last"/>
    <w:basedOn w:val="DP-ROT"/>
    <w:rsid w:val="00F80320"/>
    <w:pPr>
      <w:spacing w:after="240"/>
    </w:pPr>
  </w:style>
  <w:style w:type="paragraph" w:customStyle="1" w:styleId="DP-ROTHead">
    <w:name w:val="DP-ROT Head"/>
    <w:basedOn w:val="Normal"/>
    <w:rsid w:val="002C6B34"/>
    <w:pPr>
      <w:widowControl w:val="0"/>
      <w:autoSpaceDE w:val="0"/>
      <w:autoSpaceDN w:val="0"/>
    </w:pPr>
    <w:rPr>
      <w:rFonts w:ascii="Gill Sans Std" w:hAnsi="Gill Sans Std" w:cs="Arial"/>
      <w:b/>
      <w:spacing w:val="-7"/>
      <w:sz w:val="20"/>
      <w:szCs w:val="20"/>
    </w:rPr>
  </w:style>
  <w:style w:type="paragraph" w:customStyle="1" w:styleId="DP-ROTaddressDeliver">
    <w:name w:val="DP-ROTaddressDeliver"/>
    <w:basedOn w:val="DP-ROT"/>
    <w:rsid w:val="00F80320"/>
    <w:pPr>
      <w:spacing w:after="0"/>
    </w:pPr>
    <w:rPr>
      <w:rFonts w:ascii="Gill Sans Std" w:hAnsi="Gill Sans Std"/>
      <w:noProof/>
      <w:sz w:val="20"/>
    </w:rPr>
  </w:style>
  <w:style w:type="character" w:styleId="Hyperlink">
    <w:name w:val="Hyperlink"/>
    <w:uiPriority w:val="99"/>
    <w:rsid w:val="002C6B34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DD60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cs="Times New Roman"/>
      <w:sz w:val="2"/>
    </w:rPr>
  </w:style>
  <w:style w:type="paragraph" w:customStyle="1" w:styleId="DP-TOC">
    <w:name w:val="DP-TOC"/>
    <w:rsid w:val="00084C52"/>
    <w:pPr>
      <w:tabs>
        <w:tab w:val="left" w:pos="480"/>
        <w:tab w:val="right" w:leader="dot" w:pos="9346"/>
      </w:tabs>
      <w:spacing w:before="60"/>
      <w:ind w:left="475"/>
    </w:pPr>
    <w:rPr>
      <w:rFonts w:ascii="Gill Sans Std" w:hAnsi="Gill Sans Std"/>
      <w:sz w:val="22"/>
      <w:szCs w:val="24"/>
    </w:rPr>
  </w:style>
  <w:style w:type="paragraph" w:customStyle="1" w:styleId="DP-1Bulletlast">
    <w:name w:val="DP-1Bullet last"/>
    <w:basedOn w:val="DP-1Bullet"/>
    <w:rsid w:val="00F433A9"/>
    <w:pPr>
      <w:spacing w:after="240"/>
    </w:pPr>
  </w:style>
  <w:style w:type="paragraph" w:customStyle="1" w:styleId="DP-Acronyms">
    <w:name w:val="DP-Acronyms"/>
    <w:rsid w:val="00157CDC"/>
    <w:pPr>
      <w:tabs>
        <w:tab w:val="left" w:pos="1440"/>
      </w:tabs>
      <w:spacing w:after="120"/>
      <w:ind w:left="1440" w:hanging="1440"/>
    </w:pPr>
    <w:rPr>
      <w:rFonts w:ascii="Garamond" w:hAnsi="Garamond"/>
      <w:sz w:val="24"/>
      <w:szCs w:val="22"/>
    </w:rPr>
  </w:style>
  <w:style w:type="paragraph" w:customStyle="1" w:styleId="DP-Bodytextlast">
    <w:name w:val="DP-Body text last"/>
    <w:basedOn w:val="DP-Bodytext"/>
    <w:rsid w:val="00D52C0B"/>
    <w:pPr>
      <w:spacing w:after="240"/>
    </w:pPr>
  </w:style>
  <w:style w:type="paragraph" w:customStyle="1" w:styleId="DP-1Bullet">
    <w:name w:val="DP-1Bullet"/>
    <w:basedOn w:val="DP-Bodytext"/>
    <w:rsid w:val="00D52C0B"/>
    <w:pPr>
      <w:numPr>
        <w:numId w:val="1"/>
      </w:numPr>
    </w:pPr>
  </w:style>
  <w:style w:type="paragraph" w:customStyle="1" w:styleId="DP-2Bullet">
    <w:name w:val="DP-2Bullet"/>
    <w:basedOn w:val="DP-1Bullet"/>
    <w:rsid w:val="00D52C0B"/>
    <w:pPr>
      <w:numPr>
        <w:numId w:val="2"/>
      </w:numPr>
    </w:pPr>
  </w:style>
  <w:style w:type="paragraph" w:customStyle="1" w:styleId="DP-3Bullet">
    <w:name w:val="DP-3Bullet"/>
    <w:basedOn w:val="DP-2Bullet"/>
    <w:rsid w:val="00D52C0B"/>
    <w:pPr>
      <w:numPr>
        <w:numId w:val="3"/>
      </w:numPr>
    </w:pPr>
  </w:style>
  <w:style w:type="paragraph" w:customStyle="1" w:styleId="DP-NumberList">
    <w:name w:val="DP-NumberList"/>
    <w:basedOn w:val="DP-1Bullet"/>
    <w:rsid w:val="008543FE"/>
    <w:pPr>
      <w:numPr>
        <w:numId w:val="6"/>
      </w:numPr>
    </w:pPr>
  </w:style>
  <w:style w:type="paragraph" w:customStyle="1" w:styleId="DP-NumberListletters">
    <w:name w:val="DP-NumberList_letters"/>
    <w:basedOn w:val="DP-2Bullet"/>
    <w:rsid w:val="00DF2BBB"/>
    <w:pPr>
      <w:numPr>
        <w:numId w:val="4"/>
      </w:numPr>
    </w:pPr>
  </w:style>
  <w:style w:type="paragraph" w:customStyle="1" w:styleId="DP-Footnote">
    <w:name w:val="DP-Footnote"/>
    <w:rsid w:val="00B81C12"/>
    <w:pPr>
      <w:spacing w:after="40"/>
    </w:pPr>
    <w:rPr>
      <w:rFonts w:ascii="Gill Sans Std" w:hAnsi="Gill Sans Std"/>
      <w:sz w:val="16"/>
      <w:szCs w:val="24"/>
    </w:rPr>
  </w:style>
  <w:style w:type="paragraph" w:customStyle="1" w:styleId="DP-TableTitle">
    <w:name w:val="DP-Table Title"/>
    <w:rsid w:val="00A1427A"/>
    <w:pPr>
      <w:spacing w:before="240" w:after="160"/>
    </w:pPr>
    <w:rPr>
      <w:rFonts w:ascii="Gill Sans Std" w:hAnsi="Gill Sans Std"/>
      <w:b/>
      <w:sz w:val="22"/>
      <w:szCs w:val="24"/>
    </w:rPr>
  </w:style>
  <w:style w:type="paragraph" w:customStyle="1" w:styleId="DP-Notetext">
    <w:name w:val="DP-Note text"/>
    <w:basedOn w:val="DP-Noteheader"/>
    <w:rsid w:val="009B1CCD"/>
    <w:pPr>
      <w:spacing w:before="0" w:after="60"/>
    </w:pPr>
    <w:rPr>
      <w:b w:val="0"/>
    </w:rPr>
  </w:style>
  <w:style w:type="paragraph" w:customStyle="1" w:styleId="DP-TableHeaderRow">
    <w:name w:val="DP-Table Header Row"/>
    <w:rsid w:val="00107E70"/>
    <w:pPr>
      <w:spacing w:before="40" w:after="40"/>
    </w:pPr>
    <w:rPr>
      <w:rFonts w:ascii="Gill Sans Std" w:hAnsi="Gill Sans Std"/>
      <w:b/>
      <w:sz w:val="22"/>
      <w:szCs w:val="24"/>
    </w:rPr>
  </w:style>
  <w:style w:type="paragraph" w:customStyle="1" w:styleId="DP-TableRowText">
    <w:name w:val="DP-Table Row Text"/>
    <w:rsid w:val="00107E70"/>
    <w:pPr>
      <w:spacing w:before="40" w:after="40"/>
    </w:pPr>
    <w:rPr>
      <w:rFonts w:ascii="Gill Sans Std" w:hAnsi="Gill Sans Std"/>
      <w:szCs w:val="24"/>
    </w:rPr>
  </w:style>
  <w:style w:type="paragraph" w:customStyle="1" w:styleId="DP-TableSubheadRow">
    <w:name w:val="DP-Table Subhead Row"/>
    <w:rsid w:val="00CF10BE"/>
    <w:pPr>
      <w:spacing w:before="40" w:after="40"/>
    </w:pPr>
    <w:rPr>
      <w:rFonts w:ascii="Gill Sans Std" w:hAnsi="Gill Sans Std"/>
      <w:b/>
      <w:sz w:val="22"/>
      <w:szCs w:val="24"/>
    </w:rPr>
  </w:style>
  <w:style w:type="table" w:styleId="TableGrid">
    <w:name w:val="Table Grid"/>
    <w:basedOn w:val="TableNormal"/>
    <w:semiHidden/>
    <w:rsid w:val="00A142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P-Backpage-addressbold">
    <w:name w:val="DP-Back page-address bold"/>
    <w:basedOn w:val="DP-Bodytext"/>
    <w:rsid w:val="0076404A"/>
    <w:pPr>
      <w:spacing w:after="80"/>
      <w:jc w:val="center"/>
    </w:pPr>
    <w:rPr>
      <w:rFonts w:ascii="Gill Sans Std" w:hAnsi="Gill Sans Std"/>
      <w:b/>
    </w:rPr>
  </w:style>
  <w:style w:type="paragraph" w:customStyle="1" w:styleId="DP-Noteheader">
    <w:name w:val="DP-Note header"/>
    <w:rsid w:val="00E16A65"/>
    <w:pPr>
      <w:spacing w:before="40"/>
    </w:pPr>
    <w:rPr>
      <w:rFonts w:ascii="Gill Sans Std" w:hAnsi="Gill Sans Std"/>
      <w:b/>
      <w:sz w:val="16"/>
      <w:szCs w:val="24"/>
    </w:rPr>
  </w:style>
  <w:style w:type="paragraph" w:customStyle="1" w:styleId="DP-FigureTitle">
    <w:name w:val="DP-Figure Title"/>
    <w:rsid w:val="00AC61A9"/>
    <w:pPr>
      <w:spacing w:before="240" w:after="120"/>
    </w:pPr>
    <w:rPr>
      <w:rFonts w:ascii="Gill Sans Std" w:hAnsi="Gill Sans Std"/>
      <w:b/>
      <w:sz w:val="22"/>
      <w:szCs w:val="24"/>
    </w:rPr>
  </w:style>
  <w:style w:type="paragraph" w:customStyle="1" w:styleId="DP-Backpage-address">
    <w:name w:val="DP-Back page-address"/>
    <w:rsid w:val="00163F6B"/>
    <w:pPr>
      <w:spacing w:after="80"/>
      <w:jc w:val="center"/>
    </w:pPr>
    <w:rPr>
      <w:rFonts w:ascii="Gill Sans Std" w:hAnsi="Gill Sans Std"/>
      <w:sz w:val="22"/>
      <w:szCs w:val="24"/>
    </w:rPr>
  </w:style>
  <w:style w:type="table" w:styleId="TableProfessional">
    <w:name w:val="Table Professional"/>
    <w:basedOn w:val="TableNormal"/>
    <w:rsid w:val="00E86CCC"/>
    <w:rPr>
      <w:rFonts w:ascii="Gill Sans Std" w:hAnsi="Gill Sans Std"/>
    </w:rPr>
    <w:tblPr>
      <w:tblInd w:w="0" w:type="dxa"/>
      <w:tblBorders>
        <w:top w:val="single" w:sz="12" w:space="0" w:color="auto"/>
        <w:insideH w:val="single" w:sz="2" w:space="0" w:color="auto"/>
        <w:insideV w:val="single" w:sz="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 w:val="0"/>
        <w:bCs/>
        <w:i w:val="0"/>
        <w:color w:val="auto"/>
        <w:sz w:val="20"/>
        <w:szCs w:val="20"/>
      </w:rPr>
      <w:tblPr/>
      <w:tcPr>
        <w:tcBorders>
          <w:top w:val="single" w:sz="12" w:space="0" w:color="auto"/>
          <w:bottom w:val="single" w:sz="12" w:space="0" w:color="auto"/>
        </w:tcBorders>
        <w:shd w:val="clear" w:color="auto" w:fill="auto"/>
      </w:tcPr>
    </w:tblStylePr>
    <w:tblStylePr w:type="lastRow">
      <w:rPr>
        <w:rFonts w:cs="Times New Roman"/>
      </w:rPr>
      <w:tblPr/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</w:style>
  <w:style w:type="paragraph" w:customStyle="1" w:styleId="DP-References">
    <w:name w:val="DP-References"/>
    <w:rsid w:val="00756ADC"/>
    <w:pPr>
      <w:spacing w:before="120" w:after="120"/>
      <w:ind w:left="360" w:hanging="360"/>
    </w:pPr>
    <w:rPr>
      <w:rFonts w:ascii="Garamond" w:hAnsi="Garamond"/>
      <w:sz w:val="22"/>
      <w:szCs w:val="24"/>
    </w:rPr>
  </w:style>
  <w:style w:type="paragraph" w:customStyle="1" w:styleId="DP-Appendix">
    <w:name w:val="DP-Appendix"/>
    <w:basedOn w:val="ChapterTitle"/>
    <w:rsid w:val="00DA79A8"/>
    <w:pPr>
      <w:keepNext/>
      <w:keepLines/>
      <w:spacing w:after="120"/>
      <w:outlineLvl w:val="0"/>
    </w:pPr>
    <w:rPr>
      <w:caps w:val="0"/>
      <w:kern w:val="28"/>
      <w:sz w:val="40"/>
      <w:szCs w:val="40"/>
    </w:rPr>
  </w:style>
  <w:style w:type="paragraph" w:customStyle="1" w:styleId="DP-2Bulletlast">
    <w:name w:val="DP-2Bullet last"/>
    <w:basedOn w:val="DP-2Bullet"/>
    <w:rsid w:val="00F433A9"/>
    <w:pPr>
      <w:spacing w:after="240"/>
    </w:pPr>
  </w:style>
  <w:style w:type="paragraph" w:styleId="TOC1">
    <w:name w:val="toc 1"/>
    <w:basedOn w:val="Normal"/>
    <w:next w:val="Normal"/>
    <w:autoRedefine/>
    <w:uiPriority w:val="39"/>
    <w:rsid w:val="00AE18C2"/>
    <w:pPr>
      <w:tabs>
        <w:tab w:val="right" w:leader="dot" w:pos="9350"/>
      </w:tabs>
      <w:spacing w:before="120"/>
    </w:pPr>
    <w:rPr>
      <w:rFonts w:ascii="Gill Sans Std" w:hAnsi="Gill Sans Std"/>
      <w:noProof/>
    </w:rPr>
  </w:style>
  <w:style w:type="paragraph" w:styleId="TOC2">
    <w:name w:val="toc 2"/>
    <w:basedOn w:val="DP-TOC"/>
    <w:next w:val="Normal"/>
    <w:autoRedefine/>
    <w:uiPriority w:val="39"/>
    <w:rsid w:val="00F1345A"/>
    <w:pPr>
      <w:ind w:left="240"/>
    </w:pPr>
    <w:rPr>
      <w:noProof/>
    </w:rPr>
  </w:style>
  <w:style w:type="paragraph" w:customStyle="1" w:styleId="DP-3Bulletlast">
    <w:name w:val="DP-3Bullet last"/>
    <w:basedOn w:val="DP-3Bullet"/>
    <w:rsid w:val="00F433A9"/>
    <w:pPr>
      <w:spacing w:after="240"/>
    </w:pPr>
  </w:style>
  <w:style w:type="paragraph" w:customStyle="1" w:styleId="DP-NumberListlast">
    <w:name w:val="DP-NumberList last"/>
    <w:basedOn w:val="DP-NumberList"/>
    <w:rsid w:val="00F433A9"/>
    <w:pPr>
      <w:spacing w:after="240"/>
    </w:pPr>
  </w:style>
  <w:style w:type="paragraph" w:customStyle="1" w:styleId="DP-HeadingA">
    <w:name w:val="DP-Heading A"/>
    <w:rsid w:val="00F65C91"/>
    <w:pPr>
      <w:spacing w:before="240" w:after="120"/>
    </w:pPr>
    <w:rPr>
      <w:rFonts w:ascii="Gill Sans Std" w:hAnsi="Gill Sans Std"/>
      <w:b/>
      <w:sz w:val="32"/>
      <w:szCs w:val="32"/>
    </w:rPr>
  </w:style>
  <w:style w:type="paragraph" w:customStyle="1" w:styleId="DP-HeadingB">
    <w:name w:val="DP-Heading B"/>
    <w:basedOn w:val="Heading2"/>
    <w:rsid w:val="00AD6BDF"/>
    <w:pPr>
      <w:numPr>
        <w:ilvl w:val="0"/>
        <w:numId w:val="0"/>
      </w:numPr>
      <w:spacing w:before="280" w:after="80"/>
    </w:pPr>
    <w:rPr>
      <w:caps w:val="0"/>
      <w:sz w:val="28"/>
    </w:rPr>
  </w:style>
  <w:style w:type="paragraph" w:customStyle="1" w:styleId="DP-HeadingC">
    <w:name w:val="DP-Heading C"/>
    <w:basedOn w:val="Heading3"/>
    <w:rsid w:val="00AD6BDF"/>
    <w:pPr>
      <w:numPr>
        <w:ilvl w:val="0"/>
        <w:numId w:val="0"/>
      </w:numPr>
      <w:spacing w:before="280" w:after="40"/>
    </w:pPr>
    <w:rPr>
      <w:sz w:val="24"/>
    </w:rPr>
  </w:style>
  <w:style w:type="paragraph" w:customStyle="1" w:styleId="DP-HeadingD">
    <w:name w:val="DP-Heading D"/>
    <w:basedOn w:val="DP-HeadingB"/>
    <w:rsid w:val="00E86CCC"/>
    <w:pPr>
      <w:spacing w:after="0"/>
    </w:pPr>
    <w:rPr>
      <w:i/>
      <w:sz w:val="24"/>
      <w:szCs w:val="22"/>
    </w:rPr>
  </w:style>
  <w:style w:type="paragraph" w:styleId="TOC3">
    <w:name w:val="toc 3"/>
    <w:basedOn w:val="Normal"/>
    <w:next w:val="Normal"/>
    <w:autoRedefine/>
    <w:uiPriority w:val="39"/>
    <w:rsid w:val="00E57768"/>
    <w:pPr>
      <w:ind w:left="480"/>
    </w:pPr>
  </w:style>
  <w:style w:type="character" w:styleId="FollowedHyperlink">
    <w:name w:val="FollowedHyperlink"/>
    <w:semiHidden/>
    <w:rsid w:val="00320F2A"/>
    <w:rPr>
      <w:rFonts w:ascii="Garamond" w:hAnsi="Garamond" w:cs="Times New Roman"/>
      <w:color w:val="0000FF"/>
      <w:sz w:val="24"/>
      <w:u w:val="none"/>
    </w:rPr>
  </w:style>
  <w:style w:type="paragraph" w:customStyle="1" w:styleId="DP-Coverphotonote">
    <w:name w:val="DP-Cover photo note"/>
    <w:basedOn w:val="Normal"/>
    <w:rsid w:val="00F80320"/>
    <w:pPr>
      <w:ind w:left="30"/>
    </w:pPr>
    <w:rPr>
      <w:rFonts w:ascii="Gill Sans Std" w:hAnsi="Gill Sans Std"/>
      <w:sz w:val="20"/>
      <w:szCs w:val="18"/>
    </w:rPr>
  </w:style>
  <w:style w:type="paragraph" w:customStyle="1" w:styleId="NormalParagraphStyle">
    <w:name w:val="NormalParagraphStyle"/>
    <w:basedOn w:val="Normal"/>
    <w:semiHidden/>
    <w:rsid w:val="00EB558E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paragraph" w:customStyle="1" w:styleId="DP-Pagenumber-oddfooter-right">
    <w:name w:val="DP-Page number-odd footer-right"/>
    <w:rsid w:val="00DA79A8"/>
    <w:pPr>
      <w:jc w:val="right"/>
    </w:pPr>
    <w:rPr>
      <w:rFonts w:ascii="Gill Sans Std" w:hAnsi="Gill Sans Std"/>
      <w:szCs w:val="18"/>
    </w:rPr>
  </w:style>
  <w:style w:type="paragraph" w:customStyle="1" w:styleId="DP-TOCHeader">
    <w:name w:val="DP-TOC Header"/>
    <w:basedOn w:val="Normal"/>
    <w:rsid w:val="00474C4B"/>
    <w:pPr>
      <w:tabs>
        <w:tab w:val="right" w:leader="dot" w:pos="9346"/>
      </w:tabs>
      <w:spacing w:before="120"/>
    </w:pPr>
    <w:rPr>
      <w:rFonts w:ascii="Gill Sans Std" w:hAnsi="Gill Sans Std"/>
      <w:noProof/>
    </w:rPr>
  </w:style>
  <w:style w:type="paragraph" w:customStyle="1" w:styleId="DP-TOC-Figs-Tables">
    <w:name w:val="DP-TOC-Figs-Tables"/>
    <w:basedOn w:val="DP-TOC"/>
    <w:rsid w:val="00690121"/>
    <w:pPr>
      <w:tabs>
        <w:tab w:val="clear" w:pos="480"/>
        <w:tab w:val="left" w:pos="540"/>
      </w:tabs>
      <w:ind w:left="540" w:hanging="288"/>
    </w:pPr>
    <w:rPr>
      <w:noProof/>
    </w:rPr>
  </w:style>
  <w:style w:type="paragraph" w:customStyle="1" w:styleId="DP-NumberListletterslast">
    <w:name w:val="DP-NumberList_letters last"/>
    <w:basedOn w:val="DP-NumberListletters"/>
    <w:rsid w:val="00F433A9"/>
    <w:pPr>
      <w:spacing w:after="240"/>
    </w:pPr>
  </w:style>
  <w:style w:type="paragraph" w:customStyle="1" w:styleId="DP-HeadingC-afterB">
    <w:name w:val="DP-Heading C-after B"/>
    <w:basedOn w:val="Normal"/>
    <w:rsid w:val="00E86CCC"/>
    <w:pPr>
      <w:keepNext/>
      <w:spacing w:before="120" w:after="40"/>
      <w:outlineLvl w:val="2"/>
    </w:pPr>
    <w:rPr>
      <w:rFonts w:ascii="Gill Sans Std" w:hAnsi="Gill Sans Std" w:cs="Arial"/>
      <w:b/>
      <w:bCs/>
      <w:szCs w:val="26"/>
    </w:rPr>
  </w:style>
  <w:style w:type="paragraph" w:customStyle="1" w:styleId="DP-HeadingB-afterA">
    <w:name w:val="DP-Heading B-after A"/>
    <w:basedOn w:val="Normal"/>
    <w:rsid w:val="00ED580B"/>
    <w:pPr>
      <w:keepNext/>
      <w:spacing w:before="120" w:after="80"/>
      <w:outlineLvl w:val="1"/>
    </w:pPr>
    <w:rPr>
      <w:rFonts w:ascii="Gill Sans Std" w:hAnsi="Gill Sans Std" w:cs="Arial"/>
      <w:b/>
      <w:bCs/>
      <w:iCs/>
      <w:sz w:val="28"/>
      <w:szCs w:val="26"/>
    </w:rPr>
  </w:style>
  <w:style w:type="paragraph" w:customStyle="1" w:styleId="DP-HeadingD-afterC">
    <w:name w:val="DP-Heading D-after C"/>
    <w:basedOn w:val="DP-HeadingD"/>
    <w:rsid w:val="00E86CCC"/>
    <w:pPr>
      <w:spacing w:before="120"/>
    </w:pPr>
  </w:style>
  <w:style w:type="character" w:customStyle="1" w:styleId="DP-BodytextCharChar">
    <w:name w:val="DP-Body text Char Char"/>
    <w:link w:val="DP-Bodytext"/>
    <w:locked/>
    <w:rsid w:val="0024595B"/>
    <w:rPr>
      <w:rFonts w:ascii="Garamond" w:hAnsi="Garamond" w:cs="Times New Roman"/>
      <w:sz w:val="24"/>
      <w:szCs w:val="24"/>
      <w:lang w:val="en-US" w:eastAsia="en-US" w:bidi="ar-SA"/>
    </w:rPr>
  </w:style>
  <w:style w:type="paragraph" w:customStyle="1" w:styleId="DP-TOCTitle">
    <w:name w:val="DP-TOC Title"/>
    <w:basedOn w:val="ChapterTitle"/>
    <w:rsid w:val="00474C4B"/>
  </w:style>
  <w:style w:type="paragraph" w:customStyle="1" w:styleId="DP-BoxTextTitle">
    <w:name w:val="DP-Box Text Title"/>
    <w:basedOn w:val="Normal"/>
    <w:rsid w:val="00E23A62"/>
    <w:pPr>
      <w:spacing w:before="40"/>
    </w:pPr>
    <w:rPr>
      <w:rFonts w:ascii="Gill Sans Std" w:hAnsi="Gill Sans Std"/>
      <w:b/>
      <w:sz w:val="20"/>
      <w:szCs w:val="20"/>
    </w:rPr>
  </w:style>
  <w:style w:type="paragraph" w:customStyle="1" w:styleId="DP-Boxtext">
    <w:name w:val="DP-Box text"/>
    <w:basedOn w:val="Normal"/>
    <w:rsid w:val="00B9558C"/>
    <w:pPr>
      <w:spacing w:before="40" w:after="40"/>
    </w:pPr>
    <w:rPr>
      <w:rFonts w:ascii="Gill Sans Std" w:hAnsi="Gill Sans Std"/>
      <w:sz w:val="20"/>
      <w:szCs w:val="20"/>
      <w:lang w:val="fr-FR"/>
    </w:rPr>
  </w:style>
  <w:style w:type="paragraph" w:customStyle="1" w:styleId="DP-ChapterTitle">
    <w:name w:val="DP-Chapter Title"/>
    <w:basedOn w:val="ChapterTitle"/>
    <w:rsid w:val="002F70F7"/>
    <w:pPr>
      <w:pageBreakBefore/>
      <w:widowControl w:val="0"/>
    </w:pPr>
    <w:rPr>
      <w:caps w:val="0"/>
    </w:rPr>
  </w:style>
  <w:style w:type="paragraph" w:customStyle="1" w:styleId="DP-Photocaption">
    <w:name w:val="DP-Photo caption"/>
    <w:basedOn w:val="Normal"/>
    <w:rsid w:val="00964FA6"/>
    <w:pPr>
      <w:autoSpaceDE w:val="0"/>
      <w:autoSpaceDN w:val="0"/>
      <w:adjustRightInd w:val="0"/>
      <w:spacing w:before="40"/>
    </w:pPr>
    <w:rPr>
      <w:rFonts w:ascii="Gill Sans Std" w:hAnsi="Gill Sans Std" w:cs="Arial"/>
      <w:sz w:val="18"/>
      <w:szCs w:val="18"/>
    </w:rPr>
  </w:style>
  <w:style w:type="character" w:styleId="CommentReference">
    <w:name w:val="annotation reference"/>
    <w:uiPriority w:val="99"/>
    <w:semiHidden/>
    <w:rsid w:val="00E02A6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02A6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B13840"/>
  </w:style>
  <w:style w:type="paragraph" w:styleId="CommentSubject">
    <w:name w:val="annotation subject"/>
    <w:basedOn w:val="CommentText"/>
    <w:next w:val="CommentText"/>
    <w:link w:val="CommentSubjectChar"/>
    <w:semiHidden/>
    <w:rsid w:val="00E02A6A"/>
    <w:rPr>
      <w:b/>
      <w:bCs/>
    </w:rPr>
  </w:style>
  <w:style w:type="character" w:customStyle="1" w:styleId="CommentSubjectChar">
    <w:name w:val="Comment Subject Char"/>
    <w:link w:val="CommentSubject"/>
    <w:semiHidden/>
    <w:locked/>
    <w:rsid w:val="00B13840"/>
    <w:rPr>
      <w:b/>
      <w:bCs/>
    </w:rPr>
  </w:style>
  <w:style w:type="paragraph" w:styleId="Revision">
    <w:name w:val="Revision"/>
    <w:hidden/>
    <w:semiHidden/>
    <w:rsid w:val="00E02A6A"/>
    <w:rPr>
      <w:sz w:val="24"/>
      <w:szCs w:val="24"/>
    </w:rPr>
  </w:style>
  <w:style w:type="paragraph" w:styleId="TableofFigures">
    <w:name w:val="table of figures"/>
    <w:basedOn w:val="Normal"/>
    <w:next w:val="Normal"/>
    <w:uiPriority w:val="99"/>
    <w:rsid w:val="00957EAE"/>
  </w:style>
  <w:style w:type="paragraph" w:customStyle="1" w:styleId="DP-Indentedtext">
    <w:name w:val="DP-Indented text"/>
    <w:rsid w:val="006022B1"/>
    <w:pPr>
      <w:spacing w:after="120"/>
      <w:ind w:left="720"/>
    </w:pPr>
    <w:rPr>
      <w:rFonts w:ascii="Garamond" w:hAnsi="Garamond"/>
      <w:sz w:val="24"/>
      <w:szCs w:val="24"/>
      <w:lang w:val="fr-FR"/>
    </w:rPr>
  </w:style>
  <w:style w:type="paragraph" w:customStyle="1" w:styleId="TableText">
    <w:name w:val="Table Text"/>
    <w:basedOn w:val="Normal"/>
    <w:semiHidden/>
    <w:rsid w:val="00DF2A41"/>
    <w:pPr>
      <w:keepNext/>
      <w:keepLines/>
      <w:suppressLineNumbers/>
      <w:spacing w:before="60" w:after="60"/>
    </w:pPr>
    <w:rPr>
      <w:rFonts w:ascii="Frutiger 55 Roman" w:hAnsi="Frutiger 55 Roman"/>
      <w:kern w:val="20"/>
      <w:sz w:val="19"/>
      <w:szCs w:val="20"/>
    </w:rPr>
  </w:style>
  <w:style w:type="paragraph" w:customStyle="1" w:styleId="TableHeader">
    <w:name w:val="Table Header"/>
    <w:basedOn w:val="TableText"/>
    <w:semiHidden/>
    <w:rsid w:val="00DF2A41"/>
    <w:pPr>
      <w:jc w:val="center"/>
    </w:pPr>
    <w:rPr>
      <w:b/>
    </w:rPr>
  </w:style>
  <w:style w:type="paragraph" w:styleId="FootnoteText">
    <w:name w:val="footnote text"/>
    <w:basedOn w:val="Normal"/>
    <w:link w:val="FootnoteTextChar"/>
    <w:semiHidden/>
    <w:rsid w:val="003915D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B13840"/>
  </w:style>
  <w:style w:type="character" w:styleId="FootnoteReference">
    <w:name w:val="footnote reference"/>
    <w:semiHidden/>
    <w:rsid w:val="003915DE"/>
    <w:rPr>
      <w:vertAlign w:val="superscript"/>
    </w:rPr>
  </w:style>
  <w:style w:type="paragraph" w:customStyle="1" w:styleId="DP-PhotoCredit">
    <w:name w:val="DP-Photo Credit"/>
    <w:basedOn w:val="Normal"/>
    <w:rsid w:val="00724A9B"/>
    <w:rPr>
      <w:rFonts w:ascii="Gill Sans Std" w:eastAsia="Times" w:hAnsi="Gill Sans Std" w:cs="Arial"/>
      <w:i/>
      <w:sz w:val="14"/>
      <w:szCs w:val="14"/>
    </w:rPr>
  </w:style>
  <w:style w:type="table" w:customStyle="1" w:styleId="DP-Table">
    <w:name w:val="DP-Table"/>
    <w:basedOn w:val="TableProfessional"/>
    <w:uiPriority w:val="99"/>
    <w:rsid w:val="00C96AFD"/>
    <w:tblPr>
      <w:tblInd w:w="0" w:type="dxa"/>
      <w:tblBorders>
        <w:top w:val="single" w:sz="12" w:space="0" w:color="auto"/>
        <w:insideH w:val="single" w:sz="2" w:space="0" w:color="auto"/>
        <w:insideV w:val="single" w:sz="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 w:val="0"/>
        <w:bCs/>
        <w:i w:val="0"/>
        <w:color w:val="auto"/>
        <w:sz w:val="20"/>
        <w:szCs w:val="20"/>
      </w:rPr>
      <w:tblPr/>
      <w:tcPr>
        <w:tcBorders>
          <w:top w:val="single" w:sz="12" w:space="0" w:color="auto"/>
          <w:bottom w:val="single" w:sz="12" w:space="0" w:color="auto"/>
        </w:tcBorders>
        <w:shd w:val="clear" w:color="auto" w:fill="auto"/>
      </w:tcPr>
    </w:tblStylePr>
    <w:tblStylePr w:type="lastRow">
      <w:rPr>
        <w:rFonts w:cs="Times New Roman"/>
      </w:rPr>
      <w:tblPr/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</w:style>
  <w:style w:type="table" w:styleId="TableClassic2">
    <w:name w:val="Table Classic 2"/>
    <w:basedOn w:val="TableNormal"/>
    <w:rsid w:val="009A1FDB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DP-TablewithShading">
    <w:name w:val="DP-Table with Shading"/>
    <w:basedOn w:val="TableProfessional"/>
    <w:uiPriority w:val="99"/>
    <w:rsid w:val="00BA0ADE"/>
    <w:tblPr>
      <w:tblStyleRowBandSize w:val="1"/>
      <w:tblInd w:w="0" w:type="dxa"/>
      <w:tblBorders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 w:val="0"/>
        <w:bCs/>
        <w:i w:val="0"/>
        <w:color w:val="auto"/>
        <w:sz w:val="20"/>
        <w:szCs w:val="20"/>
      </w:rPr>
      <w:tblPr/>
      <w:tcPr>
        <w:tcBorders>
          <w:top w:val="single" w:sz="12" w:space="0" w:color="auto"/>
          <w:bottom w:val="single" w:sz="12" w:space="0" w:color="000000"/>
        </w:tcBorders>
        <w:shd w:val="clear" w:color="auto" w:fill="D9D9D9"/>
      </w:tcPr>
    </w:tblStylePr>
    <w:tblStylePr w:type="lastRow">
      <w:rPr>
        <w:rFonts w:cs="Times New Roman"/>
      </w:rPr>
      <w:tblPr/>
      <w:tcPr>
        <w:tcBorders>
          <w:top w:val="nil"/>
          <w:left w:val="nil"/>
          <w:bottom w:val="single" w:sz="12" w:space="0" w:color="D9D9D9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shd w:val="clear" w:color="auto" w:fill="D9D9D9"/>
      </w:tcPr>
    </w:tblStylePr>
  </w:style>
  <w:style w:type="table" w:styleId="Table3Deffects1">
    <w:name w:val="Table 3D effects 1"/>
    <w:basedOn w:val="TableNormal"/>
    <w:rsid w:val="00B71D2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B71D2E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CE5B41"/>
    <w:pPr>
      <w:spacing w:before="100" w:beforeAutospacing="1" w:after="100" w:afterAutospacing="1"/>
    </w:pPr>
  </w:style>
  <w:style w:type="numbering" w:customStyle="1" w:styleId="NoList1">
    <w:name w:val="No List1"/>
    <w:next w:val="NoList"/>
    <w:uiPriority w:val="99"/>
    <w:semiHidden/>
    <w:unhideWhenUsed/>
    <w:rsid w:val="00E7690D"/>
  </w:style>
  <w:style w:type="paragraph" w:customStyle="1" w:styleId="Default">
    <w:name w:val="Default"/>
    <w:rsid w:val="00E7690D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E7690D"/>
    <w:pPr>
      <w:spacing w:after="120"/>
    </w:pPr>
  </w:style>
  <w:style w:type="character" w:customStyle="1" w:styleId="BodyTextChar">
    <w:name w:val="Body Text Char"/>
    <w:link w:val="BodyText"/>
    <w:uiPriority w:val="99"/>
    <w:rsid w:val="00E7690D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targetScreenSz w:val="1024x768"/>
</w:webSettings>
</file>

<file path=word/_rels/document.xml.rels><?xml version="1.0" encoding="UTF-8" standalone="no"?>
<Relationships xmlns="http://schemas.openxmlformats.org/package/2006/relationships">
<Relationship Id="rId1" Target="numbering.xml" Type="http://schemas.openxmlformats.org/officeDocument/2006/relationships/numbering"/>
<Relationship Id="rId2" Target="styles.xml" Type="http://schemas.openxmlformats.org/officeDocument/2006/relationships/styles"/>
<Relationship Id="rId3" Target="settings.xml" Type="http://schemas.openxmlformats.org/officeDocument/2006/relationships/settings"/>
<Relationship Id="rId4" Target="webSettings.xml" Type="http://schemas.openxmlformats.org/officeDocument/2006/relationships/webSettings"/>
<Relationship Id="rId5" Target="footnotes.xml" Type="http://schemas.openxmlformats.org/officeDocument/2006/relationships/footnotes"/>
<Relationship Id="rId6" Target="endnotes.xml" Type="http://schemas.openxmlformats.org/officeDocument/2006/relationships/endnotes"/>
<Relationship Id="rId7" Target="footer1.xml" Type="http://schemas.openxmlformats.org/officeDocument/2006/relationships/footer"/>
<Relationship Id="rId8" Target="fontTable.xml" Type="http://schemas.openxmlformats.org/officeDocument/2006/relationships/fontTable"/>
<Relationship Id="rId9" Target="theme/theme1.xml" Type="http://schemas.openxmlformats.org/officeDocument/2006/relationships/them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Relationship Id="rId7" Target="fonts/font7.odttf" Type="http://schemas.openxmlformats.org/officeDocument/2006/relationships/font"/>
<Relationship Id="rId8" Target="fonts/font8.odttf" Type="http://schemas.openxmlformats.org/officeDocument/2006/relationships/font"/>
<Relationship Id="rId9" Target="fonts/font9.odttf" Type="http://schemas.openxmlformats.org/officeDocument/2006/relationships/font"/>
</Relationships>

</file>

<file path=word/_rels/numbering.xml.rels><?xml version="1.0" encoding="UTF-8" standalone="no"?>
<Relationships xmlns="http://schemas.openxmlformats.org/package/2006/relationships">
<Relationship Id="rId1" Target="media/image1.gif" Type="http://schemas.openxmlformats.org/officeDocument/2006/relationships/image"/>
</Relationships>

</file>

<file path=word/_rels/settings.xml.rels><?xml version="1.0" encoding="UTF-8" standalone="no"?>
<Relationships xmlns="http://schemas.openxmlformats.org/package/2006/relationships">
<Relationship Id="rId1" Target="file:///E:/Layout/DP%20TO4%20Report%20Template-ENG.dotm" TargetMode="External" Type="http://schemas.openxmlformats.org/officeDocument/2006/relationships/attachedTemplat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192</Words>
  <Characters>948</Characters>
  <DocSecurity>0</DocSecurity>
  <Lines>79</Lines>
  <Paragraphs>56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>USAID | DELIVER PROJECT Report Template for T.O. 1, June 2007</vt:lpstr>
    </vt:vector>
  </TitlesOfParts>
  <LinksUpToDate>false</LinksUpToDate>
  <CharactersWithSpaces>1084</CharactersWithSpaces>
  <SharedDoc>false</SharedDoc>
  <HyperlinksChanged>false</HyperlinksChanged>
  <AppVersion>12.0000</AppVersion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