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720"/>
        <w:gridCol w:w="5040"/>
      </w:tblGrid>
      <w:tr w:rsidR="00B47758" w:rsidTr="00B47758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F06F50" w:rsidRDefault="006E4896" w:rsidP="00F06F50">
            <w:pPr>
              <w:pStyle w:val="Name"/>
            </w:pPr>
            <w:bookmarkStart w:id="0" w:name="_GoBack"/>
            <w:bookmarkEnd w:id="0"/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203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204" name="Group 18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05" name="Freeform 1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6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7" name="Freeform 2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1" name="Group 2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2" name="Freeform 2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3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14" name="Freeform 2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8" name="Group 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9" name="Freeform 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0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1" name="Freeform 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" name="Freeform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6" name="Freeform 1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7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8" name="Freeform 1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9" name="Freeform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CDC2D7" id="Group 507" o:spid="_x0000_s1026" style="position:absolute;margin-left:0;margin-top:0;width:238.8pt;height:129.65pt;z-index:-251632640;mso-position-horizontal:center;mso-position-vertical:center;mso-position-vertical-relative:page" coordorigin="835,1305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">
                      <v:group id="Group 18" o:spid="_x0000_s1027" style="position:absolute;left:-242;top:2440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4UW7MQAAADcAAAA&#10;DwAAAAAAAAAAAAAAAACqAgAAZHJzL2Rvd25yZXYueG1sUEsFBgAAAAAEAAQA+gAAAJsDAAAAAA==&#10;">
                        <v:shape id="Freeform 19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mPcYA&#10;AADcAAAADwAAAGRycy9kb3ducmV2LnhtbESPQWvCQBSE7wX/w/IEL6VuFCw2uoop1XoqqK14fGSf&#10;STD7dsmuJv77rlDocZiZb5j5sjO1uFHjK8sKRsMEBHFudcWFgu/D+mUKwgdkjbVlUnAnD8tF72mO&#10;qbYt7+i2D4WIEPYpKihDcKmUPi/JoB9aRxy9s20MhiibQuoG2wg3tRwnyas0WHFcKNHRe0n5ZX81&#10;Ctzbxj1np9Vn5nbH+4/JvvKP9qrUoN+tZiACdeE//NfeagXjZA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mPc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0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<v:shape id="Freeform 21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kjcgA&#10;AADcAAAADwAAAGRycy9kb3ducmV2LnhtbESPT2sCMRTE7wW/Q3iCt5qtQltWo6gg2tKD9Q/Y2+vm&#10;dXdx87Imqbvtp28KgsdhZn7DjKetqcSFnC8tK3joJyCIM6tLzhXsd8v7ZxA+IGusLJOCH/IwnXTu&#10;xphq2/A7XbYhFxHCPkUFRQh1KqXPCjLo+7Ymjt6XdQZDlC6X2mET4aaSgyR5lAZLjgsF1rQoKDtt&#10;v42C42r+cf5tZmfXvG0+h6+Hw8siXyrV67azEYhAbbiFr+21VjBInuD/TD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qS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2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abMIA&#10;AADcAAAADwAAAGRycy9kb3ducmV2LnhtbERPW2vCMBR+F/YfwhnsTVPrkNEZZQhSQdmYCvp4aE4v&#10;W3NSkqzt/v3yMPDx47uvNqNpRU/ON5YVzGcJCOLC6oYrBZfzbvoCwgdkja1lUvBLHjbrh8kKM20H&#10;/qT+FCoRQ9hnqKAOocuk9EVNBv3MdsSRK60zGCJ0ldQOhxhuWpkmyVIabDg21NjRtqbi+/RjFHxd&#10;3/ODXsxd+Vy2uZYf/njrvFJPj+PbK4hAY7iL/917rSBN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lps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3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aD8IA&#10;AADcAAAADwAAAGRycy9kb3ducmV2LnhtbESPQYvCMBSE78L+h/AWvGm6iuJWo7iCIHjRKnt+NM+2&#10;bPNSkmxb/70RBI/DzHzDrDa9qUVLzleWFXyNExDEudUVFwqul/1oAcIHZI21ZVJwJw+b9cdgham2&#10;HZ+pzUIhIoR9igrKEJpUSp+XZNCPbUMcvZt1BkOUrpDaYRfhppaTJJlLgxXHhRIb2pWU/2X/RsEW&#10;Od+Z0+xU65/fRTPrXJtNj0oNP/vtEkSgPrzDr/ZBK5gk3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xoP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4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EvcAA&#10;AADcAAAADwAAAGRycy9kb3ducmV2LnhtbERPTYvCMBC9C/6HMII3TfWwSNcoWlhYXATtLux1aMam&#10;tJnUJtr6781B8Ph43+vtYBtxp85XjhUs5gkI4sLpiksFf79fsxUIH5A1No5JwYM8bDfj0RpT7Xo+&#10;0z0PpYgh7FNUYEJoUyl9Yciin7uWOHIX11kMEXal1B32Mdw2cpkkH9JixbHBYEuZoaLOb1bB9efx&#10;f3W7Y58dBllzdjJ1HvZKTSfD7hNEoCG8xS/3t1awXMT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XEvcAAAADcAAAADwAAAAAAAAAAAAAAAACYAgAAZHJzL2Rvd25y&#10;ZXYueG1sUEsFBgAAAAAEAAQA9QAAAIU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5" o:spid="_x0000_s1034" style="position:absolute;left:4221;top:2449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/cJcQAAADcAAAA&#10;DwAAAAAAAAAAAAAAAACqAgAAZHJzL2Rvd25yZXYueG1sUEsFBgAAAAAEAAQA+gAAAJsDAAAAAA==&#10;">
                        <v:shape id="Freeform 26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olMYA&#10;AADcAAAADwAAAGRycy9kb3ducmV2LnhtbESPT2vCQBTE70K/w/KEXkQ35lDa6Cqm9I8nQVvF4yP7&#10;TILZt0t2NfHbu0Khx2FmfsPMl71pxJVaX1tWMJ0kIIgLq2suFfz+fI5fQfiArLGxTApu5GG5eBrM&#10;MdO24y1dd6EUEcI+QwVVCC6T0hcVGfQT64ijd7KtwRBlW0rdYhfhppFpkrxIgzXHhQodvVdUnHcX&#10;o8C9fblRflx95257uO1Nvik+uotSz8N+NQMRqA//4b/2WitIpy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olM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7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<v:shape id="Freeform 28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2sJ8gA&#10;AADcAAAADwAAAGRycy9kb3ducmV2LnhtbESPQWsCMRSE7wX/Q3iCt5rVSpHVKCpIrfTQWoX29rp5&#10;3V3cvKxJ6q799Y0g9DjMzDfMdN6aSpzJ+dKygkE/AUGcWV1yrmD/vr4fg/ABWWNlmRRcyMN81rmb&#10;Yqptw2903oVcRAj7FBUUIdSplD4ryKDv25o4et/WGQxRulxqh02Em0oOk+RRGiw5LhRY06qg7Lj7&#10;MQo+npafp99mcXLNy+vXw/ZweF7la6V63XYxARGoDf/hW3ujFQwHI7ie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aw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9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jL8UA&#10;AADcAAAADwAAAGRycy9kb3ducmV2LnhtbESP3WoCMRSE7wt9h3AK3ml21YpsjVIEUVBaqoJeHjZn&#10;f9rNyZJEXd++KQi9HGbmG2a26EwjruR8bVlBOkhAEOdW11wqOB5W/SkIH5A1NpZJwZ08LObPTzPM&#10;tL3xF133oRQRwj5DBVUIbSalzysy6Ae2JY5eYZ3BEKUrpXZ4i3DTyGGSTKTBmuNChS0tK8p/9hej&#10;4Pv0sd7qUeqKcdGstfz0u3Prleq9dO9vIAJ14T/8aG+0gmH6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mMv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0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YoMMA&#10;AADcAAAADwAAAGRycy9kb3ducmV2LnhtbESPwWrDMBBE74X8g9hCbo0cB4fgRgmJoRDoxXVCzou1&#10;tU2tlZFU2/n7qlDocZiZN8z+OJtejOR8Z1nBepWAIK6t7rhRcLu+vexA+ICssbdMCh7k4XhYPO0x&#10;13biDxqr0IgIYZ+jgjaEIZfS1y0Z9Cs7EEfv0zqDIUrXSO1winDTyzRJttJgx3GhxYGKluqv6tso&#10;OCHXhSmzstfn+27IJjdWm3ells/z6RVEoDn8h//aF60gXW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0YoM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cycQA&#10;AADcAAAADwAAAGRycy9kb3ducmV2LnhtbESPQWvCQBSE70L/w/IKvelGD1VSV9GAIBWhRqHXR/aZ&#10;Dcm+jdmtif/eLRR6HGbmG2a5Hmwj7tT5yrGC6SQBQVw4XXGp4HLejRcgfEDW2DgmBQ/ysF69jJaY&#10;atfzie55KEWEsE9RgQmhTaX0hSGLfuJa4uhdXWcxRNmVUnfYR7ht5CxJ3qXFiuOCwZYyQ0Wd/1gF&#10;t8Pj++Y2xz77HGTN2Zep87BV6u112HyACDSE//Bfe68VzKZz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XMn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" o:spid="_x0000_s1041" style="position:absolute;left:837;top:3444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iTw8AAAADcAAAADwAAAGRycy9kb3ducmV2LnhtbERPTYvCMBC9C/6HMII3&#10;TZUiS20qIiiy7MWuisehGdtgMylNVuu/3xwW9vh43/lmsK14Uu+NYwWLeQKCuHLacK3g/L2ffYDw&#10;AVlj65gUvMnDphiPcsy0e/GJnmWoRQxhn6GCJoQuk9JXDVn0c9cRR+7ueoshwr6WusdXDLetXCbJ&#10;Slo0HBsa7GjXUPUof6yCy9aklF5vn19JRXTU8nYoTarUdDJs1yACDeFf/Oc+agXLRVwbz8QjIItf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46JPDwAAAANwAAAAPAAAA&#10;AAAAAAAAAAAAAKoCAABkcnMvZG93bnJldi54bWxQSwUGAAAAAAQABAD6AAAAlwMAAAAA&#10;">
                        <v:shape id="Freeform 5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65cUA&#10;AADcAAAADwAAAGRycy9kb3ducmV2LnhtbESPQWvCQBSE7wX/w/IEL0U3eigaXcWItj0JWhWPj+xr&#10;Epp9u2RXE/99tyD0OMzMN8xi1Zla3KnxlWUF41ECgji3uuJCwelrN5yC8AFZY22ZFDzIw2rZe1lg&#10;qm3LB7ofQyEihH2KCsoQXCqlz0sy6EfWEUfv2zYGQ5RNIXWDbYSbWk6S5E0arDgulOhoU1L+c7wZ&#10;BW727l6z6/ojc4fL42yyfb5tb0oN+t16DiJQF/7Dz/anVjAZz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rlxQAAANw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6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<v:shape id="Freeform 7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FAsgA&#10;AADcAAAADwAAAGRycy9kb3ducmV2LnhtbESPQWvCQBSE7wX/w/IEb3VjhFKiq1hBqtJDtRX09sy+&#10;JqHZt3F3NWl/fbdQ6HGYmW+Y6bwztbiR85VlBaNhAoI4t7riQsH72+r+EYQPyBpry6TgizzMZ727&#10;KWbatryj2z4UIkLYZ6igDKHJpPR5SQb90DbE0fuwzmCI0hVSO2wj3NQyTZIHabDiuFBiQ8uS8s/9&#10;1Sg4Pj+dLt/t4uLal9fzeHs4bJbFSqlBv1tMQATqwn/4r73WCtJ0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dsUC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8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x5sUA&#10;AADcAAAADwAAAGRycy9kb3ducmV2LnhtbESP3WoCMRSE74W+QziF3tXsbkXKalxKQRQqirZQLw+b&#10;sz/t5mRJUl3f3ggFL4eZ+YaZF4PpxImcby0rSMcJCOLS6pZrBV+fy+dXED4ga+wsk4ILeSgWD6M5&#10;5tqeeU+nQ6hFhLDPUUETQp9L6cuGDPqx7YmjV1lnMETpaqkdniPcdDJLkqk02HJcaLCn94bK38Of&#10;UfDzvV196JfUVZOqW2m585tj75V6ehzeZiACDeEe/m+vtYIsy+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zHm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9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xhcMA&#10;AADcAAAADwAAAGRycy9kb3ducmV2LnhtbESPwWrDMBBE74X8g9hAbo0cG5fgRAmJoRDoxXVLzou1&#10;tU2tlZFU2/37qlDocZiZN8zxvJhBTOR8b1nBbpuAIG6s7rlV8P72/LgH4QOyxsEyKfgmD+fT6uGI&#10;hbYzv9JUh1ZECPsCFXQhjIWUvunIoN/akTh6H9YZDFG6VmqHc4SbQaZJ8iQN9hwXOhyp7Kj5rL+M&#10;ggtyU5oqrwZ9ve/HfHZTnb0otVkvlwOIQEv4D/+1b1pBmmbweyYeAX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Zxh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0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IA8QA&#10;AADcAAAADwAAAGRycy9kb3ducmV2LnhtbESPQWvCQBSE7wX/w/KE3ppNQ5GSuooNFEpFaKPg9ZF9&#10;zYZk38bs1sR/7xYEj8PMfMMs15PtxJkG3zhW8JykIIgrpxuuFRz2H0+vIHxA1tg5JgUX8rBezR6W&#10;mGs38g+dy1CLCGGfowITQp9L6StDFn3ieuLo/brBYohyqKUecIxw28ksTRfSYsNxwWBPhaGqLf+s&#10;gtP2cjy5zW4svibZcvFt2jK8K/U4nzZvIAJN4R6+tT+1gix7gf8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CAP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1" o:spid="_x0000_s1048" style="position:absolute;left:837;top:1305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Freeform 12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KsYA&#10;AADcAAAADwAAAGRycy9kb3ducmV2LnhtbESPT2vCQBTE74V+h+UVvBTdNAfR1FVMqa2ngv+Kx0f2&#10;mYRm3y7Z1cRv7xYEj8PM/IaZLXrTiAu1vras4G2UgCAurK65VLDfrYYTED4ga2wsk4IreVjMn59m&#10;mGnb8YYu21CKCGGfoYIqBJdJ6YuKDPqRdcTRO9nWYIiyLaVusYtw08g0ScbSYM1xoUJHHxUVf9uz&#10;UeCmX+41Py6/c7f5vR5M/lN8dmelBi/98h1EoD48wvf2WitI0z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0kKs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3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<v:shape id="Freeform 14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sn8UA&#10;AADcAAAADwAAAGRycy9kb3ducmV2LnhtbERPy2rCQBTdC/7DcIXudGIKpURHUUH6wEW1FezuNnNN&#10;gpk7cWZq0n69sxBcHs57Ou9MLS7kfGVZwXiUgCDOra64UPD1uR4+g/ABWWNtmRT8kYf5rN+bYqZt&#10;y1u67EIhYgj7DBWUITSZlD4vyaAf2YY4ckfrDIYIXSG1wzaGm1qmSfIkDVYcG0psaFVSftr9GgWH&#10;l+X3+b9dnF27+fh5fN/v31bFWqmHQbeYgAjUhbv45n7VCtI0ro1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Gyf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5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jl8UA&#10;AADcAAAADwAAAGRycy9kb3ducmV2LnhtbESP3WoCMRSE7wt9h3AK3mnWVYpujVIEUVBaqoJeHjZn&#10;f9rNyZJEXd++KQi9HGbmG2a26EwjruR8bVnBcJCAIM6trrlUcDys+hMQPiBrbCyTgjt5WMyfn2aY&#10;aXvjL7ruQykihH2GCqoQ2kxKn1dk0A9sSxy9wjqDIUpXSu3wFuGmkWmSvEqDNceFCltaVpT/7C9G&#10;wffpY73Vo6ErxkWz1vLT786tV6r30r2/gQjUhf/wo73RCtJ0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6OX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6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5L74A&#10;AADcAAAADwAAAGRycy9kb3ducmV2LnhtbERPTYvCMBC9C/6HMII3TVVcpBpFhYUFL24Vz0MztsVm&#10;UpLY1n9vDoLHx/ve7HpTi5acrywrmE0TEMS51RUXCq6X38kKhA/IGmvLpOBFHnbb4WCDqbYd/1Ob&#10;hULEEPYpKihDaFIpfV6SQT+1DXHk7tYZDBG6QmqHXQw3tZwnyY80WHFsKLGhY0n5I3saBXvk/GjO&#10;y3OtD7dVs+xcmy1OSo1H/X4NIlAfvuKP+08rmC/i/HgmHg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9eS++AAAA3A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7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9RsQA&#10;AADcAAAADwAAAGRycy9kb3ducmV2LnhtbESPQWvCQBSE70L/w/IKvelGCyKpq2hAkIpQo9DrI/vM&#10;hmTfxuzWxH/vFgo9DjPzDbNcD7YRd+p85VjBdJKAIC6crrhUcDnvxgsQPiBrbByTggd5WK9eRktM&#10;tev5RPc8lCJC2KeowITQplL6wpBFP3EtcfSurrMYouxKqTvsI9w2cpYkc2mx4rhgsKXMUFHnP1bB&#10;7fD4vrnNsc8+B1lz9mXqPGyVensdNh8gAg3hP/zX3msFs/cp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PUb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53"/>
                <w:placeholder>
                  <w:docPart w:val="2CBAC68A23624474A5B312FD26601CC3"/>
                </w:placeholder>
                <w:showingPlcHdr/>
              </w:sdtPr>
              <w:sdtEndPr/>
              <w:sdtContent>
                <w:r w:rsidR="00B47758" w:rsidRPr="00F06F50">
                  <w:t>William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F06F50" w:rsidRDefault="006E4896" w:rsidP="00A4276C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74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175" name="Group 305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6" name="Freeform 30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" name="Group 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8" name="Freeform 30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" name="Freeform 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" name="Freeform 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" name="Freeform 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2" name="Group 312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3" name="Freeform 31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4" name="Group 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85" name="Freeform 31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" name="Freeform 3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Freeform 3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Freeform 3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9" name="Group 319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0" name="Freeform 32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1" name="Group 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2" name="Freeform 32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" name="Freeform 3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3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" name="Freeform 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6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8" name="Group 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9" name="Freeform 32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" name="Freeform 3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3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3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7B891F" id="Group 508" o:spid="_x0000_s1026" style="position:absolute;margin-left:0;margin-top:0;width:238.8pt;height:129.65pt;z-index:-251627520;mso-position-horizontal:center;mso-position-vertical:center;mso-position-vertical-relative:page" coordorigin="6612,12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">
                      <v:group id="Group 305" o:spid="_x0000_s1027" style="position:absolute;left:5535;top:24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vqoXbCAAAA3AAAAA8A&#10;AAAAAAAAAAAAAAAAqgIAAGRycy9kb3ducmV2LnhtbFBLBQYAAAAABAAEAPoAAACZAwAAAAA=&#10;">
                        <v:shape id="Freeform 306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qS8QA&#10;AADcAAAADwAAAGRycy9kb3ducmV2LnhtbERPTWvCQBC9F/wPywheSt3owdroKkZs66mgtuJxyI5J&#10;MDu7ZFcT/31XKPQ2j/c582VnanGjxleWFYyGCQji3OqKCwXfh/eXKQgfkDXWlknBnTwsF72nOaba&#10;tryj2z4UIoawT1FBGYJLpfR5SQb90DriyJ1tYzBE2BRSN9jGcFPLcZJMpMGKY0OJjtYl5Zf91Shw&#10;bx/uOTutPjO3O95/TPaVb9qrUoN+t5qBCNSFf/Gfe6vj/NcJPJ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akv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07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<v:shape id="Freeform 308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i/sgA&#10;AADcAAAADwAAAGRycy9kb3ducmV2LnhtbESPQU/CQBCF7yb+h82YcJOtmiipLARJiEg4AEqit7E7&#10;to3d2bK70uKvZw4m3mby3rz3zXjau0YdKcTas4GbYQaKuPC25tLA2+viegQqJmSLjWcycKII08nl&#10;xRhz6zve0nGXSiUhHHM0UKXU5lrHoiKHcehbYtG+fHCYZA2ltgE7CXeNvs2ye+2wZmmosKV5RcX3&#10;7scZeH9++jj8drND6Nabz7vVfv8yLxfGDK762SOoRH36N/9dL63gPwitPCMT6M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2iL+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09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t9sIA&#10;AADcAAAADwAAAGRycy9kb3ducmV2LnhtbERP22oCMRB9L/gPYQTfalYtVVejiCAWWlq8gD4Om9mL&#10;biZLEnX7902h0Lc5nOvMl62pxZ2crywrGPQTEMSZ1RUXCo6HzfMEhA/IGmvLpOCbPCwXnac5pto+&#10;eEf3fShEDGGfooIyhCaV0mclGfR92xBHLrfOYIjQFVI7fMRwU8thkrxKgxXHhhIbWpeUXfc3o+By&#10;+ty+69HA5S95vdXyy3+cG69Ur9uuZiACteFf/Od+03H+eAq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e32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0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RtMMA&#10;AADcAAAADwAAAGRycy9kb3ducmV2LnhtbESPQWvCQBCF74X+h2UKvdWNFSWkrmIFQehFY+l5yE6T&#10;YHY27K5J+u87B8HbDO/Ne9+st5Pr1EAhtp4NzGcZKOLK25ZrA9+Xw1sOKiZki51nMvBHEbab56c1&#10;FtaPfKahTLWSEI4FGmhS6gutY9WQwzjzPbFovz44TLKGWtuAo4S7Tr9n2Uo7bFkaGuxp31B1LW/O&#10;wA652rvT8tTZz5+8X45hKBdfxry+TLsPUImm9DDfr49W8HP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RtM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1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V3cEA&#10;AADcAAAADwAAAGRycy9kb3ducmV2LnhtbERPTYvCMBC9L/gfwgh7W1P3IFKNogVhURbWKngdmrEp&#10;bSa1ibb++83Cgrd5vM9ZrgfbiAd1vnKsYDpJQBAXTldcKjifdh9zED4ga2wck4IneVivRm9LTLXr&#10;+UiPPJQihrBPUYEJoU2l9IUhi37iWuLIXV1nMUTYlVJ32Mdw28jPJJlJixXHBoMtZYaKOr9bBbfD&#10;83Jzm+8+2w+y5uzH1HnYKvU+HjYLEIGG8BL/u790nD+fwt8z8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Gld3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2" o:spid="_x0000_s1034" style="position:absolute;left:9998;top:2443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K2qcEAAADcAAAADwAAAGRycy9kb3ducmV2LnhtbERPzWrCQBC+F3yHZYRe&#10;gm4qtGh0lbYg7VXjAwzZMVnMzsbsROPbdwuF3ubj+53NbvStulEfXWADL/McFHEVrOPawKncz5ag&#10;oiBbbAOTgQdF2G0nTxssbLjzgW5HqVUK4ViggUakK7SOVUMe4zx0xIk7h96jJNjX2vZ4T+G+1Ys8&#10;f9MeHaeGBjv6bKi6HAdv4JytpNwPzr1e5fHVfZTZ4ZQNxjxPx/c1KKFR/sV/7m+b5i8X8PtMukBv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hK2qcEAAADcAAAADwAA&#10;AAAAAAAAAAAAAACqAgAAZHJzL2Rvd25yZXYueG1sUEsFBgAAAAAEAAQA+gAAAJgDAAAAAA==&#10;">
                        <v:shape id="Freeform 313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59MQA&#10;AADcAAAADwAAAGRycy9kb3ducmV2LnhtbERPS2vCQBC+C/0PywhepG6sIGl0FSPV9lTQPvA4ZMck&#10;NDu7ZFcT/323IPQ2H99zluveNOJKra8tK5hOEhDEhdU1lwo+P3aPKQgfkDU2lknBjTysVw+DJWba&#10;dnyg6zGUIoawz1BBFYLLpPRFRQb9xDriyJ1tazBE2JZSt9jFcNPIpySZS4M1x4YKHW0rKn6OF6PA&#10;Pe/dOD9tXnN3+L59mfy9eOkuSo2G/WYBIlAf/sV395uO89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5ufT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14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<v:shape id="Freeform 315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9R8UA&#10;AADcAAAADwAAAGRycy9kb3ducmV2LnhtbERPS2sCMRC+F/wPYYTearYtLbIaRQXpgx58gt7GzXR3&#10;cTNZk+hu++uNUOhtPr7nDMetqcSFnC8tK3jsJSCIM6tLzhVs1vOHPggfkDVWlknBD3kYjzp3Q0y1&#10;bXhJl1XIRQxhn6KCIoQ6ldJnBRn0PVsTR+7bOoMhQpdL7bCJ4aaST0nyKg2WHBsKrGlWUHZcnY2C&#10;3dt0f/ptJifXfC0Oz5/b7ccsnyt1320nAxCB2vAv/nO/6zi//wK3Z+IF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v1H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16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Jo8EA&#10;AADcAAAADwAAAGRycy9kb3ducmV2LnhtbERP22oCMRB9F/yHMIJvmlWLyNYoIoiCxeIF2sdhM3up&#10;m8mSRN3+fSMUfJvDuc582Zpa3Mn5yrKC0TABQZxZXXGh4HLeDGYgfEDWWFsmBb/kYbnoduaYavvg&#10;I91PoRAxhH2KCsoQmlRKn5Vk0A9tQxy53DqDIUJXSO3wEcNNLcdJMpUGK44NJTa0Lim7nm5Gwc/X&#10;YbvXk5HL3/J6q+Wn//huvFL9Xrt6BxGoDS/xv3un4/zZFJ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CaPBAAAA3A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7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JwMEA&#10;AADcAAAADwAAAGRycy9kb3ducmV2LnhtbERPTWvCQBC9C/0PyxS8mU1bbEN0FSsUBC82Fs9DdkyC&#10;2dmwu03iv3cFwds83ucs16NpRU/ON5YVvCUpCOLS6oYrBX/Hn1kGwgdkja1lUnAlD+vVy2SJubYD&#10;/1JfhErEEPY5KqhD6HIpfVmTQZ/YjjhyZ+sMhghdJbXDIYabVr6n6ac02HBsqLGjbU3lpfg3CjbI&#10;5dYc5odWf5+ybj64vvjYKzV9HTcLEIHG8BQ/3Dsd52dfcH8mXi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ScD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8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8QMUA&#10;AADcAAAADwAAAGRycy9kb3ducmV2LnhtbESPQWvDMAyF74P9B6NBb6uzHkrJ6pYuUCgbhS0d7Cpi&#10;LQ6J5TR2m/TfV4fBbhLv6b1P6+3kO3WlITaBDbzMM1DEVbAN1wa+T/vnFaiYkC12gcnAjSJsN48P&#10;a8xtGPmLrmWqlYRwzNGAS6nPtY6VI49xHnpi0X7D4DHJOtTaDjhKuO/0IsuW2mPD0uCwp8JR1ZYX&#10;b+D8cfs5h91xLN4n3XLx6doyvRkze5p2r6ASTenf/Hd9sIK/Elp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DxAxQAAANwAAAAPAAAAAAAAAAAAAAAAAJgCAABkcnMv&#10;ZG93bnJldi54bWxQSwUGAAAAAAQABAD1AAAAig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9" o:spid="_x0000_s1041" style="position:absolute;left:6614;top:34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vCo8AAAADcAAAADwAAAGRycy9kb3ducmV2LnhtbERPTYvCMBC9C/6HMII3&#10;TZUi2jWKCC4iXqy6eBya2TZsMylNVrv/fiMI3ubxPme57mwt7tR641jBZJyAIC6cNlwquJx3ozkI&#10;H5A11o5JwR95WK/6vSVm2j34RPc8lCKGsM9QQRVCk0npi4os+rFriCP37VqLIcK2lLrFRwy3tZwm&#10;yUxaNBwbKmxoW1Hxk/9aBdeNSSn9uh2OSUG01/L2mZtUqeGg23yACNSFt/jl3us4f76A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ki8KjwAAAANwAAAAPAAAA&#10;AAAAAAAAAAAAAKoCAABkcnMvZG93bnJldi54bWxQSwUGAAAAAAQABAD6AAAAlwMAAAAA&#10;">
                        <v:shape id="Freeform 320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xXsYA&#10;AADcAAAADwAAAGRycy9kb3ducmV2LnhtbESPQW/CMAyF75P2HyJP4jKNdBymUQiIThvsNAk2EEer&#10;MW1F40RNoOXfz4dJu9l6z+99ni8H16ordbHxbOB5nIEiLr1tuDLw8/3x9AoqJmSLrWcycKMIy8X9&#10;3Rxz63ve0nWXKiUhHHM0UKcUcq1jWZPDOPaBWLST7xwmWbtK2w57CXetnmTZi3bYsDTUGOitpvK8&#10;uzgDYboOj8VxtSnC9nDbu+KrfO8vxowehtUMVKIh/Zv/rj+t4E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xXs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1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  <v:shape id="Freeform 322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z7sYA&#10;AADcAAAADwAAAGRycy9kb3ducmV2LnhtbERPS2sCMRC+F/wPYQRvNVuF0q5GUUG0pQfrA+xtupnu&#10;Lm4ma5K62/76piB4m4/vOeNpaypxIedLywoe+gkI4szqknMF+93y/gmED8gaK8uk4Ic8TCeduzGm&#10;2jb8TpdtyEUMYZ+igiKEOpXSZwUZ9H1bE0fuyzqDIUKXS+2wieGmkoMkeZQGS44NBda0KCg7bb+N&#10;guNq/nH+bWZn17xtPoevh8PLIl8q1eu2sxGIQG24ia/utY7znwfw/0y8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z7s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23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85sMA&#10;AADcAAAADwAAAGRycy9kb3ducmV2LnhtbERP22oCMRB9F/oPYQp906y1lLpuVkqhKLQoWkEfh83s&#10;xW4mSxJ1+/emIPg2h3OdbN6bVpzJ+caygvEoAUFcWN1wpWD38zl8A+EDssbWMin4Iw/z/GGQYart&#10;hTd03oZKxBD2KSqoQ+hSKX1Rk0E/sh1x5ErrDIYIXSW1w0sMN618TpJXabDh2FBjRx81Fb/bk1Fw&#10;3K8WX3oyduVL2S60XPvvQ+eVenrs32cgAvXhLr65lzrOn07g/5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085s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24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BasEA&#10;AADcAAAADwAAAGRycy9kb3ducmV2LnhtbERPTWvCQBC9F/oflin01my0KhpdRYWC4EWjeB6yYxLM&#10;zobdbZL++65Q6G0e73NWm8E0oiPna8sKRkkKgriwuuZSwfXy9TEH4QOyxsYyKfghD5v168sKM217&#10;PlOXh1LEEPYZKqhCaDMpfVGRQZ/Yljhyd+sMhghdKbXDPoabRo7TdCYN1hwbKmxpX1HxyL+Ngi1y&#10;sTen6anRu9u8nfauyz+PSr2/DdsliEBD+Bf/uQ86zl9M4PlMv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QWr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25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FA8IA&#10;AADcAAAADwAAAGRycy9kb3ducmV2LnhtbERP32vCMBB+H/g/hBP2NlMHG7MaRQsD2RBmFXw9mrMp&#10;bS61ibb+94sw2Nt9fD9vsRpsI27U+cqxgukkAUFcOF1xqeB4+Hz5AOEDssbGMSm4k4fVcvS0wFS7&#10;nvd0y0MpYgj7FBWYENpUSl8YsugnriWO3Nl1FkOEXSl1h30Mt418TZJ3abHi2GCwpcxQUedXq+Dy&#10;fT9d3HrXZ1+DrDn7MXUeNko9j4f1HESgIfyL/9xbHefP3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5AUD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26" o:spid="_x0000_s1048" style="position:absolute;left:6614;top:12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Freeform 327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pKsQA&#10;AADcAAAADwAAAGRycy9kb3ducmV2LnhtbERPS2vCQBC+C/0PywhepG7sQWt0FSPV9lQwfeBxyI5J&#10;aHZ2ya4m/vtuQehtPr7nrDa9acSVWl9bVjCdJCCIC6trLhV8fuwfn0H4gKyxsUwKbuRhs34YrDDV&#10;tuMjXfNQihjCPkUFVQguldIXFRn0E+uII3e2rcEQYVtK3WIXw00jn5JkJg3WHBsqdLSrqPjJL0aB&#10;WxzcODttXzN3/L59mey9eOkuSo2G/XYJIlAf/sV395uO8xdz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bKSr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8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shape id="Freeform 329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hn8UA&#10;AADcAAAADwAAAGRycy9kb3ducmV2LnhtbERPS2sCMRC+F/wPYYTearYtlLoaRQXpgx58gt7GzXR3&#10;cTNZk+hu++uNUOhtPr7nDMetqcSFnC8tK3jsJSCIM6tLzhVs1vOHVxA+IGusLJOCH/IwHnXuhphq&#10;2/CSLquQixjCPkUFRQh1KqXPCjLoe7Ymjty3dQZDhC6X2mETw00ln5LkRRosOTYUWNOsoOy4OhsF&#10;u7fp/vTbTE6u+Vocnj+3249ZPlfqvttOBiACteFf/Od+13F+vw+3Z+IF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mGf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0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WasQA&#10;AADcAAAADwAAAGRycy9kb3ducmV2LnhtbESP3WoCMRSE74W+QziF3mnWtohszS5FEAstiqugl4fN&#10;2Z92c7IkqW7fvhEEL4eZ+YZZ5IPpxJmcby0rmE4SEMSl1S3XCg771XgOwgdkjZ1lUvBHHvLsYbTA&#10;VNsL7+hchFpECPsUFTQh9KmUvmzIoJ/Ynjh6lXUGQ5SultrhJcJNJ5+TZCYNthwXGuxp2VD5U/wa&#10;Bd/HzfpTv0xd9Vp1ay23/uvUe6WeHof3NxCBhnAP39ofWkEkwv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VmrEAAAA3A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1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WCcEA&#10;AADcAAAADwAAAGRycy9kb3ducmV2LnhtbESPQYvCMBSE7wv+h/AEb2uqokg1igqCsBftLp4fzbMt&#10;Ni8liW3992ZB8DjMzDfMetubWrTkfGVZwWScgCDOra64UPD3e/xegvABWWNtmRQ8ycN2M/haY6pt&#10;xxdqs1CICGGfooIyhCaV0uclGfRj2xBH72adwRClK6R22EW4qeU0SRbSYMVxocSGDiXl9+xhFOyQ&#10;84M5z8+13l+XzbxzbTb7UWo07HcrEIH68Am/2yetYJpM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Fgn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32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pjMQA&#10;AADcAAAADwAAAGRycy9kb3ducmV2LnhtbESPQWvCQBSE7wX/w/IEb3VjDlKiq2hAKEqhTQteH9ln&#10;NiT7Nma3Jv77riD0OMzMN8x6O9pW3Kj3tWMFi3kCgrh0uuZKwc/34fUNhA/IGlvHpOBOHrabycsa&#10;M+0G/qJbESoRIewzVGBC6DIpfWnIop+7jjh6F9dbDFH2ldQ9DhFuW5kmyVJarDkuGOwoN1Q2xa9V&#10;cD3dz1e3+xjy4ygbzj9NU4S9UrPpuFuBCDSG//Cz/a4VpEkK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aYz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60"/>
                <w:placeholder>
                  <w:docPart w:val="CD4613695E0F46CAAFD3D2B61634A9AB"/>
                </w:placeholder>
                <w:showingPlcHdr/>
              </w:sdtPr>
              <w:sdtEndPr/>
              <w:sdtContent>
                <w:r w:rsidR="00A4276C" w:rsidRPr="00F06F50">
                  <w:t>Marilyn</w:t>
                </w:r>
              </w:sdtContent>
            </w:sdt>
          </w:p>
        </w:tc>
      </w:tr>
      <w:tr w:rsidR="00B47758" w:rsidTr="00B47758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</w:tr>
      <w:tr w:rsidR="00B47758" w:rsidTr="003D2E17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3D2E17" w:rsidRDefault="006E4896" w:rsidP="00FB20C2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45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146" name="Group 334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7" name="Freeform 33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8" name="Group 3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9" name="Freeform 33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3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3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3" name="Group 341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4" name="Freeform 34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5" name="Group 3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56" name="Freeform 34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Freeform 3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Freeform 3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0" name="Group 34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1" name="Freeform 34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2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3" name="Freeform 35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Freeform 3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Freeform 3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7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8" name="Freeform 35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9" name="Group 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0" name="Freeform 35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Freeform 3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3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3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BC62B" id="Group 509" o:spid="_x0000_s1026" style="position:absolute;margin-left:0;margin-top:0;width:238.8pt;height:129.65pt;z-index:-251622400;mso-position-horizontal:center;mso-position-vertical:center;mso-position-vertical-relative:page" coordorigin="853,48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">
                      <v:group id="Group 334" o:spid="_x0000_s1027" style="position:absolute;left:-224;top:60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T1vMAAAADcAAAADwAAAGRycy9kb3ducmV2LnhtbERPTYvCMBC9L/gfwgje&#10;1rSLlqUaRYQVLwrWBa9DM7bRZlKaqPXfm4UFb/N4nzNf9rYRd+q8cawgHScgiEunDVcKfo8/n98g&#10;fEDW2DgmBU/ysFwMPuaYa/fgA92LUIkYwj5HBXUIbS6lL2uy6MeuJY7c2XUWQ4RdJXWHjxhuG/mV&#10;JJm0aDg21NjSuqbyWtysArzs3fR0M5v0mu13vaMiPRZGqdGwX81ABOrDW/zv3uo4f5LB3zPxArl4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1VPW8wAAAANwAAAAPAAAA&#10;AAAAAAAAAAAAAKoCAABkcnMvZG93bnJldi54bWxQSwUGAAAAAAQABAD6AAAAlwMAAAAA&#10;">
                        <v:shape id="Freeform 335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FbcQA&#10;AADcAAAADwAAAGRycy9kb3ducmV2LnhtbERPS2vCQBC+F/wPywheim6UUjV1FSNt7ango6XHITsm&#10;wezskl1N/PduodDbfHzPWaw6U4srNb6yrGA8SkAQ51ZXXCg4Ht6GMxA+IGusLZOCG3lYLXsPC0y1&#10;bXlH130oRAxhn6KCMgSXSunzkgz6kXXEkTvZxmCIsCmkbrCN4aaWkyR5lgYrjg0lOtqUlJ/3F6PA&#10;zd/dY/az3mZu9337Mtln/tpelBr0u/ULiEBd+Bf/uT90nP80hd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BW3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36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<v:shape id="Freeform 337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N2MYA&#10;AADcAAAADwAAAGRycy9kb3ducmV2LnhtbERPS2sCMRC+C/6HMEJvmrUtUrdGsYL0gYf6Anubbqa7&#10;i5vJmqTutr++KQje5uN7zmTWmkqcyfnSsoLhIAFBnFldcq5gt132H0D4gKyxskwKfsjDbNrtTDDV&#10;tuE1nTchFzGEfYoKihDqVEqfFWTQD2xNHLkv6wyGCF0utcMmhptK3ibJSBosOTYUWNOioOy4+TYK&#10;Ds9PH6ffZn5yzer98+5tv39d5Eulbnrt/BFEoDZcxRf3i47z78fw/0y8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N2M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8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YC8YA&#10;AADcAAAADwAAAGRycy9kb3ducmV2LnhtbESPS2sCQRCE74H8h6EDuemsj4SwcRQRxEAkISagx2an&#10;9xF3epaZia7/3j4IuXVT1VVfzxa9a9WJQmw8GxgNM1DEhbcNVwZ+vteDF1AxIVtsPZOBC0VYzO/v&#10;Zphbf+YvOu1SpSSEY44G6pS6XOtY1OQwDn1HLFrpg8Mka6i0DXiWcNfqcZY9a4cNS0ONHa1qKo67&#10;P2fgd/+xebeTUSinZbux+jNuD1005vGhX76CStSnf/Pt+s0K/pP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YC8YAAADcAAAADwAAAAAAAAAAAAAAAACYAgAAZHJz&#10;L2Rvd25yZXYueG1sUEsFBgAAAAAEAAQA9QAAAIs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9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YaMAA&#10;AADcAAAADwAAAGRycy9kb3ducmV2LnhtbERPTYvCMBC9L/gfwgje1tSVilSjqCAIe9EqnodmbIvN&#10;pCTZtv57s7Cwt3m8z1lvB9OIjpyvLSuYTRMQxIXVNZcKbtfj5xKED8gaG8uk4EUetpvRxxozbXu+&#10;UJeHUsQQ9hkqqEJoMyl9UZFBP7UtceQe1hkMEbpSaod9DDeN/EqShTRYc2yosKVDRcUz/zEKdsjF&#10;wZzTc6P392Wb9q7L599KTcbDbgUi0BD+xX/uk47z0xn8PhMv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tYaM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0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n7cEA&#10;AADcAAAADwAAAGRycy9kb3ducmV2LnhtbERP32vCMBB+H/g/hBN8m6mCY1SjaEEQx2Crgq9Hczal&#10;zaU20db/fhkM9nYf389bbQbbiAd1vnKsYDZNQBAXTldcKjif9q/vIHxA1tg4JgVP8rBZj15WmGrX&#10;8zc98lCKGMI+RQUmhDaV0heGLPqpa4kjd3WdxRBhV0rdYR/DbSPnSfImLVYcGwy2lBkq6vxuFdw+&#10;npeb23722XGQNWdfps7DTqnJeNguQQQawr/4z33Qcf5iD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0J+3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1" o:spid="_x0000_s1034" style="position:absolute;left:4239;top:6052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4/dcEAAADcAAAADwAAAGRycy9kb3ducmV2LnhtbERPzWrCQBC+F/oOywi9&#10;BN20RbGpq1RB2qvGBxiyY7KYnU2zE41v3y0UepuP73dWm9G36kp9dIENPM9yUMRVsI5rA6dyP12C&#10;ioJssQ1MBu4UYbN+fFhhYcOND3Q9Sq1SCMcCDTQiXaF1rBryGGehI07cOfQeJcG+1rbHWwr3rX7J&#10;84X26Dg1NNjRrqHqchy8gXP2JuV+cG7+LffPbltmh1M2GPM0GT/eQQmN8i/+c3/ZNH/+C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z4/dcEAAADcAAAADwAA&#10;AAAAAAAAAAAAAACqAgAAZHJzL2Rvd25yZXYueG1sUEsFBgAAAAAEAAQA+gAAAJgDAAAAAA==&#10;">
                        <v:shape id="Freeform 342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Nx8QA&#10;AADcAAAADwAAAGRycy9kb3ducmV2LnhtbERPS2vCQBC+F/wPywheim6UVjR1FSNt7ango6XHITsm&#10;wezskl1N/PduodDbfHzPWaw6U4srNb6yrGA8SkAQ51ZXXCg4Ht6GMxA+IGusLZOCG3lYLXsPC0y1&#10;bXlH130oRAxhn6KCMgSXSunzkgz6kXXEkTvZxmCIsCmkbrCN4aaWkySZSoMVx4YSHW1Kys/7i1Hg&#10;5u/uMftZbzO3+759mewzf20vSg363foFRKAu/Iv/3B86zn9+gt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Dcf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43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<v:shape id="Freeform 344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Pd8UA&#10;AADcAAAADwAAAGRycy9kb3ducmV2LnhtbERPS2sCMRC+F/wPYYTearYtFVmNooL0QQ8+QW/jZrq7&#10;uJmsSXS3/fWmUOhtPr7njCatqcSVnC8tK3jsJSCIM6tLzhVsN4uHAQgfkDVWlknBN3mYjDt3I0y1&#10;bXhF13XIRQxhn6KCIoQ6ldJnBRn0PVsTR+7LOoMhQpdL7bCJ4aaST0nSlwZLjg0F1jQvKDutL0bB&#10;/nV2OP8007NrPpfH54/d7n2eL5S677bTIYhAbfgX/7nfdJz/0offZ+IF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E93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45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Af8IA&#10;AADcAAAADwAAAGRycy9kb3ducmV2LnhtbERP22oCMRB9L/gPYQTfalZtVVajiCAWWlq8gD4Om9mL&#10;biZLEnX7902h0Lc5nOvMl62pxZ2crywrGPQTEMSZ1RUXCo6HzfMUhA/IGmvLpOCbPCwXnac5pto+&#10;eEf3fShEDGGfooIyhCaV0mclGfR92xBHLrfOYIjQFVI7fMRwU8thkoylwYpjQ4kNrUvKrvubUXA5&#10;fW7f9Wjg8pe83mr55T/OjVeq121XMxCB2vAv/nO/6Tj/dQK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4B/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46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x9cMA&#10;AADcAAAADwAAAGRycy9kb3ducmV2LnhtbESPQWvCQBCF74X+h2UKvdWNlYikrmIFQehFY+l5yE6T&#10;YHY27K5J+u87B8HbDO/Ne9+st5Pr1EAhtp4NzGcZKOLK25ZrA9+Xw9sKVEzIFjvPZOCPImw3z09r&#10;LKwf+UxDmWolIRwLNNCk1Bdax6ohh3Hme2LRfn1wmGQNtbYBRwl3nX7PsqV22LI0NNjTvqHqWt6c&#10;gR1ytXen/NTZz59Vn49hKBdfxry+TLsPUImm9DDfr49W8HO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x9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7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1nMIA&#10;AADcAAAADwAAAGRycy9kb3ducmV2LnhtbERP32vCMBB+H/g/hBP2NlMHG7MaRQsD2RBmFXw9mrMp&#10;bS61ibb+94sw2Nt9fD9vsRpsI27U+cqxgukkAUFcOF1xqeB4+Hz5AOEDssbGMSm4k4fVcvS0wFS7&#10;nvd0y0MpYgj7FBWYENpUSl8YsugnriWO3Nl1FkOEXSl1h30Mt418TZJ3abHi2GCwpcxQUedXq+Dy&#10;fT9d3HrXZ1+DrDn7MXUeNko9j4f1HESgIfyL/9xbHee/ze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LWc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8" o:spid="_x0000_s1041" style="position:absolute;left:855;top:70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2NxMQAAADcAAAA&#10;DwAAAAAAAAAAAAAAAACqAgAAZHJzL2Rvd25yZXYueG1sUEsFBgAAAAAEAAQA+gAAAJsDAAAAAA==&#10;">
                        <v:shape id="Freeform 349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k4sQA&#10;AADcAAAADwAAAGRycy9kb3ducmV2LnhtbERPS2vCQBC+F/oflhF6KXWTHkRTV0mKtp4K2gceh+yY&#10;BLOzS3Y18d+7BcHbfHzPmS8H04ozdb6xrCAdJyCIS6sbrhT8fK9fpiB8QNbYWiYFF/KwXDw+zDHT&#10;tuctnXehEjGEfYYK6hBcJqUvazLox9YRR+5gO4Mhwq6SusM+hptWvibJRBpsODbU6Oi9pvK4OxkF&#10;bvbhnot9/lm47d/l1xRf5ao/KfU0GvI3EIGGcBff3Bsd509S+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ZOL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0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Freeform 351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cmUsUA&#10;AADcAAAADwAAAGRycy9kb3ducmV2LnhtbERPS2sCMRC+F/wPYQRvNWsFKatRrCDV0kN9gd7GzXR3&#10;cTNZk+hu++ubQqG3+fieM5m1phJ3cr60rGDQT0AQZ1aXnCvY75aPzyB8QNZYWSYFX+RhNu08TDDV&#10;tuEN3bchFzGEfYoKihDqVEqfFWTQ921NHLlP6wyGCF0utcMmhptKPiXJSBosOTYUWNOioOyyvRkF&#10;x9eX0/W7mV9d8/5xHr4dDutFvlSq123nYxCB2vAv/nOvdJw/GsLvM/EC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yZS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2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UtcIA&#10;AADcAAAADwAAAGRycy9kb3ducmV2LnhtbERP22oCMRB9L/gPYYS+aVYrIqtRiiAKFYvbgj4Om9mL&#10;3UyWJNX1701B6NscznUWq8404krO15YVjIYJCOLc6ppLBd9fm8EMhA/IGhvLpOBOHlbL3ssCU21v&#10;fKRrFkoRQ9inqKAKoU2l9HlFBv3QtsSRK6wzGCJ0pdQObzHcNHKcJFNpsObYUGFL64ryn+zXKLic&#10;DtsP/TZyxaRotlp++v259Uq99rv3OYhAXfgXP907HedPJ/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dS1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53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U1sAA&#10;AADcAAAADwAAAGRycy9kb3ducmV2LnhtbERPTYvCMBC9C/sfwix409RdKlKN4grCghety56HZmyL&#10;zaQksa3/3giCt3m8z1ltBtOIjpyvLSuYTRMQxIXVNZcK/s77yQKED8gaG8uk4E4eNuuP0QozbXs+&#10;UZeHUsQQ9hkqqEJoMyl9UZFBP7UtceQu1hkMEbpSaod9DDeN/EqSuTRYc2yosKVdRcU1vxkFW+Ri&#10;Z47psdE//4s27V2Xfx+UGn8O2yWIQEN4i1/uXx3nz1N4PhMv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U1s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54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rU8EA&#10;AADcAAAADwAAAGRycy9kb3ducmV2LnhtbERPTWvCQBC9F/wPywi91Y09hBJdRQNCsQhtWvA6ZMds&#10;SHY2ZlcT/70rCL3N433Ocj3aVlyp97VjBfNZAoK4dLrmSsHf7+7tA4QPyBpbx6TgRh7Wq8nLEjPt&#10;Bv6haxEqEUPYZ6jAhNBlUvrSkEU/cx1x5E6utxgi7CupexxiuG3le5Kk0mLNscFgR7mhsikuVsH5&#10;63Y8u81hyPejbDj/Nk0Rtkq9TsfNAkSgMfyLn+5PHeenK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61P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55" o:spid="_x0000_s1048" style="position:absolute;left:855;top:48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356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Nf8cA&#10;AADcAAAADwAAAGRycy9kb3ducmV2LnhtbESPT0/DMAzF70j7DpGRuKAtZYcJyrJpnRhwQto/tKPV&#10;eG1F40RNtnbfHh+QuNl6z+/9PF8OrlVX6mLj2cDTJANFXHrbcGXgsN+Mn0HFhGyx9UwGbhRhuRjd&#10;zTG3vuctXXepUhLCMUcDdUoh1zqWNTmMEx+IRTv7zmGStau07bCXcNfqaZbNtMOGpaHGQOuayp/d&#10;xRkIL+/hsTitPoqw/b4dXfFVvvUXYx7uh9UrqERD+jf/XX9awZ8J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zX/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7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<v:shape id="Freeform 358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+MgA&#10;AADcAAAADwAAAGRycy9kb3ducmV2LnhtbESPQU/CQBCF7yb+h82YcJOtmiipLARJiEg4AEqit7E7&#10;to3d2bK70uKvZw4m3mby3rz3zXjau0YdKcTas4GbYQaKuPC25tLA2+viegQqJmSLjWcycKII08nl&#10;xRhz6zve0nGXSiUhHHM0UKXU5lrHoiKHcehbYtG+fHCYZA2ltgE7CXeNvs2ye+2wZmmosKV5RcX3&#10;7scZeH9++jj8drND6Nabz7vVfv8yLxfGDK762SOoRH36N/9dL63gPwi+PCMT6M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C74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9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h8MIA&#10;AADcAAAADwAAAGRycy9kb3ducmV2LnhtbERP22oCMRB9L/gPYQTfanZVatkapRREQaloBfs4bGYv&#10;upksSdT175tCoW9zONeZLTrTiBs5X1tWkA4TEMS51TWXCo5fy+dXED4ga2wsk4IHeVjMe08zzLS9&#10;855uh1CKGMI+QwVVCG0mpc8rMuiHtiWOXGGdwRChK6V2eI/hppGjJHmRBmuODRW29FFRfjlcjYLz&#10;6XO10ePUFZOiWWm589vv1is16HfvbyACdeFf/Ode6zh/msL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+Hw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0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af8AA&#10;AADcAAAADwAAAGRycy9kb3ducmV2LnhtbERPTYvCMBC9L/gfwgje1lTFXalGUUEQ9uJ2xfPQjG2x&#10;mZQktvXfmwXB2zze56w2valFS85XlhVMxgkI4tzqigsF57/D5wKED8gaa8uk4EEeNuvBxwpTbTv+&#10;pTYLhYgh7FNUUIbQpFL6vCSDfmwb4shdrTMYInSF1A67GG5qOU2SL2mw4thQYkP7kvJbdjcKtsj5&#10;3pzmp1rvLotm3rk2m/0oNRr22yWIQH14i1/uo47zv6fw/0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yaf8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1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FsIA&#10;AADcAAAADwAAAGRycy9kb3ducmV2LnhtbERP32vCMBB+H/g/hBP2NlM32KQaRQsD2RBmFXw9mrMp&#10;bS61ibb+94sw2Nt9fD9vsRpsI27U+cqxgukkAUFcOF1xqeB4+HyZgfABWWPjmBTcycNqOXpaYKpd&#10;z3u65aEUMYR9igpMCG0qpS8MWfQT1xJH7uw6iyHCrpS6wz6G20a+Jsm7tFhxbDDYUmaoqPOrVXD5&#10;vp8ubr3rs69B1pz9mDoPG6Wex8N6DiLQEP7Ff+6tjvM/3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d4W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911"/>
                <w:placeholder>
                  <w:docPart w:val="F2132356A94E4921A7F2D9354EA246C8"/>
                </w:placeholder>
                <w:showingPlcHdr/>
              </w:sdtPr>
              <w:sdtEndPr/>
              <w:sdtContent>
                <w:r w:rsidR="00FB20C2">
                  <w:t>Hiroki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116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117" name="Group 363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8" name="Freeform 36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9" name="Group 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0" name="Freeform 3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Freeform 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Freeform 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4" name="Group 370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25" name="Freeform 37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3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7" name="Freeform 37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3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3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3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1" name="Group 37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2" name="Freeform 37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3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4" name="Freeform 38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3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3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3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8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9" name="Freeform 38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0" name="Group 3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1" name="Freeform 38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Freeform 3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4EA9F" id="Group 510" o:spid="_x0000_s1026" style="position:absolute;margin-left:0;margin-top:0;width:238.8pt;height:129.65pt;z-index:-251617280;mso-position-horizontal:center;mso-position-vertical:center;mso-position-vertical-relative:page" coordorigin="6615,4901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">
                      <v:group id="Group 363" o:spid="_x0000_s1027" style="position:absolute;left:5538;top:6045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t/Or8AAADcAAAADwAAAGRycy9kb3ducmV2LnhtbERPTYvCMBC9C/6HMII3&#10;TSuoSzWKCC57Udi64HVoxjbaTEoTtf57Iyx4m8f7nOW6s7W4U+uNYwXpOAFBXDhtuFTwd9yNvkD4&#10;gKyxdkwKnuRhver3lphp9+BfuuehFDGEfYYKqhCaTEpfVGTRj11DHLmzay2GCNtS6hYfMdzWcpIk&#10;M2nRcGyosKFtRcU1v1kFeDm46elmvtPr7LDvHOXpMTdKDQfdZgEiUBc+4n/3j47z0zm8n4kXyNUL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Emrfzq/AAAA3AAAAA8AAAAA&#10;AAAAAAAAAAAAqgIAAGRycy9kb3ducmV2LnhtbFBLBQYAAAAABAAEAPoAAACWAwAAAAA=&#10;">
                        <v:shape id="Freeform 364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+AscA&#10;AADcAAAADwAAAGRycy9kb3ducmV2LnhtbESPT2/CMAzF75P2HSIjcZkghcO0FQKi0/5wmgQbaEer&#10;8dqKxomaQMu3nw9Iu9l6z+/9vFwPrlUX6mLj2cBsmoEiLr1tuDLw/fU2eQIVE7LF1jMZuFKE9er+&#10;bom59T3v6LJPlZIQjjkaqFMKudaxrMlhnPpALNqv7xwmWbtK2w57CXetnmfZo3bYsDTUGOilpvK0&#10;PzsD4fk9PBQ/m48i7I7Xgys+y9f+bMx4NGwWoBIN6d98u95awZ8J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vgL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65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shape id="Freeform 366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B5cgA&#10;AADcAAAADwAAAGRycy9kb3ducmV2LnhtbESPQUvDQBCF74L/YRnBm9lYoUjabamFohYPtlpob9Ps&#10;mASzs+nu2kR/vXMQvM3w3rz3zXQ+uFadKcTGs4HbLAdFXHrbcGXg/W11cw8qJmSLrWcy8E0R5rPL&#10;iykW1ve8ofM2VUpCOBZooE6pK7SOZU0OY+Y7YtE+fHCYZA2VtgF7CXetHuX5WDtsWBpq7GhZU/m5&#10;/XIG9o8Ph9NPvziF/uX1eLfe7Z6X1cqY66thMQGVaEj/5r/rJyv4I8GXZ2QC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wHl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7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O7cMA&#10;AADcAAAADwAAAGRycy9kb3ducmV2LnhtbERP22oCMRB9F/oPYQp90+xui8hqXEqhWGipeAF9HDaz&#10;F91MliTV7d83BcG3OZzrLIrBdOJCzreWFaSTBARxaXXLtYL97n08A+EDssbOMin4JQ/F8mG0wFzb&#10;K2/osg21iCHsc1TQhNDnUvqyIYN+YnviyFXWGQwRulpqh9cYbjqZJclUGmw5NjTY01tD5Xn7YxSc&#10;Dt+rT/2cuuql6lZarv3XsfdKPT0Or3MQgYZwF9/cHzrOz1L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O7c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8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1YsAA&#10;AADcAAAADwAAAGRycy9kb3ducmV2LnhtbERPTYvCMBC9L/gfwgje1nQrinSNooIg7EWreB6a2bZs&#10;MylJbOu/NwuCt3m8z1ltBtOIjpyvLSv4miYgiAuray4VXC+HzyUIH5A1NpZJwYM8bNajjxVm2vZ8&#10;pi4PpYgh7DNUUIXQZlL6oiKDfmpb4sj9WmcwROhKqR32Mdw0Mk2ShTRYc2yosKV9RcVffjcKtsjF&#10;3pzmp0bvbst23rsun/0oNRkP228QgYbwFr/cRx3npyn8PxMv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+1Ys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9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xC8EA&#10;AADcAAAADwAAAGRycy9kb3ducmV2LnhtbERP32vCMBB+H/g/hBN8m6kKY1SjaEEQx2Crgq9Hczal&#10;zaU20db/fhkM9nYf389bbQbbiAd1vnKsYDZNQBAXTldcKjif9q/vIHxA1tg4JgVP8rBZj15WmGrX&#10;8zc98lCKGMI+RQUmhDaV0heGLPqpa4kjd3WdxRBhV0rdYR/DbSPnSfImLVYcGwy2lBkq6vxuFdw+&#10;npeb23722XGQNWdfps7DTqnJeNguQQQawr/4z33Qcf58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+8Qv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0" o:spid="_x0000_s1034" style="position:absolute;left:10001;top:6054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HUfMEAAADcAAAADwAAAGRycy9kb3ducmV2LnhtbERPzWrCQBC+F/oOywi9&#10;BN1UWrGpq1RB2qvGBxiyY7KYnU2zE41v3y0UepuP73dWm9G36kp9dIENPM9yUMRVsI5rA6dyP12C&#10;ioJssQ1MBu4UYbN+fFhhYcOND3Q9Sq1SCMcCDTQiXaF1rBryGGehI07cOfQeJcG+1rbHWwr3rZ7n&#10;+UJ7dJwaGuxo11B1OQ7ewDl7k3I/OPf6LffPbltmh1M2GPM0GT/eQQmN8i/+c3/ZNH/+A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NHUfMEAAADcAAAADwAA&#10;AAAAAAAAAAAAAACqAgAAZHJzL2Rvd25yZXYueG1sUEsFBgAAAAAEAAQA+gAAAJgDAAAAAA==&#10;">
                        <v:shape id="Freeform 371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bIcMA&#10;AADcAAAADwAAAGRycy9kb3ducmV2LnhtbERPTWvCQBC9F/wPywheSt0oWGx0FVOq9VRQW/E4ZMck&#10;mJ1dsquJ/74rFHqbx/uc+bIztbhR4yvLCkbDBARxbnXFhYLvw/plCsIHZI21ZVJwJw/LRe9pjqm2&#10;Le/otg+FiCHsU1RQhuBSKX1ekkE/tI44cmfbGAwRNoXUDbYx3NRynCSv0mDFsaFER+8l5Zf91Shw&#10;bxv3nJ1Wn5nbHe8/JvvKP9qrUoN+t5qBCNSFf/Gfe6vj/PEE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rbIcMAAADc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2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373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ZkcYA&#10;AADcAAAADwAAAGRycy9kb3ducmV2LnhtbERPS2sCMRC+F/wPYQRvNVuFtqxGUUG0pQfrA+xtupnu&#10;Lm4ma5K62/76piB4m4/vOeNpaypxIedLywoe+gkI4szqknMF+93y/hmED8gaK8uk4Ic8TCeduzGm&#10;2jb8TpdtyEUMYZ+igiKEOpXSZwUZ9H1bE0fuyzqDIUKXS+2wieGmkoMkeZQGS44NBda0KCg7bb+N&#10;guNq/nH+bWZn17xtPoevh8PLIl8q1eu2sxGIQG24ia/utY7zB0/w/0y8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aZkc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74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ncMUA&#10;AADcAAAADwAAAGRycy9kb3ducmV2LnhtbESPS2sCQRCE74H8h6EDucVZjQTZOEoQxECC4gP02Oz0&#10;PpKdnmVmouu/tw9Cbt1UddXX03nvWnWmEBvPBoaDDBRx4W3DlYHDfvkyARUTssXWMxm4UoT57PFh&#10;irn1F97SeZcqJSEcczRQp9TlWseiJodx4Dti0UofHCZZQ6VtwIuEu1aPsuxNO2xYGmrsaFFT8bv7&#10;cwZ+juvVl30dhnJctiurN/H71EVjnp/6j3dQifr0b75ff1rBHwmt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mdw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75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nE8AA&#10;AADcAAAADwAAAGRycy9kb3ducmV2LnhtbERPTYvCMBC9L/gfwgje1lTFRatRVBCEvbjdxfPQjG2x&#10;mZQktvXfmwXB2zze56y3valFS85XlhVMxgkI4tzqigsFf7/HzwUIH5A11pZJwYM8bDeDjzWm2nb8&#10;Q20WChFD2KeooAyhSaX0eUkG/dg2xJG7WmcwROgKqR12MdzUcpokX9JgxbGhxIYOJeW37G4U7JDz&#10;gznPz7XeXxbNvHNtNvtWajTsdysQgfrwFr/cJx3nT5fw/0y8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snE8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76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5ocQA&#10;AADcAAAADwAAAGRycy9kb3ducmV2LnhtbESPQUvDQBCF74L/YRmhN7tRQSR2G2JAEEtBU8HrkB2z&#10;IdnZNLs26b/vHARvM7w3732zKRY/qBNNsQts4G6dgSJugu24NfB1eL19AhUTssUhMBk4U4Rie321&#10;wdyGmT/pVKdWSQjHHA24lMZc69g48hjXYSQW7SdMHpOsU6vthLOE+0HfZ9mj9tixNDgcqXLU9PWv&#10;N3Dcnb+PodzP1fuie64+XF+nF2NWN0v5DCrRkv7Nf9dvVvAfBF+ekQn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+aH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7" o:spid="_x0000_s1041" style="position:absolute;left:6617;top:7040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lCB0LCAAAA3AAAAA8A&#10;AAAAAAAAAAAAAAAAqgIAAGRycy9kb3ducmV2LnhtbFBLBQYAAAAABAAEAPoAAACZAwAAAAA=&#10;">
                        <v:shape id="Freeform 378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ViMMA&#10;AADcAAAADwAAAGRycy9kb3ducmV2LnhtbERPTWvCQBC9F/wPywheSt2oUGx0FVOq9VRQW/E4ZMck&#10;mJ1dsquJ/74rFHqbx/uc+bIztbhR4yvLCkbDBARxbnXFhYLvw/plCsIHZI21ZVJwJw/LRe9pjqm2&#10;Le/otg+FiCHsU1RQhuBSKX1ekkE/tI44cmfbGAwRNoXUDbYx3NRynCSv0mDFsaFER+8l5Zf91Shw&#10;bxv3nJ1Wn5nbHe8/JvvKP9qrUoN+t5qBCNSFf/Gfe6vj/MkY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ViMMAAADc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9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<v:shape id="Freeform 380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RO8YA&#10;AADcAAAADwAAAGRycy9kb3ducmV2LnhtbERPS2sCMRC+F/wPYYTeara1SFmNooL0gQfrA/Q2bqa7&#10;i5vJmkR3669vCoXe5uN7zmjSmkpcyfnSsoLHXgKCOLO65FzBdrN4eAHhA7LGyjIp+CYPk3HnboSp&#10;tg1/0nUdchFD2KeooAihTqX0WUEGfc/WxJH7ss5giNDlUjtsYrip5FOSDKTBkmNDgTXNC8pO64tR&#10;sH+dHc63Znp2zXJ17H/sdu/zfKHUfbedDkEEasO/+M/9puP8/jP8PhMvkO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RO8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1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eM8MA&#10;AADcAAAADwAAAGRycy9kb3ducmV2LnhtbERP22oCMRB9F/oPYQp906y1LbJuVkqhKLQoWkEfh83s&#10;xW4mSxJ1+/emIPg2h3OdbN6bVpzJ+caygvEoAUFcWN1wpWD38zmcgvABWWNrmRT8kYd5/jDIMNX2&#10;whs6b0MlYgj7FBXUIXSplL6oyaAf2Y44cqV1BkOErpLa4SWGm1Y+J8mbNNhwbKixo4+ait/tySg4&#10;7leLLz0Zu/KlbBdarv33ofNKPT327zMQgfpwF9/cSx3nT17h/5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5eM8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2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lvMAA&#10;AADcAAAADwAAAGRycy9kb3ducmV2LnhtbERPTYvCMBC9C/sfwix403QVpXSN4gqC4MWtsuehGdti&#10;MylJbOu/N4Kwt3m8z1ltBtOIjpyvLSv4miYgiAuray4VXM77SQrCB2SNjWVS8CAPm/XHaIWZtj3/&#10;UpeHUsQQ9hkqqEJoMyl9UZFBP7UtceSu1hkMEbpSaod9DDeNnCXJUhqsOTZU2NKuouKW342CLXKx&#10;M6fFqdE/f2m76F2Xz49KjT+H7TeIQEP4F7/dBx3nz5fweiZ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0lvM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83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1cIA&#10;AADcAAAADwAAAGRycy9kb3ducmV2LnhtbERP32vCMBB+H/g/hBP2NlM32KQaRQsD2RBmFXw9mrMp&#10;bS61ibb+94sw2Nt9fD9vsRpsI27U+cqxgukkAUFcOF1xqeB4+HyZgfABWWPjmBTcycNqOXpaYKpd&#10;z3u65aEUMYR9igpMCG0qpS8MWfQT1xJH7uw6iyHCrpS6wz6G20a+Jsm7tFhxbDDYUmaoqPOrVXD5&#10;vp8ubr3rs69B1pz9mDoPG6Wex8N6DiLQEP7Ff+6tjvPfP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GHV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84" o:spid="_x0000_s1048" style="position:absolute;left:6617;top:4901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385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H+cQA&#10;AADcAAAADwAAAGRycy9kb3ducmV2LnhtbERPS2vCQBC+C/0PywhepG6sIDW6ipFqeyqYPvA4ZMck&#10;NDu7ZFcT/323IPQ2H99zVpveNOJKra8tK5hOEhDEhdU1lwo+P/aPzyB8QNbYWCYFN/KwWT8MVphq&#10;2/GRrnkoRQxhn6KCKgSXSumLigz6iXXEkTvb1mCIsC2lbrGL4aaRT0kylwZrjg0VOtpVVPzkF6PA&#10;LQ5unJ22r5k7ft++TPZevHQXpUbDfrsEEagP/+K7+03H+bMF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R/n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86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<v:shape id="Freeform 387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B3sUA&#10;AADcAAAADwAAAGRycy9kb3ducmV2LnhtbERPS2sCMRC+C/6HMAVvmrUWka1RrCDa4sEntLfpZrq7&#10;uJmsSepu++ubQqG3+fieM523phI3cr60rGA4SEAQZ1aXnCs4HVf9CQgfkDVWlknBF3mYz7qdKaba&#10;Nryn2yHkIoawT1FBEUKdSumzggz6ga2JI/dhncEQoculdtjEcFPJ+yQZS4Mlx4YCa1oWlF0On0bB&#10;6/rp7frdLK6u2e7eRy/n8/MyXynVu2sXjyACteFf/Ofe6Dj/YQi/z8QL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EHe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8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1OsIA&#10;AADcAAAADwAAAGRycy9kb3ducmV2LnhtbERP22oCMRB9F/yHMIJvNeuFUrZGEUEUFEtXoX0cNrOX&#10;upksSdTt3zdCwbc5nOvMl51pxI2cry0rGI8SEMS51TWXCs6nzcsbCB+QNTaWScEveVgu+r05ptre&#10;+ZNuWShFDGGfooIqhDaV0ucVGfQj2xJHrrDOYIjQlVI7vMdw08hJkrxKgzXHhgpbWleUX7KrUfDz&#10;ddzu9XTsilnRbLX88Ifv1is1HHSrdxCBuvAU/7t3Os6fTeDx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bU6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9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1WcAA&#10;AADcAAAADwAAAGRycy9kb3ducmV2LnhtbERPS4vCMBC+C/sfwix403TXB1KN4gqC4EXrsuehGduy&#10;zaQksa3/3giCt/n4nrPa9KYWLTlfWVbwNU5AEOdWV1wo+L3sRwsQPiBrrC2Tgjt52Kw/BitMte34&#10;TG0WChFD2KeooAyhSaX0eUkG/dg2xJG7WmcwROgKqR12MdzU8jtJ5tJgxbGhxIZ2JeX/2c0o2CLn&#10;O3OanWr987doZp1rs8lRqeFnv12CCNSHt/jlPug4fzqB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z1Wc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0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M38EA&#10;AADcAAAADwAAAGRycy9kb3ducmV2LnhtbERP32vCMBB+H/g/hBN8m6kiY1SjaEEYymCrgq9Hczal&#10;zaU2ma3/vRkM9nYf389bbQbbiDt1vnKsYDZNQBAXTldcKjif9q/vIHxA1tg4JgUP8rBZj15WmGrX&#10;8zfd81CKGMI+RQUmhDaV0heGLPqpa4kjd3WdxRBhV0rdYR/DbSPnSfImLVYcGwy2lBkq6vzHKrgd&#10;H5eb23722WGQNWdfps7DTqnJeNguQQQawr/4z/2h4/zFAn6fi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jN/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3"/>
                <w:placeholder>
                  <w:docPart w:val="595F6EFBEC9D4F1D8FBB633821A7779A"/>
                </w:placeholder>
                <w:showingPlcHdr/>
              </w:sdtPr>
              <w:sdtEndPr/>
              <w:sdtContent>
                <w:r w:rsidR="00F06F50">
                  <w:t>Stephan</w:t>
                </w:r>
              </w:sdtContent>
            </w:sdt>
          </w:p>
        </w:tc>
      </w:tr>
      <w:tr w:rsidR="00B47758" w:rsidTr="00F06F50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F06F50">
            <w:pPr>
              <w:jc w:val="center"/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</w:tr>
      <w:tr w:rsidR="00B47758" w:rsidTr="00B47758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F06F50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87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88" name="Group 392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9" name="Freeform 39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0" name="Group 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1" name="Freeform 39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" name="Group 399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96" name="Freeform 40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7" name="Group 4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8" name="Freeform 40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Freeform 4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4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4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2" name="Group 40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3" name="Freeform 40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" name="Group 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05" name="Freeform 40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" name="Freeform 4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" name="Freeform 4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0" name="Freeform 41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1" name="Group 4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2" name="Freeform 41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" name="Freeform 4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Freeform 4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" name="Freeform 4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B9CF3" id="Group 511" o:spid="_x0000_s1026" style="position:absolute;margin-left:0;margin-top:0;width:238.8pt;height:129.65pt;z-index:-251612160;mso-position-horizontal:center;mso-position-vertical:center;mso-position-vertical-relative:page" coordorigin="854,84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">
                      <v:group id="Group 392" o:spid="_x0000_s1027" style="position:absolute;left:-223;top:96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CRyr4AAADbAAAADwAAAGRycy9kb3ducmV2LnhtbERPTYvCMBC9C/6HMMLe&#10;NK2gSDUWERQvClsFr0MztrHNpDRRu/9+c1jY4+N9b/LBtuJNvTeOFaSzBARx6bThSsHtepiuQPiA&#10;rLF1TAp+yEO+HY82mGn34W96F6ESMYR9hgrqELpMSl/WZNHPXEccuYfrLYYI+0rqHj8x3LZyniRL&#10;adFwbKixo31NZVO8rAJ8Xtzi/jLHtFlezoOjIr0WRqmvybBbgwg0hH/xn/ukFazi2Pgl/gC5/QU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zdCRyr4AAADbAAAADwAAAAAA&#10;AAAAAAAAAACqAgAAZHJzL2Rvd25yZXYueG1sUEsFBgAAAAAEAAQA+gAAAJUDAAAAAA==&#10;">
                        <v:shape id="Freeform 393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y28UA&#10;AADbAAAADwAAAGRycy9kb3ducmV2LnhtbESPT2vCQBTE70K/w/KEXqRu7EE0dRVTbPVU8E+Lx0f2&#10;mQSzb5fsauK3dwuCx2FmfsPMFp2pxZUaX1lWMBomIIhzqysuFBz2X28TED4ga6wtk4IbeVjMX3oz&#10;TLVteUvXXShEhLBPUUEZgkul9HlJBv3QOuLonWxjMETZFFI32Ea4qeV7koylwYrjQomOPkvKz7uL&#10;UeCm326QHZfrzG3/br8m+8lX7UWp1363/AARqAvP8KO90QomU/j/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PLb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94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<v:shape id="Freeform 395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QyscA&#10;AADbAAAADwAAAGRycy9kb3ducmV2LnhtbESPT2sCMRTE74LfIbyCN81aoejWKFYQbfHgX2hvr5vX&#10;3cXNy5qk7rafvikUehxm5jfMdN6aStzI+dKyguEgAUGcWV1yruB0XPXHIHxA1lhZJgVf5GE+63am&#10;mGrb8J5uh5CLCGGfooIihDqV0mcFGfQDWxNH78M6gyFKl0vtsIlwU8n7JHmQBkuOCwXWtCwouxw+&#10;jYLX9dPb9btZXF2z3b2PXs7n52W+Uqp31y4eQQRqw3/4r73RCiZD+P0Sf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UMr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96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e3sQA&#10;AADbAAAADwAAAGRycy9kb3ducmV2LnhtbESP3WoCMRSE74W+QziF3mlWW0pdNyulUBRaFK2gl4fN&#10;2R+7OVmSqNu3NwXBy2FmvmGyeW9acSbnG8sKxqMEBHFhdcOVgt3P5/ANhA/IGlvLpOCPPMzzh0GG&#10;qbYX3tB5GyoRIexTVFCH0KVS+qImg35kO+LoldYZDFG6SmqHlwg3rZwkyas02HBcqLGjj5qK3+3J&#10;KDjuV4sv/Tx25UvZLrRc++9D55V6euzfZyAC9eEevrWXWsF0Av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83t7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97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kwsMA&#10;AADbAAAADwAAAGRycy9kb3ducmV2LnhtbESPwWrDMBBE74X8g9hAb42cGJfEiRISQ6HQi+uWnBdr&#10;Y5tYKyOptvv3VaHQ4zAzb5jDaTa9GMn5zrKC9SoBQVxb3XGj4PPj5WkLwgdkjb1lUvBNHk7HxcMB&#10;c20nfqexCo2IEPY5KmhDGHIpfd2SQb+yA3H0btYZDFG6RmqHU4SbXm6S5Fka7DgutDhQ0VJ9r76M&#10;gjNyXZgyK3t9uW6HbHJjlb4p9bicz3sQgebwH/5rv2oFuxR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kwsMAAADb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8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RNcMA&#10;AADbAAAADwAAAGRycy9kb3ducmV2LnhtbESPQWvCQBSE7wX/w/KE3urGUkqNrqKBgrQINQpeH9ln&#10;NiT7NmZXE/99Vyj0OMzMN8xiNdhG3KjzlWMF00kCgrhwuuJSwfHw+fIBwgdkjY1jUnAnD6vl6GmB&#10;qXY97+mWh1JECPsUFZgQ2lRKXxiy6CeuJY7e2XUWQ5RdKXWHfYTbRr4mybu0WHFcMNhSZqio86tV&#10;cPm+ny5uveuzr0HWnP2YOg8bpZ7Hw3oOItAQ/sN/7a1WMHu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SRN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99" o:spid="_x0000_s1034" style="position:absolute;left:4240;top:9652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gQpcIAAADbAAAADwAAAGRycy9kb3ducmV2LnhtbESPUWvCQBCE3wv+h2OF&#10;vgS9tGDR6CltQdpXjT9gya3JYW4v5jYa/32vUOjjMDPfMJvd6Ft1oz66wAZe5jko4ipYx7WBU7mf&#10;LUFFQbbYBiYDD4qw206eNljYcOcD3Y5SqwThWKCBRqQrtI5VQx7jPHTEyTuH3qMk2dfa9nhPcN/q&#10;1zx/0x4dp4UGO/psqLocB2/gnK2k3A/OLa7y+Oo+yuxwygZjnqfj+xqU0Cj/4b/2tzWwWsDvl/QD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gYEKXCAAAA2wAAAA8A&#10;AAAAAAAAAAAAAAAAqgIAAGRycy9kb3ducmV2LnhtbFBLBQYAAAAABAAEAPoAAACZAwAAAAA=&#10;">
                        <v:shape id="Freeform 400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dMQA&#10;AADbAAAADwAAAGRycy9kb3ducmV2LnhtbESPT2vCQBTE74LfYXmFXkQ39SAaXcVIbXsS/EuPj+xr&#10;Epp9u2RXE799tyB4HGbmN8xi1Zla3KjxlWUFb6MEBHFudcWFgtNxO5yC8AFZY22ZFNzJw2rZ7y0w&#10;1bblPd0OoRARwj5FBWUILpXS5yUZ9CPriKP3YxuDIcqmkLrBNsJNLcdJMpEGK44LJTralJT/Hq5G&#10;gZt9uEH2vf7M3P5yP5tsl7+3V6VeX7r1HESgLjzDj/aXVjCbwP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8HTEAAAA2w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1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<v:shape id="Freeform 402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5V8QA&#10;AADbAAAADwAAAGRycy9kb3ducmV2LnhtbERPy2oCMRTdC/5DuEJ3mtGC2KlRVJA+6MJqhXZ3nVxn&#10;Bic3Y5I6U7++WQguD+c9nbemEhdyvrSsYDhIQBBnVpecK/jarfsTED4ga6wsk4I/8jCfdTtTTLVt&#10;+JMu25CLGMI+RQVFCHUqpc8KMugHtiaO3NE6gyFCl0vtsInhppKjJBlLgyXHhgJrWhWUnba/RsH3&#10;y/LnfG0WZ9d8bA6P7/v92ypfK/XQaxfPIAK14S6+uV+1gqc4N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+Vf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03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Mr8QA&#10;AADbAAAADwAAAGRycy9kb3ducmV2LnhtbESP3WoCMRSE7wXfIZyCdzVrLVJXs4sIxUJLRSvo5WFz&#10;9qduTpYk1e3bN0LBy2FmvmGWeW9acSHnG8sKJuMEBHFhdcOVgsPX6+MLCB+QNbaWScEveciz4WCJ&#10;qbZX3tFlHyoRIexTVFCH0KVS+qImg35sO+LoldYZDFG6SmqH1wg3rXxKkpk02HBcqLGjdU3Fef9j&#10;FHwfPzfvejpx5XPZbrTc+o9T55UaPfSrBYhAfbiH/9tvWsF8Dr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TK/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04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S7sMA&#10;AADcAAAADwAAAGRycy9kb3ducmV2LnhtbESPQWvCQBCF7wX/wzJCb3VTRZHUVVQoCF40iuchO01C&#10;s7Nhd5uk/945FHqb4b1575vNbnSt6inExrOB91kGirj0tuHKwP32+bYGFROyxdYzGfilCLvt5GWD&#10;ufUDX6kvUqUkhGOOBuqUulzrWNbkMM58Ryzalw8Ok6yh0jbgIOGu1fMsW2mHDUtDjR0dayq/ix9n&#10;YI9cHt1leWnt4bHulkPoi8XZmNfpuP8AlWhM/+a/65MV/Ezw5RmZ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S7s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05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Wh8EA&#10;AADcAAAADwAAAGRycy9kb3ducmV2LnhtbERPTWvCQBC9C/0PyxS86UYPImlWsYFCaRE0LfQ6ZKfZ&#10;kOxszK4m/ntXELzN431Oth1tKy7U+9qxgsU8AUFcOl1zpeD352O2BuEDssbWMSm4koft5mWSYard&#10;wEe6FKESMYR9igpMCF0qpS8NWfRz1xFH7t/1FkOEfSV1j0MMt61cJslKWqw5NhjsKDdUNsXZKjh9&#10;X/9Obrcf8q9RNpwfTFOEd6Wmr+PuDUSgMTzFD/enjvOTBdyfiR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lof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06" o:spid="_x0000_s1041" style="position:absolute;left:856;top:106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/xTiMEAAADcAAAADwAA&#10;AAAAAAAAAAAAAACqAgAAZHJzL2Rvd25yZXYueG1sUEsFBgAAAAAEAAQA+gAAAJgDAAAAAA==&#10;">
                        <v:shape id="Freeform 407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6rsQA&#10;AADcAAAADwAAAGRycy9kb3ducmV2LnhtbERPS2vCQBC+C/0PyxR6kbpRQWzqKkas9SSYPuhxyE6T&#10;0Ozskl1N/PddQfA2H99zFqveNOJMra8tKxiPEhDEhdU1lwo+P96e5yB8QNbYWCYFF/KwWj4MFphq&#10;2/GRznkoRQxhn6KCKgSXSumLigz6kXXEkfu1rcEQYVtK3WIXw00jJ0kykwZrjg0VOtpUVPzlJ6PA&#10;vezcMPtZv2fu+H35Mtmh2HYnpZ4e+/UriEB9uItv7r2O85Mp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uq7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8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<v:shape id="Freeform 409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+HcYA&#10;AADcAAAADwAAAGRycy9kb3ducmV2LnhtbERPTWsCMRC9F/wPYQrearYVS9kaxQqilR5aW0Fv42bc&#10;XdxM1iS6q7++EQq9zeN9znDcmkqcyfnSsoLHXgKCOLO65FzBz/fs4QWED8gaK8uk4EIexqPO3RBT&#10;bRv+ovMq5CKGsE9RQRFCnUrps4IM+p6tiSO3t85giNDlUjtsYrip5FOSPEuDJceGAmuaFpQdViej&#10;YDN/2x6vzeTomo/PXX+5Xr9P85lS3ft28goiUBv+xX/uhY7zkwHcnokXyN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3+Hc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0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K+cMA&#10;AADcAAAADwAAAGRycy9kb3ducmV2LnhtbERP22oCMRB9F/yHMIW+adZapGzNLkUoCorittA+DpvZ&#10;S7uZLEmq2783guDbHM51lvlgOnEi51vLCmbTBARxaXXLtYLPj/fJCwgfkDV2lknBP3nIs/Foiam2&#10;Zz7SqQi1iCHsU1TQhNCnUvqyIYN+anviyFXWGQwRulpqh+cYbjr5lCQLabDl2NBgT6uGyt/izyj4&#10;+dqvt3o+c9Vz1a21PPjdd++VenwY3l5BBBrCXXxzb3Scnyzg+ky8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AK+c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1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KmsEA&#10;AADcAAAADwAAAGRycy9kb3ducmV2LnhtbERPTWvDMAy9F/YfjAa7Nc420oWsbukCg8IubTp2FrGa&#10;hMZysL0k+/f1oNCbHu9T6+1sejGS851lBc9JCoK4trrjRsH36XOZg/ABWWNvmRT8kYft5mGxxkLb&#10;iY80VqERMYR9gQraEIZCSl+3ZNAndiCO3Nk6gyFC10jtcIrhppcvabqSBjuODS0OVLZUX6pfo2CH&#10;XJfmkB16/fGTD9nkxur1S6mnx3n3DiLQHO7im3uv4/z0Df6fiR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Spr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2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/GsQA&#10;AADcAAAADwAAAGRycy9kb3ducmV2LnhtbESPQWvDMAyF74X9B6PCbq3THsrI6pYuMCgrgy0t7Cpi&#10;LQ6J5TT2mvTfT4fBbhLv6b1P2/3kO3WjITaBDayWGSjiKtiGawOX8+viCVRMyBa7wGTgThH2u4fZ&#10;FnMbRv6kW5lqJSEcczTgUupzrWPlyGNchp5YtO8weEyyDrW2A44S7ju9zrKN9tiwNDjsqXBUteWP&#10;N3A93b+u4fA+Fm+Tbrn4cG2ZXox5nE+HZ1CJpvRv/rs+WsHP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Pxr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13" o:spid="_x0000_s1048" style="position:absolute;left:856;top:84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414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yBMcA&#10;AADcAAAADwAAAGRycy9kb3ducmV2LnhtbESPT2/CMAzF75P2HSIjcZkghcO0FQKi0/5wmgQbaEer&#10;8dqKxomaQMu3nw9Iu9l6z+/9vFwPrlUX6mLj2cBsmoEiLr1tuDLw/fU2eQIVE7LF1jMZuFKE9er+&#10;bom59T3v6LJPlZIQjjkaqFMKudaxrMlhnPpALNqv7xwmWbtK2w57CXetnmfZo3bYsDTUGOilpvK0&#10;PzsD4fk9PBQ/m48i7I7Xgys+y9f+bMx4NGwWoBIN6d98u95awZ8J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sgT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5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<v:shape id="Freeform 416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wtMUA&#10;AADcAAAADwAAAGRycy9kb3ducmV2LnhtbERPTWsCMRC9F/wPYQRvNasFKatRrCDW0oPaCvY23Ux3&#10;FzeTNUndrb/eCEJv83ifM5m1phJncr60rGDQT0AQZ1aXnCv4/Fg+PoPwAVljZZkU/JGH2bTzMMFU&#10;24a3dN6FXMQQ9ikqKEKoUyl9VpBB37c1ceR+rDMYInS51A6bGG4qOUySkTRYcmwosKZFQdlx92sU&#10;HFYvX6dLMz+55n3z/fS2368X+VKpXredj0EEasO/+O5+1XH+YAi3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fC0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7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4/vMMA&#10;AADcAAAADwAAAGRycy9kb3ducmV2LnhtbERP22oCMRB9F/oPYQp9q9lVkbIal1KQLVQUbaE+DpvZ&#10;S7uZLEmq698boeDbHM51lvlgOnEi51vLCtJxAoK4tLrlWsHX5/r5BYQPyBo7y6TgQh7y1cNoiZm2&#10;Z97T6RBqEUPYZ6igCaHPpPRlQwb92PbEkausMxgidLXUDs8x3HRykiRzabDl2NBgT28Nlb+HP6Pg&#10;53tbfOhp6qpZ1RVa7vzm2Hulnh6H1wWIQEO4i//d7zrOT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4/vM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8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CMMIA&#10;AADcAAAADwAAAGRycy9kb3ducmV2LnhtbERPTWvDMAy9F/YfjAa7tU66ppS0bugKg0EvWTp2FrGa&#10;hMVysN0k+/fzYLCbHu9Th2I2vRjJ+c6ygnSVgCCure64UfBxfV3uQPiArLG3TAq+yUNxfFgcMNd2&#10;4ncaq9CIGMI+RwVtCEMupa9bMuhXdiCO3M06gyFC10jtcIrhppfrJNlKgx3HhhYHOrdUf1V3o+CE&#10;XJ9NmZW9fvncDdnkxur5otTT43zagwg0h3/xn/tNx/npBn6fiR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kIw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9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GWcEA&#10;AADcAAAADwAAAGRycy9kb3ducmV2LnhtbERP32vCMBB+H/g/hBP2NlMHG6MaRQvCcAxcFXw9mrMp&#10;bS61ibb+94sg+HYf38+bLwfbiCt1vnKsYDpJQBAXTldcKjjsN29fIHxA1tg4JgU38rBcjF7mmGrX&#10;8x9d81CKGMI+RQUmhDaV0heGLPqJa4kjd3KdxRBhV0rdYR/DbSPfk+RTWqw4NhhsKTNU1PnFKjj/&#10;3I5nt/rts+0ga852ps7DWqnX8bCagQg0hKf44f7Wcf70A+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Bln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6"/>
                <w:placeholder>
                  <w:docPart w:val="B7A0650F044146C698C7F0E18E1D8F5F"/>
                </w:placeholder>
                <w:showingPlcHdr/>
              </w:sdtPr>
              <w:sdtEndPr/>
              <w:sdtContent>
                <w:r w:rsidR="00F06F50" w:rsidRPr="00F06F50">
                  <w:t>Cheri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58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59" name="Group 421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0" name="Freeform 42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2" name="Freeform 4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Freeform 4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Freeform 4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Freeform 4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6" name="Group 428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7" name="Freeform 42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8" name="Group 4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9" name="Freeform 43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Freeform 4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Freeform 4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Freeform 4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" name="Group 435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74" name="Freeform 43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5" name="Group 4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6" name="Freeform 43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4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4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4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" name="Group 4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1" name="Freeform 44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2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3" name="Freeform 44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4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Freeform 4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Freeform 4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B5DF0" id="Group 512" o:spid="_x0000_s1026" style="position:absolute;margin-left:0;margin-top:0;width:238.8pt;height:129.65pt;z-index:-251607040;mso-position-horizontal:center;mso-position-vertical:center;mso-position-vertical-relative:page" coordorigin="6616,8497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">
                      <v:group id="Group 421" o:spid="_x0000_s1027" style="position:absolute;left:5539;top:9641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z8GBbCAAAA2wAAAA8A&#10;AAAAAAAAAAAAAAAAqgIAAGRycy9kb3ducmV2LnhtbFBLBQYAAAAABAAEAPoAAACZAwAAAAA=&#10;">
                        <v:shape id="Freeform 422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9vMEA&#10;AADbAAAADwAAAGRycy9kb3ducmV2LnhtbERPy4rCMBTdD/gP4QpuBk3HhcxUo1gZdVYDPnF5aa5t&#10;sbkJTbT1781iYJaH854tOlOLBzW+sqzgY5SAIM6trrhQcDysh58gfEDWWFsmBU/ysJj33maYatvy&#10;jh77UIgYwj5FBWUILpXS5yUZ9CPriCN3tY3BEGFTSN1gG8NNLcdJMpEGK44NJTpalZTf9nejwH1t&#10;3Ht2WW4ztzs/Tyb7zb/bu1KDfrecggjUhX/xn/tHK5jE9fFL/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ivbzBAAAA2wAAAA8AAAAAAAAAAAAAAAAAmAIAAGRycy9kb3du&#10;cmV2LnhtbFBLBQYAAAAABAAEAPUAAACG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23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shape id="Freeform 424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+mscA&#10;AADbAAAADwAAAGRycy9kb3ducmV2LnhtbESPT2sCMRTE7wW/Q3iCt5pVQcpqFCtIa+mh/gO9PTev&#10;u4ublzWJ7rafvikUehxm5jfMdN6aStzJ+dKygkE/AUGcWV1yrmC/Wz0+gfABWWNlmRR8kYf5rPMw&#10;xVTbhjd034ZcRAj7FBUUIdSplD4ryKDv25o4ep/WGQxRulxqh02Em0oOk2QsDZYcFwqsaVlQdtne&#10;jILjy/Pp+t0srq55/ziP3g6H9TJfKdXrtosJiEBt+A//tV+1gvEQ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0vpr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25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LYsMA&#10;AADbAAAADwAAAGRycy9kb3ducmV2LnhtbESP3WoCMRSE7wu+QziCdzWrFimrUUQQBcVSFfTysDn7&#10;o5uTJYm6fXtTKPRymJlvmOm8NbV4kPOVZQWDfgKCOLO64kLB6bh6/wThA7LG2jIp+CEP81nnbYqp&#10;tk/+pschFCJC2KeooAyhSaX0WUkGfd82xNHLrTMYonSF1A6fEW5qOUySsTRYcVwosaFlSdntcDcK&#10;ruf9eqtHA5d/5PVayy+/uzReqV63XUxABGrDf/ivvdEKxiP4/R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LYs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26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MkcEA&#10;AADbAAAADwAAAGRycy9kb3ducmV2LnhtbESPQYvCMBSE7wv+h/AEb2vquopUo6ggCHvR7uL50Tzb&#10;YvNSkmxb/70RBI/DzHzDrDa9qUVLzleWFUzGCQji3OqKCwV/v4fPBQgfkDXWlknBnTxs1oOPFaba&#10;dnymNguFiBD2KSooQ2hSKX1ekkE/tg1x9K7WGQxRukJqh12Em1p+JclcGqw4LpTY0L6k/Jb9GwVb&#10;5HxvTrNTrXeXRTPrXJtNf5QaDfvtEkSgPrzDr/ZRK5h/w/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mzJH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27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EicMA&#10;AADbAAAADwAAAGRycy9kb3ducmV2LnhtbESPQWvCQBSE7wX/w/KE3upGQSnRVTQgFIvQRsHrI/vM&#10;hmTfxuzWxH/vFgo9DjPzDbPaDLYRd+p85VjBdJKAIC6crrhUcD7t395B+ICssXFMCh7kYbMevaww&#10;1a7nb7rnoRQRwj5FBSaENpXSF4Ys+olriaN3dZ3FEGVXSt1hH+G2kbMkWUiLFccFgy1lhoo6/7EK&#10;bp+Py81tj312GGTN2Zep87BT6nU8bJcgAg3hP/zX/tAKFnP4/R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1Ei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28" o:spid="_x0000_s1034" style="position:absolute;left:10002;top:9650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H/71wwAAANsAAAAP&#10;AAAAAAAAAAAAAAAAAKoCAABkcnMvZG93bnJldi54bWxQSwUGAAAAAAQABAD6AAAAmgMAAAAA&#10;">
                        <v:shape id="Freeform 429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lyMUA&#10;AADbAAAADwAAAGRycy9kb3ducmV2LnhtbESPQWvCQBSE7wX/w/IEL6Vu9GBtdBUjtvVUUFvx+Mg+&#10;k2D27ZJdTfz3XaHQ4zAz3zDzZWdqcaPGV5YVjIYJCOLc6ooLBd+H95cpCB+QNdaWScGdPCwXvac5&#10;ptq2vKPbPhQiQtinqKAMwaVS+rwkg35oHXH0zrYxGKJsCqkbbCPc1HKcJBNpsOK4UKKjdUn5ZX81&#10;Ctzbh3vOTqvPzO2O9x+TfeWb9qrUoN+tZiACdeE//NfeagWTV3h8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yXI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0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<v:shape id="Freeform 431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s68cA&#10;AADbAAAADwAAAGRycy9kb3ducmV2LnhtbESPW2sCMRSE3wv+h3CEvtVsW5C6GkUF6YU+eAV9O25O&#10;dxc3J2sS3W1/vSkU+jjMzDfMaNKaSlzJ+dKygsdeAoI4s7rkXMF2s3h4AeEDssbKMin4Jg+Tcedu&#10;hKm2Da/oug65iBD2KSooQqhTKX1WkEHfszVx9L6sMxiidLnUDpsIN5V8SpK+NFhyXCiwpnlB2Wl9&#10;MQr2r7PD+aeZnl3zuTw+f+x27/N8odR9t50OQQRqw3/4r/2mFfQH8Psl/g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LOv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2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DyMAA&#10;AADbAAAADwAAAGRycy9kb3ducmV2LnhtbERPy2oCMRTdF/yHcIXuNOODKqNRRBALlZaqoMvL5M5D&#10;JzdDkur492YhdHk47/myNbW4kfOVZQWDfgKCOLO64kLB8bDpTUH4gKyxtkwKHuRhuei8zTHV9s6/&#10;dNuHQsQQ9ikqKENoUil9VpJB37cNceRy6wyGCF0htcN7DDe1HCbJhzRYcWwosaF1Sdl1/2cUXE7f&#10;2y89Grh8nNdbLX/87tx4pd677WoGIlAb/sUv96dWMIn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4DyMAAAADbAAAADwAAAAAAAAAAAAAAAACYAgAAZHJzL2Rvd25y&#10;ZXYueG1sUEsFBgAAAAAEAAQA9QAAAIU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33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51MMA&#10;AADbAAAADwAAAGRycy9kb3ducmV2LnhtbESPwWrDMBBE74H+g9hCb4nsFCfBiWLSQKHQi+OUnhdr&#10;Y5taKyMptvv3VaHQ4zAzb5hDMZtejOR8Z1lBukpAENdWd9wo+Li+LncgfEDW2FsmBd/koTg+LA6Y&#10;azvxhcYqNCJC2OeooA1hyKX0dUsG/coOxNG7WWcwROkaqR1OEW56uU6SjTTYcVxocaBzS/VXdTcK&#10;Tsj12ZRZ2euXz92QTW6snt+VenqcT3sQgebwH/5rv2kF2xR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j51MMAAADb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34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KIMMA&#10;AADbAAAADwAAAGRycy9kb3ducmV2LnhtbESPQWvCQBSE7wX/w/IEb3WjB1uiq2hAEEuhjYLXR/aZ&#10;Dcm+jdnVxH/fLRR6HGbmG2a1GWwjHtT5yrGC2TQBQVw4XXGp4Hzav76D8AFZY+OYFDzJw2Y9ellh&#10;ql3P3/TIQykihH2KCkwIbSqlLwxZ9FPXEkfv6jqLIcqulLrDPsJtI+dJspAWK44LBlvKDBV1frcK&#10;bh/Py81tP/vsOMiasy9T52Gn1GQ8bJcgAg3hP/zXPmgFb3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1KI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35" o:spid="_x0000_s1041" style="position:absolute;left:6618;top:10636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d58IAAADbAAAADwAAAGRycy9kb3ducmV2LnhtbESPQWvCQBSE7wX/w/KE&#10;3upGG6pEVxFBkeKlqYrHR/aZLGbfhuyq6b93BaHHYWa+YWaLztbiRq03jhUMBwkI4sJpw6WC/e/6&#10;YwLCB2SNtWNS8EceFvPe2wwz7e78Q7c8lCJC2GeooAqhyaT0RUUW/cA1xNE7u9ZiiLItpW7xHuG2&#10;lqMk+ZIWDceFChtaVVRc8qtVcFialNLj6XuXFERbLU+b3KRKvfe75RREoC78h1/trVYw/o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Ln3efCAAAA2wAAAA8A&#10;AAAAAAAAAAAAAAAAqgIAAGRycy9kb3ducmV2LnhtbFBLBQYAAAAABAAEAPoAAACZAwAAAAA=&#10;">
                        <v:shape id="Freeform 436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tYsUA&#10;AADbAAAADwAAAGRycy9kb3ducmV2LnhtbESPQWvCQBSE70L/w/IKvUjdtIhto6uYotaToK3i8ZF9&#10;TUKzb5fsauK/7wqCx2FmvmEms87U4kyNrywreBkkIIhzqysuFPx8L5/fQfiArLG2TAou5GE2fehN&#10;MNW25S2dd6EQEcI+RQVlCC6V0uclGfQD64ij92sbgyHKppC6wTbCTS1fk2QkDVYcF0p09FlS/rc7&#10;GQXuY+X62XH+lbnt4bI32SZftCelnh67+RhEoC7cw7f2Wit4G8L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C1i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7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<v:shape id="Freeform 438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uRMcA&#10;AADbAAAADwAAAGRycy9kb3ducmV2LnhtbESPW2sCMRSE3wv+h3CEvtVsW7CyGkUF6YU+eAV9O25O&#10;dxc3J2sS3W1/vSkU+jjMzDfMaNKaSlzJ+dKygsdeAoI4s7rkXMF2s3gYgPABWWNlmRR8k4fJuHM3&#10;wlTbhld0XYdcRAj7FBUUIdSplD4ryKDv2Zo4el/WGQxRulxqh02Em0o+JUlfGiw5LhRY07yg7LS+&#10;GAX719nh/NNMz675XB6fP3a793m+UOq+206HIAK14T/8137TCl768Psl/g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WLkT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9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bvMMA&#10;AADbAAAADwAAAGRycy9kb3ducmV2LnhtbESP3WoCMRSE7wXfIRzBO81ai5bVKFIQCy2KWmgvD5uz&#10;P7o5WZKo27dvBMHLYWa+YebL1tTiSs5XlhWMhgkI4szqigsF38f14A2ED8gaa8uk4I88LBfdzhxT&#10;bW+8p+shFCJC2KeooAyhSaX0WUkG/dA2xNHLrTMYonSF1A5vEW5q+ZIkE2mw4rhQYkPvJWXnw8Uo&#10;OP1sN596PHL5a15vtNz5r9/GK9XvtasZiEBteIYf7Q+tYDqF+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ebv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0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QSb4A&#10;AADbAAAADwAAAGRycy9kb3ducmV2LnhtbERPTYvCMBC9C/6HMII3TVfRla5RVBAEL9oVz0Mz25Zt&#10;JiWJbf335iB4fLzv9bY3tWjJ+cqygq9pAoI4t7riQsHt9zhZgfABWWNtmRQ8ycN2MxysMdW24yu1&#10;WShEDGGfooIyhCaV0uclGfRT2xBH7s86gyFCV0jtsIvhppazJFlKgxXHhhIbOpSU/2cPo2CHnB/M&#10;ZXGp9f6+ahada7P5WanxqN/9gAjUh4/47T5pBd9xbPwSf4D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yUEm+AAAA2w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1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YUcQA&#10;AADbAAAADwAAAGRycy9kb3ducmV2LnhtbESPQWvCQBSE7wX/w/KE3urGHtoaXUUDBWkRahS8PrLP&#10;bEj2bcyuJv77rlDocZiZb5jFarCNuFHnK8cKppMEBHHhdMWlguPh8+UDhA/IGhvHpOBOHlbL0dMC&#10;U+163tMtD6WIEPYpKjAhtKmUvjBk0U9cSxy9s+sshii7UuoO+wi3jXxNkjdpseK4YLClzFBR51er&#10;4PJ9P13cetdnX4OsOfsxdR42Sj2Ph/UcRKAh/If/2lut4H0Gj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52FHEAAAA2w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42" o:spid="_x0000_s1048" style="position:absolute;left:6618;top:8497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Freeform 443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+3cUA&#10;AADbAAAADwAAAGRycy9kb3ducmV2LnhtbESPS2vDMBCE74H+B7GFXEIjJ4eQulGMXfI6FZI+6HGx&#10;traptRKWEjv/PgoUehxm5htmlQ2mFRfqfGNZwWyagCAurW64UvDxvn1agvABWWNrmRRcyUO2fhit&#10;MNW25yNdTqESEcI+RQV1CC6V0pc1GfRT64ij92M7gyHKrpK6wz7CTSvnSbKQBhuOCzU6eq2p/D2d&#10;jQL3vHOT4jvfF+74df00xVu56c9KjR+H/AVEoCH8h//aB61gOYP7l/g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v7d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44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shape id="Freeform 445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9+8cA&#10;AADbAAAADwAAAGRycy9kb3ducmV2LnhtbESPT2sCMRTE7wW/Q3hCbzVrBZHVKFaQtuKh/gO9PTev&#10;u4ublzVJ3W0/vSkUehxm5jfMZNaaStzI+dKygn4vAUGcWV1yrmC/Wz6NQPiArLGyTAq+ycNs2nmY&#10;YKptwxu6bUMuIoR9igqKEOpUSp8VZND3bE0cvU/rDIYoXS61wybCTSWfk2QoDZYcFwqsaVFQdtl+&#10;GQXH15fT9aeZX12z/jgPVofD+yJfKvXYbedjEIHa8B/+a79pBaMB/H6JP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0/fv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46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17MMA&#10;AADbAAAADwAAAGRycy9kb3ducmV2LnhtbESP3WoCMRSE7wu+QzhC72pWKyKrUYogChWL24JeHjZn&#10;f+zmZElSXd/eFAQvh5n5hpkvO9OICzlfW1YwHCQgiHOray4V/Hyv36YgfEDW2FgmBTfysFz0XuaY&#10;anvlA12yUIoIYZ+igiqENpXS5xUZ9APbEkevsM5giNKVUju8Rrhp5ChJJtJgzXGhwpZWFeW/2Z9R&#10;cD7uN5/6feiKcdFstPzyu1PrlXrtdx8zEIG68Aw/2lutYDq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17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7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P8MEA&#10;AADbAAAADwAAAGRycy9kb3ducmV2LnhtbESPQWvCQBSE74L/YXmF3nTTlpQQXUUFQfBio3h+ZF+T&#10;0OzbsLtN4r93BcHjMDPfMMv1aFrRk/ONZQUf8wQEcWl1w5WCy3k/y0D4gKyxtUwKbuRhvZpOlphr&#10;O/AP9UWoRISwz1FBHUKXS+nLmgz6ue2Io/drncEQpaukdjhEuGnlZ5J8S4MNx4UaO9rVVP4V/0bB&#10;BrncmVN6avX2mnXp4Pri66jU+9u4WYAINIZX+Nk+aAVZCo8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j/D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8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8BMMA&#10;AADbAAAADwAAAGRycy9kb3ducmV2LnhtbESPQWvCQBSE7wX/w/KE3upGDyLRVTRQKC0FGwWvj+wz&#10;G5J9G7Orif/eFYQeh5n5hlltBtuIG3W+cqxgOklAEBdOV1wqOB4+PxYgfEDW2DgmBXfysFmP3laY&#10;atfzH93yUIoIYZ+iAhNCm0rpC0MW/cS1xNE7u85iiLIrpe6wj3DbyFmSzKXFiuOCwZYyQ0WdX62C&#10;y8/9dHHb3z77HmTN2d7Uedgp9T4etksQgYbwH361v7SCxRy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8B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0"/>
                <w:placeholder>
                  <w:docPart w:val="09AF675316A64E30A709A17D790BB534"/>
                </w:placeholder>
                <w:showingPlcHdr/>
              </w:sdtPr>
              <w:sdtEndPr/>
              <w:sdtContent>
                <w:r w:rsidR="00F06F50">
                  <w:t>Lorianne</w:t>
                </w:r>
              </w:sdtContent>
            </w:sdt>
          </w:p>
        </w:tc>
      </w:tr>
      <w:tr w:rsidR="00B47758" w:rsidTr="00B47758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</w:tr>
      <w:tr w:rsidR="00B47758" w:rsidTr="00F06F50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3810" t="5080" r="6985" b="0"/>
                      <wp:wrapNone/>
                      <wp:docPr id="51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52" name="Freeform 458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54" name="Freeform 4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05558" id="Group 457" o:spid="_x0000_s1026" style="position:absolute;margin-left:175.95pt;margin-top:65.1pt;width:123.35pt;height:15.65pt;rotation:90;flip:y;z-index:-251604992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">
                      <v:shape id="Freeform 458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M7cUA&#10;AADbAAAADwAAAGRycy9kb3ducmV2LnhtbESPQWvCQBSE7wX/w/IEL6VuFCw2uoop1XoqqK14fGSf&#10;STD7dsmuJv77rlDocZiZb5j5sjO1uFHjK8sKRsMEBHFudcWFgu/D+mUKwgdkjbVlUnAnD8tF72mO&#10;qbYt7+i2D4WIEPYpKihDcKmUPi/JoB9aRxy9s20MhiibQuoG2wg3tRwnyas0WHFcKNHRe0n5ZX81&#10;Ctzbxj1np9Vn5nbH+4/JvvKP9qrUoN+tZiACdeE//NfeagWTM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Ezt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9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460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JyMgA&#10;AADbAAAADwAAAGRycy9kb3ducmV2LnhtbESPW2sCMRSE3wX/QzhC3zRrW4tsjWIF6QUf6g3s2+nm&#10;dHdxc7Imqbvtr28Kgo/DzHzDTGatqcSZnC8tKxgOEhDEmdUl5wp222V/DMIHZI2VZVLwQx5m025n&#10;gqm2Da/pvAm5iBD2KSooQqhTKX1WkEE/sDVx9L6sMxiidLnUDpsIN5W8TZIHabDkuFBgTYuCsuPm&#10;2yg4PD99nH6b+ck1q/fPu7f9/nWRL5W66bXzRxCB2nANX9ovWsHoHv6/xB8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PUnIyAAAANs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1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8MMMA&#10;AADbAAAADwAAAGRycy9kb3ducmV2LnhtbESP3WoCMRSE7wXfIRzBO81aq5TVKFIQCy2KWmgvD5uz&#10;P7o5WZKo27dvBMHLYWa+YebL1tTiSs5XlhWMhgkI4szqigsF38f14A2ED8gaa8uk4I88LBfdzhxT&#10;bW+8p+shFCJC2KeooAyhSaX0WUkG/dA2xNHLrTMYonSF1A5vEW5q+ZIkU2mw4rhQYkPvJWXnw8Uo&#10;OP1sN596PHL5a15vtNz5r9/GK9XvtasZiEBteIYf7Q+tYDKB+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8M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2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9wMEA&#10;AADbAAAADwAAAGRycy9kb3ducmV2LnhtbESPQYvCMBSE78L+h/AWvGnqLhWpRnEFYcGL1mXPj+bZ&#10;FpuXksS2/nsjCB6HmfmGWW0G04iOnK8tK5hNExDEhdU1lwr+zvvJAoQPyBoby6TgTh4264/RCjNt&#10;ez5Rl4dSRAj7DBVUIbSZlL6oyKCf2pY4ehfrDIYoXSm1wz7CTSO/kmQuDdYcFypsaVdRcc1vRsEW&#10;udiZY3ps9M//ok171+XfB6XGn8N2CSLQEN7hV/tXK0j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UPcD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63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12MMA&#10;AADbAAAADwAAAGRycy9kb3ducmV2LnhtbESPQWvCQBSE7wX/w/KE3urGQluJrqKBgrQINQpeH9ln&#10;NiT7NmZXE/99Vyj0OMzMN8xiNdhG3KjzlWMF00kCgrhwuuJSwfHw+TID4QOyxsYxKbiTh9Vy9LTA&#10;VLue93TLQykihH2KCkwIbSqlLwxZ9BPXEkfv7DqLIcqulLrDPsJtI1+T5F1arDguGGwpM1TU+dUq&#10;uHzfTxe33vXZ1yBrzn5MnYeNUs/jYT0HEWgI/+G/9lYrePuA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+12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8255" t="8890" r="2540" b="5715"/>
                      <wp:wrapNone/>
                      <wp:docPr id="44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62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45" name="Freeform 451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7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B95E0" id="Group 450" o:spid="_x0000_s1026" style="position:absolute;margin-left:-47.2pt;margin-top:64.65pt;width:123.35pt;height:15.65pt;rotation:90;flip:x y;z-index:-25160601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">
                      <v:shape id="Freeform 451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CRMUA&#10;AADbAAAADwAAAGRycy9kb3ducmV2LnhtbESPQWvCQBSE70L/w/IKvUjdtGhpo6uYotaToK3i8ZF9&#10;TUKzb5fsauK/7wqCx2FmvmEms87U4kyNrywreBkkIIhzqysuFPx8L5/fQfiArLG2TAou5GE2fehN&#10;MNW25S2dd6EQEcI+RQVlCC6V0uclGfQD64ij92sbgyHKppC6wTbCTS1fk+RNGqw4LpTo6LOk/G93&#10;Mgrcx8r1s+P8K3Pbw2Vvsk2+aE9KPT128zGIQF24h2/ttVYwHMH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EJE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2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Freeform 453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BYsgA&#10;AADbAAAADwAAAGRycy9kb3ducmV2LnhtbESPW2sCMRSE3wX/QzhC3zRrW6xsjWIF6QUf6g3s2+nm&#10;dHdxc7Imqbvtr28Kgo/DzHzDTGatqcSZnC8tKxgOEhDEmdUl5wp222V/DMIHZI2VZVLwQx5m025n&#10;gqm2Da/pvAm5iBD2KSooQqhTKX1WkEE/sDVx9L6sMxiidLnUDpsIN5W8TZKRNFhyXCiwpkVB2XHz&#10;bRQcnp8+Tr/N/OSa1fvn3dt+/7rIl0rd9Nr5I4hAbbiGL+0XreD+Af6/xB8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kFiyAAAANs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54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Fc8AA&#10;AADbAAAADwAAAGRycy9kb3ducmV2LnhtbERPy2oCMRTdF/yHcAV3NeODUkajiCAKiqUq6PIyufPQ&#10;yc2QRB3/3iwKXR7OezpvTS0e5HxlWcGgn4AgzqyuuFBwOq4+v0H4gKyxtkwKXuRhPut8TDHV9sm/&#10;9DiEQsQQ9ikqKENoUil9VpJB37cNceRy6wyGCF0htcNnDDe1HCbJlzRYcWwosaFlSdntcDcKruf9&#10;eqtHA5eP83qt5Y/fXRqvVK/bLiYgArXhX/zn3mgF4zg2fo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TFc8AAAADbAAAADwAAAAAAAAAAAAAAAACYAgAAZHJzL2Rvd25y&#10;ZXYueG1sUEsFBgAAAAAEAAQA9QAAAIU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55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/b8IA&#10;AADbAAAADwAAAGRycy9kb3ducmV2LnhtbESPQWvCQBSE74X+h+UVems2WhWNrqJCQfCiUTw/ss8k&#10;mH0bdrdJ+u+7QqHHYWa+YVabwTSiI+drywpGSQqCuLC65lLB9fL1MQfhA7LGxjIp+CEPm/Xrywoz&#10;bXs+U5eHUkQI+wwVVCG0mZS+qMigT2xLHL27dQZDlK6U2mEf4aaR4zSdSYM1x4UKW9pXVDzyb6Ng&#10;i1zszWl6avTuNm+nvevyz6NS72/Ddgki0BD+w3/tg1YwWcDz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j9vwgAAANs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56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trMEA&#10;AADbAAAADwAAAGRycy9kb3ducmV2LnhtbERPXWvCMBR9H+w/hDvwbaYOJqMaSy0MZCJsdbDXS3Nt&#10;Spub2kRb/715EPZ4ON/rbLKduNLgG8cKFvMEBHHldMO1gt/j5+sHCB+QNXaOScGNPGSb56c1ptqN&#10;/EPXMtQihrBPUYEJoU+l9JUhi37ueuLIndxgMUQ41FIPOMZw28m3JFlKiw3HBoM9FYaqtrxYBef9&#10;7e/s8sNYfE2y5eLbtGXYKjV7mfIViEBT+Bc/3Dut4D2uj1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LazBAAAA2w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4445" r="6985" b="2540"/>
                      <wp:wrapNone/>
                      <wp:docPr id="37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8" name="Freeform 472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" name="Group 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0" name="Freeform 4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689AF" id="Group 471" o:spid="_x0000_s1026" style="position:absolute;margin-left:6.75pt;margin-top:7.45pt;width:238.7pt;height:22.7pt;z-index:-251602944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">
                      <v:shape id="Freeform 472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ep8IA&#10;AADbAAAADwAAAGRycy9kb3ducmV2LnhtbERPz2vCMBS+C/sfwhvsIppugrjOtNixqSdB58aOj+at&#10;LWteQhNt/e/NQfD48f1e5oNpxZk631hW8DxNQBCXVjdcKTh+fU4WIHxA1thaJgUX8pBnD6Mlptr2&#10;vKfzIVQihrBPUUEdgkul9GVNBv3UOuLI/dnOYIiwq6TusI/hppUvSTKXBhuODTU6eq+p/D+cjAL3&#10;unbj4ne1Kdz+5/Jtil350Z+UenocVm8gAg3hLr65t1rBLI6NX+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56nwgAAANsAAAAPAAAAAAAAAAAAAAAAAJgCAABkcnMvZG93&#10;bnJldi54bWxQSwUGAAAAAAQABAD1AAAAhw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73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eform 474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ZFsQA&#10;AADbAAAADwAAAGRycy9kb3ducmV2LnhtbERPy2oCMRTdC/5DuEJ3mtGKlKlRVJA+6MJqhXZ3nVxn&#10;Bic3Y5I6U7++WQguD+c9nbemEhdyvrSsYDhIQBBnVpecK/jarftPIHxA1lhZJgV/5GE+63ammGrb&#10;8CddtiEXMYR9igqKEOpUSp8VZNAPbE0cuaN1BkOELpfaYRPDTSVHSTKRBkuODQXWtCooO21/jYLv&#10;l+XP+doszq752Bwe3/f7t1W+Vuqh1y6eQQRqw118c79qBeO4P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2Rb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75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s7sQA&#10;AADbAAAADwAAAGRycy9kb3ducmV2LnhtbESPW2sCMRSE3wv+h3AE32p2qxRZjSJCUWixeAF9PGzO&#10;XnRzsiRRt/++EQp9HGbmG2a26Ewj7uR8bVlBOkxAEOdW11wqOB4+XicgfEDW2FgmBT/kYTHvvcww&#10;0/bBO7rvQykihH2GCqoQ2kxKn1dk0A9tSxy9wjqDIUpXSu3wEeGmkW9J8i4N1hwXKmxpVVF+3d+M&#10;gstpu/7Uo9QV46JZa/ntv86tV2rQ75ZTEIG68B/+a2+0gnEK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bO7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76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tHsEA&#10;AADbAAAADwAAAGRycy9kb3ducmV2LnhtbESPT4vCMBTE78J+h/AWvGm6/kOqUVxBELxoXfb8aJ5t&#10;2ealJNm2fnsjCB6HmfkNs972phYtOV9ZVvA1TkAQ51ZXXCj4uR5GSxA+IGusLZOCO3nYbj4Ga0y1&#10;7fhCbRYKESHsU1RQhtCkUvq8JIN+bBvi6N2sMxiidIXUDrsIN7WcJMlCGqw4LpTY0L6k/C/7Nwp2&#10;yPnenOfnWn//Lpt559pselJq+NnvViAC9eEdfrWPWsFsAs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2rR7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7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lBsMA&#10;AADbAAAADwAAAGRycy9kb3ducmV2LnhtbESPQWvCQBSE7wX/w/KE3urGthSJrqKBgrQINQpeH9ln&#10;NiT7NmZXE/99Vyj0OMzMN8xiNdhG3KjzlWMF00kCgrhwuuJSwfHw+TID4QOyxsYxKbiTh9Vy9LTA&#10;VLue93TLQykihH2KCkwIbSqlLwxZ9BPXEkfv7DqLIcqulLrDPsJtI1+T5ENarDguGGwpM1TU+dUq&#10;uHzfTxe33vXZ1yBrzn5MnYeNUs/jYT0HEWgI/+G/9lYreH+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0lBs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635" r="6985" b="6350"/>
                      <wp:wrapNone/>
                      <wp:docPr id="30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1" name="Freeform 465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33" name="Freeform 4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BE675" id="Group 464" o:spid="_x0000_s1026" style="position:absolute;margin-left:6.75pt;margin-top:114.4pt;width:238.7pt;height:22.7pt;flip:y;z-index:-251603968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">
                      <v:shape id="Freeform 465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3OsUA&#10;AADbAAAADwAAAGRycy9kb3ducmV2LnhtbESPT2vCQBTE7wW/w/KEXopubEE0dRUj/eOpYNTS4yP7&#10;mgSzb5fsauK37wpCj8PM/IZZrHrTiAu1vrasYDJOQBAXVtdcKjjs30czED4ga2wsk4IreVgtBw8L&#10;TLXteEeXPJQiQtinqKAKwaVS+qIig35sHXH0fm1rMETZllK32EW4aeRzkkylwZrjQoWONhUVp/xs&#10;FLj5h3vKftafmdt9X48m+yreurNSj8N+/QoiUB/+w/f2Vit4mcDt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Tc6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66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Freeform 467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0HMcA&#10;AADbAAAADwAAAGRycy9kb3ducmV2LnhtbESPT0vDQBTE74LfYXmCN7NpAyKxm9AWin/wYKuF9vbM&#10;PpPQ7Nt0d22in94tCB6HmfkNMytH04kTOd9aVjBJUhDEldUt1wre31Y3dyB8QNbYWSYF3+ShLC4v&#10;ZphrO/CaTptQiwhhn6OCJoQ+l9JXDRn0ie2Jo/dpncEQpauldjhEuOnkNE1vpcGW40KDPS0bqg6b&#10;L6Ng97DYH3+G+dENL68f2fN2+7SsV0pdX43zexCBxvAf/ms/agVZBucv8Qf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LNBz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8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8C8MA&#10;AADbAAAADwAAAGRycy9kb3ducmV2LnhtbESPW2sCMRSE3wv+h3AE3zTrhVK2RhFBFBRLVWgfD5uz&#10;l7o5WZKo6783gtDHYWa+Yabz1tTiSs5XlhUMBwkI4szqigsFp+Oq/wHCB2SNtWVScCcP81nnbYqp&#10;tjf+pushFCJC2KeooAyhSaX0WUkG/cA2xNHLrTMYonSF1A5vEW5qOUqSd2mw4rhQYkPLkrLz4WIU&#10;/P3s11s9Hrp8ktdrLb/87rfxSvW67eITRKA2/Idf7Y1WMJ7A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8C8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9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GF8EA&#10;AADbAAAADwAAAGRycy9kb3ducmV2LnhtbESPQYvCMBSE78L+h/AWvGnqShepRnEFQfDi1mXPj+bZ&#10;FpuXksS2/nsjCB6HmfmGWW0G04iOnK8tK5hNExDEhdU1lwr+zvvJAoQPyBoby6TgTh4264/RCjNt&#10;e/6lLg+liBD2GSqoQmgzKX1RkUE/tS1x9C7WGQxRulJqh32Em0Z+Jcm3NFhzXKiwpV1FxTW/GQVb&#10;5GJnTump0T//izbtXZfPj0qNP4ftEkSgIbzDr/ZBK5i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ZRhf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0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148MA&#10;AADbAAAADwAAAGRycy9kb3ducmV2LnhtbESPQWvCQBSE7wX/w/KE3upGBSnRVTQgFIvQRsHrI/vM&#10;hmTfxuzWxH/vFgo9DjPzDbPaDLYRd+p85VjBdJKAIC6crrhUcD7t395B+ICssXFMCh7kYbMevaww&#10;1a7nb7rnoRQRwj5FBSaENpXSF4Ys+olriaN3dZ3FEGVXSt1hH+G2kbMkWUiLFccFgy1lhoo6/7EK&#10;bp+Py81tj312GGTN2Zep87BT6nU8bJcgAg3hP/zX/tAK5gv4/R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z148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sdt>
              <w:sdtPr>
                <w:id w:val="1285937882"/>
                <w:placeholder>
                  <w:docPart w:val="025A37402F5A4C8F8C50A815A70F370E"/>
                </w:placeholder>
                <w:showingPlcHdr/>
              </w:sdtPr>
              <w:sdtEndPr/>
              <w:sdtContent>
                <w:r w:rsidR="00F06F50">
                  <w:t>Giovanni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9525" t="0" r="5715" b="1905"/>
                      <wp:wrapNone/>
                      <wp:docPr id="1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2" name="Group 479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" name="Freeform 48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5" name="Freeform 48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" name="Freeform 4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" name="Freeform 4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" name="Freeform 4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" name="Group 486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" name="Freeform 48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" name="Freeform 48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Freeform 4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" name="Freeform 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Freeform 4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" name="Group 49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" name="Freeform 49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" name="Group 4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" name="Freeform 49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Freeform 4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Freeform 4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Freeform 4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" name="Group 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4" name="Freeform 50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6" name="Freeform 50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Freeform 5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Freeform 5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Freeform 5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8636B" id="Group 478" o:spid="_x0000_s1026" style="position:absolute;margin-left:0;margin-top:0;width:238.8pt;height:130.35pt;z-index:-251637760;mso-position-horizontal:center;mso-position-vertical:center;mso-position-vertical-relative:page" coordorigin="853,1314" coordsize="477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">
                      <v:group id="Group 479" o:spid="_x0000_s1027" style="position:absolute;left:-224;top:2391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M8ikjCAAAA2gAAAA8A&#10;AAAAAAAAAAAAAAAAqgIAAGRycy9kb3ducmV2LnhtbFBLBQYAAAAABAAEAPoAAACZAwAAAAA=&#10;">
                        <v:shape id="Freeform 480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ucMQA&#10;AADaAAAADwAAAGRycy9kb3ducmV2LnhtbESPQWvCQBSE74L/YXmCF6mbtiA1uooptfYkqG3x+Mg+&#10;k2D27ZJdTfz3bkHocZiZb5j5sjO1uFLjK8sKnscJCOLc6ooLBd+H9dMbCB+QNdaWScGNPCwX/d4c&#10;U21b3tF1HwoRIexTVFCG4FIpfV6SQT+2jjh6J9sYDFE2hdQNthFuavmSJBNpsOK4UKKj95Ly8/5i&#10;FLjppxtlx9Umc7vf24/JtvlHe1FqOOhWMxCBuvAffrS/tIJX+LsSb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rnDEAAAA2g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1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<v:shape id="Freeform 482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ZHcYA&#10;AADaAAAADwAAAGRycy9kb3ducmV2LnhtbESPQWsCMRSE7wX/Q3gFbzXbiqVsjWIF0UoPra2gt+fm&#10;ubu4eVmT6K7++kYo9DjMzDfMcNyaSpzJ+dKygsdeAoI4s7rkXMHP9+zhBYQPyBory6TgQh7Go87d&#10;EFNtG/6i8yrkIkLYp6igCKFOpfRZQQZ9z9bE0dtbZzBE6XKpHTYRbir5lCTP0mDJcaHAmqYFZYfV&#10;ySjYzN+2x2szObrm43PXX67X79N8plT3vp28ggjUhv/wX3uhFQzgdiXeAD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zZHcYAAADa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83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2fMQA&#10;AADaAAAADwAAAGRycy9kb3ducmV2LnhtbESP3WoCMRSE7wXfIZxC7zRrLVK2ZpciFAVFcVtoLw+b&#10;sz/t5mRJUt2+vREEL4eZ+YZZ5oPpxImcby0rmE0TEMSl1S3XCj4/3icvIHxA1thZJgX/5CHPxqMl&#10;ptqe+UinItQiQtinqKAJoU+l9GVDBv3U9sTRq6wzGKJ0tdQOzxFuOvmUJAtpsOW40GBPq4bK3+LP&#10;KPj52q+3ej5z1XPVrbU8+N1375V6fBjeXkEEGsI9fGtvtIIFXK/EG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NnzEAAAA2g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84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asMAA&#10;AADaAAAADwAAAGRycy9kb3ducmV2LnhtbESPQYvCMBSE7wv+h/AEb2uq4irVKCoIC17cKp4fzbMt&#10;Ni8liW399xthYY/DzHzDrLe9qUVLzleWFUzGCQji3OqKCwXXy/FzCcIHZI21ZVLwIg/bzeBjjam2&#10;Hf9Qm4VCRAj7FBWUITSplD4vyaAf24Y4enfrDIYoXSG1wy7CTS2nSfIlDVYcF0ps6FBS/sieRsEO&#10;OT+Y8/xc6/1t2cw712azk1KjYb9bgQjUh//wX/tbK1jA+0q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kasMAAAADa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85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MPMAA&#10;AADaAAAADwAAAGRycy9kb3ducmV2LnhtbERPyWrDMBC9F/oPYgK51XJ6KMG1ElJDobQEErfQ62BN&#10;LWNr5Fiql7+PDoEcH2/P97PtxEiDbxwr2CQpCOLK6YZrBT/f709bED4ga+wck4KFPOx3jw85ZtpN&#10;fKaxDLWIIewzVGBC6DMpfWXIok9cTxy5PzdYDBEOtdQDTjHcdvI5TV+kxYZjg8GeCkNVW/5bBZev&#10;5ffiDsep+Jxly8XJtGV4U2q9mg+vIALN4S6+uT+0grg1Xok3QO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LMPMAAAADaAAAADwAAAAAAAAAAAAAAAACYAgAAZHJzL2Rvd25y&#10;ZXYueG1sUEsFBgAAAAAEAAQA9QAAAIU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86" o:spid="_x0000_s1034" style="position:absolute;left:4239;top:2400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NNlljCAAAA2gAAAA8A&#10;AAAAAAAAAAAAAAAAqgIAAGRycy9kb3ducmV2LnhtbFBLBQYAAAAABAAEAPoAAACZAwAAAAA=&#10;">
                        <v:shape id="Freeform 487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OwcYA&#10;AADbAAAADwAAAGRycy9kb3ducmV2LnhtbESPT0/DMAzF70h8h8hIXBBL4YCgLK1WtD+ckDbYxNFq&#10;TFvROFGTrd23xwek3Wy95/d+npeT69WJhth5NvAwy0AR19523Bj4+lzdP4OKCdli75kMnClCWVxf&#10;zTG3fuQtnXapURLCMUcDbUoh1zrWLTmMMx+IRfvxg8Mk69BoO+Ao4a7Xj1n2pB12LA0tBnprqf7d&#10;HZ2B8LIOd9X3YlOF7eG8d9VHvRyPxtzeTItXUImmdDH/X79bwRd6+UUG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TOwcYAAADb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8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 id="Freeform 489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N58QA&#10;AADbAAAADwAAAGRycy9kb3ducmV2LnhtbERPTWsCMRC9C/6HMEJvmtWCyNYoKoht6aFqhfY23Ux3&#10;FzeTNUndbX+9EQRv83ifM523phJncr60rGA4SEAQZ1aXnCv42K/7ExA+IGusLJOCP/Iwn3U7U0y1&#10;bXhL513IRQxhn6KCIoQ6ldJnBRn0A1sTR+7HOoMhQpdL7bCJ4aaSoyQZS4Mlx4YCa1oVlB13v0bB&#10;52b5dfpvFifXvL1/P74eDi+rfK3UQ69dPIEI1Ia7+OZ+1nH+CK6/x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zef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0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4H8EA&#10;AADbAAAADwAAAGRycy9kb3ducmV2LnhtbERP22oCMRB9L/gPYYS+adYqRVajiFAsKBYvoI/DZvai&#10;m8mSRN3+fSMIfZvDuc503ppa3Mn5yrKCQT8BQZxZXXGh4Hj46o1B+ICssbZMCn7Jw3zWeZtiqu2D&#10;d3Tfh0LEEPYpKihDaFIpfVaSQd+3DXHkcusMhghdIbXDRww3tfxIkk9psOLYUGJDy5Ky6/5mFFxO&#10;29VaDwcuH+X1Sssfvzk3Xqn3bruYgAjUhn/xy/2t4/whPH+JB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jeB/BAAAA2w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1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/7L8A&#10;AADbAAAADwAAAGRycy9kb3ducmV2LnhtbERPS4vCMBC+L/gfwgje1tT1gVSjqCAseNEqnodmbIvN&#10;pCTZtv77zcKCt/n4nrPe9qYWLTlfWVYwGScgiHOrKy4U3K7HzyUIH5A11pZJwYs8bDeDjzWm2nZ8&#10;oTYLhYgh7FNUUIbQpFL6vCSDfmwb4sg9rDMYInSF1A67GG5q+ZUkC2mw4thQYkOHkvJn9mMU7JDz&#10;gznPz7Xe35fNvHNtNj0pNRr2uxWIQH14i//d3zrOn8HfL/E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L/svwAAANsAAAAPAAAAAAAAAAAAAAAAAJgCAABkcnMvZG93bnJl&#10;di54bWxQSwUGAAAAAAQABAD1AAAAhA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2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39MEA&#10;AADbAAAADwAAAGRycy9kb3ducmV2LnhtbERP32vCMBB+H/g/hBP2NlMHE+lMiysIwyHMKuz1aG5N&#10;aXOpTbT1v18Gg73dx/fzNvlkO3GjwTeOFSwXCQjiyumGawXn0+5pDcIHZI2dY1JwJw95NnvYYKrd&#10;yEe6laEWMYR9igpMCH0qpa8MWfQL1xNH7tsNFkOEQy31gGMMt518TpKVtNhwbDDYU2GoasurVXD5&#10;uH9d3PYwFvtJtlx8mrYMb0o9zqftK4hAU/gX/7nfdZz/Ar+/x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rN/TBAAAA2w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93" o:spid="_x0000_s1041" style="position:absolute;left:855;top:3467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+b38EAAADbAAAADwAAAGRycy9kb3ducmV2LnhtbERPyWrDMBC9B/oPYgK9&#10;JXKKCcGxEkKgJZRe6iz4OFgTW8QaGUu13b+vCoXe5vHWyfeTbcVAvTeOFayWCQjiymnDtYLL+XWx&#10;AeEDssbWMSn4Jg/73dMsx0y7kT9pKEItYgj7DBU0IXSZlL5qyKJfuo44cnfXWwwR9rXUPY4x3Lby&#10;JUnW0qLh2NBgR8eGqkfxZRVcDyal9Fa+fyQV0UnL8q0wqVLP8+mwBRFoCv/iP/dJx/lr+P0lHiB3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+b38EAAADbAAAADwAA&#10;AAAAAAAAAAAAAACqAgAAZHJzL2Rvd25yZXYueG1sUEsFBgAAAAAEAAQA+gAAAJgDAAAAAA==&#10;">
                        <v:shape id="Freeform 494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WtcMA&#10;AADbAAAADwAAAGRycy9kb3ducmV2LnhtbERPS2vCQBC+F/wPywi9lLqxh1ajqxjpw5NgbIvHITsm&#10;wezskl1N/PddoeBtPr7nzJe9acSFWl9bVjAeJSCIC6trLhV87z+eJyB8QNbYWCYFV/KwXAwe5phq&#10;2/GOLnkoRQxhn6KCKgSXSumLigz6kXXEkTva1mCIsC2lbrGL4aaRL0nyKg3WHBsqdLSuqDjlZ6PA&#10;TT/dU3ZYfWVu93v9Mdm2eO/OSj0O+9UMRKA+3MX/7o2O89/g9ks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1WtcMAAADb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95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Freeform 496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lsUA&#10;AADbAAAADwAAAGRycy9kb3ducmV2LnhtbERPTWsCMRC9F/wPYQrearYVpN0axQqilR5aW0Fv42bc&#10;XdxM1iS6q7++EQq9zeN9znDcmkqcyfnSsoLHXgKCOLO65FzBz/fs4RmED8gaK8uk4EIexqPO3RBT&#10;bRv+ovMq5CKGsE9RQRFCnUrps4IM+p6tiSO3t85giNDlUjtsYrip5FOSDKTBkmNDgTVNC8oOq5NR&#10;sJm/bY/XZnJ0zcfnrr9cr9+n+Uyp7n07eQURqA3/4j/3Qsf5L3D7JR4gR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l+WxQAAANs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7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s1cEA&#10;AADbAAAADwAAAGRycy9kb3ducmV2LnhtbERPW2vCMBR+F/YfwhnsTVPrkNEZZQhSQdmYCvp4aE4v&#10;W3NSkqzt/v3yMPDx47uvNqNpRU/ON5YVzGcJCOLC6oYrBZfzbvoCwgdkja1lUvBLHjbrh8kKM20H&#10;/qT+FCoRQ9hnqKAOocuk9EVNBv3MdsSRK60zGCJ0ldQOhxhuWpkmyVIabDg21NjRtqbi+/RjFHxd&#10;3/ODXsxd+Vy2uZYf/njrvFJPj+PbK4hAY7iL/917rSCN6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LNXBAAAA2w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8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WycAA&#10;AADbAAAADwAAAGRycy9kb3ducmV2LnhtbESPQYvCMBSE7wv+h/AEb2uqokg1igqCsBftLp4fzbMt&#10;Ni8liW3992ZB8DjMzDfMetubWrTkfGVZwWScgCDOra64UPD3e/xegvABWWNtmRQ8ycN2M/haY6pt&#10;xxdqs1CICGGfooIyhCaV0uclGfRj2xBH72adwRClK6R22EW4qeU0SRbSYMVxocSGDiXl9+xhFOyQ&#10;84M5z8+13l+XzbxzbTb7UWo07HcrEIH68Am/2yetYDqB/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vWycAAAADb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9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lPcMA&#10;AADbAAAADwAAAGRycy9kb3ducmV2LnhtbESPQWvCQBSE7wX/w/IEb3VjDlKiq2hAKEqhTQteH9ln&#10;NiT7Nma3Jv77riD0OMzMN8x6O9pW3Kj3tWMFi3kCgrh0uuZKwc/34fUNhA/IGlvHpOBOHrabycsa&#10;M+0G/qJbESoRIewzVGBC6DIpfWnIop+7jjh6F9dbDFH2ldQ9DhFuW5kmyVJarDkuGOwoN1Q2xa9V&#10;cD3dz1e3+xjy4ygbzj9NU4S9UrPpuFuBCDSG//Cz/a4VpCk8vs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lP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500" o:spid="_x0000_s1048" style="position:absolute;left:855;top:1328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501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Cf8UA&#10;AADbAAAADwAAAGRycy9kb3ducmV2LnhtbESPQWvCQBSE7wX/w/IEL6VuFCk2uoop1XoqqK14fGSf&#10;STD7dsmuJv77rlDocZiZb5j5sjO1uFHjK8sKRsMEBHFudcWFgu/D+mUKwgdkjbVlUnAnD8tF72mO&#10;qbYt7+i2D4WIEPYpKihDcKmUPi/JoB9aRxy9s20MhiibQuoG2wg3tRwnyas0WHFcKNHRe0n5ZX81&#10;Ctzbxj1np9Vn5nbH+4/JvvKP9qrUoN+tZiACdeE//NfeagXjC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wJ/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502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 id="Freeform 503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WccA&#10;AADbAAAADwAAAGRycy9kb3ducmV2LnhtbESPT2sCMRTE7wW/Q3iCt5pVQcpqFCtIa+mh/gO9PTev&#10;u4ublzWJ7rafvikUehxm5jfMdN6aStzJ+dKygkE/AUGcWV1yrmC/Wz0+gfABWWNlmRR8kYf5rPMw&#10;xVTbhjd034ZcRAj7FBUUIdSplD4ryKDv25o4ep/WGQxRulxqh02Em0oOk2QsDZYcFwqsaVlQdtne&#10;jILjy/Pp+t0srq55/ziP3g6H9TJfKdXrtosJiEBt+A//tV+1guEY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AVn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504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0ocQA&#10;AADbAAAADwAAAGRycy9kb3ducmV2LnhtbESP3WoCMRSE74W+QziF3mlWW1pZNyulUBRaFK2gl4fN&#10;2R+7OVmSqNu3NwXBy2FmvmGyeW9acSbnG8sKxqMEBHFhdcOVgt3P53AKwgdkja1lUvBHHub5wyDD&#10;VNsLb+i8DZWIEPYpKqhD6FIpfVGTQT+yHXH0SusMhihdJbXDS4SbVk6S5FUabDgu1NjRR03F7/Zk&#10;FBz3q8WXfh678qVsF1qu/feh80o9PfbvMxCB+nAP39pLrWDyBv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0tKH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505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/VL4A&#10;AADbAAAADwAAAGRycy9kb3ducmV2LnhtbERPTYvCMBC9C/6HMII3TVVcpBpLFRaEvbhVPA/N2Bab&#10;SUmybf33m8PCHh/v+5CNphU9Od9YVrBaJiCIS6sbrhTcb5+LHQgfkDW2lknBmzxkx+nkgKm2A39T&#10;X4RKxBD2KSqoQ+hSKX1Zk0G/tB1x5J7WGQwRukpqh0MMN61cJ8mHNNhwbKixo3NN5av4MQpy5PJs&#10;rttrq0+PXbcdXF9svpSaz8Z8DyLQGP7Ff+6LVrCOY+OX+AP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Bf1S+AAAA2w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506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3TMMA&#10;AADbAAAADwAAAGRycy9kb3ducmV2LnhtbESPQWvCQBSE7wX/w/IEb3WjB2mjq2hAEEuhjYLXR/aZ&#10;Dcm+jdnVxH/fLRR6HGbmG2a1GWwjHtT5yrGC2TQBQVw4XXGp4Hzav76B8AFZY+OYFDzJw2Y9ellh&#10;ql3P3/TIQykihH2KCkwIbSqlLwxZ9FPXEkfv6jqLIcqulLrDPsJtI+dJspAWK44LBlvKDBV1frcK&#10;bh/Py81tP/vsOMiasy9T52Gn1GQ8bJcgAg3hP/zXPmgF83f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3T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5"/>
                <w:placeholder>
                  <w:docPart w:val="EC6E320C919E4E758AC388F9982A3CE4"/>
                </w:placeholder>
                <w:showingPlcHdr/>
              </w:sdtPr>
              <w:sdtEndPr/>
              <w:sdtContent>
                <w:r w:rsidR="00F06F50">
                  <w:t>Yumiko</w:t>
                </w:r>
              </w:sdtContent>
            </w:sdt>
          </w:p>
        </w:tc>
      </w:tr>
    </w:tbl>
    <w:p w:rsidR="004840FA" w:rsidRPr="00B47758" w:rsidRDefault="00B700BB" w:rsidP="00B47758">
      <w:pPr>
        <w:ind w:left="126" w:right="126"/>
        <w:rPr>
          <w:vanish/>
        </w:rPr>
      </w:pPr>
    </w:p>
    <w:sectPr w:rsidR="004840FA" w:rsidRPr="00B47758" w:rsidSect="00B47758">
      <w:type w:val="continuous"/>
      <w:pgSz w:w="12240" w:h="15840"/>
      <w:pgMar w:top="108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96"/>
    <w:rsid w:val="003711A3"/>
    <w:rsid w:val="003860D3"/>
    <w:rsid w:val="003A63E7"/>
    <w:rsid w:val="003D2E17"/>
    <w:rsid w:val="005438CE"/>
    <w:rsid w:val="005A1E46"/>
    <w:rsid w:val="00665F85"/>
    <w:rsid w:val="006E4896"/>
    <w:rsid w:val="00765D68"/>
    <w:rsid w:val="00A045A7"/>
    <w:rsid w:val="00A4276C"/>
    <w:rsid w:val="00B47758"/>
    <w:rsid w:val="00B700BB"/>
    <w:rsid w:val="00BA0035"/>
    <w:rsid w:val="00DA742B"/>
    <w:rsid w:val="00DC5ACC"/>
    <w:rsid w:val="00DF1936"/>
    <w:rsid w:val="00E95344"/>
    <w:rsid w:val="00F06F50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711819-651F-4A4B-AA9E-09B737F2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7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47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58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B20C2"/>
    <w:pPr>
      <w:spacing w:before="1040" w:after="0" w:line="240" w:lineRule="auto"/>
      <w:jc w:val="center"/>
    </w:pPr>
    <w:rPr>
      <w:b/>
      <w:color w:val="000000" w:themeColor="text1"/>
      <w:sz w:val="4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../customXml/item4.xml" Type="http://schemas.openxmlformats.org/officeDocument/2006/relationships/customXml"/>
<Relationship Id="rId5" Target="styles.xml" Type="http://schemas.openxmlformats.org/officeDocument/2006/relationships/styles"/>
<Relationship Id="rId6" Target="settings.xml" Type="http://schemas.openxmlformats.org/officeDocument/2006/relationships/settings"/>
<Relationship Id="rId7" Target="webSettings.xml" Type="http://schemas.openxmlformats.org/officeDocument/2006/relationships/webSettings"/>
<Relationship Id="rId8" Target="fontTable.xml" Type="http://schemas.openxmlformats.org/officeDocument/2006/relationships/fontTable"/>
<Relationship Id="rId9" Target="glossary/document.xml" Type="http://schemas.openxmlformats.org/officeDocument/2006/relationships/glossaryDocument"/>
</Relationships>

</file>

<file path=word/_rels/settings.xml.rels><?xml version="1.0" encoding="UTF-8" standalone="no"?>
<Relationships xmlns="http://schemas.openxmlformats.org/package/2006/relationships">
<Relationship Id="rId1" Target="file:///F:/Alexy/2020/place%20setting%20template/place%20setting%20template%2019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BAC68A23624474A5B312FD26601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31BD-4364-4AE8-A9DE-91601038E763}"/>
      </w:docPartPr>
      <w:docPartBody>
        <w:p w:rsidR="00000000" w:rsidRDefault="0047016A">
          <w:pPr>
            <w:pStyle w:val="2CBAC68A23624474A5B312FD26601CC3"/>
          </w:pPr>
          <w:r w:rsidRPr="00F06F50">
            <w:t>William</w:t>
          </w:r>
        </w:p>
      </w:docPartBody>
    </w:docPart>
    <w:docPart>
      <w:docPartPr>
        <w:name w:val="CD4613695E0F46CAAFD3D2B61634A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8B681-FFA5-4F68-B76B-D5845784640B}"/>
      </w:docPartPr>
      <w:docPartBody>
        <w:p w:rsidR="00000000" w:rsidRDefault="0047016A">
          <w:pPr>
            <w:pStyle w:val="CD4613695E0F46CAAFD3D2B61634A9AB"/>
          </w:pPr>
          <w:r w:rsidRPr="00F06F50">
            <w:t>Marilyn</w:t>
          </w:r>
        </w:p>
      </w:docPartBody>
    </w:docPart>
    <w:docPart>
      <w:docPartPr>
        <w:name w:val="F2132356A94E4921A7F2D9354EA24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0A4E8-4353-48BB-8AB8-51BF72685817}"/>
      </w:docPartPr>
      <w:docPartBody>
        <w:p w:rsidR="00000000" w:rsidRDefault="0047016A">
          <w:pPr>
            <w:pStyle w:val="F2132356A94E4921A7F2D9354EA246C8"/>
          </w:pPr>
          <w:r>
            <w:t>Hiroki</w:t>
          </w:r>
        </w:p>
      </w:docPartBody>
    </w:docPart>
    <w:docPart>
      <w:docPartPr>
        <w:name w:val="595F6EFBEC9D4F1D8FBB633821A77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41E17-635F-488D-AA81-BB5A871E57F5}"/>
      </w:docPartPr>
      <w:docPartBody>
        <w:p w:rsidR="00000000" w:rsidRDefault="0047016A">
          <w:pPr>
            <w:pStyle w:val="595F6EFBEC9D4F1D8FBB633821A7779A"/>
          </w:pPr>
          <w:r>
            <w:t>Stephan</w:t>
          </w:r>
        </w:p>
      </w:docPartBody>
    </w:docPart>
    <w:docPart>
      <w:docPartPr>
        <w:name w:val="B7A0650F044146C698C7F0E18E1D8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DE46-5749-496F-880E-72282F43A4D7}"/>
      </w:docPartPr>
      <w:docPartBody>
        <w:p w:rsidR="00000000" w:rsidRDefault="0047016A">
          <w:pPr>
            <w:pStyle w:val="B7A0650F044146C698C7F0E18E1D8F5F"/>
          </w:pPr>
          <w:r w:rsidRPr="00F06F50">
            <w:t>Cheri</w:t>
          </w:r>
        </w:p>
      </w:docPartBody>
    </w:docPart>
    <w:docPart>
      <w:docPartPr>
        <w:name w:val="09AF675316A64E30A709A17D790B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84CDE-E205-48A3-BD62-5E7AC3F6DE19}"/>
      </w:docPartPr>
      <w:docPartBody>
        <w:p w:rsidR="00000000" w:rsidRDefault="0047016A">
          <w:pPr>
            <w:pStyle w:val="09AF675316A64E30A709A17D790BB534"/>
          </w:pPr>
          <w:r>
            <w:t>Lorianne</w:t>
          </w:r>
        </w:p>
      </w:docPartBody>
    </w:docPart>
    <w:docPart>
      <w:docPartPr>
        <w:name w:val="025A37402F5A4C8F8C50A815A70F3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51F80-31E8-4FFA-9CBA-7CAE30644832}"/>
      </w:docPartPr>
      <w:docPartBody>
        <w:p w:rsidR="00000000" w:rsidRDefault="0047016A">
          <w:pPr>
            <w:pStyle w:val="025A37402F5A4C8F8C50A815A70F370E"/>
          </w:pPr>
          <w:r>
            <w:t>Giovanni</w:t>
          </w:r>
        </w:p>
      </w:docPartBody>
    </w:docPart>
    <w:docPart>
      <w:docPartPr>
        <w:name w:val="EC6E320C919E4E758AC388F9982A3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866FF-F47A-4595-ABD3-36B192B51C69}"/>
      </w:docPartPr>
      <w:docPartBody>
        <w:p w:rsidR="00000000" w:rsidRDefault="0047016A">
          <w:pPr>
            <w:pStyle w:val="EC6E320C919E4E758AC388F9982A3CE4"/>
          </w:pPr>
          <w:r>
            <w:t>Yumiko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16A"/>
    <w:rsid w:val="0047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BAC68A23624474A5B312FD26601CC3">
    <w:name w:val="2CBAC68A23624474A5B312FD26601CC3"/>
  </w:style>
  <w:style w:type="paragraph" w:customStyle="1" w:styleId="CD4613695E0F46CAAFD3D2B61634A9AB">
    <w:name w:val="CD4613695E0F46CAAFD3D2B61634A9AB"/>
  </w:style>
  <w:style w:type="paragraph" w:customStyle="1" w:styleId="F2132356A94E4921A7F2D9354EA246C8">
    <w:name w:val="F2132356A94E4921A7F2D9354EA246C8"/>
  </w:style>
  <w:style w:type="paragraph" w:customStyle="1" w:styleId="595F6EFBEC9D4F1D8FBB633821A7779A">
    <w:name w:val="595F6EFBEC9D4F1D8FBB633821A7779A"/>
  </w:style>
  <w:style w:type="paragraph" w:customStyle="1" w:styleId="B7A0650F044146C698C7F0E18E1D8F5F">
    <w:name w:val="B7A0650F044146C698C7F0E18E1D8F5F"/>
  </w:style>
  <w:style w:type="paragraph" w:customStyle="1" w:styleId="09AF675316A64E30A709A17D790BB534">
    <w:name w:val="09AF675316A64E30A709A17D790BB534"/>
  </w:style>
  <w:style w:type="paragraph" w:customStyle="1" w:styleId="025A37402F5A4C8F8C50A815A70F370E">
    <w:name w:val="025A37402F5A4C8F8C50A815A70F370E"/>
  </w:style>
  <w:style w:type="paragraph" w:customStyle="1" w:styleId="EC6E320C919E4E758AC388F9982A3CE4">
    <w:name w:val="EC6E320C919E4E758AC388F9982A3C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_rels/item4.xml.rels><?xml version="1.0" encoding="UTF-8" standalone="no"?>
<Relationships xmlns="http://schemas.openxmlformats.org/package/2006/relationships">
<Relationship Id="rId1" Target="itemProps4.xml" Type="http://schemas.openxmlformats.org/officeDocument/2006/relationships/customXmlProps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2009-05-30T20:32:01+00:00</AssetStart>
    <PublishStatusLookup xmlns="4873beb7-5857-4685-be1f-d57550cc96cc">
      <Value>262854</Value>
      <Value>1283010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Place cards (Heart Scroll design)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TP010367774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84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PrimaryImageGen xmlns="4873beb7-5857-4685-be1f-d57550cc96cc">true</PrimaryImageGen>
    <TPFriendlyName xmlns="4873beb7-5857-4685-be1f-d57550cc96cc">Place cards (Heart Scroll design)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143617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2A536-787E-4A65-9FB1-A9D442B83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34A4D-A54C-4298-ADF0-EE2FC0B72EE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E598E93-5D05-4EE1-A40F-95A79E84B0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043E32-D1FF-415D-87D0-21251005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</Words>
  <Characters>94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109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