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document.glossary+xml" PartName="/word/glossary/document.xml"/>
  <Override ContentType="application/vnd.openxmlformats-officedocument.wordprocessingml.fontTable+xml" PartName="/word/glossary/fontTable.xml"/>
  <Override ContentType="application/vnd.openxmlformats-officedocument.wordprocessingml.settings+xml" PartName="/word/glossary/settings.xml"/>
  <Override ContentType="application/vnd.openxmlformats-officedocument.wordprocessingml.styles+xml" PartName="/word/glossary/styles.xml"/>
  <Override ContentType="application/vnd.openxmlformats-officedocument.wordprocessingml.webSettings+xml" PartName="/word/glossary/webSetting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AA073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sdt>
            <w:sdtPr>
              <w:id w:val="1636451272"/>
              <w:placeholder>
                <w:docPart w:val="E16EA599355F4857B467A269786280D9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:rsidR="00AA0737" w:rsidRDefault="00A410FF" w:rsidP="00AA0737">
                <w:pPr>
                  <w:pStyle w:val="Title"/>
                </w:pPr>
                <w:r w:rsidRPr="00AA0737">
                  <w:t>Certificate</w:t>
                </w:r>
              </w:p>
              <w:bookmarkEnd w:id="0" w:displacedByCustomXml="next"/>
            </w:sdtContent>
          </w:sdt>
          <w:p w:rsidR="00D22AEF" w:rsidRPr="00D22AEF" w:rsidRDefault="00D22AEF" w:rsidP="00D22AEF">
            <w:r w:rsidRPr="00D22AEF">
              <w:rPr>
                <w:sz w:val="56"/>
                <w:szCs w:val="56"/>
              </w:rPr>
              <w:t>Of</w:t>
            </w:r>
          </w:p>
        </w:tc>
      </w:tr>
      <w:tr w:rsidR="00AA0737" w:rsidTr="00AA0737">
        <w:trPr>
          <w:jc w:val="center"/>
        </w:trPr>
        <w:tc>
          <w:tcPr>
            <w:tcW w:w="12960" w:type="dxa"/>
            <w:gridSpan w:val="5"/>
          </w:tcPr>
          <w:p w:rsidR="00AA0737" w:rsidRPr="00D22AEF" w:rsidRDefault="00D22AEF" w:rsidP="00D22AEF">
            <w:pPr>
              <w:pStyle w:val="Title"/>
            </w:pPr>
            <w:r>
              <w:t>Ordination</w:t>
            </w:r>
          </w:p>
        </w:tc>
      </w:tr>
      <w:tr w:rsidR="00AA0737" w:rsidTr="00AA0737">
        <w:trPr>
          <w:jc w:val="center"/>
        </w:trPr>
        <w:tc>
          <w:tcPr>
            <w:tcW w:w="12960" w:type="dxa"/>
            <w:gridSpan w:val="5"/>
          </w:tcPr>
          <w:p w:rsidR="00AA0737" w:rsidRDefault="00D22AEF" w:rsidP="00D22AEF">
            <w:r>
              <w:t>Presented to</w:t>
            </w:r>
          </w:p>
        </w:tc>
      </w:tr>
      <w:tr w:rsidR="00AA0737" w:rsidTr="00AA0737">
        <w:trPr>
          <w:jc w:val="center"/>
        </w:trPr>
        <w:sdt>
          <w:sdtPr>
            <w:id w:val="1455296614"/>
            <w:placeholder>
              <w:docPart w:val="17DE24AE7D6141DD979B5194757F1D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:rsidR="00AA0737" w:rsidRDefault="00A410FF" w:rsidP="00AA0737">
                <w:pPr>
                  <w:pStyle w:val="Name"/>
                </w:pPr>
                <w:r w:rsidRPr="00AA0737">
                  <w:t>Name of Recipient</w:t>
                </w:r>
              </w:p>
            </w:tc>
          </w:sdtContent>
        </w:sdt>
      </w:tr>
      <w:tr w:rsidR="00AA073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:rsidR="00D22AEF" w:rsidRDefault="00D22AEF" w:rsidP="00D22AEF">
            <w:pPr>
              <w:widowControl/>
              <w:autoSpaceDE/>
              <w:autoSpaceDN/>
              <w:adjustRightInd/>
            </w:pPr>
            <w:r>
              <w:t>Having been chosen as a man of good report full of the spirit and</w:t>
            </w:r>
          </w:p>
          <w:p w:rsidR="00D22AEF" w:rsidRPr="00D22AEF" w:rsidRDefault="00D22AEF" w:rsidP="00D22AEF">
            <w:pPr>
              <w:widowControl/>
              <w:autoSpaceDE/>
              <w:autoSpaceDN/>
              <w:adjustRightInd/>
              <w:rPr>
                <w:sz w:val="14"/>
                <w:szCs w:val="14"/>
              </w:rPr>
            </w:pPr>
          </w:p>
          <w:p w:rsidR="00AA0737" w:rsidRPr="00AA0737" w:rsidRDefault="00D22AEF" w:rsidP="00D22AEF">
            <w:r>
              <w:t>Wisdom and capable of using the office well was set apart publicly</w:t>
            </w:r>
          </w:p>
        </w:tc>
      </w:tr>
      <w:tr w:rsidR="008A067C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:rsidR="008A067C" w:rsidRDefault="008A067C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:rsidR="008A067C" w:rsidRDefault="008A067C" w:rsidP="00AA0737">
            <w:pPr>
              <w:jc w:val="left"/>
            </w:pPr>
          </w:p>
        </w:tc>
        <w:tc>
          <w:tcPr>
            <w:tcW w:w="1260" w:type="dxa"/>
          </w:tcPr>
          <w:p w:rsidR="008A067C" w:rsidRDefault="008A067C" w:rsidP="00AA0737"/>
        </w:tc>
        <w:tc>
          <w:tcPr>
            <w:tcW w:w="3330" w:type="dxa"/>
            <w:vAlign w:val="bottom"/>
          </w:tcPr>
          <w:p w:rsidR="008A067C" w:rsidRDefault="008A067C" w:rsidP="00AA0737">
            <w:pPr>
              <w:jc w:val="left"/>
            </w:pPr>
          </w:p>
        </w:tc>
        <w:tc>
          <w:tcPr>
            <w:tcW w:w="2250" w:type="dxa"/>
            <w:vAlign w:val="bottom"/>
          </w:tcPr>
          <w:p w:rsidR="008A067C" w:rsidRDefault="008A067C" w:rsidP="00AA0737">
            <w:pPr>
              <w:jc w:val="left"/>
            </w:pPr>
          </w:p>
        </w:tc>
      </w:tr>
      <w:tr w:rsidR="008A067C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:rsidR="008A067C" w:rsidRDefault="008A067C" w:rsidP="008A067C"/>
        </w:tc>
        <w:sdt>
          <w:sdtPr>
            <w:id w:val="-1077583615"/>
            <w:placeholder>
              <w:docPart w:val="B12DD3AFC8B94A2C8A64C5BEC86A18B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310" w:type="dxa"/>
                <w:vAlign w:val="center"/>
              </w:tcPr>
              <w:p w:rsidR="008A067C" w:rsidRDefault="008A067C" w:rsidP="008A067C">
                <w:r w:rsidRPr="00AA0737">
                  <w:t>Name/Title of Presenter</w:t>
                </w:r>
              </w:p>
            </w:tc>
          </w:sdtContent>
        </w:sdt>
        <w:tc>
          <w:tcPr>
            <w:tcW w:w="1260" w:type="dxa"/>
            <w:vAlign w:val="center"/>
          </w:tcPr>
          <w:p w:rsidR="008A067C" w:rsidRDefault="008A067C" w:rsidP="008A067C"/>
        </w:tc>
        <w:sdt>
          <w:sdtPr>
            <w:id w:val="1936019596"/>
            <w:placeholder>
              <w:docPart w:val="40A12A5903D64656AC81D073EE804FF8"/>
            </w:placeholder>
            <w:temporary/>
            <w:showingPlcHdr/>
            <w15:appearance w15:val="hidden"/>
          </w:sdtPr>
          <w:sdtEndPr/>
          <w:sdtContent>
            <w:tc>
              <w:tcPr>
                <w:tcW w:w="3330" w:type="dxa"/>
                <w:vAlign w:val="center"/>
              </w:tcPr>
              <w:p w:rsidR="008A067C" w:rsidRDefault="008A067C" w:rsidP="008A067C">
                <w:r w:rsidRPr="00AA0737">
                  <w:t>Date</w:t>
                </w:r>
              </w:p>
            </w:tc>
          </w:sdtContent>
        </w:sdt>
        <w:tc>
          <w:tcPr>
            <w:tcW w:w="2250" w:type="dxa"/>
            <w:vAlign w:val="center"/>
          </w:tcPr>
          <w:p w:rsidR="008A067C" w:rsidRDefault="008A067C" w:rsidP="008A067C"/>
        </w:tc>
      </w:tr>
    </w:tbl>
    <w:p w:rsidR="00A410FF" w:rsidRDefault="00A410FF" w:rsidP="00AA0737">
      <w:pPr>
        <w:pStyle w:val="BodyText"/>
      </w:pPr>
    </w:p>
    <w:sectPr w:rsidR="00A410FF" w:rsidSect="008A067C">
      <w:headerReference w:type="default" r:id="rId9"/>
      <w:type w:val="continuous"/>
      <w:pgSz w:w="15840" w:h="12240" w:orient="landscape" w:code="1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73B6" w:rsidRDefault="004E73B6" w:rsidP="003F140B">
      <w:r>
        <w:separator/>
      </w:r>
    </w:p>
  </w:endnote>
  <w:endnote w:type="continuationSeparator" w:id="0">
    <w:p w:rsidR="004E73B6" w:rsidRDefault="004E73B6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Vrinda">
    <w:altName w:val="Courier New"/>
    <w:panose1 w:val="00000400000000000000"/>
    <w:charset w:val="01"/>
    <w:family w:val="roman"/>
    <w:notTrueType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73B6" w:rsidRDefault="004E73B6" w:rsidP="003F140B">
      <w:r>
        <w:separator/>
      </w:r>
    </w:p>
  </w:footnote>
  <w:footnote w:type="continuationSeparator" w:id="0">
    <w:p w:rsidR="004E73B6" w:rsidRDefault="004E73B6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B53" w:rsidRDefault="008A067C" w:rsidP="003F140B">
    <w:pPr>
      <w:pStyle w:val="Header"/>
    </w:pPr>
    <w:r>
      <w:rPr>
        <w:noProof/>
        <w:lang w:bidi="bn-BD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52036E8" wp14:editId="660A84A2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-61595</wp:posOffset>
                  </wp:positionV>
                </mc:Fallback>
              </mc:AlternateContent>
              <wp:extent cx="10112375" cy="7836408"/>
              <wp:effectExtent l="0" t="0" r="5715" b="0"/>
              <wp:wrapNone/>
              <wp:docPr id="18" name="Group 18" descr="Background design frame and corner shap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Group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4194" y="7410"/>
                            <a:ext cx="738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2220" y="1041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8817" y="1041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Shape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Shape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Shape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Shape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Shape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Shape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1D51EB3B" id="Group 18" o:spid="_x0000_s1026" alt="Background design frame and corner shapes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">
              <v:group id="Group 2" o:spid="_x0000_s1027" style="position:absolute;width:101123;height:78352" coordorigin="-28,-99" coordsize="15925,12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shape id="Freeform 7" o:spid="_x0000_s1028" style="position:absolute;left:477;top:2730;width:11757;height:9027;visibility:visible;mso-wrap-style:square;v-text-anchor:top" coordsize="11757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EVsQA&#10;AADaAAAADwAAAGRycy9kb3ducmV2LnhtbESPQWvCQBSE7wX/w/IKvTWbekglukorCKXtIUYJPT6y&#10;zyQ0+zZkV7P9911B8DjMzDfMahNMLy40us6ygpckBUFcW91xo+B42D0vQDiPrLG3TAr+yMFmPXtY&#10;Ya7txHu6lL4REcIuRwWt90MupatbMugSOxBH72RHgz7KsZF6xCnCTS/naZpJgx3HhRYH2rZU/5Zn&#10;o+DzlFbnnyy8vi/67yLzX1UojFHq6TG8LUF4Cv4evrU/tIIMrlfiD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mRFbEAAAA2gAAAA8AAAAAAAAAAAAAAAAAmAIAAGRycy9k&#10;b3ducmV2LnhtbFBLBQYAAAAABAAEAPUAAACJAw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reeform 4" o:spid="_x0000_s1029" style="position:absolute;left:6099;top:617;width:9124;height:9361;visibility:visible;mso-wrap-style:square;v-text-anchor:top" coordsize="9124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nA7sUA&#10;AADaAAAADwAAAGRycy9kb3ducmV2LnhtbESPQWvCQBSE74L/YXlCL9JsWqWE6CpFECziwbTU6yP7&#10;TNJm38bsNon++m6h4HGY+WaY5XowteiodZVlBU9RDII4t7riQsHH+/YxAeE8ssbaMim4koP1ajxa&#10;Yqptz0fqMl+IUMIuRQWl900qpctLMugi2xAH72xbgz7ItpC6xT6Um1o+x/GLNFhxWCixoU1J+Xf2&#10;YxTMkt1tePs8F5fNLZsf5HG6P32RUg+T4XUBwtPg7+F/eqcDB39Xwg2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cDuxQAAANoAAAAPAAAAAAAAAAAAAAAAAJgCAABkcnMv&#10;ZG93bnJldi54bWxQSwUGAAAAAAQABAD1AAAAigMAAAAA&#10;" path="m,l9123,r,9360e" filled="f" strokecolor="#27aae1 [3206]" strokeweight="2pt">
                  <v:path arrowok="t" o:connecttype="custom" o:connectlocs="0,0;9123,0;9123,9360" o:connectangles="0,0,0"/>
                </v:shape>
                <v:shape id="Freeform 5" o:spid="_x0000_s1030" style="position:absolute;left:6407;top:489;width:8943;height:9027;visibility:visible;mso-wrap-style:square;v-text-anchor:top" coordsize="8943,9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RiTr4A&#10;AADaAAAADwAAAGRycy9kb3ducmV2LnhtbERPy4rCMBTdD/gP4QruxtTxQalNRYQBceULdHlprm21&#10;uSlN1M7fTwTB5eG800VnavGg1lWWFYyGEQji3OqKCwXHw+93DMJ5ZI21ZVLwRw4WWe8rxUTbJ+/o&#10;sfeFCCHsElRQet8kUrq8JINuaBviwF1sa9AH2BZSt/gM4aaWP1E0kwYrDg0lNrQqKb/t7ybM2LnD&#10;Jl6u9RjP5nSbHrdRfC2UGvS75RyEp85/xG/3WiuYwOtK8IPM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Yk6+AAAA2gAAAA8AAAAAAAAAAAAAAAAAmAIAAGRycy9kb3ducmV2&#10;LnhtbFBLBQYAAAAABAAEAPUAAACDAwAAAAA=&#10;" path="m,l8942,r,9026e" filled="f" strokecolor="#27aae1 [3206]" strokeweight="1pt">
                  <v:path arrowok="t" o:connecttype="custom" o:connectlocs="0,0;8942,0;8942,9026" o:connectangles="0,0,0"/>
                </v:shape>
                <v:shape id="Freeform 6" o:spid="_x0000_s1031" style="position:absolute;left:604;top:2268;width:11938;height:9361;visibility:visible;mso-wrap-style:square;v-text-anchor:top" coordsize="11938,9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pzFMMA&#10;AADaAAAADwAAAGRycy9kb3ducmV2LnhtbESPQWvCQBSE74L/YXlCb2ajkFKjq4ha8GJBq8HjI/tM&#10;gtm3IbvR+O+7hUKPw8x8wyxWvanFg1pXWVYwiWIQxLnVFRcKzt+f4w8QziNrrC2Tghc5WC2HgwWm&#10;2j75SI+TL0SAsEtRQel9k0rp8pIMusg2xMG72dagD7ItpG7xGeCmltM4fpcGKw4LJTa0KSm/nzqj&#10;YBMfJuaY7Wh3uW4vs6nrkmz/pdTbqF/PQXjq/X/4r73XChL4vRJu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pzFMMAAADaAAAADwAAAAAAAAAAAAAAAACYAgAAZHJzL2Rv&#10;d25yZXYueG1sUEsFBgAAAAAEAAQA9QAAAIgD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reeform 8" o:spid="_x0000_s1032" style="position:absolute;left:1;width:1938;height:3225;visibility:visible;mso-wrap-style:square;v-text-anchor:top" coordsize="1938,3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gTcMA&#10;AADaAAAADwAAAGRycy9kb3ducmV2LnhtbESPT2sCMRTE7wW/Q3hCbzVrEatbo0hB8FDEPwWvj+R1&#10;s3Xzsm6irn56IxQ8DjPzG2Yya10lztSE0rOCfi8DQay9KblQ8LNbvI1AhIhssPJMCq4UYDbtvEww&#10;N/7CGzpvYyEShEOOCmyMdS5l0JYchp6viZP36xuHMcmmkKbBS4K7Sr5n2VA6LDktWKzpy5I+bE9O&#10;wea27xPp4doOcD8/rr7H+g/HSr122/kniEhtfIb/20uj4AMeV9IN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JgTcMAAADaAAAADwAAAAAAAAAAAAAAAACYAgAAZHJzL2Rv&#10;d25yZXYueG1sUEsFBgAAAAAEAAQA9QAAAIgD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reeform 9" o:spid="_x0000_s1033" style="position:absolute;left:1;width:3344;height:5780;visibility:visible;mso-wrap-style:square;v-text-anchor:top" coordsize="3344,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KxMAA&#10;AADaAAAADwAAAGRycy9kb3ducmV2LnhtbERPy4rCMBTdC/5DuIIbGVMdFKlGEV/MVkdkZnenubbV&#10;5iY0Uevfm4Uwy8N5zxaNqcSdal9aVjDoJyCIM6tLzhUcv7cfExA+IGusLJOCJ3lYzNutGabaPnhP&#10;90PIRQxhn6KCIgSXSumzggz6vnXEkTvb2mCIsM6lrvERw00lh0kylgZLjg0FOloVlF0PN6NgdO49&#10;R79/7nMz/rnmvYm72N1prVS30yynIAI14V/8dn9pBXFrvBJv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cKxMAAAADaAAAADwAAAAAAAAAAAAAAAACYAgAAZHJzL2Rvd25y&#10;ZXYueG1sUEsFBgAAAAAEAAQA9QAAAIUD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reeform 10" o:spid="_x0000_s1034" style="position:absolute;left:-28;top:-99;width:1570;height:2745;visibility:visible;mso-wrap-style:square;v-text-anchor:top" coordsize="1570,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KTMEA&#10;AADaAAAADwAAAGRycy9kb3ducmV2LnhtbESPT4vCMBTE74LfITxhb5q6iLjVKOq64GERbMXzo3n9&#10;o81LaaLWb28WhD0OM/MbZrHqTC3u1LrKsoLxKAJBnFldcaHglP4MZyCcR9ZYWyYFT3KwWvZ7C4y1&#10;ffCR7okvRICwi1FB6X0TS+mykgy6kW2Ig5fb1qAPsi2kbvER4KaWn1E0lQYrDgslNrQtKbsmN6Pg&#10;cE6jfIf2d7bB485d6JKnk2+lPgbdeg7CU+f/w+/2Xiv4gr8r4Qb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rCkzBAAAA2gAAAA8AAAAAAAAAAAAAAAAAmAIAAGRycy9kb3du&#10;cmV2LnhtbFBLBQYAAAAABAAEAPUAAACGAwAAAAA=&#10;" path="m1569,l,,,2744,1569,xe" fillcolor="#2b3990 [3204]" stroked="f">
                  <v:path arrowok="t" o:connecttype="custom" o:connectlocs="1569,0;0,0;0,2744;1569,0" o:connectangles="0,0,0,0"/>
                </v:shape>
                <v:shape id="Freeform 11" o:spid="_x0000_s1035" style="position:absolute;left:2509;width:1685;height:2890;visibility:visible;mso-wrap-style:square;v-text-anchor:top" coordsize="168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0/cUA&#10;AADbAAAADwAAAGRycy9kb3ducmV2LnhtbESPQWvCQBCF74L/YRmhF6kbPVhJsxERC0IRrHrwOM1O&#10;k2B2NmS3SfrvO4dCbzO8N+99k21H16ieulB7NrBcJKCIC29rLg3crm/PG1AhIltsPJOBHwqwzaeT&#10;DFPrB/6g/hJLJSEcUjRQxdimWoeiIodh4Vti0b585zDK2pXadjhIuGv0KknW2mHN0lBhS/uKisfl&#10;2xm43z73odkNlLzPT4c+ns8vBz8Y8zQbd6+gIo3x3/x3fbSCL/Tyiwy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XT9xQAAANsAAAAPAAAAAAAAAAAAAAAAAJgCAABkcnMv&#10;ZG93bnJldi54bWxQSwUGAAAAAAQABAD1AAAAigM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reeform 12" o:spid="_x0000_s1036" style="position:absolute;left:3330;width:3345;height:2890;visibility:visible;mso-wrap-style:square;v-text-anchor:top" coordsize="3345,2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i3cEA&#10;AADbAAAADwAAAGRycy9kb3ducmV2LnhtbERP32vCMBB+H/g/hBvsbU07UUZnlCFsCO7Bdvp+NLe2&#10;2FxCk2nmX78Igm/38f28xSqaQZxo9L1lBUWWgyBurO65VbD//nh+BeEDssbBMin4Iw+r5eRhgaW2&#10;Z67oVIdWpBD2JSroQnCllL7pyKDPrCNO3I8dDYYEx1bqEc8p3AzyJc/n0mDPqaFDR+uOmmP9axTM&#10;vqZO76q4/awK4w6xrobjJSr19Bjf30AEiuEuvrk3Os0v4PpLOk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lYt3BAAAA2wAAAA8AAAAAAAAAAAAAAAAAmAIAAGRycy9kb3du&#10;cmV2LnhtbFBLBQYAAAAABAAEAPUAAACGAw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reeform 13" o:spid="_x0000_s1037" style="position:absolute;left:14627;top:10222;width:1213;height:2018;visibility:visible;mso-wrap-style:square;v-text-anchor:top" coordsize="1213,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Pib8A&#10;AADbAAAADwAAAGRycy9kb3ducmV2LnhtbESPTYvCMBCG74L/IYzgTVMFRaqxiOAq3uzu3odm7IfN&#10;pCRZrf/eCMLeZphn3o9N1ptW3Mn52rKC2TQBQVxYXXOp4Of7MFmB8AFZY2uZFDzJQ7YdDjaYavvg&#10;C93zUIoowj5FBVUIXSqlLyoy6Ke2I463q3UGQ1xdKbXDRxQ3rZwnyVIarDk6VNjRvqLilv8ZBYvf&#10;r3O+i0Rfu+Y5Wx33rmlzpcajfrcGEagP//Dn+6Rj/Dm8u8QB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Bw+JvwAAANsAAAAPAAAAAAAAAAAAAAAAAJgCAABkcnMvZG93bnJl&#10;di54bWxQSwUGAAAAAAQABAD1AAAAhAM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reeform 14" o:spid="_x0000_s1038" style="position:absolute;left:13746;top:8620;width:2094;height:3620;visibility:visible;mso-wrap-style:square;v-text-anchor:top" coordsize="2094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bjcQA&#10;AADbAAAADwAAAGRycy9kb3ducmV2LnhtbESPQWvCQBCF74L/YRmht7qJBS3RVYpoqRSEJoVeh+yY&#10;hGZnw+42Sf31bqHgbYb33jdvNrvRtKIn5xvLCtJ5AoK4tLrhSsFncXx8BuEDssbWMin4JQ+77XSy&#10;wUzbgT+oz0MlIoR9hgrqELpMSl/WZNDPbUcctYt1BkNcXSW1wyHCTSsXSbKUBhuOF2rsaF9T+Z3/&#10;mEjhQ//F19dwku5crFJ0/Xn1rtTDbHxZgwg0hrv5P/2mY/0n+PslDi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Tm43EAAAA2wAAAA8AAAAAAAAAAAAAAAAAmAIAAGRycy9k&#10;b3ducmV2LnhtbFBLBQYAAAAABAAEAPUAAACJAw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reeform 15" o:spid="_x0000_s1039" style="position:absolute;left:14915;top:10523;width:982;height:1717;visibility:visible;mso-wrap-style:square;v-text-anchor:top" coordsize="982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2fS8EA&#10;AADbAAAADwAAAGRycy9kb3ducmV2LnhtbERPTWsCMRC9C/6HMAVvmq1oLatRRBAUD61aPI/JdHfp&#10;ZrImUdd/3xQK3ubxPme2aG0tbuRD5VjB6yADQaydqbhQ8HVc999BhIhssHZMCh4UYDHvdmaYG3fn&#10;Pd0OsRAphEOOCsoYm1zKoEuyGAauIU7ct/MWY4K+kMbjPYXbWg6z7E1arDg1lNjQqiT9c7haBadJ&#10;HOvV9qyHH8XZV59mkl3CTqneS7ucgojUxqf4370xaf4I/n5JB8j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tn0vBAAAA2wAAAA8AAAAAAAAAAAAAAAAAmAIAAGRycy9kb3du&#10;cmV2LnhtbFBLBQYAAAAABAAEAPUAAACGAwAAAAA=&#10;" path="m981,l,1716r981,l981,xe" fillcolor="#2b3990 [3204]" stroked="f">
                  <v:path arrowok="t" o:connecttype="custom" o:connectlocs="981,0;0,1716;981,1716;981,0" o:connectangles="0,0,0,0"/>
                </v:shape>
                <v:shape id="Freeform 16" o:spid="_x0000_s1040" style="position:absolute;left:13213;top:10428;width:1057;height:1812;visibility:visible;mso-wrap-style:square;v-text-anchor:top" coordsize="105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G8cMA&#10;AADbAAAADwAAAGRycy9kb3ducmV2LnhtbERPTWvCQBC9C/6HZQQvUjdtUSR1EyQg5CK0SaF4G7LT&#10;JDU7G7JrTP99tyB4m8f7nH06mU6MNLjWsoLndQSCuLK65VrBZ3l82oFwHlljZ5kU/JKDNJnP9hhr&#10;e+MPGgtfixDCLkYFjfd9LKWrGjLo1rYnDty3HQz6AIda6gFvIdx08iWKttJgy6GhwZ6yhqpLcTUK&#10;zpvy1RTvq+1P9pVn+fFEY19elVoupsMbCE+Tf4jv7lyH+Rv4/yUc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yG8cMAAADbAAAADwAAAAAAAAAAAAAAAACYAgAAZHJzL2Rv&#10;d25yZXYueG1sUEsFBgAAAAAEAAQA9QAAAIgD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reeform 17" o:spid="_x0000_s1041" style="position:absolute;left:11663;top:10428;width:2097;height:1812;visibility:visible;mso-wrap-style:square;v-text-anchor:top" coordsize="2097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k5sAA&#10;AADbAAAADwAAAGRycy9kb3ducmV2LnhtbERPS4vCMBC+L/gfwgh7W1M9FKlG8Qlet66Kt6EZ22oz&#10;qU2s3X+/EYS9zcf3nOm8M5VoqXGlZQXDQQSCOLO65FzBz377NQbhPLLGyjIp+CUH81nvY4qJtk/+&#10;pjb1uQgh7BJUUHhfJ1K6rCCDbmBr4sBdbGPQB9jkUjf4DOGmkqMoiqXBkkNDgTWtCspu6cMo2J/i&#10;83pzHa7N/ZCOzT2Sq+OyVeqz3y0mIDx1/l/8du90mB/D65dwgJ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Uk5sAAAADbAAAADwAAAAAAAAAAAAAAAACYAgAAZHJzL2Rvd25y&#10;ZXYueG1sUEsFBgAAAAAEAAQA9QAAAIUD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reeform 41" o:spid="_x0000_s1042" style="position:absolute;left:4194;top:7410;width:7382;height:20;visibility:visible;mso-wrap-style:square;v-text-anchor:top" coordsize="738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6MMAA&#10;AADbAAAADwAAAGRycy9kb3ducmV2LnhtbERPS2vCQBC+F/wPywje6qRaWkldRQQhHpuK9DjNTpNg&#10;djZmN4/+++6h0OPH997uJ9uogTtfO9HwtExAsRTO1FJquHycHjegfCAx1DhhDT/sYb+bPWwpNW6U&#10;dx7yUKoYIj4lDVUIbYroi4ot+aVrWSL37TpLIcKuRNPRGMNtg6skeUFLtcSGilo+Vlzc8t5qKNf8&#10;dT1/ZuvN67W/hBvmd8Sj1ov5dHgDFXgK/+I/d2Y0PMf18Uv8Abj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U6MMAAAADbAAAADwAAAAAAAAAAAAAAAACYAgAAZHJzL2Rvd25y&#10;ZXYueG1sUEsFBgAAAAAEAAQA9QAAAIUDAAAAAA==&#10;" path="m,l7381,e" filled="f" strokecolor="#27aae1 [3206]" strokeweight="1pt">
                  <v:path arrowok="t" o:connecttype="custom" o:connectlocs="0,0;7381,0" o:connectangles="0,0"/>
                </v:shape>
                <v:shape id="Freeform 42" o:spid="_x0000_s1043" style="position:absolute;left:2220;top:10419;width:5350;height:20;visibility:visible;mso-wrap-style:square;v-text-anchor:top" coordsize="53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Nd8IA&#10;AADbAAAADwAAAGRycy9kb3ducmV2LnhtbESPT4vCMBTE74LfIbwFb5oqsmjXKKIIIsL67+Dx0bxt&#10;yzYvpYlN/fZmYcHjMDO/YRarzlSipcaVlhWMRwkI4szqknMFt+tuOAPhPLLGyjIpeJKD1bLfW2Cq&#10;beAztRefiwhhl6KCwvs6ldJlBRl0I1sTR+/HNgZ9lE0udYMhwk0lJ0nyKQ2WHBcKrGlTUPZ7eRgF&#10;ZTjOJt962wW+r8P5lMm5ObRKDT669RcIT51/h//be61gOoa/L/E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A13wgAAANsAAAAPAAAAAAAAAAAAAAAAAJgCAABkcnMvZG93&#10;bnJldi54bWxQSwUGAAAAAAQABAD1AAAAhwMAAAAA&#10;" path="m,l5349,e" filled="f" strokecolor="#27aae1 [3206]" strokeweight="1pt">
                  <v:path arrowok="t" o:connecttype="custom" o:connectlocs="0,0;5349,0" o:connectangles="0,0"/>
                </v:shape>
                <v:shape id="Freeform 43" o:spid="_x0000_s1044" style="position:absolute;left:8817;top:10419;width:3290;height:20;visibility:visible;mso-wrap-style:square;v-text-anchor:top" coordsize="3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TdV8QA&#10;AADbAAAADwAAAGRycy9kb3ducmV2LnhtbESP3WrCQBSE7wu+w3KE3hTdNBQJ0VVUEC2Fgj8PcMwe&#10;k2D2bNhdk/j23UKhl8PMfMMsVoNpREfO15YVvE8TEMSF1TWXCi7n3SQD4QOyxsYyKXiSh9Vy9LLA&#10;XNuej9SdQikihH2OCqoQ2lxKX1Rk0E9tSxy9m3UGQ5SulNphH+GmkWmSzKTBmuNChS1tKyrup4dR&#10;sMn6zfD2uZt1F8yutN9/p+7rodTreFjPQQQawn/4r33QCj5S+P0Sf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U3VfEAAAA2wAAAA8AAAAAAAAAAAAAAAAAmAIAAGRycy9k&#10;b3ducmV2LnhtbFBLBQYAAAAABAAEAPUAAACJAw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oup 48" o:spid="_x0000_s1045" style="position:absolute;left:81860;top:7837;width:13780;height:21385" coordsize="13779,21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v:shape id="Shape" o:spid="_x0000_s1046" style="position:absolute;left:1358;top:13308;width:1919;height:8076;visibility:visible;mso-wrap-style:square;v-text-anchor:middle" coordsize="21336,2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ytQ8EA&#10;AADaAAAADwAAAGRycy9kb3ducmV2LnhtbERPy2rCQBTdC/2H4Ra6MxNTEEkdRZsWAm58LVxeMrdJ&#10;2sydNDNN0n59RxBcHs57uR5NI3rqXG1ZwSyKQRAXVtdcKjif3qcLEM4ja2wsk4JfcrBePUyWmGo7&#10;8IH6oy9FCGGXooLK+zaV0hUVGXSRbYkD92E7gz7ArpS6wyGEm0YmcTyXBmsODRW29FpR8XX8MWHG&#10;999wiHf7N3fJZTF7zrJhW34q9fQ4bl5AeBr9XXxz51pBAtcrwQ9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8rUPBAAAA2gAAAA8AAAAAAAAAAAAAAAAAmAIAAGRycy9kb3du&#10;cmV2LnhtbFBLBQYAAAAABAAEAPUAAACGAw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Shape" o:spid="_x0000_s1047" style="position:absolute;left:10411;top:13308;width:1919;height:8065;visibility:visible;mso-wrap-style:square;v-text-anchor:middle" coordsize="21336,2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6B8IA&#10;AADbAAAADwAAAGRycy9kb3ducmV2LnhtbESPQWsCMRSE7wX/Q3iCF9GstoisRlFBKD0UquL5kTw3&#10;i5uXJYm69dc3hUKPw8x8wyzXnWvEnUKsPSuYjAsQxNqbmisFp+N+NAcRE7LBxjMp+KYI61XvZYml&#10;8Q/+ovshVSJDOJaowKbUllJGbclhHPuWOHsXHxymLEMlTcBHhrtGTotiJh3WnBcstrSzpK+Hm1Nw&#10;3g5xuAlT3Omb/Zx/uKfG81OpQb/bLEAk6tJ/+K/9bhS8vcLvl/w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3oHwgAAANsAAAAPAAAAAAAAAAAAAAAAAJgCAABkcnMvZG93&#10;bnJldi54bWxQSwUGAAAAAAQABAD1AAAAhwM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Shape" o:spid="_x0000_s1048" style="position:absolute;left:2897;top:13580;width:7937;height:707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NlsYA&#10;AADbAAAADwAAAGRycy9kb3ducmV2LnhtbESPQWvCQBSE74X+h+UVequbSpCSuooUKoIRmkR7fmaf&#10;SWj2bcxuNfrruwXB4zAz3zDT+WBacaLeNZYVvI4iEMSl1Q1XCrbF58sbCOeRNbaWScGFHMxnjw9T&#10;TLQ9c0an3FciQNglqKD2vkukdGVNBt3IdsTBO9jeoA+yr6Tu8RzgppXjKJpIgw2HhRo7+qip/Ml/&#10;jYL0GhfZyu93y/11F39t08l6831U6vlpWLyD8DT4e/jWXmkFcQz/X8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ONlsYAAADbAAAADwAAAAAAAAAAAAAAAACYAgAAZHJz&#10;L2Rvd25yZXYueG1sUEsFBgAAAAAEAAQA9QAAAIsD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Shape" o:spid="_x0000_s1049" style="position:absolute;width:13779;height:1380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CMcQA&#10;AADbAAAADwAAAGRycy9kb3ducmV2LnhtbESPQWvCQBSE74X+h+UVequbFC01uoYqFvTQg1bw+sw+&#10;k2D2bdhdTfTXu4WCx2FmvmGmeW8acSHna8sK0kECgriwuuZSwe73++0ThA/IGhvLpOBKHvLZ89MU&#10;M2073tBlG0oRIewzVFCF0GZS+qIig35gW+LoHa0zGKJ0pdQOuwg3jXxPkg9psOa4UGFLi4qK0/Zs&#10;FKBNz87uxvPD3nfrxc9tQ8t2rtTrS/81ARGoD4/wf3ulFQxH8Pc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AjHEAAAA2wAAAA8AAAAAAAAAAAAAAAAAmAIAAGRycy9k&#10;b3ducmV2LnhtbFBLBQYAAAAABAAEAPUAAACJAw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Shape" o:spid="_x0000_s1050" style="position:absolute;left:2082;top:2082;width:9296;height:9322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8QYsIA&#10;AADbAAAADwAAAGRycy9kb3ducmV2LnhtbESPQWvCQBSE70L/w/KE3sxGqVKiq0ilwZOireDxkX0m&#10;0ezbdHfV9N93BaHHYWa+YWaLzjTiRs7XlhUMkxQEcWF1zaWC76/PwTsIH5A1NpZJwS95WMxfejPM&#10;tL3zjm77UIoIYZ+hgiqENpPSFxUZ9IltiaN3ss5giNKVUju8R7hp5ChNJ9JgzXGhwpY+Kiou+6tR&#10;cLB5yC/I29XmPD66peef/MhKvfa75RREoC78h5/ttVbwNoHH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/xBiwgAAANsAAAAPAAAAAAAAAAAAAAAAAJgCAABkcnMvZG93&#10;bnJldi54bWxQSwUGAAAAAAQABAD1AAAAhwM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Shape" o:spid="_x0000_s1051" style="position:absolute;left:3983;top:4436;width:5702;height:5207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QhcIA&#10;AADbAAAADwAAAGRycy9kb3ducmV2LnhtbESPT4vCMBTE74LfITxhb5paxJVqFBFcBU/rH/D4aF7b&#10;YPNSmqx2/fRGWNjjMDO/YRarztbiTq03jhWMRwkI4txpw6WC82k7nIHwAVlj7ZgU/JKH1bLfW2Cm&#10;3YO/6X4MpYgQ9hkqqEJoMil9XpFFP3INcfQK11oMUbal1C0+ItzWMk2SqbRoOC5U2NCmovx2/LEK&#10;Dk3uioK+zP5ye6Z03VnTHVKlPgbdeg4iUBf+w3/tvVYw+YT3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FCFwgAAANsAAAAPAAAAAAAAAAAAAAAAAJgCAABkcnMvZG93&#10;bnJldi54bWxQSwUGAAAAAAQABAD1AAAAhwM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>
      <w:rPr>
        <w:noProof/>
        <w:lang w:bidi="bn-BD"/>
      </w:rPr>
      <w:drawing>
        <wp:anchor distT="0" distB="0" distL="114300" distR="114300" simplePos="0" relativeHeight="251656191" behindDoc="1" locked="0" layoutInCell="1" allowOverlap="1" wp14:anchorId="587AFA72" wp14:editId="4B4BF7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Picture 1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AEF"/>
    <w:rsid w:val="0006192F"/>
    <w:rsid w:val="001B24AF"/>
    <w:rsid w:val="003F140B"/>
    <w:rsid w:val="004E338A"/>
    <w:rsid w:val="004E73B6"/>
    <w:rsid w:val="0050334E"/>
    <w:rsid w:val="00657B53"/>
    <w:rsid w:val="0069082D"/>
    <w:rsid w:val="008A067C"/>
    <w:rsid w:val="00A1495F"/>
    <w:rsid w:val="00A410FF"/>
    <w:rsid w:val="00AA0737"/>
    <w:rsid w:val="00AB489F"/>
    <w:rsid w:val="00BC2478"/>
    <w:rsid w:val="00D22AEF"/>
    <w:rsid w:val="00E31E21"/>
    <w:rsid w:val="00ED586A"/>
    <w:rsid w:val="00EF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571C3C"/>
  <w14:defaultImageDpi w14:val="0"/>
  <w15:docId w15:val="{9CEB7C64-1622-45C5-97A3-DF0A4AFBC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8A067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i/>
      <w:iCs/>
      <w:color w:val="2B3990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06192F"/>
    <w:rPr>
      <w:i w:val="0"/>
      <w:iCs w:val="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A067C"/>
    <w:rPr>
      <w:rFonts w:asciiTheme="minorHAnsi" w:hAnsiTheme="minorHAnsi" w:cs="Georgia"/>
      <w:color w:val="2B3990" w:themeColor="accent1"/>
      <w:sz w:val="28"/>
      <w:szCs w:val="28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Title">
    <w:name w:val="Title"/>
    <w:basedOn w:val="BodyText"/>
    <w:next w:val="Normal"/>
    <w:link w:val="TitleChar"/>
    <w:uiPriority w:val="10"/>
    <w:qFormat/>
    <w:rsid w:val="00AA0737"/>
    <w:pPr>
      <w:kinsoku w:val="0"/>
      <w:overflowPunct w:val="0"/>
      <w:spacing w:before="120" w:after="120"/>
    </w:pPr>
    <w:rPr>
      <w:rFonts w:asciiTheme="majorHAnsi" w:hAnsiTheme="majorHAnsi"/>
      <w:i/>
      <w:sz w:val="116"/>
      <w:szCs w:val="116"/>
    </w:rPr>
  </w:style>
  <w:style w:type="character" w:customStyle="1" w:styleId="TitleChar">
    <w:name w:val="Title Char"/>
    <w:basedOn w:val="DefaultParagraphFont"/>
    <w:link w:val="Title"/>
    <w:uiPriority w:val="10"/>
    <w:rsid w:val="00AA0737"/>
    <w:rPr>
      <w:rFonts w:asciiTheme="majorHAnsi" w:hAnsiTheme="majorHAnsi" w:cs="Georgia"/>
      <w:i/>
      <w:color w:val="2B3990" w:themeColor="accent1"/>
      <w:sz w:val="116"/>
      <w:szCs w:val="116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AA0737"/>
    <w:pPr>
      <w:kinsoku w:val="0"/>
      <w:overflowPunct w:val="0"/>
      <w:spacing w:before="120" w:after="480"/>
    </w:pPr>
    <w:rPr>
      <w:rFonts w:asciiTheme="majorHAnsi" w:hAnsiTheme="majorHAnsi"/>
      <w:i/>
      <w:caps/>
      <w:sz w:val="58"/>
      <w:szCs w:val="58"/>
    </w:rPr>
  </w:style>
  <w:style w:type="character" w:customStyle="1" w:styleId="SubtitleChar">
    <w:name w:val="Subtitle Char"/>
    <w:basedOn w:val="DefaultParagraphFont"/>
    <w:link w:val="Subtitle"/>
    <w:uiPriority w:val="11"/>
    <w:rsid w:val="00AA0737"/>
    <w:rPr>
      <w:rFonts w:asciiTheme="majorHAnsi" w:hAnsiTheme="majorHAnsi" w:cs="Georgia"/>
      <w:i/>
      <w:caps/>
      <w:color w:val="2B3990" w:themeColor="accent1"/>
      <w:sz w:val="58"/>
      <w:szCs w:val="58"/>
    </w:rPr>
  </w:style>
  <w:style w:type="paragraph" w:customStyle="1" w:styleId="Name">
    <w:name w:val="Name"/>
    <w:basedOn w:val="BodyText"/>
    <w:uiPriority w:val="1"/>
    <w:qFormat/>
    <w:rsid w:val="00AA0737"/>
    <w:pPr>
      <w:kinsoku w:val="0"/>
      <w:overflowPunct w:val="0"/>
      <w:spacing w:before="360" w:after="360"/>
    </w:pPr>
    <w:rPr>
      <w:rFonts w:asciiTheme="majorHAnsi" w:hAnsiTheme="majorHAnsi" w:cs="Georgia-BoldItalic"/>
      <w:b/>
      <w:bCs/>
      <w:i/>
      <w:color w:val="414042" w:themeColor="text2"/>
      <w:sz w:val="76"/>
      <w:szCs w:val="76"/>
    </w:rPr>
  </w:style>
  <w:style w:type="table" w:styleId="TableGrid">
    <w:name w:val="Table Grid"/>
    <w:basedOn w:val="TableNormal"/>
    <w:uiPriority w:val="39"/>
    <w:rsid w:val="00AA07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A07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no"?>
<Relationships xmlns="http://schemas.openxmlformats.org/package/2006/relationships">
<Relationship Id="rId1" Target="../customXml/item1.xml" Type="http://schemas.openxmlformats.org/officeDocument/2006/relationships/customXml"/>
<Relationship Id="rId10" Target="fontTable.xml" Type="http://schemas.openxmlformats.org/officeDocument/2006/relationships/fontTable"/>
<Relationship Id="rId11" Target="glossary/document.xml" Type="http://schemas.openxmlformats.org/officeDocument/2006/relationships/glossaryDocument"/>
<Relationship Id="rId12" Target="theme/theme1.xml" Type="http://schemas.openxmlformats.org/officeDocument/2006/relationships/theme"/>
<Relationship Id="rId2" Target="../customXml/item2.xml" Type="http://schemas.openxmlformats.org/officeDocument/2006/relationships/customXml"/>
<Relationship Id="rId3" Target="../customXml/item3.xml" Type="http://schemas.openxmlformats.org/officeDocument/2006/relationships/customXml"/>
<Relationship Id="rId4" Target="styles.xml" Type="http://schemas.openxmlformats.org/officeDocument/2006/relationships/styles"/>
<Relationship Id="rId5" Target="settings.xml" Type="http://schemas.openxmlformats.org/officeDocument/2006/relationships/settings"/>
<Relationship Id="rId6" Target="webSettings.xml" Type="http://schemas.openxmlformats.org/officeDocument/2006/relationships/webSettings"/>
<Relationship Id="rId7" Target="footnotes.xml" Type="http://schemas.openxmlformats.org/officeDocument/2006/relationships/footnotes"/>
<Relationship Id="rId8" Target="endnotes.xml" Type="http://schemas.openxmlformats.org/officeDocument/2006/relationships/endnotes"/>
<Relationship Id="rId9" Target="header1.xml" Type="http://schemas.openxmlformats.org/officeDocument/2006/relationships/header"/>
</Relationships>

</file>

<file path=word/_rels/header1.xml.rels><?xml version="1.0" encoding="UTF-8" standalone="no"?>
<Relationships xmlns="http://schemas.openxmlformats.org/package/2006/relationships">
<Relationship Id="rId1" Target="media/image1.png" Type="http://schemas.openxmlformats.org/officeDocument/2006/relationships/image"/>
</Relationships>

</file>

<file path=word/_rels/settings.xml.rels><?xml version="1.0" encoding="UTF-8" standalone="no"?>
<Relationships xmlns="http://schemas.openxmlformats.org/package/2006/relationships">
<Relationship Id="rId1" Target="file:///C:/Users/Shaje/AppData/Roaming/Microsoft/Templates/Employee%20of%20the%20month%20certificate.dotx" TargetMode="External" Type="http://schemas.openxmlformats.org/officeDocument/2006/relationships/attachedTemplate"/>
</Relationships>

</file>

<file path=word/glossary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ntTable.xml" Type="http://schemas.openxmlformats.org/officeDocument/2006/relationships/fontTable"/>
</Relationships>
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6EA599355F4857B467A26978628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ADA73-C8EF-455B-8C18-81BC03929753}"/>
      </w:docPartPr>
      <w:docPartBody>
        <w:p w:rsidR="00000000" w:rsidRDefault="00B236A9">
          <w:pPr>
            <w:pStyle w:val="E16EA599355F4857B467A269786280D9"/>
          </w:pPr>
          <w:r w:rsidRPr="00AA0737">
            <w:t>Certificate</w:t>
          </w:r>
        </w:p>
      </w:docPartBody>
    </w:docPart>
    <w:docPart>
      <w:docPartPr>
        <w:name w:val="17DE24AE7D6141DD979B5194757F1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EC0C7-2078-49E7-98B9-C88B049480B8}"/>
      </w:docPartPr>
      <w:docPartBody>
        <w:p w:rsidR="00000000" w:rsidRDefault="00B236A9">
          <w:pPr>
            <w:pStyle w:val="17DE24AE7D6141DD979B5194757F1DE6"/>
          </w:pPr>
          <w:r w:rsidRPr="00AA0737">
            <w:rPr>
              <w:i/>
            </w:rPr>
            <w:t>Name of Recipient</w:t>
          </w:r>
        </w:p>
      </w:docPartBody>
    </w:docPart>
    <w:docPart>
      <w:docPartPr>
        <w:name w:val="B12DD3AFC8B94A2C8A64C5BEC86A1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35890-12AF-453D-824B-399B4E7A5D55}"/>
      </w:docPartPr>
      <w:docPartBody>
        <w:p w:rsidR="00000000" w:rsidRDefault="00B236A9">
          <w:pPr>
            <w:pStyle w:val="B12DD3AFC8B94A2C8A64C5BEC86A18B4"/>
          </w:pPr>
          <w:r w:rsidRPr="00AA0737">
            <w:rPr>
              <w:i/>
              <w:iCs/>
            </w:rPr>
            <w:t>Name/Title of Presenter</w:t>
          </w:r>
        </w:p>
      </w:docPartBody>
    </w:docPart>
    <w:docPart>
      <w:docPartPr>
        <w:name w:val="40A12A5903D64656AC81D073EE804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2A316-7CFA-42A4-867D-E3D400FA4661}"/>
      </w:docPartPr>
      <w:docPartBody>
        <w:p w:rsidR="00000000" w:rsidRDefault="00B236A9">
          <w:pPr>
            <w:pStyle w:val="40A12A5903D64656AC81D073EE804FF8"/>
          </w:pPr>
          <w:r w:rsidRPr="00AA0737">
            <w:rPr>
              <w:i/>
              <w:iCs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6A9"/>
    <w:rsid w:val="00B2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Vrind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16EA599355F4857B467A269786280D9">
    <w:name w:val="E16EA599355F4857B467A269786280D9"/>
    <w:rPr>
      <w:rFonts w:cs="Vrinda"/>
    </w:rPr>
  </w:style>
  <w:style w:type="paragraph" w:customStyle="1" w:styleId="3B1ADFE7810247128EBFF6A74EAB29F6">
    <w:name w:val="3B1ADFE7810247128EBFF6A74EAB29F6"/>
    <w:rPr>
      <w:rFonts w:cs="Vrinda"/>
    </w:rPr>
  </w:style>
  <w:style w:type="paragraph" w:customStyle="1" w:styleId="773AF6F9BDB84F5388B45E705D911456">
    <w:name w:val="773AF6F9BDB84F5388B45E705D911456"/>
    <w:rPr>
      <w:rFonts w:cs="Vrinda"/>
    </w:rPr>
  </w:style>
  <w:style w:type="paragraph" w:customStyle="1" w:styleId="17DE24AE7D6141DD979B5194757F1DE6">
    <w:name w:val="17DE24AE7D6141DD979B5194757F1DE6"/>
    <w:rPr>
      <w:rFonts w:cs="Vrinda"/>
    </w:rPr>
  </w:style>
  <w:style w:type="paragraph" w:customStyle="1" w:styleId="2802689A5FA047F4A8567A55142479FD">
    <w:name w:val="2802689A5FA047F4A8567A55142479FD"/>
    <w:rPr>
      <w:rFonts w:cs="Vrinda"/>
    </w:rPr>
  </w:style>
  <w:style w:type="paragraph" w:customStyle="1" w:styleId="B12DD3AFC8B94A2C8A64C5BEC86A18B4">
    <w:name w:val="B12DD3AFC8B94A2C8A64C5BEC86A18B4"/>
    <w:rPr>
      <w:rFonts w:cs="Vrinda"/>
    </w:rPr>
  </w:style>
  <w:style w:type="paragraph" w:customStyle="1" w:styleId="40A12A5903D64656AC81D073EE804FF8">
    <w:name w:val="40A12A5903D64656AC81D073EE804FF8"/>
    <w:rPr>
      <w:rFonts w:cs="Vrind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_rels/item2.xml.rels><?xml version="1.0" encoding="UTF-8" standalone="no"?>
<Relationships xmlns="http://schemas.openxmlformats.org/package/2006/relationships">
<Relationship Id="rId1" Target="itemProps2.xml" Type="http://schemas.openxmlformats.org/officeDocument/2006/relationships/customXmlProps"/>
</Relationships>

</file>

<file path=customXml/_rels/item3.xml.rels><?xml version="1.0" encoding="UTF-8" standalone="no"?>
<Relationships xmlns="http://schemas.openxmlformats.org/package/2006/relationships">
<Relationship Id="rId1" Target="itemProps3.xml" Type="http://schemas.openxmlformats.org/officeDocument/2006/relationships/customXmlProps"/>
</Relationships>
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60CF898-44E0-4AAA-B0C4-EE57BE35B7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36</Words>
  <Characters>208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>Certificate_Employee of the Month_AB - v1</vt:lpstr>
    </vt:vector>
  </TitlesOfParts>
  <Company/>
  <LinksUpToDate>false</LinksUpToDate>
  <CharactersWithSpaces>243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