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479" w:rsidRDefault="00651B51">
      <w:r>
        <w:rPr>
          <w:noProof/>
        </w:rPr>
        <w:drawing>
          <wp:anchor distT="0" distB="0" distL="114300" distR="114300" simplePos="0" relativeHeight="251637749" behindDoc="1" locked="0" layoutInCell="1" allowOverlap="1" wp14:anchorId="2DC348FF" wp14:editId="6A096398">
            <wp:simplePos x="0" y="0"/>
            <wp:positionH relativeFrom="column">
              <wp:posOffset>-565150</wp:posOffset>
            </wp:positionH>
            <wp:positionV relativeFrom="paragraph">
              <wp:posOffset>-504825</wp:posOffset>
            </wp:positionV>
            <wp:extent cx="10663200" cy="1414800"/>
            <wp:effectExtent l="0" t="0" r="5080" b="0"/>
            <wp:wrapNone/>
            <wp:docPr id="92" name="Graphic 92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92" descr="Blue brush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rcRect b="4733"/>
                    <a:stretch/>
                  </pic:blipFill>
                  <pic:spPr bwMode="auto">
                    <a:xfrm>
                      <a:off x="0" y="0"/>
                      <a:ext cx="10663200" cy="14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73" behindDoc="1" locked="0" layoutInCell="1" allowOverlap="1" wp14:anchorId="001CE875" wp14:editId="053EA925">
            <wp:simplePos x="0" y="0"/>
            <wp:positionH relativeFrom="column">
              <wp:posOffset>-4817110</wp:posOffset>
            </wp:positionH>
            <wp:positionV relativeFrom="paragraph">
              <wp:posOffset>6121289</wp:posOffset>
            </wp:positionV>
            <wp:extent cx="10670400" cy="1494000"/>
            <wp:effectExtent l="0" t="0" r="0" b="0"/>
            <wp:wrapNone/>
            <wp:docPr id="89" name="Graphic 8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phic 89" descr="Pink brush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4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50">
        <w:rPr>
          <w:noProof/>
        </w:rPr>
        <w:drawing>
          <wp:anchor distT="0" distB="0" distL="114300" distR="114300" simplePos="0" relativeHeight="251650048" behindDoc="1" locked="0" layoutInCell="1" allowOverlap="1" wp14:anchorId="05D34468" wp14:editId="07A87DB1">
            <wp:simplePos x="0" y="0"/>
            <wp:positionH relativeFrom="column">
              <wp:posOffset>1536065</wp:posOffset>
            </wp:positionH>
            <wp:positionV relativeFrom="paragraph">
              <wp:posOffset>4400550</wp:posOffset>
            </wp:positionV>
            <wp:extent cx="810000" cy="453600"/>
            <wp:effectExtent l="0" t="0" r="9525" b="3810"/>
            <wp:wrapNone/>
            <wp:docPr id="1" name="Graphic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</a:ext>
                      </a:extLst>
                    </a:blip>
                    <a:srcRect l="4196" r="76665"/>
                    <a:stretch/>
                  </pic:blipFill>
                  <pic:spPr bwMode="auto">
                    <a:xfrm>
                      <a:off x="0" y="0"/>
                      <a:ext cx="810000" cy="4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98"/>
        <w:gridCol w:w="816"/>
        <w:gridCol w:w="1308"/>
        <w:gridCol w:w="756"/>
        <w:gridCol w:w="1593"/>
      </w:tblGrid>
      <w:tr w:rsidR="005F6204" w:rsidRPr="00393FE5" w:rsidTr="00CE3B59">
        <w:tc>
          <w:tcPr>
            <w:tcW w:w="607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3600" w:type="dxa"/>
              <w:left w:w="851" w:type="dxa"/>
              <w:right w:w="851" w:type="dxa"/>
            </w:tcMar>
            <w:vAlign w:val="bottom"/>
          </w:tcPr>
          <w:p w:rsidR="005F6204" w:rsidRPr="000C7913" w:rsidRDefault="005D1142" w:rsidP="000C7913">
            <w:pPr>
              <w:pStyle w:val="Title"/>
            </w:pPr>
            <w:sdt>
              <w:sdtPr>
                <w:id w:val="1164430444"/>
                <w:placeholder>
                  <w:docPart w:val="EE5593A5B0514C52AB06BC4FD41391A9"/>
                </w:placeholder>
                <w:temporary/>
                <w:showingPlcHdr/>
                <w15:appearance w15:val="hidden"/>
              </w:sdtPr>
              <w:sdtEndPr/>
              <w:sdtContent>
                <w:r w:rsidR="000C7913" w:rsidRPr="000C7913">
                  <w:t>BULLET JOURNAL</w:t>
                </w:r>
              </w:sdtContent>
            </w:sdt>
          </w:p>
        </w:tc>
      </w:tr>
      <w:tr w:rsidR="005F6204" w:rsidTr="00CE3B59"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5F6204" w:rsidRDefault="005F6204" w:rsidP="000C7913">
            <w:pPr>
              <w:pStyle w:val="Subtitle"/>
            </w:pPr>
          </w:p>
        </w:tc>
        <w:tc>
          <w:tcPr>
            <w:tcW w:w="2880" w:type="dxa"/>
            <w:gridSpan w:val="3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:rsidR="005F6204" w:rsidRDefault="006E4C7A" w:rsidP="006E4C7A">
            <w:pPr>
              <w:pStyle w:val="Subtitle"/>
            </w:pPr>
            <w:r>
              <w:t>Jane Doe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:rsidR="005F6204" w:rsidRDefault="005F6204" w:rsidP="000C7913">
            <w:pPr>
              <w:pStyle w:val="Subtitle"/>
            </w:pPr>
          </w:p>
        </w:tc>
      </w:tr>
      <w:tr w:rsidR="005F6204" w:rsidTr="00CE3B59">
        <w:trPr>
          <w:trHeight w:val="680"/>
        </w:trPr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single" w:sz="8" w:space="0" w:color="A2BAC9" w:themeColor="accent5" w:themeTint="99"/>
            </w:tcBorders>
          </w:tcPr>
          <w:p w:rsidR="005F6204" w:rsidRPr="00B93F22" w:rsidRDefault="005F6204" w:rsidP="00393FE5">
            <w:pPr>
              <w:pStyle w:val="Subtitle"/>
              <w:spacing w:before="0" w:after="0"/>
            </w:pPr>
          </w:p>
        </w:tc>
        <w:tc>
          <w:tcPr>
            <w:tcW w:w="1308" w:type="dxa"/>
            <w:tcBorders>
              <w:top w:val="single" w:sz="8" w:space="0" w:color="A2BAC9" w:themeColor="accent5" w:themeTint="99"/>
              <w:left w:val="single" w:sz="8" w:space="0" w:color="A2BAC9" w:themeColor="accent5" w:themeTint="99"/>
              <w:bottom w:val="single" w:sz="8" w:space="0" w:color="A2BAC9" w:themeColor="accent5" w:themeTint="99"/>
              <w:right w:val="single" w:sz="8" w:space="0" w:color="A2BAC9" w:themeColor="accent5" w:themeTint="99"/>
            </w:tcBorders>
            <w:vAlign w:val="center"/>
          </w:tcPr>
          <w:p w:rsidR="005F6204" w:rsidRPr="00B93F22" w:rsidRDefault="005D1142" w:rsidP="00393FE5">
            <w:pPr>
              <w:pStyle w:val="Date"/>
            </w:pPr>
            <w:sdt>
              <w:sdtPr>
                <w:id w:val="139007047"/>
                <w:placeholder>
                  <w:docPart w:val="5BFD9812333D47F3BA0C1AB50DAFC1BF"/>
                </w:placeholder>
                <w:temporary/>
                <w:showingPlcHdr/>
                <w15:appearance w15:val="hidden"/>
              </w:sdtPr>
              <w:sdtEndPr/>
              <w:sdtContent>
                <w:r w:rsidR="000C7913" w:rsidRPr="000C7913">
                  <w:t>20XX</w:t>
                </w:r>
              </w:sdtContent>
            </w:sdt>
          </w:p>
        </w:tc>
        <w:tc>
          <w:tcPr>
            <w:tcW w:w="2349" w:type="dxa"/>
            <w:gridSpan w:val="2"/>
            <w:tcBorders>
              <w:top w:val="nil"/>
              <w:left w:val="single" w:sz="8" w:space="0" w:color="A2BAC9" w:themeColor="accent5" w:themeTint="99"/>
              <w:bottom w:val="nil"/>
              <w:right w:val="nil"/>
            </w:tcBorders>
          </w:tcPr>
          <w:p w:rsidR="005F6204" w:rsidRDefault="005F6204" w:rsidP="00393FE5"/>
        </w:tc>
      </w:tr>
      <w:tr w:rsidR="005F1479" w:rsidTr="00CE3B59">
        <w:trPr>
          <w:trHeight w:val="2954"/>
        </w:trPr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1479" w:rsidRDefault="005F1479" w:rsidP="005F1479">
            <w:pPr>
              <w:rPr>
                <w:noProof/>
              </w:rPr>
            </w:pPr>
          </w:p>
        </w:tc>
        <w:tc>
          <w:tcPr>
            <w:tcW w:w="1308" w:type="dxa"/>
            <w:tcBorders>
              <w:top w:val="single" w:sz="8" w:space="0" w:color="A2BAC9" w:themeColor="accent5" w:themeTint="99"/>
              <w:left w:val="nil"/>
              <w:bottom w:val="nil"/>
              <w:right w:val="nil"/>
            </w:tcBorders>
            <w:vAlign w:val="center"/>
          </w:tcPr>
          <w:p w:rsidR="005F1479" w:rsidRDefault="005F1479" w:rsidP="005F1479"/>
        </w:tc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1479" w:rsidRDefault="005F1479" w:rsidP="005F1479"/>
        </w:tc>
      </w:tr>
    </w:tbl>
    <w:p w:rsidR="005F1479" w:rsidRDefault="005F1479" w:rsidP="002747B6">
      <w:pPr>
        <w:spacing w:after="480"/>
        <w:rPr>
          <w:rFonts w:ascii="Times New Roman" w:hAnsi="Times New Roman"/>
        </w:rPr>
      </w:pPr>
    </w:p>
    <w:p w:rsidR="00B75650" w:rsidRDefault="00B75650" w:rsidP="002747B6">
      <w:pPr>
        <w:spacing w:after="480"/>
        <w:rPr>
          <w:rFonts w:ascii="Times New Roman" w:hAnsi="Times New Roman"/>
        </w:rPr>
      </w:pPr>
    </w:p>
    <w:p w:rsidR="00B75650" w:rsidRDefault="00294C79" w:rsidP="00651B51">
      <w:pPr>
        <w:rPr>
          <w:rFonts w:ascii="Times New Roman" w:hAnsi="Times New Roman"/>
        </w:rPr>
      </w:pPr>
      <w:r w:rsidRPr="00246A0F"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438A1734" wp14:editId="767BDD88">
            <wp:simplePos x="0" y="0"/>
            <wp:positionH relativeFrom="column">
              <wp:posOffset>4445</wp:posOffset>
            </wp:positionH>
            <wp:positionV relativeFrom="paragraph">
              <wp:posOffset>6076950</wp:posOffset>
            </wp:positionV>
            <wp:extent cx="302260" cy="1133475"/>
            <wp:effectExtent l="0" t="0" r="2540" b="9525"/>
            <wp:wrapNone/>
            <wp:docPr id="111" name="Graphic 1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A0F">
        <w:rPr>
          <w:noProof/>
        </w:rPr>
        <w:drawing>
          <wp:anchor distT="0" distB="0" distL="114300" distR="114300" simplePos="0" relativeHeight="251777024" behindDoc="1" locked="0" layoutInCell="1" allowOverlap="1" wp14:anchorId="51BCB1F2" wp14:editId="28566614">
            <wp:simplePos x="0" y="0"/>
            <wp:positionH relativeFrom="column">
              <wp:posOffset>2080895</wp:posOffset>
            </wp:positionH>
            <wp:positionV relativeFrom="paragraph">
              <wp:posOffset>6010275</wp:posOffset>
            </wp:positionV>
            <wp:extent cx="302260" cy="1133475"/>
            <wp:effectExtent l="0" t="0" r="2540" b="9525"/>
            <wp:wrapNone/>
            <wp:docPr id="112" name="Graphic 112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51B51" w:rsidRPr="002747B6">
        <w:rPr>
          <w:noProof/>
          <w:sz w:val="4"/>
          <w:szCs w:val="4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733AF2C7" wp14:editId="526262C8">
                <wp:simplePos x="0" y="0"/>
                <wp:positionH relativeFrom="column">
                  <wp:posOffset>995045</wp:posOffset>
                </wp:positionH>
                <wp:positionV relativeFrom="paragraph">
                  <wp:posOffset>600075</wp:posOffset>
                </wp:positionV>
                <wp:extent cx="2983865" cy="402590"/>
                <wp:effectExtent l="0" t="0" r="26035" b="1651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865" cy="402590"/>
                          <a:chOff x="0" y="0"/>
                          <a:chExt cx="2983125" cy="403200"/>
                        </a:xfrm>
                      </wpg:grpSpPr>
                      <pic:pic xmlns:pic="http://schemas.openxmlformats.org/drawingml/2006/picture">
                        <pic:nvPicPr>
                          <pic:cNvPr id="110" name="Graphic 110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40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 descr="Blue brush"/>
                        <wps:cNvSpPr/>
                        <wps:spPr>
                          <a:xfrm>
                            <a:off x="9525" y="0"/>
                            <a:ext cx="2973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1365F" id="Group 29" o:spid="_x0000_s1026" style="position:absolute;margin-left:78.35pt;margin-top:47.25pt;width:234.95pt;height:31.7pt;z-index:-251537408;mso-width-relative:margin;mso-height-relative:margin" coordsize="2983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0" o:spid="_x0000_s1027" type="#_x0000_t75" alt="Blue brush" style="position:absolute;width:29781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">
                  <v:imagedata r:id="rId20" o:title="Blue brush"/>
                  <v:path arrowok="t"/>
                  <o:lock v:ext="edit" aspectratio="f"/>
                </v:shape>
                <v:rect id="Rectangle 79" o:spid="_x0000_s1028" alt="Blue brush" style="position:absolute;left:95;width:29736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" filled="f" strokecolor="#a2bac9 [1944]" strokeweight="1pt"/>
              </v:group>
            </w:pict>
          </mc:Fallback>
        </mc:AlternateContent>
      </w:r>
      <w:bookmarkEnd w:id="0"/>
      <w:r w:rsidR="00B75650" w:rsidRPr="000C0B73">
        <w:rPr>
          <w:noProof/>
        </w:rPr>
        <w:drawing>
          <wp:anchor distT="0" distB="0" distL="114300" distR="114300" simplePos="0" relativeHeight="251770880" behindDoc="1" locked="0" layoutInCell="1" allowOverlap="1" wp14:anchorId="6F90045E" wp14:editId="31063CAF">
            <wp:simplePos x="0" y="0"/>
            <wp:positionH relativeFrom="character">
              <wp:posOffset>2090420</wp:posOffset>
            </wp:positionH>
            <wp:positionV relativeFrom="paragraph">
              <wp:posOffset>1411605</wp:posOffset>
            </wp:positionV>
            <wp:extent cx="302400" cy="3265200"/>
            <wp:effectExtent l="0" t="0" r="2540" b="0"/>
            <wp:wrapNone/>
            <wp:docPr id="113" name="Graphic 1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50" w:rsidRPr="000C0B73">
        <w:rPr>
          <w:noProof/>
        </w:rPr>
        <w:drawing>
          <wp:anchor distT="0" distB="0" distL="114300" distR="114300" simplePos="0" relativeHeight="251772928" behindDoc="1" locked="0" layoutInCell="1" allowOverlap="1" wp14:anchorId="1A42CFB3" wp14:editId="5752D286">
            <wp:simplePos x="0" y="0"/>
            <wp:positionH relativeFrom="column">
              <wp:posOffset>13970</wp:posOffset>
            </wp:positionH>
            <wp:positionV relativeFrom="paragraph">
              <wp:posOffset>1411605</wp:posOffset>
            </wp:positionV>
            <wp:extent cx="302400" cy="3265200"/>
            <wp:effectExtent l="0" t="0" r="2540" b="0"/>
            <wp:wrapNone/>
            <wp:docPr id="114" name="Graphic 1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50">
        <w:rPr>
          <w:noProof/>
        </w:rPr>
        <w:drawing>
          <wp:anchor distT="0" distB="0" distL="114300" distR="114300" simplePos="0" relativeHeight="251635700" behindDoc="1" locked="0" layoutInCell="1" allowOverlap="1" wp14:anchorId="1BA0C7AE" wp14:editId="1F634D6D">
            <wp:simplePos x="0" y="0"/>
            <wp:positionH relativeFrom="column">
              <wp:posOffset>-1129030</wp:posOffset>
            </wp:positionH>
            <wp:positionV relativeFrom="paragraph">
              <wp:posOffset>38100</wp:posOffset>
            </wp:positionV>
            <wp:extent cx="6019200" cy="7790400"/>
            <wp:effectExtent l="0" t="0" r="635" b="1270"/>
            <wp:wrapNone/>
            <wp:docPr id="240" name="Picture 24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7B6" w:rsidRPr="002747B6" w:rsidRDefault="002747B6" w:rsidP="002747B6">
      <w:pPr>
        <w:pStyle w:val="Heading1"/>
        <w:spacing w:line="192" w:lineRule="auto"/>
        <w:rPr>
          <w:sz w:val="4"/>
          <w:szCs w:val="4"/>
        </w:rPr>
      </w:pPr>
    </w:p>
    <w:p w:rsidR="00651B51" w:rsidRDefault="00651B51" w:rsidP="00651B51"/>
    <w:p w:rsidR="00AB0BA4" w:rsidRPr="00256436" w:rsidRDefault="005D1142" w:rsidP="00256436">
      <w:pPr>
        <w:pStyle w:val="Heading1"/>
      </w:pPr>
      <w:sdt>
        <w:sdtPr>
          <w:id w:val="-843012700"/>
          <w:placeholder>
            <w:docPart w:val="F5C166CCCFAF4CF6BD351E4A1A801FF6"/>
          </w:placeholder>
          <w:temporary/>
          <w:showingPlcHdr/>
          <w15:appearance w15:val="hidden"/>
        </w:sdtPr>
        <w:sdtEndPr/>
        <w:sdtContent>
          <w:r w:rsidR="000C7913" w:rsidRPr="000C7913">
            <w:t>KEY</w:t>
          </w:r>
        </w:sdtContent>
      </w:sdt>
    </w:p>
    <w:p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6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455"/>
        <w:gridCol w:w="312"/>
        <w:gridCol w:w="499"/>
        <w:gridCol w:w="2455"/>
      </w:tblGrid>
      <w:tr w:rsidR="00393FE5" w:rsidTr="00256436"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0BA4" w:rsidRPr="00E25364" w:rsidRDefault="005D1142" w:rsidP="00393FE5">
            <w:pPr>
              <w:pStyle w:val="Heading2"/>
              <w:outlineLvl w:val="1"/>
            </w:pPr>
            <w:sdt>
              <w:sdtPr>
                <w:id w:val="1474478685"/>
                <w:placeholder>
                  <w:docPart w:val="05507A200E7445F38C694EF647C29902"/>
                </w:placeholder>
                <w:temporary/>
                <w:showingPlcHdr/>
                <w15:appearance w15:val="hidden"/>
              </w:sdtPr>
              <w:sdtEndPr/>
              <w:sdtContent>
                <w:r w:rsidR="000C7913" w:rsidRPr="000C7913">
                  <w:t>Bullets</w:t>
                </w:r>
              </w:sdtContent>
            </w:sdt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AB0BA4" w:rsidRDefault="00AB0BA4" w:rsidP="00393FE5">
            <w:pPr>
              <w:pStyle w:val="Heading2"/>
              <w:outlineLvl w:val="1"/>
            </w:pPr>
          </w:p>
        </w:tc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0BA4" w:rsidRDefault="005D1142" w:rsidP="00393FE5">
            <w:pPr>
              <w:pStyle w:val="Heading2"/>
              <w:outlineLvl w:val="1"/>
            </w:pPr>
            <w:sdt>
              <w:sdtPr>
                <w:id w:val="-638178759"/>
                <w:placeholder>
                  <w:docPart w:val="F3E3825F434A4FDEBF21CB79109B328F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Marks</w:t>
                </w:r>
              </w:sdtContent>
            </w:sdt>
          </w:p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0C7913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78485A89" wp14:editId="3F9E13E8">
                  <wp:extent cx="190500" cy="190500"/>
                  <wp:effectExtent l="0" t="0" r="0" b="0"/>
                  <wp:docPr id="228" name="Graphic 228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0C7913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2FC287B" wp14:editId="2E6E85CC">
                  <wp:extent cx="190500" cy="190500"/>
                  <wp:effectExtent l="0" t="0" r="0" b="0"/>
                  <wp:docPr id="30" name="Graphic 30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7B1625CD" wp14:editId="610FA6C5">
                  <wp:extent cx="214630" cy="190500"/>
                  <wp:effectExtent l="0" t="0" r="0" b="0"/>
                  <wp:docPr id="12" name="Graphic 1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C590A88" wp14:editId="307DAE3B">
                  <wp:extent cx="214630" cy="190500"/>
                  <wp:effectExtent l="0" t="0" r="0" b="0"/>
                  <wp:docPr id="5" name="Graphic 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5F1479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20316F1C" wp14:editId="6091DF07">
                  <wp:extent cx="214630" cy="190500"/>
                  <wp:effectExtent l="0" t="0" r="0" b="0"/>
                  <wp:docPr id="9" name="Graphic 9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D8F1DC5" wp14:editId="57260854">
                  <wp:extent cx="214630" cy="190500"/>
                  <wp:effectExtent l="0" t="0" r="0" b="0"/>
                  <wp:docPr id="341" name="Graphic 341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8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  <w:rPr>
                <w:noProof/>
              </w:rPr>
            </w:pPr>
            <w:r w:rsidRPr="000C0B73">
              <w:rPr>
                <w:noProof/>
              </w:rPr>
              <w:drawing>
                <wp:inline distT="0" distB="0" distL="0" distR="0" wp14:anchorId="1DB6CB38" wp14:editId="691A50DC">
                  <wp:extent cx="190500" cy="190500"/>
                  <wp:effectExtent l="0" t="0" r="0" b="0"/>
                  <wp:docPr id="14" name="Graphic 14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rPr>
                <w:noProof/>
              </w:rPr>
            </w:pPr>
          </w:p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  <w:rPr>
                <w:noProof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5F1479" w:rsidP="005F1479">
            <w:pPr>
              <w:jc w:val="center"/>
              <w:rPr>
                <w:noProof/>
              </w:rPr>
            </w:pPr>
            <w:r w:rsidRPr="000C0B73">
              <w:rPr>
                <w:noProof/>
              </w:rPr>
              <w:drawing>
                <wp:inline distT="0" distB="0" distL="0" distR="0" wp14:anchorId="2623798D" wp14:editId="319CF9AA">
                  <wp:extent cx="192024" cy="192024"/>
                  <wp:effectExtent l="0" t="0" r="0" b="0"/>
                  <wp:docPr id="342" name="Graphic 34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rPr>
                <w:noProof/>
              </w:rPr>
            </w:pPr>
          </w:p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51256224" wp14:editId="6E22BE41">
                  <wp:extent cx="190500" cy="169545"/>
                  <wp:effectExtent l="0" t="0" r="0" b="1905"/>
                  <wp:docPr id="15" name="Graphic 1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26D10F80" wp14:editId="45E9B91A">
                  <wp:extent cx="190500" cy="169545"/>
                  <wp:effectExtent l="0" t="0" r="0" b="1905"/>
                  <wp:docPr id="343" name="Graphic 343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49B96D4" wp14:editId="326EED18">
                  <wp:extent cx="190500" cy="190500"/>
                  <wp:effectExtent l="0" t="0" r="0" b="0"/>
                  <wp:docPr id="16" name="Graphic 16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641E6631" wp14:editId="648A729B">
                  <wp:extent cx="190500" cy="190500"/>
                  <wp:effectExtent l="0" t="0" r="0" b="0"/>
                  <wp:docPr id="344" name="Graphic 344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CE0D036" wp14:editId="2E5B89B0">
                  <wp:extent cx="190500" cy="190500"/>
                  <wp:effectExtent l="0" t="0" r="0" b="0"/>
                  <wp:docPr id="17" name="Graphic 17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C56EEAF" wp14:editId="08BDF590">
                  <wp:extent cx="190500" cy="190500"/>
                  <wp:effectExtent l="0" t="0" r="0" b="0"/>
                  <wp:docPr id="345" name="Graphic 34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5004002C" wp14:editId="7A8259DE">
                  <wp:extent cx="190500" cy="214630"/>
                  <wp:effectExtent l="0" t="0" r="0" b="0"/>
                  <wp:docPr id="18" name="Graphic 18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A45EC46" wp14:editId="75BEA191">
                  <wp:extent cx="190500" cy="214630"/>
                  <wp:effectExtent l="0" t="0" r="0" b="0"/>
                  <wp:docPr id="346" name="Graphic 346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B62DA9C" wp14:editId="2D4924B3">
                  <wp:extent cx="190500" cy="171450"/>
                  <wp:effectExtent l="0" t="0" r="0" b="0"/>
                  <wp:docPr id="19" name="Graphic 19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5C66F60" wp14:editId="6A11A597">
                  <wp:extent cx="190500" cy="171450"/>
                  <wp:effectExtent l="0" t="0" r="0" b="0"/>
                  <wp:docPr id="22" name="Graphic 2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77EAE0FA" wp14:editId="420A8565">
                  <wp:extent cx="190500" cy="238125"/>
                  <wp:effectExtent l="0" t="0" r="0" b="9525"/>
                  <wp:docPr id="20" name="Graphic 20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5C343B23" wp14:editId="28AC50FB">
                  <wp:extent cx="190500" cy="238125"/>
                  <wp:effectExtent l="0" t="0" r="0" b="9525"/>
                  <wp:docPr id="347" name="Graphic 347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</w:tbl>
    <w:p w:rsidR="00BD2ACD" w:rsidRDefault="00BD2ACD"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17155F5C" wp14:editId="75AB6620">
                <wp:simplePos x="0" y="0"/>
                <wp:positionH relativeFrom="margin">
                  <wp:posOffset>1804670</wp:posOffset>
                </wp:positionH>
                <wp:positionV relativeFrom="paragraph">
                  <wp:posOffset>334010</wp:posOffset>
                </wp:positionV>
                <wp:extent cx="2134235" cy="413385"/>
                <wp:effectExtent l="0" t="0" r="0" b="24765"/>
                <wp:wrapNone/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413385"/>
                          <a:chOff x="0" y="0"/>
                          <a:chExt cx="2134870" cy="412115"/>
                        </a:xfrm>
                      </wpg:grpSpPr>
                      <wps:wsp>
                        <wps:cNvPr id="87" name="Rectangle 87" descr="Blue brush"/>
                        <wps:cNvSpPr/>
                        <wps:spPr>
                          <a:xfrm>
                            <a:off x="0" y="9525"/>
                            <a:ext cx="212344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Graphic 116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0AA97" id="Group 229" o:spid="_x0000_s1026" style="position:absolute;margin-left:142.1pt;margin-top:26.3pt;width:168.05pt;height:32.55pt;z-index:-251535360;mso-position-horizontal-relative:margin;mso-width-relative:margin;mso-height-relative:margin" coordsize="21348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">
                <v:rect id="Rectangle 87" o:spid="_x0000_s1027" alt="Blue brush" style="position:absolute;top:95;width:21234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" filled="f" strokecolor="#a2bac9 [1944]" strokeweight="1pt"/>
                <v:shape id="Graphic 116" o:spid="_x0000_s1028" type="#_x0000_t75" alt="Blue brush" style="position:absolute;width:21348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">
                  <v:imagedata r:id="rId20" o:title="Blue brush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6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455"/>
        <w:gridCol w:w="312"/>
        <w:gridCol w:w="499"/>
        <w:gridCol w:w="2455"/>
      </w:tblGrid>
      <w:tr w:rsidR="000C7913" w:rsidRPr="001442FD" w:rsidTr="00BD2ACD">
        <w:trPr>
          <w:trHeight w:val="864"/>
        </w:trPr>
        <w:tc>
          <w:tcPr>
            <w:tcW w:w="6220" w:type="dxa"/>
            <w:gridSpan w:val="5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vAlign w:val="bottom"/>
          </w:tcPr>
          <w:p w:rsidR="00BD29A4" w:rsidRPr="00256436" w:rsidRDefault="005D1142" w:rsidP="00BD2ACD">
            <w:pPr>
              <w:pStyle w:val="Heading1"/>
              <w:outlineLvl w:val="0"/>
            </w:pPr>
            <w:sdt>
              <w:sdtPr>
                <w:id w:val="363100309"/>
                <w:placeholder>
                  <w:docPart w:val="CE8B428A00D44169B688C562B9C12547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Colors</w:t>
                </w:r>
              </w:sdtContent>
            </w:sdt>
          </w:p>
        </w:tc>
      </w:tr>
      <w:tr w:rsidR="000C7913" w:rsidRPr="001442FD" w:rsidTr="00256436">
        <w:trPr>
          <w:trHeight w:val="397"/>
        </w:trPr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9A4" w:rsidRPr="001442FD" w:rsidRDefault="005D1142" w:rsidP="000C7913">
            <w:pPr>
              <w:pStyle w:val="Heading2"/>
              <w:outlineLvl w:val="1"/>
            </w:pPr>
            <w:sdt>
              <w:sdtPr>
                <w:id w:val="-428734763"/>
                <w:placeholder>
                  <w:docPart w:val="B48A54E973794474B43AD407D9C5938D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Urgency</w:t>
                </w:r>
              </w:sdtContent>
            </w:sdt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BD29A4" w:rsidRPr="001442FD" w:rsidRDefault="00BD29A4" w:rsidP="000C7913">
            <w:pPr>
              <w:pStyle w:val="Heading2"/>
              <w:outlineLvl w:val="1"/>
              <w:rPr>
                <w:b/>
                <w:bCs/>
              </w:rPr>
            </w:pPr>
          </w:p>
        </w:tc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29A4" w:rsidRPr="001442FD" w:rsidRDefault="005D1142" w:rsidP="000C7913">
            <w:pPr>
              <w:pStyle w:val="Heading2"/>
              <w:outlineLvl w:val="1"/>
            </w:pPr>
            <w:sdt>
              <w:sdtPr>
                <w:id w:val="-843252254"/>
                <w:placeholder>
                  <w:docPart w:val="2FF55020713144C2BDEEBB22B1D0AD01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Mood</w:t>
                </w:r>
              </w:sdtContent>
            </w:sdt>
          </w:p>
        </w:tc>
      </w:tr>
      <w:tr w:rsidR="00BD29A4" w:rsidRPr="001442FD" w:rsidTr="008B763A">
        <w:trPr>
          <w:trHeight w:val="454"/>
        </w:trPr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AA3510" w:rsidRDefault="00BD29A4" w:rsidP="008B763A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724C662" wp14:editId="4B79DBA0">
                  <wp:extent cx="179705" cy="179705"/>
                  <wp:effectExtent l="0" t="0" r="0" b="0"/>
                  <wp:docPr id="61" name="Graphic 61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5D01A" wp14:editId="232B2DFA">
                  <wp:extent cx="179705" cy="179705"/>
                  <wp:effectExtent l="0" t="0" r="0" b="0"/>
                  <wp:docPr id="65" name="Graphic 65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</w:tr>
      <w:tr w:rsidR="00BD29A4" w:rsidRPr="001442FD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1442FD" w:rsidRDefault="00BD29A4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E2EF6B0" wp14:editId="02D17C90">
                  <wp:extent cx="179705" cy="179705"/>
                  <wp:effectExtent l="0" t="0" r="0" b="0"/>
                  <wp:docPr id="62" name="Graphic 62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498B61" wp14:editId="39A46133">
                  <wp:extent cx="179705" cy="179705"/>
                  <wp:effectExtent l="0" t="0" r="0" b="0"/>
                  <wp:docPr id="2" name="Graphic 2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</w:tr>
      <w:tr w:rsidR="00BD29A4" w:rsidRPr="001442FD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1442FD" w:rsidRDefault="00365D8B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CB43131" wp14:editId="7231C6E8">
                  <wp:extent cx="179705" cy="179705"/>
                  <wp:effectExtent l="0" t="0" r="0" b="0"/>
                  <wp:docPr id="63" name="Graphic 63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CC9706" wp14:editId="7AA899E7">
                  <wp:extent cx="179705" cy="179705"/>
                  <wp:effectExtent l="0" t="0" r="0" b="0"/>
                  <wp:docPr id="3" name="Graphic 3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</w:tr>
      <w:tr w:rsidR="00BD29A4" w:rsidRPr="001442FD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1442FD" w:rsidRDefault="00BD29A4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D798537" wp14:editId="31253B37">
                  <wp:extent cx="179705" cy="179705"/>
                  <wp:effectExtent l="0" t="0" r="0" b="0"/>
                  <wp:docPr id="64" name="Graphic 64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F5517" wp14:editId="7C5D700A">
                  <wp:extent cx="179705" cy="179705"/>
                  <wp:effectExtent l="0" t="0" r="0" b="0"/>
                  <wp:docPr id="4" name="Graphic 4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D29A4" w:rsidRDefault="00BD29A4" w:rsidP="00365D8B"/>
        </w:tc>
      </w:tr>
    </w:tbl>
    <w:p w:rsidR="00134B9A" w:rsidRDefault="00134B9A" w:rsidP="00134B9A"/>
    <w:p w:rsidR="00134B9A" w:rsidRDefault="00134B9A" w:rsidP="00134B9A">
      <w:r w:rsidRPr="00F36F07"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4617F5F6" wp14:editId="5CC82A48">
            <wp:simplePos x="0" y="0"/>
            <wp:positionH relativeFrom="column">
              <wp:posOffset>2540</wp:posOffset>
            </wp:positionH>
            <wp:positionV relativeFrom="paragraph">
              <wp:posOffset>1400175</wp:posOffset>
            </wp:positionV>
            <wp:extent cx="568800" cy="5716800"/>
            <wp:effectExtent l="0" t="0" r="3175" b="0"/>
            <wp:wrapNone/>
            <wp:docPr id="224" name="Graphic 22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" cy="57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F07">
        <w:rPr>
          <w:noProof/>
        </w:rPr>
        <w:drawing>
          <wp:anchor distT="0" distB="0" distL="114300" distR="114300" simplePos="0" relativeHeight="251717632" behindDoc="1" locked="0" layoutInCell="1" allowOverlap="1" wp14:anchorId="093F47DF" wp14:editId="6332FF86">
            <wp:simplePos x="0" y="0"/>
            <wp:positionH relativeFrom="column">
              <wp:posOffset>2540</wp:posOffset>
            </wp:positionH>
            <wp:positionV relativeFrom="paragraph">
              <wp:posOffset>1190625</wp:posOffset>
            </wp:positionV>
            <wp:extent cx="3909600" cy="342000"/>
            <wp:effectExtent l="0" t="0" r="0" b="1270"/>
            <wp:wrapNone/>
            <wp:docPr id="225" name="Graphic 225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BDC845C" wp14:editId="69761D5B">
                <wp:simplePos x="0" y="0"/>
                <wp:positionH relativeFrom="column">
                  <wp:posOffset>2540</wp:posOffset>
                </wp:positionH>
                <wp:positionV relativeFrom="paragraph">
                  <wp:posOffset>628650</wp:posOffset>
                </wp:positionV>
                <wp:extent cx="2556000" cy="414000"/>
                <wp:effectExtent l="0" t="0" r="15875" b="5715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000" cy="414000"/>
                          <a:chOff x="152400" y="152400"/>
                          <a:chExt cx="2555875" cy="412115"/>
                        </a:xfrm>
                      </wpg:grpSpPr>
                      <pic:pic xmlns:pic="http://schemas.openxmlformats.org/drawingml/2006/picture">
                        <pic:nvPicPr>
                          <pic:cNvPr id="226" name="Graphic 226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61925"/>
                            <a:ext cx="2555875" cy="40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 descr="Blue brush"/>
                        <wps:cNvSpPr/>
                        <wps:spPr>
                          <a:xfrm>
                            <a:off x="152400" y="152400"/>
                            <a:ext cx="255587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E0AE2" id="Group 11" o:spid="_x0000_s1026" style="position:absolute;margin-left:.2pt;margin-top:49.5pt;width:201.25pt;height:32.6pt;z-index:251715584;mso-width-relative:margin;mso-height-relative:margin" coordorigin="1524,1524" coordsize="25558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">
                <v:shape id="Graphic 226" o:spid="_x0000_s1027" type="#_x0000_t75" alt="Blue brush" style="position:absolute;left:1524;top:1619;width:25558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">
                  <v:imagedata r:id="rId63" o:title="Blue brush"/>
                  <v:path arrowok="t"/>
                  <o:lock v:ext="edit" aspectratio="f"/>
                </v:shape>
                <v:rect id="Rectangle 172" o:spid="_x0000_s1028" alt="Blue brush" style="position:absolute;left:1524;top:1524;width:25558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" filled="f" strokecolor="#a2bac9 [1944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3" behindDoc="1" locked="0" layoutInCell="1" allowOverlap="1" wp14:anchorId="09586BA8" wp14:editId="6EE626F2">
            <wp:simplePos x="0" y="0"/>
            <wp:positionH relativeFrom="column">
              <wp:posOffset>-543560</wp:posOffset>
            </wp:positionH>
            <wp:positionV relativeFrom="paragraph">
              <wp:posOffset>9525</wp:posOffset>
            </wp:positionV>
            <wp:extent cx="6019200" cy="7790400"/>
            <wp:effectExtent l="0" t="0" r="635" b="127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9A" w:rsidRDefault="00134B9A" w:rsidP="00134B9A"/>
    <w:p w:rsidR="00AB0BA4" w:rsidRPr="00F36F07" w:rsidRDefault="005D1142" w:rsidP="00F36F07">
      <w:pPr>
        <w:pStyle w:val="Heading3"/>
      </w:pPr>
      <w:sdt>
        <w:sdtPr>
          <w:id w:val="-1345699372"/>
          <w:placeholder>
            <w:docPart w:val="B9C026DD529E4188BDD9C6E987F6B174"/>
          </w:placeholder>
          <w:temporary/>
          <w:showingPlcHdr/>
          <w15:appearance w15:val="hidden"/>
        </w:sdtPr>
        <w:sdtEndPr/>
        <w:sdtContent>
          <w:r w:rsidR="00F562AE">
            <w:t>Index</w:t>
          </w:r>
        </w:sdtContent>
      </w:sdt>
    </w:p>
    <w:p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1"/>
        <w:gridCol w:w="5080"/>
      </w:tblGrid>
      <w:tr w:rsidR="00F36F07" w:rsidRPr="00F36F07" w:rsidTr="00BD2ACD">
        <w:trPr>
          <w:trHeight w:val="510"/>
        </w:trPr>
        <w:tc>
          <w:tcPr>
            <w:tcW w:w="981" w:type="dxa"/>
            <w:vAlign w:val="center"/>
          </w:tcPr>
          <w:p w:rsidR="00AB0BA4" w:rsidRPr="00F36F07" w:rsidRDefault="005D1142" w:rsidP="00F36F07">
            <w:pPr>
              <w:pStyle w:val="Heading4"/>
              <w:outlineLvl w:val="3"/>
            </w:pPr>
            <w:sdt>
              <w:sdtPr>
                <w:id w:val="-1574971071"/>
                <w:placeholder>
                  <w:docPart w:val="D1E8F4A0A02E4130907F0F5C726B3015"/>
                </w:placeholder>
                <w:temporary/>
                <w:showingPlcHdr/>
                <w15:appearance w15:val="hidden"/>
              </w:sdtPr>
              <w:sdtEndPr/>
              <w:sdtContent>
                <w:r w:rsidR="00F562AE">
                  <w:t>Page</w:t>
                </w:r>
              </w:sdtContent>
            </w:sdt>
          </w:p>
        </w:tc>
        <w:tc>
          <w:tcPr>
            <w:tcW w:w="5080" w:type="dxa"/>
            <w:vAlign w:val="center"/>
          </w:tcPr>
          <w:p w:rsidR="00AB0BA4" w:rsidRPr="00F36F07" w:rsidRDefault="005D1142" w:rsidP="00F36F07">
            <w:pPr>
              <w:pStyle w:val="Heading4"/>
              <w:outlineLvl w:val="3"/>
            </w:pPr>
            <w:sdt>
              <w:sdtPr>
                <w:id w:val="1724261481"/>
                <w:placeholder>
                  <w:docPart w:val="D8D0DF1B897E42D589374336D8EFBB05"/>
                </w:placeholder>
                <w:temporary/>
                <w:showingPlcHdr/>
                <w15:appearance w15:val="hidden"/>
              </w:sdtPr>
              <w:sdtEndPr/>
              <w:sdtContent>
                <w:r w:rsidR="00F562AE">
                  <w:t>Topic</w:t>
                </w:r>
              </w:sdtContent>
            </w:sdt>
          </w:p>
        </w:tc>
      </w:tr>
      <w:tr w:rsidR="00AB0BA4" w:rsidTr="00BD2ACD">
        <w:trPr>
          <w:trHeight w:val="9128"/>
        </w:trPr>
        <w:tc>
          <w:tcPr>
            <w:tcW w:w="981" w:type="dxa"/>
          </w:tcPr>
          <w:p w:rsidR="00AB0BA4" w:rsidRDefault="00AB0BA4" w:rsidP="00F36F07"/>
        </w:tc>
        <w:tc>
          <w:tcPr>
            <w:tcW w:w="5080" w:type="dxa"/>
          </w:tcPr>
          <w:p w:rsidR="00AB0BA4" w:rsidRDefault="00AB0BA4" w:rsidP="00F36F07"/>
        </w:tc>
      </w:tr>
    </w:tbl>
    <w:p w:rsidR="00134B9A" w:rsidRDefault="00134B9A" w:rsidP="00134B9A"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0E45C17E" wp14:editId="72204289">
            <wp:simplePos x="0" y="0"/>
            <wp:positionH relativeFrom="column">
              <wp:posOffset>4445</wp:posOffset>
            </wp:positionH>
            <wp:positionV relativeFrom="paragraph">
              <wp:posOffset>1219200</wp:posOffset>
            </wp:positionV>
            <wp:extent cx="367200" cy="6242400"/>
            <wp:effectExtent l="0" t="0" r="0" b="6350"/>
            <wp:wrapNone/>
            <wp:docPr id="310" name="Graphic 3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3" behindDoc="1" locked="0" layoutInCell="1" allowOverlap="1" wp14:anchorId="3422A8C7" wp14:editId="4BE182D0">
            <wp:simplePos x="0" y="0"/>
            <wp:positionH relativeFrom="column">
              <wp:posOffset>-637540</wp:posOffset>
            </wp:positionH>
            <wp:positionV relativeFrom="paragraph">
              <wp:posOffset>22225</wp:posOffset>
            </wp:positionV>
            <wp:extent cx="6019200" cy="7790400"/>
            <wp:effectExtent l="0" t="0" r="635" b="127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C987FA0" wp14:editId="57CBD53D">
                <wp:simplePos x="0" y="0"/>
                <wp:positionH relativeFrom="column">
                  <wp:posOffset>2671445</wp:posOffset>
                </wp:positionH>
                <wp:positionV relativeFrom="paragraph">
                  <wp:posOffset>676275</wp:posOffset>
                </wp:positionV>
                <wp:extent cx="2714400" cy="410400"/>
                <wp:effectExtent l="0" t="0" r="0" b="8890"/>
                <wp:wrapNone/>
                <wp:docPr id="230" name="Group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400" cy="410400"/>
                          <a:chOff x="0" y="0"/>
                          <a:chExt cx="2715260" cy="411480"/>
                        </a:xfrm>
                      </wpg:grpSpPr>
                      <wps:wsp>
                        <wps:cNvPr id="213" name="Rectangle 213" descr="Blue brush"/>
                        <wps:cNvSpPr/>
                        <wps:spPr>
                          <a:xfrm>
                            <a:off x="9525" y="0"/>
                            <a:ext cx="1953847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Graphic 311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715260" cy="401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37A15" id="Group 230" o:spid="_x0000_s1026" style="position:absolute;margin-left:210.35pt;margin-top:53.25pt;width:213.75pt;height:32.3pt;z-index:-251593728;mso-width-relative:margin;mso-height-relative:margin" coordsize="27152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">
                <v:rect id="Rectangle 213" o:spid="_x0000_s1027" alt="Blue brush" style="position:absolute;left:95;width:19538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" filled="f" strokecolor="#a2bac9 [1944]" strokeweight="1pt"/>
                <v:shape id="Graphic 311" o:spid="_x0000_s1028" type="#_x0000_t75" alt="Blue brush" style="position:absolute;top:95;width:2715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">
                  <v:imagedata r:id="rId63" o:title="Blue brush"/>
                  <v:path arrowok="t"/>
                  <o:lock v:ext="edit" aspectratio="f"/>
                </v:shape>
              </v:group>
            </w:pict>
          </mc:Fallback>
        </mc:AlternateContent>
      </w:r>
    </w:p>
    <w:p w:rsidR="00134B9A" w:rsidRDefault="00134B9A" w:rsidP="00134B9A"/>
    <w:p w:rsidR="00AB0BA4" w:rsidRDefault="005D1142" w:rsidP="00BD2ACD">
      <w:pPr>
        <w:pStyle w:val="Heading1"/>
        <w:spacing w:before="240"/>
      </w:pPr>
      <w:sdt>
        <w:sdtPr>
          <w:id w:val="1856999303"/>
          <w:placeholder>
            <w:docPart w:val="8D547A247D8340CAADFDFEDBA7B1A993"/>
          </w:placeholder>
          <w:temporary/>
          <w:showingPlcHdr/>
          <w15:appearance w15:val="hidden"/>
        </w:sdtPr>
        <w:sdtEndPr/>
        <w:sdtContent>
          <w:r w:rsidR="00616F38" w:rsidRPr="00134B9A">
            <w:t>FUTURE LOG</w:t>
          </w:r>
        </w:sdtContent>
      </w:sdt>
      <w:r w:rsidR="00616F38" w:rsidRPr="00616F38">
        <w:rPr>
          <w:noProof/>
        </w:rPr>
        <w:t xml:space="preserve"> </w:t>
      </w:r>
    </w:p>
    <w:p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4" w:type="pct"/>
        <w:tblLayout w:type="fixed"/>
        <w:tblLook w:val="04A0" w:firstRow="1" w:lastRow="0" w:firstColumn="1" w:lastColumn="0" w:noHBand="0" w:noVBand="1"/>
      </w:tblPr>
      <w:tblGrid>
        <w:gridCol w:w="737"/>
        <w:gridCol w:w="5329"/>
      </w:tblGrid>
      <w:tr w:rsidR="00AB0BA4" w:rsidTr="00807706">
        <w:trPr>
          <w:cantSplit/>
          <w:trHeight w:val="1531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1409804794"/>
                <w:placeholder>
                  <w:docPart w:val="B7486DC8584D4C97A39168A2E4073B8C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Jan</w:t>
                </w:r>
              </w:sdtContent>
            </w:sdt>
            <w:r w:rsidR="00366A53">
              <w:rPr>
                <w:noProof/>
              </w:rPr>
              <w:t xml:space="preserve"> </w:t>
            </w:r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Pr="00616F38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1687252387"/>
                <w:placeholder>
                  <w:docPart w:val="521BE28A685D4F60BCD26510FA1B8FDB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Feb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1605614593"/>
                <w:placeholder>
                  <w:docPart w:val="0401DA2891094329AA688AACAB0CD4BA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Mar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-849332829"/>
                <w:placeholder>
                  <w:docPart w:val="9D3CB39937A4453398F11F1DB4218A24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Apr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1168133578"/>
                <w:placeholder>
                  <w:docPart w:val="617F153B6AD84DF29D5678621C28DF07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May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-1657292998"/>
                <w:placeholder>
                  <w:docPart w:val="4B159B44546D49D6BF4563F7A80D616E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Jun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</w:tbl>
    <w:p w:rsidR="00134B9A" w:rsidRDefault="00134B9A" w:rsidP="00134B9A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6FC0670E" wp14:editId="3C731A14">
            <wp:simplePos x="0" y="0"/>
            <wp:positionH relativeFrom="column">
              <wp:posOffset>3488690</wp:posOffset>
            </wp:positionH>
            <wp:positionV relativeFrom="paragraph">
              <wp:posOffset>1247775</wp:posOffset>
            </wp:positionV>
            <wp:extent cx="367200" cy="6242400"/>
            <wp:effectExtent l="0" t="0" r="0" b="6350"/>
            <wp:wrapNone/>
            <wp:docPr id="8" name="Graphic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7830AD58" wp14:editId="039EDEFF">
                <wp:simplePos x="0" y="0"/>
                <wp:positionH relativeFrom="column">
                  <wp:posOffset>-568960</wp:posOffset>
                </wp:positionH>
                <wp:positionV relativeFrom="paragraph">
                  <wp:posOffset>628650</wp:posOffset>
                </wp:positionV>
                <wp:extent cx="4399200" cy="403200"/>
                <wp:effectExtent l="0" t="0" r="20955" b="16510"/>
                <wp:wrapNone/>
                <wp:docPr id="232" name="Group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200" cy="403200"/>
                          <a:chOff x="0" y="0"/>
                          <a:chExt cx="4397375" cy="403200"/>
                        </a:xfrm>
                      </wpg:grpSpPr>
                      <wps:wsp>
                        <wps:cNvPr id="6" name="Rectangle 6" descr="Blue brush"/>
                        <wps:cNvSpPr/>
                        <wps:spPr>
                          <a:xfrm>
                            <a:off x="0" y="0"/>
                            <a:ext cx="4392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" y="610"/>
                            <a:ext cx="4391660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0CEF6" id="Group 232" o:spid="_x0000_s1026" style="position:absolute;margin-left:-44.8pt;margin-top:49.5pt;width:346.4pt;height:31.75pt;z-index:-251587584;mso-width-relative:margin;mso-height-relative:margin" coordsize="43973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">
                <v:rect id="Rectangle 6" o:spid="_x0000_s1027" alt="Blue brush" style="position:absolute;width:4392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" filled="f" strokecolor="#a2bac9 [1944]" strokeweight="1pt"/>
                <v:shape id="Graphic 7" o:spid="_x0000_s1028" type="#_x0000_t75" alt="Blue brush" style="position:absolute;left:57;top:6;width:43916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">
                  <v:imagedata r:id="rId63" o:title="Blue brush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48" behindDoc="1" locked="0" layoutInCell="1" allowOverlap="1" wp14:anchorId="745493EB" wp14:editId="67CFD741">
            <wp:simplePos x="0" y="0"/>
            <wp:positionH relativeFrom="column">
              <wp:posOffset>-543560</wp:posOffset>
            </wp:positionH>
            <wp:positionV relativeFrom="paragraph">
              <wp:posOffset>19050</wp:posOffset>
            </wp:positionV>
            <wp:extent cx="6019200" cy="7790400"/>
            <wp:effectExtent l="0" t="0" r="635" b="1270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9A" w:rsidRDefault="00134B9A" w:rsidP="00134B9A"/>
    <w:p w:rsidR="006E161F" w:rsidRDefault="006E161F" w:rsidP="00357725">
      <w:pPr>
        <w:pStyle w:val="Heading1"/>
      </w:pPr>
    </w:p>
    <w:tbl>
      <w:tblPr>
        <w:tblStyle w:val="TableGrid"/>
        <w:tblW w:w="5004" w:type="pct"/>
        <w:tblLayout w:type="fixed"/>
        <w:tblLook w:val="04A0" w:firstRow="1" w:lastRow="0" w:firstColumn="1" w:lastColumn="0" w:noHBand="0" w:noVBand="1"/>
      </w:tblPr>
      <w:tblGrid>
        <w:gridCol w:w="5386"/>
        <w:gridCol w:w="680"/>
      </w:tblGrid>
      <w:tr w:rsidR="00AB0BA4" w:rsidTr="00294C79">
        <w:trPr>
          <w:cantSplit/>
          <w:trHeight w:val="1616"/>
        </w:trPr>
        <w:tc>
          <w:tcPr>
            <w:tcW w:w="5386" w:type="dxa"/>
            <w:vAlign w:val="center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-1640336948"/>
                <w:placeholder>
                  <w:docPart w:val="4746AE8E5FD04020B599517E58EF556D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Jul</w:t>
                </w:r>
              </w:sdtContent>
            </w:sdt>
            <w:r w:rsidR="00054BAC">
              <w:rPr>
                <w:noProof/>
              </w:rPr>
              <w:t xml:space="preserve"> </w:t>
            </w:r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-1208715221"/>
                <w:placeholder>
                  <w:docPart w:val="00208869D8164635AB8EC66FCCC7E493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Aug</w:t>
                </w:r>
              </w:sdtContent>
            </w:sdt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-519085105"/>
                <w:placeholder>
                  <w:docPart w:val="BCE3F4A8231840F4AA9E000D44B00659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Sep</w:t>
                </w:r>
              </w:sdtContent>
            </w:sdt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488368500"/>
                <w:placeholder>
                  <w:docPart w:val="9C3F2B878F42437C9F0EACEFC108C347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Oct</w:t>
                </w:r>
              </w:sdtContent>
            </w:sdt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742612662"/>
                <w:placeholder>
                  <w:docPart w:val="AE205343E1C64CFC8AD3D291B9695C2C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Nov</w:t>
                </w:r>
              </w:sdtContent>
            </w:sdt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-506135334"/>
                <w:placeholder>
                  <w:docPart w:val="31EEC990586D4A848DC554D474CDBA10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Dec</w:t>
                </w:r>
              </w:sdtContent>
            </w:sdt>
          </w:p>
        </w:tc>
      </w:tr>
    </w:tbl>
    <w:p w:rsidR="00134B9A" w:rsidRDefault="00294C79" w:rsidP="00134B9A">
      <w:bookmarkStart w:id="1" w:name="_Hlk16883964"/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1A0F4B6C" wp14:editId="394775FE">
            <wp:simplePos x="0" y="0"/>
            <wp:positionH relativeFrom="column">
              <wp:posOffset>2602865</wp:posOffset>
            </wp:positionH>
            <wp:positionV relativeFrom="paragraph">
              <wp:posOffset>-6985</wp:posOffset>
            </wp:positionV>
            <wp:extent cx="288000" cy="3261600"/>
            <wp:effectExtent l="0" t="952" r="0" b="0"/>
            <wp:wrapNone/>
            <wp:docPr id="21" name="Graphic 2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8352" behindDoc="1" locked="0" layoutInCell="1" allowOverlap="1" wp14:anchorId="6CBFD9D9" wp14:editId="0003D5E7">
            <wp:simplePos x="0" y="0"/>
            <wp:positionH relativeFrom="column">
              <wp:posOffset>2767648</wp:posOffset>
            </wp:positionH>
            <wp:positionV relativeFrom="paragraph">
              <wp:posOffset>4641215</wp:posOffset>
            </wp:positionV>
            <wp:extent cx="309600" cy="3247200"/>
            <wp:effectExtent l="0" t="1905" r="0" b="0"/>
            <wp:wrapNone/>
            <wp:docPr id="245" name="Graphic 245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5280" behindDoc="1" locked="0" layoutInCell="1" allowOverlap="1" wp14:anchorId="5DFC2ADF" wp14:editId="35664669">
            <wp:simplePos x="0" y="0"/>
            <wp:positionH relativeFrom="column">
              <wp:posOffset>2767648</wp:posOffset>
            </wp:positionH>
            <wp:positionV relativeFrom="paragraph">
              <wp:posOffset>3468052</wp:posOffset>
            </wp:positionV>
            <wp:extent cx="309600" cy="3247200"/>
            <wp:effectExtent l="0" t="1905" r="0" b="0"/>
            <wp:wrapNone/>
            <wp:docPr id="28" name="Graphic 28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4256" behindDoc="1" locked="0" layoutInCell="1" allowOverlap="1" wp14:anchorId="69E29D83" wp14:editId="28F6656C">
            <wp:simplePos x="0" y="0"/>
            <wp:positionH relativeFrom="column">
              <wp:posOffset>2795270</wp:posOffset>
            </wp:positionH>
            <wp:positionV relativeFrom="paragraph">
              <wp:posOffset>2247900</wp:posOffset>
            </wp:positionV>
            <wp:extent cx="288000" cy="3333600"/>
            <wp:effectExtent l="0" t="0" r="0" b="0"/>
            <wp:wrapNone/>
            <wp:docPr id="27" name="Graphic 2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3232" behindDoc="1" locked="0" layoutInCell="1" allowOverlap="1" wp14:anchorId="604208EB" wp14:editId="2B513B4C">
            <wp:simplePos x="0" y="0"/>
            <wp:positionH relativeFrom="column">
              <wp:posOffset>3117850</wp:posOffset>
            </wp:positionH>
            <wp:positionV relativeFrom="paragraph">
              <wp:posOffset>885825</wp:posOffset>
            </wp:positionV>
            <wp:extent cx="288000" cy="3826800"/>
            <wp:effectExtent l="0" t="0" r="0" b="318"/>
            <wp:wrapNone/>
            <wp:docPr id="26" name="Graphic 26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8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4F60CE65" wp14:editId="46A8E23C">
                <wp:simplePos x="0" y="0"/>
                <wp:positionH relativeFrom="column">
                  <wp:posOffset>1634490</wp:posOffset>
                </wp:positionH>
                <wp:positionV relativeFrom="paragraph">
                  <wp:posOffset>571500</wp:posOffset>
                </wp:positionV>
                <wp:extent cx="2746800" cy="414000"/>
                <wp:effectExtent l="0" t="0" r="15875" b="24765"/>
                <wp:wrapNone/>
                <wp:docPr id="233" name="Group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6800" cy="414000"/>
                          <a:chOff x="0" y="0"/>
                          <a:chExt cx="2746375" cy="412115"/>
                        </a:xfrm>
                      </wpg:grpSpPr>
                      <pic:pic xmlns:pic="http://schemas.openxmlformats.org/drawingml/2006/picture">
                        <pic:nvPicPr>
                          <pic:cNvPr id="24" name="Graphic 24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 descr="Blue brush"/>
                        <wps:cNvSpPr/>
                        <wps:spPr>
                          <a:xfrm>
                            <a:off x="19050" y="9525"/>
                            <a:ext cx="2717613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C88AD" id="Group 233" o:spid="_x0000_s1026" style="position:absolute;margin-left:128.7pt;margin-top:45pt;width:216.3pt;height:32.6pt;z-index:-251581440;mso-width-relative:margin;mso-height-relative:margin" coordsize="27463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">
                <v:shape id="Graphic 24" o:spid="_x0000_s1027" type="#_x0000_t75" alt="Blue brush" style="position:absolute;width:27463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">
                  <v:imagedata r:id="rId63" o:title="Blue brush"/>
                  <v:path arrowok="t"/>
                  <o:lock v:ext="edit" aspectratio="f"/>
                </v:shape>
                <v:rect id="Rectangle 10" o:spid="_x0000_s1028" alt="Blue brush" style="position:absolute;left:190;top:95;width:27176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" filled="f" strokecolor="#a2bac9 [1944]" strokeweight="1pt"/>
              </v:group>
            </w:pict>
          </mc:Fallback>
        </mc:AlternateContent>
      </w:r>
      <w:r w:rsidR="00134B9A">
        <w:rPr>
          <w:noProof/>
        </w:rPr>
        <w:drawing>
          <wp:anchor distT="0" distB="0" distL="114300" distR="114300" simplePos="0" relativeHeight="251644923" behindDoc="1" locked="0" layoutInCell="1" allowOverlap="1" wp14:anchorId="3E4F1146" wp14:editId="42112BCA">
            <wp:simplePos x="0" y="0"/>
            <wp:positionH relativeFrom="column">
              <wp:posOffset>-637540</wp:posOffset>
            </wp:positionH>
            <wp:positionV relativeFrom="paragraph">
              <wp:posOffset>9525</wp:posOffset>
            </wp:positionV>
            <wp:extent cx="6019200" cy="7790400"/>
            <wp:effectExtent l="0" t="0" r="635" b="127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9A" w:rsidRDefault="00134B9A" w:rsidP="00134B9A"/>
    <w:p w:rsidR="002C36E0" w:rsidRDefault="005D1142" w:rsidP="00054BAC">
      <w:pPr>
        <w:pStyle w:val="Heading1"/>
      </w:pPr>
      <w:sdt>
        <w:sdtPr>
          <w:id w:val="-257058230"/>
          <w:placeholder>
            <w:docPart w:val="755C799C3CBF4260855D133AE908D9EB"/>
          </w:placeholder>
          <w:temporary/>
          <w:showingPlcHdr/>
          <w15:appearance w15:val="hidden"/>
        </w:sdtPr>
        <w:sdtEndPr/>
        <w:sdtContent>
          <w:r w:rsidR="00054BAC">
            <w:t>Month</w:t>
          </w:r>
        </w:sdtContent>
      </w:sdt>
    </w:p>
    <w:p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7200" w:type="dxa"/>
        <w:tblLook w:val="04A0" w:firstRow="1" w:lastRow="0" w:firstColumn="1" w:lastColumn="0" w:noHBand="0" w:noVBand="1"/>
      </w:tblPr>
      <w:tblGrid>
        <w:gridCol w:w="2013"/>
        <w:gridCol w:w="1729"/>
        <w:gridCol w:w="1729"/>
        <w:gridCol w:w="1729"/>
      </w:tblGrid>
      <w:tr w:rsidR="00241FDE" w:rsidRPr="00241FDE" w:rsidTr="00241FDE">
        <w:trPr>
          <w:trHeight w:val="510"/>
        </w:trPr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6E0" w:rsidRPr="00241FDE" w:rsidRDefault="005D1142" w:rsidP="00D2678E">
            <w:pPr>
              <w:pStyle w:val="Heading7"/>
              <w:outlineLvl w:val="6"/>
            </w:pPr>
            <w:sdt>
              <w:sdtPr>
                <w:id w:val="-372388345"/>
                <w:placeholder>
                  <w:docPart w:val="C8303CA518B04D3D8F02537EF5C46F38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Week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2C36E0" w:rsidRPr="00241FDE" w:rsidRDefault="005D1142" w:rsidP="00D2678E">
            <w:pPr>
              <w:pStyle w:val="Heading7"/>
              <w:outlineLvl w:val="6"/>
            </w:pPr>
            <w:sdt>
              <w:sdtPr>
                <w:id w:val="-30423144"/>
                <w:placeholder>
                  <w:docPart w:val="2835C43273E3483FA42DBF166678C8BE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Mon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2C36E0" w:rsidRPr="00241FDE" w:rsidRDefault="005D1142" w:rsidP="00D2678E">
            <w:pPr>
              <w:pStyle w:val="Heading7"/>
              <w:outlineLvl w:val="6"/>
            </w:pPr>
            <w:sdt>
              <w:sdtPr>
                <w:id w:val="403877964"/>
                <w:placeholder>
                  <w:docPart w:val="2D39D27FED3B43FC8DCD12B26C1DCB15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Tue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2C36E0" w:rsidRPr="00241FDE" w:rsidRDefault="005D1142" w:rsidP="00D2678E">
            <w:pPr>
              <w:pStyle w:val="Heading7"/>
              <w:outlineLvl w:val="6"/>
            </w:pPr>
            <w:sdt>
              <w:sdtPr>
                <w:id w:val="-1431966421"/>
                <w:placeholder>
                  <w:docPart w:val="4FD5EE3E5F5B4428B9986697782B2DAC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Wed</w:t>
                </w:r>
              </w:sdtContent>
            </w:sdt>
          </w:p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655522383"/>
                <w:placeholder>
                  <w:docPart w:val="304D76A49726400EB49242D820B58F8A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:rsidR="002C36E0" w:rsidRPr="00F40E47" w:rsidRDefault="00046DE2" w:rsidP="00F40E47">
            <w:pPr>
              <w:pStyle w:val="Heading5"/>
              <w:outlineLvl w:val="4"/>
            </w:pPr>
            <w:r>
              <w:t xml:space="preserve"> </w:t>
            </w:r>
            <w:sdt>
              <w:sdtPr>
                <w:id w:val="696665133"/>
                <w:placeholder>
                  <w:docPart w:val="DDE38434C0634CFF8D7377FCD22836D2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31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608976523"/>
                <w:placeholder>
                  <w:docPart w:val="DBFCF10B42BC4A23839B0E99B185E356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644276494"/>
                <w:placeholder>
                  <w:docPart w:val="E363ECE9BF7D48C78BD843E5A541CA6B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02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505509426"/>
                <w:placeholder>
                  <w:docPart w:val="B7738F85EE2F4DD29A9F52B762917EE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02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F40E47" w:rsidRDefault="00F42BE0" w:rsidP="00F40E47">
            <w:pPr>
              <w:pStyle w:val="Heading6"/>
              <w:outlineLvl w:val="5"/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58BE570" wp14:editId="2B592CE1">
                  <wp:simplePos x="0" y="0"/>
                  <wp:positionH relativeFrom="margin">
                    <wp:posOffset>3122295</wp:posOffset>
                  </wp:positionH>
                  <wp:positionV relativeFrom="paragraph">
                    <wp:posOffset>4516755</wp:posOffset>
                  </wp:positionV>
                  <wp:extent cx="309880" cy="3247390"/>
                  <wp:effectExtent l="0" t="1905" r="0" b="0"/>
                  <wp:wrapNone/>
                  <wp:docPr id="339" name="Graphic 3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88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sdt>
              <w:sdtPr>
                <w:id w:val="-1545901180"/>
                <w:placeholder>
                  <w:docPart w:val="C288BC8D638B42A3A8717EF7846B40A4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07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359597506"/>
                <w:placeholder>
                  <w:docPart w:val="E35856BEED334B50BFE44C85C0F0AC78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08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1863088420"/>
                <w:placeholder>
                  <w:docPart w:val="ED2C7A862E054BD3A549C61642BB9D60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09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93464287"/>
                <w:placeholder>
                  <w:docPart w:val="7FC1A3C617F34C2DADC443FA1DF478E7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03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1226184927"/>
                <w:placeholder>
                  <w:docPart w:val="5454109ED9134C87B14794B49433C3C2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14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612630267"/>
                <w:placeholder>
                  <w:docPart w:val="057AAB8F45464A29A53025475AACDC8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15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596372755"/>
                <w:placeholder>
                  <w:docPart w:val="79951978F93342928AB9C7BEFCB4AA7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16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D2678E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81745632"/>
                <w:placeholder>
                  <w:docPart w:val="5C9F0297DA544246A1938C780BC7BC9F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04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490400637"/>
                <w:placeholder>
                  <w:docPart w:val="03AED0A8FD5F47FC86CB2DA50705BE4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21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1351531116"/>
                <w:placeholder>
                  <w:docPart w:val="DEBEED6A74CD4A1EB236D984A48BF362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22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52595658"/>
                <w:placeholder>
                  <w:docPart w:val="B25D84B9D6564A56AE3D836A42C87DAA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23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889324805"/>
                <w:placeholder>
                  <w:docPart w:val="76C99C6D443E41E7962E92550D5C7E67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05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378928488"/>
                <w:placeholder>
                  <w:docPart w:val="84D3890B3A4D41488D6F89D6BA1E2294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28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970323094"/>
                <w:placeholder>
                  <w:docPart w:val="F19B084DAF594FFAA3D69B4AF3339D5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29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47844513"/>
                <w:placeholder>
                  <w:docPart w:val="D5FD3191F25D4E89A29D5B1D27C10935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30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</w:tbl>
    <w:bookmarkEnd w:id="1"/>
    <w:p w:rsidR="00C60E5B" w:rsidRDefault="00C60E5B" w:rsidP="00C60E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9FECA52" wp14:editId="7EE271EC">
                <wp:simplePos x="0" y="0"/>
                <wp:positionH relativeFrom="column">
                  <wp:posOffset>-540385</wp:posOffset>
                </wp:positionH>
                <wp:positionV relativeFrom="paragraph">
                  <wp:posOffset>1457325</wp:posOffset>
                </wp:positionV>
                <wp:extent cx="4413600" cy="5004000"/>
                <wp:effectExtent l="0" t="0" r="6350" b="6350"/>
                <wp:wrapNone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600" cy="5004000"/>
                          <a:chOff x="0" y="0"/>
                          <a:chExt cx="4414838" cy="5002854"/>
                        </a:xfrm>
                      </wpg:grpSpPr>
                      <pic:pic xmlns:pic="http://schemas.openxmlformats.org/drawingml/2006/picture">
                        <pic:nvPicPr>
                          <pic:cNvPr id="70" name="Graphic 70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59623" y="-2056765"/>
                            <a:ext cx="286385" cy="439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Graphic 69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71371" y="-896938"/>
                            <a:ext cx="287020" cy="438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Graphic 68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87321" y="315842"/>
                            <a:ext cx="216383" cy="439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Graphic 6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42796" y="1488757"/>
                            <a:ext cx="309245" cy="439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Graphic 33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62798" y="2650814"/>
                            <a:ext cx="309245" cy="439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77375" id="Group 235" o:spid="_x0000_s1026" style="position:absolute;margin-left:-42.55pt;margin-top:114.75pt;width:347.55pt;height:394pt;z-index:-251566080;mso-width-relative:margin;mso-height-relative:margin" coordsize="44148,50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">
                <v:shape id="Graphic 70" o:spid="_x0000_s1027" type="#_x0000_t75" alt="Pink brush" style="position:absolute;left:20596;top:-20568;width:2863;height:439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">
                  <v:imagedata r:id="rId72" o:title="Pink brush"/>
                  <v:path arrowok="t"/>
                </v:shape>
                <v:shape id="Graphic 69" o:spid="_x0000_s1028" type="#_x0000_t75" alt="Pink brush" style="position:absolute;left:20714;top:-8970;width:2870;height:438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">
                  <v:imagedata r:id="rId73" o:title="Pink brush"/>
                  <v:path arrowok="t"/>
                </v:shape>
                <v:shape id="Graphic 68" o:spid="_x0000_s1029" type="#_x0000_t75" alt="Pink brush" style="position:absolute;left:20873;top:3158;width:2164;height:439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">
                  <v:imagedata r:id="rId74" o:title="Pink brush"/>
                  <v:path arrowok="t"/>
                </v:shape>
                <v:shape id="Graphic 67" o:spid="_x0000_s1030" type="#_x0000_t75" alt="Pink brush" style="position:absolute;left:20428;top:14887;width:3092;height:439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">
                  <v:imagedata r:id="rId75" o:title="Pink brush"/>
                  <v:path arrowok="t"/>
                </v:shape>
                <v:shape id="Graphic 337" o:spid="_x0000_s1031" type="#_x0000_t75" alt="Pink brush" style="position:absolute;left:20628;top:26508;width:3092;height:439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">
                  <v:imagedata r:id="rId75" o:title="Pink brush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C1459E7" wp14:editId="48D1BC19">
                <wp:simplePos x="0" y="0"/>
                <wp:positionH relativeFrom="column">
                  <wp:posOffset>-540385</wp:posOffset>
                </wp:positionH>
                <wp:positionV relativeFrom="paragraph">
                  <wp:posOffset>628650</wp:posOffset>
                </wp:positionV>
                <wp:extent cx="4392000" cy="403200"/>
                <wp:effectExtent l="0" t="0" r="27940" b="16510"/>
                <wp:wrapNone/>
                <wp:docPr id="234" name="Group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000" cy="403200"/>
                          <a:chOff x="0" y="0"/>
                          <a:chExt cx="4392000" cy="403200"/>
                        </a:xfrm>
                      </wpg:grpSpPr>
                      <wps:wsp>
                        <wps:cNvPr id="66" name="Rectangle 66" descr="Blue brush"/>
                        <wps:cNvSpPr/>
                        <wps:spPr>
                          <a:xfrm>
                            <a:off x="0" y="0"/>
                            <a:ext cx="4392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Graphic 71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60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B0D0F" id="Group 234" o:spid="_x0000_s1026" style="position:absolute;margin-left:-42.55pt;margin-top:49.5pt;width:345.85pt;height:31.75pt;z-index:-251577344;mso-width-relative:margin;mso-height-relative:margin" coordsize="43920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">
                <v:rect id="Rectangle 66" o:spid="_x0000_s1027" alt="Blue brush" style="position:absolute;width:4392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" filled="f" strokecolor="#a2bac9 [1944]" strokeweight="1pt"/>
                <v:shape id="Graphic 71" o:spid="_x0000_s1028" type="#_x0000_t75" alt="Blue brush" style="position:absolute;width:43916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">
                  <v:imagedata r:id="rId63" o:title="Blue brush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898" behindDoc="1" locked="0" layoutInCell="1" allowOverlap="1" wp14:anchorId="50401C43" wp14:editId="2A799711">
            <wp:simplePos x="0" y="0"/>
            <wp:positionH relativeFrom="column">
              <wp:posOffset>-543560</wp:posOffset>
            </wp:positionH>
            <wp:positionV relativeFrom="paragraph">
              <wp:posOffset>19050</wp:posOffset>
            </wp:positionV>
            <wp:extent cx="6019200" cy="7790400"/>
            <wp:effectExtent l="0" t="0" r="635" b="1270"/>
            <wp:wrapNone/>
            <wp:docPr id="242" name="Picture 242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5B" w:rsidRDefault="00C60E5B" w:rsidP="00C60E5B"/>
    <w:p w:rsidR="005F6204" w:rsidRDefault="005F6204" w:rsidP="00D4436E">
      <w:pPr>
        <w:pStyle w:val="Heading1"/>
      </w:pPr>
    </w:p>
    <w:tbl>
      <w:tblPr>
        <w:tblStyle w:val="TableGrid"/>
        <w:tblpPr w:leftFromText="181" w:rightFromText="181" w:vertAnchor="text" w:tblpX="-997" w:tblpY="114"/>
        <w:tblOverlap w:val="never"/>
        <w:tblW w:w="691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D2678E" w:rsidRPr="00D2678E" w:rsidTr="00033BE4">
        <w:trPr>
          <w:trHeight w:val="510"/>
        </w:trPr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2C36E0" w:rsidRPr="00D2678E" w:rsidRDefault="005D1142" w:rsidP="00D2678E">
            <w:pPr>
              <w:pStyle w:val="Heading7"/>
              <w:outlineLvl w:val="6"/>
            </w:pPr>
            <w:sdt>
              <w:sdtPr>
                <w:id w:val="-1219886455"/>
                <w:placeholder>
                  <w:docPart w:val="6CB5B411A8B04984ADF45010E0AEE951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Thu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2C36E0" w:rsidRPr="00D2678E" w:rsidRDefault="005D1142" w:rsidP="00D2678E">
            <w:pPr>
              <w:pStyle w:val="Heading7"/>
              <w:outlineLvl w:val="6"/>
            </w:pPr>
            <w:sdt>
              <w:sdtPr>
                <w:id w:val="-103042046"/>
                <w:placeholder>
                  <w:docPart w:val="59A02FEA3EBA4269B547D3B8E435DE7A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Fri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2C36E0" w:rsidRPr="00D2678E" w:rsidRDefault="005D1142" w:rsidP="00D2678E">
            <w:pPr>
              <w:pStyle w:val="Heading7"/>
              <w:outlineLvl w:val="6"/>
            </w:pPr>
            <w:sdt>
              <w:sdtPr>
                <w:id w:val="-1704392237"/>
                <w:placeholder>
                  <w:docPart w:val="578AF7A98DCD4D68988B1FA069476A29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Sat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2C36E0" w:rsidRPr="00D2678E" w:rsidRDefault="005D1142" w:rsidP="00D2678E">
            <w:pPr>
              <w:pStyle w:val="Heading7"/>
              <w:outlineLvl w:val="6"/>
            </w:pPr>
            <w:sdt>
              <w:sdtPr>
                <w:id w:val="439726860"/>
                <w:placeholder>
                  <w:docPart w:val="884DDA7FB30A4761836E884CACD748A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Sun</w:t>
                </w:r>
              </w:sdtContent>
            </w:sdt>
          </w:p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766156550"/>
                <w:placeholder>
                  <w:docPart w:val="7A57E7C7989C461095B699F3BF596BA3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rPr>
                    <w:noProof/>
                  </w:rPr>
                  <w:t xml:space="preserve"> </w:t>
                </w:r>
                <w:r w:rsidR="00D2678E">
                  <w:t xml:space="preserve"> 03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997870700"/>
                <w:placeholder>
                  <w:docPart w:val="F54ECDF516E2476AA0FE48AACD218DF9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04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093167094"/>
                <w:placeholder>
                  <w:docPart w:val="01BDB18946CC4270A3356A3E5BD2EB0D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05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603802850"/>
                <w:placeholder>
                  <w:docPart w:val="787CF106067E4AD7961582E774FCE3A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06</w:t>
                </w:r>
              </w:sdtContent>
            </w:sdt>
          </w:p>
        </w:tc>
      </w:tr>
      <w:tr w:rsidR="002C36E0" w:rsidRPr="00D2678E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397893734"/>
                <w:placeholder>
                  <w:docPart w:val="B9092835A10E4301AEDFD2A9BC3D865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10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672EA0" w:rsidRDefault="005D1142" w:rsidP="00D2678E">
            <w:pPr>
              <w:pStyle w:val="Heading6"/>
              <w:outlineLvl w:val="5"/>
            </w:pPr>
            <w:sdt>
              <w:sdtPr>
                <w:id w:val="1448435489"/>
                <w:placeholder>
                  <w:docPart w:val="7A08E6C4A6A64C6F84ECFD864D48A5CD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11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672EA0" w:rsidRDefault="005D1142" w:rsidP="00D2678E">
            <w:pPr>
              <w:pStyle w:val="Heading6"/>
              <w:outlineLvl w:val="5"/>
            </w:pPr>
            <w:sdt>
              <w:sdtPr>
                <w:id w:val="423685585"/>
                <w:placeholder>
                  <w:docPart w:val="450EB68F85BD42B8895F3D8A707E4715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12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AF45CF" w:rsidRDefault="005D1142" w:rsidP="00D2678E">
            <w:pPr>
              <w:pStyle w:val="Heading6"/>
              <w:outlineLvl w:val="5"/>
            </w:pPr>
            <w:sdt>
              <w:sdtPr>
                <w:id w:val="-1617355030"/>
                <w:placeholder>
                  <w:docPart w:val="5EFFB29E9BDE459684CCB0692D2A54C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13</w:t>
                </w:r>
              </w:sdtContent>
            </w:sdt>
          </w:p>
        </w:tc>
      </w:tr>
      <w:tr w:rsidR="002C36E0" w:rsidRPr="00D2678E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962863508"/>
                <w:placeholder>
                  <w:docPart w:val="F3FF8CB3F2354818BDAC103BA2562446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17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672EA0" w:rsidRDefault="005D1142" w:rsidP="00D2678E">
            <w:pPr>
              <w:pStyle w:val="Heading6"/>
              <w:outlineLvl w:val="5"/>
            </w:pPr>
            <w:sdt>
              <w:sdtPr>
                <w:id w:val="1783756700"/>
                <w:placeholder>
                  <w:docPart w:val="1D65C667FEEC444DB57ABB58E98C906F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18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672EA0" w:rsidRDefault="005D1142" w:rsidP="00D2678E">
            <w:pPr>
              <w:pStyle w:val="Heading6"/>
              <w:outlineLvl w:val="5"/>
            </w:pPr>
            <w:sdt>
              <w:sdtPr>
                <w:id w:val="1449896225"/>
                <w:placeholder>
                  <w:docPart w:val="EC6F547EA8114A8C86589F967DE87DE0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19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8E6DFB" w:rsidRDefault="005D1142" w:rsidP="00D2678E">
            <w:pPr>
              <w:pStyle w:val="Heading6"/>
              <w:outlineLvl w:val="5"/>
            </w:pPr>
            <w:sdt>
              <w:sdtPr>
                <w:id w:val="-2036110229"/>
                <w:placeholder>
                  <w:docPart w:val="AB12F9B875FD4ADFB08C8ED08409FB3A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20</w:t>
                </w:r>
              </w:sdtContent>
            </w:sdt>
          </w:p>
        </w:tc>
      </w:tr>
      <w:tr w:rsidR="002C36E0" w:rsidRPr="00D2678E" w:rsidTr="00033BE4">
        <w:trPr>
          <w:trHeight w:val="1389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653132379"/>
                <w:placeholder>
                  <w:docPart w:val="697FD1B049C149D592C974F5E44B80D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24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1256096625"/>
                <w:placeholder>
                  <w:docPart w:val="1E2F2296D70A4DF196742D86A9E49DAC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25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603933152"/>
                <w:placeholder>
                  <w:docPart w:val="6365E6A7310F48D19B371346962BD2E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26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757959" w:rsidRDefault="005D1142" w:rsidP="00D2678E">
            <w:pPr>
              <w:pStyle w:val="Heading6"/>
              <w:outlineLvl w:val="5"/>
            </w:pPr>
            <w:sdt>
              <w:sdtPr>
                <w:id w:val="-1734075877"/>
                <w:placeholder>
                  <w:docPart w:val="F3A36E6E5603465781D0CE7D427F1B9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28</w:t>
                </w:r>
              </w:sdtContent>
            </w:sdt>
          </w:p>
        </w:tc>
      </w:tr>
      <w:tr w:rsidR="002C36E0" w:rsidRPr="00D2678E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429319085"/>
                <w:placeholder>
                  <w:docPart w:val="7CFA7C6123FF497FB59C360F7F55CC6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31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Default="005D1142" w:rsidP="00D2678E">
            <w:pPr>
              <w:pStyle w:val="Heading5"/>
              <w:outlineLvl w:val="4"/>
            </w:pPr>
            <w:sdt>
              <w:sdtPr>
                <w:id w:val="35087167"/>
                <w:placeholder>
                  <w:docPart w:val="5C98C4DB39DA44FD944A592CF14FDB8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01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Default="005D1142" w:rsidP="00D2678E">
            <w:pPr>
              <w:pStyle w:val="Heading5"/>
              <w:outlineLvl w:val="4"/>
            </w:pPr>
            <w:sdt>
              <w:sdtPr>
                <w:id w:val="132369016"/>
                <w:placeholder>
                  <w:docPart w:val="AF253D78D08A4996B8379640E0BB754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02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9202EC" w:rsidRDefault="005D1142" w:rsidP="00D2678E">
            <w:pPr>
              <w:pStyle w:val="Heading5"/>
              <w:outlineLvl w:val="4"/>
            </w:pPr>
            <w:sdt>
              <w:sdtPr>
                <w:id w:val="-675117950"/>
                <w:placeholder>
                  <w:docPart w:val="816774A051D6447DB0E998D56A1D166A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03</w:t>
                </w:r>
              </w:sdtContent>
            </w:sdt>
          </w:p>
        </w:tc>
      </w:tr>
      <w:tr w:rsidR="002C36E0" w:rsidRPr="00D2678E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</w:tcPr>
          <w:p w:rsidR="002C36E0" w:rsidRPr="00D2678E" w:rsidRDefault="002C36E0" w:rsidP="00D2678E"/>
        </w:tc>
        <w:tc>
          <w:tcPr>
            <w:tcW w:w="1729" w:type="dxa"/>
          </w:tcPr>
          <w:p w:rsidR="002C36E0" w:rsidRPr="00D2678E" w:rsidRDefault="002C36E0" w:rsidP="00D2678E"/>
        </w:tc>
        <w:tc>
          <w:tcPr>
            <w:tcW w:w="1729" w:type="dxa"/>
          </w:tcPr>
          <w:p w:rsidR="002C36E0" w:rsidRPr="00D2678E" w:rsidRDefault="002C36E0" w:rsidP="00D2678E"/>
        </w:tc>
        <w:tc>
          <w:tcPr>
            <w:tcW w:w="1729" w:type="dxa"/>
          </w:tcPr>
          <w:p w:rsidR="002C36E0" w:rsidRPr="00D2678E" w:rsidRDefault="002C36E0" w:rsidP="00D2678E"/>
        </w:tc>
      </w:tr>
    </w:tbl>
    <w:p w:rsidR="004F5C1D" w:rsidRDefault="00294C79" w:rsidP="00F853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1" locked="1" layoutInCell="1" allowOverlap="1" wp14:anchorId="19D30C2F" wp14:editId="33D2AEDA">
                <wp:simplePos x="0" y="0"/>
                <wp:positionH relativeFrom="column">
                  <wp:posOffset>4445</wp:posOffset>
                </wp:positionH>
                <wp:positionV relativeFrom="paragraph">
                  <wp:posOffset>1590675</wp:posOffset>
                </wp:positionV>
                <wp:extent cx="3988800" cy="4773600"/>
                <wp:effectExtent l="0" t="0" r="0" b="8255"/>
                <wp:wrapNone/>
                <wp:docPr id="237" name="Group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8800" cy="4773600"/>
                          <a:chOff x="0" y="0"/>
                          <a:chExt cx="3987165" cy="4773295"/>
                        </a:xfrm>
                      </wpg:grpSpPr>
                      <pic:pic xmlns:pic="http://schemas.openxmlformats.org/drawingml/2006/picture">
                        <pic:nvPicPr>
                          <pic:cNvPr id="259" name="Graphic 259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6135" y="-79756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Graphic 258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74010" y="-80708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Graphic 256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07085" y="65976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Graphic 25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74010" y="6692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Graphic 255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6610" y="21551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Graphic 254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45435" y="216471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Graphic 265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93060" y="36410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Graphic 263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6610" y="36791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F9F3B" id="Group 237" o:spid="_x0000_s1026" style="position:absolute;margin-left:.35pt;margin-top:125.25pt;width:314.1pt;height:375.85pt;z-index:-251559936;mso-width-relative:margin;mso-height-relative:margin" coordsize="39871,4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">
                <v:shape id="Graphic 259" o:spid="_x0000_s1027" type="#_x0000_t75" alt="Pink brush" style="position:absolute;left:8261;top:-7976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">
                  <v:imagedata r:id="rId77" o:title="Pink brush"/>
                  <v:path arrowok="t"/>
                </v:shape>
                <v:shape id="Graphic 258" o:spid="_x0000_s1028" type="#_x0000_t75" alt="Pink brush" style="position:absolute;left:28740;top:-807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">
                  <v:imagedata r:id="rId77" o:title="Pink brush"/>
                  <v:path arrowok="t"/>
                </v:shape>
                <v:shape id="Graphic 256" o:spid="_x0000_s1029" type="#_x0000_t75" alt="Pink brush" style="position:absolute;left:8071;top:6597;width:2870;height:190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">
                  <v:imagedata r:id="rId77" o:title="Pink brush"/>
                  <v:path arrowok="t"/>
                </v:shape>
                <v:shape id="Graphic 257" o:spid="_x0000_s1030" type="#_x0000_t75" alt="Pink brush" style="position:absolute;left:28740;top:6692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">
                  <v:imagedata r:id="rId77" o:title="Pink brush"/>
                  <v:path arrowok="t"/>
                </v:shape>
                <v:shape id="Graphic 255" o:spid="_x0000_s1031" type="#_x0000_t75" alt="Pink brush" style="position:absolute;left:8166;top:2155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">
                  <v:imagedata r:id="rId77" o:title="Pink brush"/>
                  <v:path arrowok="t"/>
                </v:shape>
                <v:shape id="Graphic 254" o:spid="_x0000_s1032" type="#_x0000_t75" alt="Pink brush" style="position:absolute;left:28454;top:21647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">
                  <v:imagedata r:id="rId77" o:title="Pink brush"/>
                  <v:path arrowok="t"/>
                </v:shape>
                <v:shape id="Graphic 265" o:spid="_x0000_s1033" type="#_x0000_t75" alt="Pink brush" style="position:absolute;left:28930;top:36410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">
                  <v:imagedata r:id="rId77" o:title="Pink brush"/>
                  <v:path arrowok="t"/>
                </v:shape>
                <v:shape id="Graphic 263" o:spid="_x0000_s1034" type="#_x0000_t75" alt="Pink brush" style="position:absolute;left:8166;top:3679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">
                  <v:imagedata r:id="rId77" o:title="Pink brush"/>
                  <v:path arrowok="t"/>
                </v:shape>
                <w10:anchorlock/>
              </v:group>
            </w:pict>
          </mc:Fallback>
        </mc:AlternateContent>
      </w:r>
      <w:r w:rsidR="00C60E5B"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EA364E4" wp14:editId="39302232">
                <wp:simplePos x="0" y="0"/>
                <wp:positionH relativeFrom="column">
                  <wp:posOffset>1231265</wp:posOffset>
                </wp:positionH>
                <wp:positionV relativeFrom="paragraph">
                  <wp:posOffset>581025</wp:posOffset>
                </wp:positionV>
                <wp:extent cx="2646000" cy="403200"/>
                <wp:effectExtent l="0" t="0" r="21590" b="16510"/>
                <wp:wrapNone/>
                <wp:docPr id="236" name="Group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000" cy="403200"/>
                          <a:chOff x="148635" y="151790"/>
                          <a:chExt cx="2646000" cy="403200"/>
                        </a:xfrm>
                      </wpg:grpSpPr>
                      <wps:wsp>
                        <wps:cNvPr id="31" name="Rectangle 31" descr="Blue brush"/>
                        <wps:cNvSpPr/>
                        <wps:spPr>
                          <a:xfrm>
                            <a:off x="148635" y="151790"/>
                            <a:ext cx="2646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Graphic 260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642235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1A1A3" id="Group 236" o:spid="_x0000_s1026" style="position:absolute;margin-left:96.95pt;margin-top:45.75pt;width:208.35pt;height:31.75pt;z-index:-251561984;mso-width-relative:margin;mso-height-relative:margin" coordorigin="1486,1517" coordsize="26460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">
                <v:rect id="Rectangle 31" o:spid="_x0000_s1027" alt="Blue brush" style="position:absolute;left:1486;top:1517;width:2646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" filled="f" strokecolor="#a2bac9 [1944]" strokeweight="1pt"/>
                <v:shape id="Graphic 260" o:spid="_x0000_s1028" type="#_x0000_t75" alt="Blue brush" style="position:absolute;left:1524;top:1524;width:26422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">
                  <v:imagedata r:id="rId20" o:title="Blue brush"/>
                  <v:path arrowok="t"/>
                  <o:lock v:ext="edit" aspectratio="f"/>
                </v:shape>
              </v:group>
            </w:pict>
          </mc:Fallback>
        </mc:AlternateContent>
      </w:r>
      <w:r w:rsidR="00C60E5B">
        <w:rPr>
          <w:noProof/>
        </w:rPr>
        <w:drawing>
          <wp:anchor distT="0" distB="0" distL="114300" distR="114300" simplePos="0" relativeHeight="251639798" behindDoc="1" locked="0" layoutInCell="1" allowOverlap="1" wp14:anchorId="33129051" wp14:editId="7CE2CBF1">
            <wp:simplePos x="0" y="0"/>
            <wp:positionH relativeFrom="column">
              <wp:posOffset>-637540</wp:posOffset>
            </wp:positionH>
            <wp:positionV relativeFrom="paragraph">
              <wp:posOffset>14605</wp:posOffset>
            </wp:positionV>
            <wp:extent cx="6019200" cy="7790400"/>
            <wp:effectExtent l="0" t="0" r="635" b="1270"/>
            <wp:wrapNone/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5B" w:rsidRDefault="00C60E5B" w:rsidP="00F853E7"/>
    <w:p w:rsidR="00033BE4" w:rsidRDefault="005D1142" w:rsidP="00A07E87">
      <w:pPr>
        <w:pStyle w:val="Heading1"/>
      </w:pPr>
      <w:sdt>
        <w:sdtPr>
          <w:id w:val="1370341799"/>
          <w:placeholder>
            <w:docPart w:val="D17E98A28F334306BF52E5E595E09F8A"/>
          </w:placeholder>
          <w:temporary/>
          <w:showingPlcHdr/>
          <w15:appearance w15:val="hidden"/>
        </w:sdtPr>
        <w:sdtEndPr/>
        <w:sdtContent>
          <w:r w:rsidR="00A07E87">
            <w:t>Week</w:t>
          </w:r>
        </w:sdtContent>
      </w:sdt>
    </w:p>
    <w:p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82"/>
        <w:gridCol w:w="741"/>
        <w:gridCol w:w="235"/>
        <w:gridCol w:w="2171"/>
        <w:gridCol w:w="742"/>
      </w:tblGrid>
      <w:tr w:rsidR="00A07E87" w:rsidRPr="00A07E87" w:rsidTr="00BD2ACD">
        <w:trPr>
          <w:gridAfter w:val="3"/>
          <w:wAfter w:w="3148" w:type="dxa"/>
          <w:trHeight w:val="510"/>
        </w:trPr>
        <w:tc>
          <w:tcPr>
            <w:tcW w:w="2923" w:type="dxa"/>
            <w:gridSpan w:val="2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033BE4" w:rsidRPr="00A07E87" w:rsidRDefault="005D1142" w:rsidP="00A07E87">
            <w:pPr>
              <w:pStyle w:val="Heading2"/>
              <w:outlineLvl w:val="1"/>
            </w:pPr>
            <w:sdt>
              <w:sdtPr>
                <w:id w:val="601312193"/>
                <w:placeholder>
                  <w:docPart w:val="583D90C0B9A647AF87AAA72D2FE60387"/>
                </w:placeholder>
                <w:temporary/>
                <w:showingPlcHdr/>
                <w15:appearance w15:val="hidden"/>
              </w:sdtPr>
              <w:sdtEndPr/>
              <w:sdtContent>
                <w:r w:rsidR="00A07E87">
                  <w:t>Month</w:t>
                </w:r>
                <w:r w:rsidR="00536427">
                  <w:t>, 1-7</w:t>
                </w:r>
              </w:sdtContent>
            </w:sdt>
          </w:p>
        </w:tc>
      </w:tr>
      <w:tr w:rsidR="00A07E87" w:rsidRPr="00A07E8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E411FC" w:rsidP="00A07E87">
            <w:pPr>
              <w:pStyle w:val="Heading4"/>
              <w:outlineLvl w:val="3"/>
            </w:pPr>
            <w:r>
              <w:t xml:space="preserve"> </w:t>
            </w:r>
            <w:sdt>
              <w:sdtPr>
                <w:id w:val="-1395199757"/>
                <w:placeholder>
                  <w:docPart w:val="1B4A67AE2E8D446BBEB0920301FBDDAF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Monday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1449191563"/>
                <w:placeholder>
                  <w:docPart w:val="9AFC6F63B02D47709B3EC59CD1D99E48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01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-1249583098"/>
                <w:placeholder>
                  <w:docPart w:val="A4C09D9F17E74476BBF0C13B91C82F28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Tuesday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2054723148"/>
                <w:placeholder>
                  <w:docPart w:val="22F7579D8337499B96E532858CC75EB3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02</w:t>
                </w:r>
              </w:sdtContent>
            </w:sdt>
          </w:p>
        </w:tc>
      </w:tr>
      <w:tr w:rsidR="00A07E87" w:rsidRPr="00A07E87" w:rsidTr="00BD2ACD">
        <w:trPr>
          <w:trHeight w:val="1644"/>
        </w:trPr>
        <w:tc>
          <w:tcPr>
            <w:tcW w:w="2923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BE4" w:rsidRPr="00A07E87" w:rsidRDefault="00033BE4" w:rsidP="00A07E87"/>
        </w:tc>
        <w:tc>
          <w:tcPr>
            <w:tcW w:w="2913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</w:tr>
      <w:tr w:rsidR="00A07E87" w:rsidRPr="00A07E8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331112463"/>
                <w:placeholder>
                  <w:docPart w:val="26C91CA80A1D42E090D8831BC46B1914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Wednesday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4" w:space="0" w:color="auto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1838116792"/>
                <w:placeholder>
                  <w:docPart w:val="D666DF65771043D6AFE841011967D547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03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4" w:space="0" w:color="auto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1797559069"/>
                <w:placeholder>
                  <w:docPart w:val="4B42A0EDA50046F8AC5D6A3C27AE571E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Thursday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-1885938081"/>
                <w:placeholder>
                  <w:docPart w:val="4C7F57BE1EB84267BB0A59C8E851B033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04</w:t>
                </w:r>
              </w:sdtContent>
            </w:sdt>
          </w:p>
        </w:tc>
      </w:tr>
      <w:tr w:rsidR="00A07E87" w:rsidRPr="00A07E87" w:rsidTr="00BD2ACD">
        <w:trPr>
          <w:trHeight w:val="1644"/>
        </w:trPr>
        <w:tc>
          <w:tcPr>
            <w:tcW w:w="2923" w:type="dxa"/>
            <w:gridSpan w:val="2"/>
            <w:tcBorders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</w:tr>
      <w:tr w:rsidR="00A07E87" w:rsidRPr="00A07E8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-1012443965"/>
                <w:placeholder>
                  <w:docPart w:val="BEDD158147AA4262A4CD2CBDCB78671D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Friday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-115300947"/>
                <w:placeholder>
                  <w:docPart w:val="4AA9C0A027604002871F9434D639792A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05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-1904277769"/>
                <w:placeholder>
                  <w:docPart w:val="2D99A67F5CDD49A7BA2B15CBD3C44E1B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Saturday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-293837539"/>
                <w:placeholder>
                  <w:docPart w:val="5C776C0547A8404A9757E63AA3AC8672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06</w:t>
                </w:r>
              </w:sdtContent>
            </w:sdt>
          </w:p>
        </w:tc>
      </w:tr>
      <w:tr w:rsidR="00A07E87" w:rsidRPr="00A07E87" w:rsidTr="00BD2ACD">
        <w:trPr>
          <w:trHeight w:val="1644"/>
        </w:trPr>
        <w:tc>
          <w:tcPr>
            <w:tcW w:w="2923" w:type="dxa"/>
            <w:gridSpan w:val="2"/>
            <w:tcBorders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</w:tr>
      <w:tr w:rsidR="00A07E87" w:rsidRPr="00A07E8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-1513762050"/>
                <w:placeholder>
                  <w:docPart w:val="DFB37763BB3347F4882E3A426D18A938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Sunday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590289536"/>
                <w:placeholder>
                  <w:docPart w:val="79216DBB380E4B4388856B6698D7C627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07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91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455917877"/>
                <w:placeholder>
                  <w:docPart w:val="E4A184C7CC4E4691B726BBF75E1CB794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Next Week</w:t>
                </w:r>
              </w:sdtContent>
            </w:sdt>
          </w:p>
        </w:tc>
      </w:tr>
      <w:tr w:rsidR="00A07E87" w:rsidRPr="00A07E87" w:rsidTr="00BD2ACD">
        <w:trPr>
          <w:trHeight w:val="1644"/>
        </w:trPr>
        <w:tc>
          <w:tcPr>
            <w:tcW w:w="2923" w:type="dxa"/>
            <w:gridSpan w:val="2"/>
            <w:tcBorders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</w:tr>
    </w:tbl>
    <w:p w:rsidR="004F5C1D" w:rsidRDefault="00C60E5B" w:rsidP="002851D3">
      <w:bookmarkStart w:id="2" w:name="_Hlk17273858"/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073B22AA" wp14:editId="0E385F62">
            <wp:simplePos x="0" y="0"/>
            <wp:positionH relativeFrom="column">
              <wp:posOffset>1450340</wp:posOffset>
            </wp:positionH>
            <wp:positionV relativeFrom="paragraph">
              <wp:posOffset>1209675</wp:posOffset>
            </wp:positionV>
            <wp:extent cx="982800" cy="5860800"/>
            <wp:effectExtent l="0" t="0" r="8255" b="6985"/>
            <wp:wrapNone/>
            <wp:docPr id="357" name="Graphic 35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5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DF77F49" wp14:editId="7C7E8C9F">
                <wp:simplePos x="0" y="0"/>
                <wp:positionH relativeFrom="column">
                  <wp:posOffset>2540</wp:posOffset>
                </wp:positionH>
                <wp:positionV relativeFrom="paragraph">
                  <wp:posOffset>628650</wp:posOffset>
                </wp:positionV>
                <wp:extent cx="3006000" cy="403200"/>
                <wp:effectExtent l="0" t="0" r="4445" b="16510"/>
                <wp:wrapNone/>
                <wp:docPr id="238" name="Group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00" cy="403200"/>
                          <a:chOff x="0" y="199823"/>
                          <a:chExt cx="3005455" cy="403402"/>
                        </a:xfrm>
                      </wpg:grpSpPr>
                      <pic:pic xmlns:pic="http://schemas.openxmlformats.org/drawingml/2006/picture">
                        <pic:nvPicPr>
                          <pic:cNvPr id="359" name="Graphic 359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9823"/>
                            <a:ext cx="3005455" cy="40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 descr="Blue brush"/>
                        <wps:cNvSpPr/>
                        <wps:spPr>
                          <a:xfrm>
                            <a:off x="0" y="200025"/>
                            <a:ext cx="2973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D0F2A" id="Group 238" o:spid="_x0000_s1026" style="position:absolute;margin-left:.2pt;margin-top:49.5pt;width:236.7pt;height:31.75pt;z-index:251760640;mso-width-relative:margin;mso-height-relative:margin" coordorigin=",1998" coordsize="30054,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">
                <v:shape id="Graphic 359" o:spid="_x0000_s1027" type="#_x0000_t75" alt="Blue brush" style="position:absolute;top:1998;width:30054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">
                  <v:imagedata r:id="rId20" o:title="Blue brush"/>
                  <v:path arrowok="t"/>
                  <o:lock v:ext="edit" aspectratio="f"/>
                </v:shape>
                <v:rect id="Rectangle 356" o:spid="_x0000_s1028" alt="Blue brush" style="position:absolute;top:2000;width:29736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" filled="f" strokecolor="#a2bac9 [1944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48" behindDoc="1" locked="0" layoutInCell="1" allowOverlap="1" wp14:anchorId="2BEFCAAC" wp14:editId="3AD3AAAC">
            <wp:simplePos x="0" y="0"/>
            <wp:positionH relativeFrom="column">
              <wp:posOffset>-543560</wp:posOffset>
            </wp:positionH>
            <wp:positionV relativeFrom="paragraph">
              <wp:posOffset>28575</wp:posOffset>
            </wp:positionV>
            <wp:extent cx="6019200" cy="7790400"/>
            <wp:effectExtent l="0" t="0" r="635" b="1270"/>
            <wp:wrapNone/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5B" w:rsidRDefault="00C60E5B" w:rsidP="002851D3"/>
    <w:p w:rsidR="00560E28" w:rsidRPr="00E1634A" w:rsidRDefault="005D1142" w:rsidP="00E1634A">
      <w:pPr>
        <w:pStyle w:val="Heading3"/>
      </w:pPr>
      <w:sdt>
        <w:sdtPr>
          <w:id w:val="-1684269356"/>
          <w:placeholder>
            <w:docPart w:val="4230609782DD4BBBA6076880382C8A18"/>
          </w:placeholder>
          <w:temporary/>
          <w:showingPlcHdr/>
          <w15:appearance w15:val="hidden"/>
        </w:sdtPr>
        <w:sdtEndPr/>
        <w:sdtContent>
          <w:r w:rsidR="00746850">
            <w:t>Day</w:t>
          </w:r>
        </w:sdtContent>
      </w:sdt>
      <w:bookmarkEnd w:id="2"/>
    </w:p>
    <w:p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170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850"/>
        <w:gridCol w:w="850"/>
      </w:tblGrid>
      <w:tr w:rsidR="00746850" w:rsidRPr="00746850" w:rsidTr="00B60020">
        <w:trPr>
          <w:trHeight w:val="516"/>
          <w:jc w:val="center"/>
        </w:trPr>
        <w:tc>
          <w:tcPr>
            <w:tcW w:w="850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560E28" w:rsidRPr="00746850" w:rsidRDefault="005D1142" w:rsidP="00746850">
            <w:pPr>
              <w:pStyle w:val="Heading2"/>
              <w:outlineLvl w:val="1"/>
            </w:pPr>
            <w:sdt>
              <w:sdtPr>
                <w:id w:val="123743046"/>
                <w:placeholder>
                  <w:docPart w:val="169F8CC596734C25941B518F79FFC5EA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am</w:t>
                </w:r>
              </w:sdtContent>
            </w:sdt>
          </w:p>
        </w:tc>
        <w:tc>
          <w:tcPr>
            <w:tcW w:w="850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560E28" w:rsidRPr="00746850" w:rsidRDefault="005D1142" w:rsidP="00746850">
            <w:pPr>
              <w:pStyle w:val="Heading2"/>
              <w:outlineLvl w:val="1"/>
            </w:pPr>
            <w:sdt>
              <w:sdtPr>
                <w:id w:val="1197196766"/>
                <w:placeholder>
                  <w:docPart w:val="25BFE5A39413428EA8D2C083AACBC9F7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pm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tcBorders>
              <w:top w:val="single" w:sz="2" w:space="0" w:color="000000" w:themeColor="text1"/>
            </w:tcBorders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962810717"/>
                <w:placeholder>
                  <w:docPart w:val="E4A25FAD668F4B13BBA48A613674E868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</w:t>
                </w:r>
              </w:sdtContent>
            </w:sdt>
          </w:p>
        </w:tc>
        <w:tc>
          <w:tcPr>
            <w:tcW w:w="850" w:type="dxa"/>
            <w:tcBorders>
              <w:top w:val="single" w:sz="2" w:space="0" w:color="000000" w:themeColor="text1"/>
            </w:tcBorders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380241202"/>
                <w:placeholder>
                  <w:docPart w:val="0CBEA38B27C0453EA766137FA414362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81752095"/>
                <w:placeholder>
                  <w:docPart w:val="49E0E4EEF88F4506BA2FB10AC1D7253B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2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78095058"/>
                <w:placeholder>
                  <w:docPart w:val="AF1FB850EAD44EB79AC9CD534F3D02A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2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091593194"/>
                <w:placeholder>
                  <w:docPart w:val="8162082F83134142A837BE56762ECA5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3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2024052739"/>
                <w:placeholder>
                  <w:docPart w:val="06F312E2F311423FB6C3780314596E26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3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334801885"/>
                <w:placeholder>
                  <w:docPart w:val="EA805B481B384DE89DA990CA5C5CBF6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4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536185731"/>
                <w:placeholder>
                  <w:docPart w:val="450D533A64024065A70022CF0A4E2351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4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2111933239"/>
                <w:placeholder>
                  <w:docPart w:val="F0DA070731344A81B8FE4BBBB6798AA1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5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679118116"/>
                <w:placeholder>
                  <w:docPart w:val="BF4A26FF81F045B991A89E9FFD8F41BC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5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512839358"/>
                <w:placeholder>
                  <w:docPart w:val="433E6D8599CE400B89D760AEC7228613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6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608626105"/>
                <w:placeholder>
                  <w:docPart w:val="83B6DA8EE6904C95BE8FC9D549ED48B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6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523017766"/>
                <w:placeholder>
                  <w:docPart w:val="3D20C7CF4D5441B3826E679418FBFB8D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7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927008264"/>
                <w:placeholder>
                  <w:docPart w:val="D8F8A340434A435686A2E65D4AE9428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7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720165769"/>
                <w:placeholder>
                  <w:docPart w:val="8D4F15504DBA49B0A045D82B9B1F03C6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8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28551877"/>
                <w:placeholder>
                  <w:docPart w:val="F409C512F4E84109B5A624C9788F74D8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8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574813231"/>
                <w:placeholder>
                  <w:docPart w:val="ED9906CC1AC64D86904F99ADF0FC1E3D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9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258029248"/>
                <w:placeholder>
                  <w:docPart w:val="31D0DA0AF15D4BCCA76ED0BAFB2C9A40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9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452373753"/>
                <w:placeholder>
                  <w:docPart w:val="DB68B0DE86DE49F89930A6D6B6E9E496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10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606189628"/>
                <w:placeholder>
                  <w:docPart w:val="77AA1FC3F18840D0A454C467A13E6D72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10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9747572"/>
                <w:placeholder>
                  <w:docPart w:val="64B23A702DBC49C88E5AFF604854673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11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660452057"/>
                <w:placeholder>
                  <w:docPart w:val="0AFE79261B3343A6B2E092752BF2FE54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11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260712359"/>
                <w:placeholder>
                  <w:docPart w:val="63F3184CE4004481B7B1B23B32F36E4C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12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35982994"/>
                <w:placeholder>
                  <w:docPart w:val="4DCF75149194423D83259787EC012B42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12</w:t>
                </w:r>
              </w:sdtContent>
            </w:sdt>
          </w:p>
        </w:tc>
      </w:tr>
    </w:tbl>
    <w:p w:rsidR="004F5C1D" w:rsidRDefault="004F5C1D" w:rsidP="008F1FF0"/>
    <w:p w:rsidR="00C60E5B" w:rsidRDefault="00294C79" w:rsidP="008F1FF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7000C12C" wp14:editId="2A3155CB">
                <wp:simplePos x="0" y="0"/>
                <wp:positionH relativeFrom="column">
                  <wp:posOffset>-5080</wp:posOffset>
                </wp:positionH>
                <wp:positionV relativeFrom="paragraph">
                  <wp:posOffset>581025</wp:posOffset>
                </wp:positionV>
                <wp:extent cx="3876675" cy="6703060"/>
                <wp:effectExtent l="0" t="0" r="9525" b="2540"/>
                <wp:wrapNone/>
                <wp:docPr id="239" name="Group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6703060"/>
                          <a:chOff x="68580" y="0"/>
                          <a:chExt cx="3876675" cy="6703060"/>
                        </a:xfrm>
                      </wpg:grpSpPr>
                      <pic:pic xmlns:pic="http://schemas.openxmlformats.org/drawingml/2006/picture">
                        <pic:nvPicPr>
                          <pic:cNvPr id="322" name="Graphic 322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24593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Rectangle 380" descr="Blue pink"/>
                        <wps:cNvSpPr/>
                        <wps:spPr>
                          <a:xfrm>
                            <a:off x="1495425" y="0"/>
                            <a:ext cx="243847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Graphic 324" descr="Pink brush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" y="885825"/>
                            <a:ext cx="312420" cy="24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Graphic 323" descr="Pink brush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885825"/>
                            <a:ext cx="312420" cy="24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Graphic 327" descr="Pink brush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5" y="3819525"/>
                            <a:ext cx="311785" cy="286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Graphic 328" descr="Pink brush"/>
                          <pic:cNvPicPr>
                            <a:picLocks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3819525"/>
                            <a:ext cx="311785" cy="2883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0980D" id="Group 239" o:spid="_x0000_s1026" style="position:absolute;margin-left:-.4pt;margin-top:45.75pt;width:305.25pt;height:527.8pt;z-index:-251551744;mso-width-relative:margin;mso-height-relative:margin" coordorigin="685" coordsize="38766,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">
                <v:shape id="Graphic 322" o:spid="_x0000_s1027" type="#_x0000_t75" alt="Blue brush" style="position:absolute;left:14859;width:24593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">
                  <v:imagedata r:id="rId20" o:title="Blue brush"/>
                  <v:path arrowok="t"/>
                  <o:lock v:ext="edit" aspectratio="f"/>
                </v:shape>
                <v:rect id="Rectangle 380" o:spid="_x0000_s1028" alt="Blue pink" style="position:absolute;left:14954;width:24384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" filled="f" strokecolor="#a2bac9 [1944]" strokeweight="1pt"/>
                <v:shape id="Graphic 324" o:spid="_x0000_s1029" type="#_x0000_t75" alt="Pink brush" style="position:absolute;left:685;top:8858;width:3125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">
                  <v:imagedata r:id="rId81" o:title="Pink brush"/>
                  <v:path arrowok="t"/>
                  <o:lock v:ext="edit" aspectratio="f"/>
                </v:shape>
                <v:shape id="Graphic 323" o:spid="_x0000_s1030" type="#_x0000_t75" alt="Pink brush" style="position:absolute;left:20764;top:8858;width:3124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">
                  <v:imagedata r:id="rId81" o:title="Pink brush"/>
                  <v:path arrowok="t"/>
                  <o:lock v:ext="edit" aspectratio="f"/>
                </v:shape>
                <v:shape id="Graphic 327" o:spid="_x0000_s1031" type="#_x0000_t75" alt="Pink brush" style="position:absolute;left:692;top:38195;width:3118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">
                  <v:imagedata r:id="rId82" o:title="Pink brush"/>
                  <v:path arrowok="t"/>
                  <o:lock v:ext="edit" aspectratio="f"/>
                </v:shape>
                <v:shape id="Graphic 328" o:spid="_x0000_s1032" type="#_x0000_t75" alt="Pink brush" style="position:absolute;left:20764;top:38195;width:3118;height:2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">
                  <v:imagedata r:id="rId83" o:title="Pink brush"/>
                  <v:path arrowok="t"/>
                  <o:lock v:ext="edit" aspectratio="f"/>
                </v:shape>
              </v:group>
            </w:pict>
          </mc:Fallback>
        </mc:AlternateContent>
      </w:r>
      <w:r w:rsidR="00C60E5B">
        <w:rPr>
          <w:noProof/>
        </w:rPr>
        <w:drawing>
          <wp:anchor distT="0" distB="0" distL="114300" distR="114300" simplePos="0" relativeHeight="251640823" behindDoc="1" locked="0" layoutInCell="1" allowOverlap="1" wp14:anchorId="6497123F" wp14:editId="66B68C92">
            <wp:simplePos x="0" y="0"/>
            <wp:positionH relativeFrom="column">
              <wp:posOffset>-637540</wp:posOffset>
            </wp:positionH>
            <wp:positionV relativeFrom="paragraph">
              <wp:posOffset>10795</wp:posOffset>
            </wp:positionV>
            <wp:extent cx="6019200" cy="7790400"/>
            <wp:effectExtent l="0" t="0" r="635" b="127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5B" w:rsidRPr="008F1FF0" w:rsidRDefault="00C60E5B" w:rsidP="008F1FF0"/>
    <w:p w:rsidR="00556B2A" w:rsidRPr="00295F0C" w:rsidRDefault="005D1142" w:rsidP="00295F0C">
      <w:pPr>
        <w:pStyle w:val="Heading1"/>
      </w:pPr>
      <w:sdt>
        <w:sdtPr>
          <w:id w:val="-457259651"/>
          <w:placeholder>
            <w:docPart w:val="7DBD86F0AFF14396A2BF04D906601C1C"/>
          </w:placeholder>
          <w:temporary/>
          <w:showingPlcHdr/>
          <w15:appearance w15:val="hidden"/>
        </w:sdtPr>
        <w:sdtEndPr/>
        <w:sdtContent>
          <w:r w:rsidR="00295F0C">
            <w:t>Goals</w:t>
          </w:r>
        </w:sdtContent>
      </w:sdt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92"/>
        <w:gridCol w:w="2389"/>
        <w:gridCol w:w="310"/>
        <w:gridCol w:w="491"/>
        <w:gridCol w:w="2389"/>
      </w:tblGrid>
      <w:tr w:rsidR="00295F0C" w:rsidTr="00295F0C">
        <w:trPr>
          <w:cantSplit/>
          <w:trHeight w:val="454"/>
        </w:trPr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6B2A" w:rsidRDefault="005D1142" w:rsidP="00295F0C">
            <w:pPr>
              <w:pStyle w:val="Heading2"/>
              <w:outlineLvl w:val="1"/>
            </w:pPr>
            <w:sdt>
              <w:sdtPr>
                <w:id w:val="1981649491"/>
                <w:placeholder>
                  <w:docPart w:val="6E85558ABC9A401A8C54F2B726D68CF9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Books</w:t>
                </w:r>
              </w:sdtContent>
            </w:sdt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556B2A" w:rsidRDefault="00556B2A" w:rsidP="00295F0C">
            <w:pPr>
              <w:pStyle w:val="Heading2"/>
              <w:outlineLvl w:val="1"/>
            </w:pPr>
          </w:p>
        </w:tc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6B2A" w:rsidRDefault="005D1142" w:rsidP="00295F0C">
            <w:pPr>
              <w:pStyle w:val="Heading2"/>
              <w:outlineLvl w:val="1"/>
            </w:pPr>
            <w:sdt>
              <w:sdtPr>
                <w:id w:val="1317306481"/>
                <w:placeholder>
                  <w:docPart w:val="45227490BB4548D2B1AE619FAE64EB2F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Courses</w:t>
                </w:r>
              </w:sdtContent>
            </w:sdt>
          </w:p>
        </w:tc>
      </w:tr>
      <w:tr w:rsidR="00810460" w:rsidTr="00295F0C">
        <w:trPr>
          <w:cantSplit/>
          <w:trHeight w:val="3742"/>
        </w:trPr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556B2A" w:rsidRDefault="00556B2A" w:rsidP="00295F0C">
            <w:pPr>
              <w:pStyle w:val="Heading1"/>
              <w:outlineLvl w:val="0"/>
            </w:pPr>
          </w:p>
        </w:tc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</w:tr>
      <w:tr w:rsidR="00295F0C" w:rsidTr="00295F0C">
        <w:trPr>
          <w:cantSplit/>
          <w:trHeight w:val="850"/>
        </w:trPr>
        <w:tc>
          <w:tcPr>
            <w:tcW w:w="32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B2A" w:rsidRDefault="005D1142" w:rsidP="00295F0C">
            <w:pPr>
              <w:pStyle w:val="Heading2"/>
              <w:outlineLvl w:val="1"/>
            </w:pPr>
            <w:sdt>
              <w:sdtPr>
                <w:id w:val="-670639582"/>
                <w:placeholder>
                  <w:docPart w:val="6E5A56E5500C4C099D962661FBB0237D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Sports</w:t>
                </w:r>
              </w:sdtContent>
            </w:sdt>
          </w:p>
        </w:tc>
        <w:tc>
          <w:tcPr>
            <w:tcW w:w="295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56B2A" w:rsidRDefault="005D1142" w:rsidP="00295F0C">
            <w:pPr>
              <w:pStyle w:val="Heading2"/>
              <w:outlineLvl w:val="1"/>
            </w:pPr>
            <w:sdt>
              <w:sdtPr>
                <w:id w:val="1847130932"/>
                <w:placeholder>
                  <w:docPart w:val="B916A191CBB6412CBACEA93AD49951F9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Travel</w:t>
                </w:r>
              </w:sdtContent>
            </w:sdt>
          </w:p>
        </w:tc>
      </w:tr>
      <w:tr w:rsidR="00556B2A" w:rsidTr="00295F0C">
        <w:trPr>
          <w:cantSplit/>
          <w:trHeight w:val="4479"/>
        </w:trPr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556B2A" w:rsidRDefault="00556B2A" w:rsidP="00295F0C">
            <w:pPr>
              <w:pStyle w:val="Heading1"/>
              <w:outlineLvl w:val="0"/>
            </w:pPr>
          </w:p>
        </w:tc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</w:tr>
    </w:tbl>
    <w:p w:rsidR="002C36E0" w:rsidRPr="00556B2A" w:rsidRDefault="002C36E0" w:rsidP="00556B2A">
      <w:pPr>
        <w:rPr>
          <w:rFonts w:ascii="Times New Roman" w:hAnsi="Times New Roman"/>
          <w:sz w:val="2"/>
          <w:szCs w:val="2"/>
        </w:rPr>
      </w:pPr>
    </w:p>
    <w:sectPr w:rsidR="002C36E0" w:rsidRPr="00556B2A" w:rsidSect="00B75650">
      <w:footerReference w:type="even" r:id="rId84"/>
      <w:footerReference w:type="default" r:id="rId85"/>
      <w:headerReference w:type="first" r:id="rId86"/>
      <w:pgSz w:w="7920" w:h="12240"/>
      <w:pgMar w:top="0" w:right="998" w:bottom="0" w:left="85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142" w:rsidRDefault="005D1142" w:rsidP="00AC5ABA">
      <w:pPr>
        <w:spacing w:after="0" w:line="240" w:lineRule="auto"/>
      </w:pPr>
      <w:r>
        <w:separator/>
      </w:r>
    </w:p>
    <w:p w:rsidR="005D1142" w:rsidRDefault="005D1142"/>
  </w:endnote>
  <w:endnote w:type="continuationSeparator" w:id="0">
    <w:p w:rsidR="005D1142" w:rsidRDefault="005D1142" w:rsidP="00AC5ABA">
      <w:pPr>
        <w:spacing w:after="0" w:line="240" w:lineRule="auto"/>
      </w:pPr>
      <w:r>
        <w:continuationSeparator/>
      </w:r>
    </w:p>
    <w:p w:rsidR="005D1142" w:rsidRDefault="005D1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833003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:rsidR="004F5C1D" w:rsidRDefault="005C4525" w:rsidP="005C4525">
        <w:pPr>
          <w:pStyle w:val="Footer"/>
          <w:ind w:left="-624"/>
        </w:pPr>
        <w:r w:rsidRPr="00366974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885568" behindDoc="0" locked="0" layoutInCell="1" allowOverlap="1" wp14:anchorId="01364E20" wp14:editId="4FC6F4B5">
                  <wp:simplePos x="0" y="0"/>
                  <wp:positionH relativeFrom="column">
                    <wp:posOffset>-640160</wp:posOffset>
                  </wp:positionH>
                  <wp:positionV relativeFrom="paragraph">
                    <wp:posOffset>-32385</wp:posOffset>
                  </wp:positionV>
                  <wp:extent cx="406400" cy="219075"/>
                  <wp:effectExtent l="0" t="0" r="12700" b="28575"/>
                  <wp:wrapNone/>
                  <wp:docPr id="247" name="Rectangle 2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6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5524984" id="Rectangle 247" o:spid="_x0000_s1026" style="position:absolute;margin-left:-50.4pt;margin-top:-2.55pt;width:32pt;height:17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" filled="f" strokecolor="#a2bac9 [1944]" strokeweight="1pt"/>
              </w:pict>
            </mc:Fallback>
          </mc:AlternateContent>
        </w:r>
        <w:r w:rsidRPr="00366974">
          <w:rPr>
            <w:noProof/>
            <w:sz w:val="20"/>
            <w:szCs w:val="20"/>
          </w:rPr>
          <w:drawing>
            <wp:anchor distT="0" distB="0" distL="114300" distR="114300" simplePos="0" relativeHeight="251884544" behindDoc="1" locked="0" layoutInCell="1" allowOverlap="1" wp14:anchorId="45542591" wp14:editId="1EA69953">
              <wp:simplePos x="0" y="0"/>
              <wp:positionH relativeFrom="column">
                <wp:posOffset>-632540</wp:posOffset>
              </wp:positionH>
              <wp:positionV relativeFrom="paragraph">
                <wp:posOffset>-43815</wp:posOffset>
              </wp:positionV>
              <wp:extent cx="406400" cy="230505"/>
              <wp:effectExtent l="0" t="0" r="0" b="0"/>
              <wp:wrapNone/>
              <wp:docPr id="248" name="Graphic 24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6400" cy="2305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66974">
          <w:rPr>
            <w:sz w:val="20"/>
            <w:szCs w:val="20"/>
          </w:rPr>
          <w:fldChar w:fldCharType="begin"/>
        </w:r>
        <w:r w:rsidRPr="00366974">
          <w:rPr>
            <w:sz w:val="20"/>
            <w:szCs w:val="20"/>
          </w:rPr>
          <w:instrText xml:space="preserve"> PAGE   \* MERGEFORMAT </w:instrText>
        </w:r>
        <w:r w:rsidRPr="00366974">
          <w:rPr>
            <w:sz w:val="20"/>
            <w:szCs w:val="20"/>
          </w:rPr>
          <w:fldChar w:fldCharType="separate"/>
        </w:r>
        <w:r w:rsidR="006E4C7A">
          <w:rPr>
            <w:noProof/>
            <w:sz w:val="20"/>
            <w:szCs w:val="20"/>
          </w:rPr>
          <w:t>2</w:t>
        </w:r>
        <w:r w:rsidRPr="00366974">
          <w:rPr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C1D" w:rsidRDefault="008F1FF0" w:rsidP="00BC13AC">
    <w:pPr>
      <w:pStyle w:val="Footer"/>
      <w:ind w:right="-624"/>
      <w:jc w:val="right"/>
    </w:pPr>
    <w:r w:rsidRPr="00FA56B5">
      <w:rPr>
        <w:noProof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75E0DF12" wp14:editId="7854C942">
              <wp:simplePos x="0" y="0"/>
              <wp:positionH relativeFrom="column">
                <wp:posOffset>4048125</wp:posOffset>
              </wp:positionH>
              <wp:positionV relativeFrom="paragraph">
                <wp:posOffset>-19050</wp:posOffset>
              </wp:positionV>
              <wp:extent cx="406400" cy="219075"/>
              <wp:effectExtent l="0" t="0" r="12700" b="28575"/>
              <wp:wrapNone/>
              <wp:docPr id="244" name="Rectangle 24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400" cy="2190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E4A9BB" id="Rectangle 244" o:spid="_x0000_s1026" style="position:absolute;margin-left:318.75pt;margin-top:-1.5pt;width:32pt;height:17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" filled="f" strokecolor="#a2bac9 [1944]" strokeweight="1pt"/>
          </w:pict>
        </mc:Fallback>
      </mc:AlternateContent>
    </w:r>
    <w:r w:rsidRPr="00FA56B5">
      <w:rPr>
        <w:noProof/>
      </w:rPr>
      <w:drawing>
        <wp:anchor distT="0" distB="0" distL="114300" distR="114300" simplePos="0" relativeHeight="251882496" behindDoc="1" locked="0" layoutInCell="1" allowOverlap="1" wp14:anchorId="65BD9FC9" wp14:editId="67B9ED73">
          <wp:simplePos x="0" y="0"/>
          <wp:positionH relativeFrom="column">
            <wp:posOffset>4048125</wp:posOffset>
          </wp:positionH>
          <wp:positionV relativeFrom="paragraph">
            <wp:posOffset>-21590</wp:posOffset>
          </wp:positionV>
          <wp:extent cx="406400" cy="229870"/>
          <wp:effectExtent l="0" t="0" r="0" b="0"/>
          <wp:wrapNone/>
          <wp:docPr id="246" name="Graphic 246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395623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C13AC">
          <w:fldChar w:fldCharType="begin"/>
        </w:r>
        <w:r w:rsidR="00BC13AC">
          <w:instrText xml:space="preserve"> PAGE   \* MERGEFORMAT </w:instrText>
        </w:r>
        <w:r w:rsidR="00BC13AC">
          <w:fldChar w:fldCharType="separate"/>
        </w:r>
        <w:r w:rsidR="006E4C7A">
          <w:rPr>
            <w:noProof/>
          </w:rPr>
          <w:t>9</w:t>
        </w:r>
        <w:r w:rsidR="00BC13AC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142" w:rsidRDefault="005D1142" w:rsidP="00AC5ABA">
      <w:pPr>
        <w:spacing w:after="0" w:line="240" w:lineRule="auto"/>
      </w:pPr>
      <w:r>
        <w:separator/>
      </w:r>
    </w:p>
    <w:p w:rsidR="005D1142" w:rsidRDefault="005D1142"/>
  </w:footnote>
  <w:footnote w:type="continuationSeparator" w:id="0">
    <w:p w:rsidR="005D1142" w:rsidRDefault="005D1142" w:rsidP="00AC5ABA">
      <w:pPr>
        <w:spacing w:after="0" w:line="240" w:lineRule="auto"/>
      </w:pPr>
      <w:r>
        <w:continuationSeparator/>
      </w:r>
    </w:p>
    <w:p w:rsidR="005D1142" w:rsidRDefault="005D114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D82" w:rsidRDefault="000F2D82" w:rsidP="000F2D82">
    <w:pPr>
      <w:pStyle w:val="Header"/>
    </w:pPr>
  </w:p>
  <w:p w:rsidR="006B65DB" w:rsidRPr="000F2D82" w:rsidRDefault="006B65DB" w:rsidP="000F2D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mirrorMargins/>
  <w:attachedTemplate r:id="rId1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C7A"/>
    <w:rsid w:val="00021A5F"/>
    <w:rsid w:val="00031D70"/>
    <w:rsid w:val="0003234A"/>
    <w:rsid w:val="00033BE4"/>
    <w:rsid w:val="00046DE2"/>
    <w:rsid w:val="00054BAC"/>
    <w:rsid w:val="00061036"/>
    <w:rsid w:val="0006544A"/>
    <w:rsid w:val="000741D8"/>
    <w:rsid w:val="000A43A7"/>
    <w:rsid w:val="000C0B73"/>
    <w:rsid w:val="000C7913"/>
    <w:rsid w:val="000E5E51"/>
    <w:rsid w:val="000F2D82"/>
    <w:rsid w:val="001104DE"/>
    <w:rsid w:val="001248CF"/>
    <w:rsid w:val="00134B9A"/>
    <w:rsid w:val="001442FD"/>
    <w:rsid w:val="00160D7A"/>
    <w:rsid w:val="00197D51"/>
    <w:rsid w:val="001E68EC"/>
    <w:rsid w:val="00210C0C"/>
    <w:rsid w:val="00241FDE"/>
    <w:rsid w:val="00246A0F"/>
    <w:rsid w:val="00256436"/>
    <w:rsid w:val="00266A1A"/>
    <w:rsid w:val="002747B6"/>
    <w:rsid w:val="002851D3"/>
    <w:rsid w:val="00287024"/>
    <w:rsid w:val="0029050B"/>
    <w:rsid w:val="00294C79"/>
    <w:rsid w:val="00295F0C"/>
    <w:rsid w:val="002A2A5E"/>
    <w:rsid w:val="002A7D5C"/>
    <w:rsid w:val="002C36E0"/>
    <w:rsid w:val="003010E2"/>
    <w:rsid w:val="0032627B"/>
    <w:rsid w:val="00327451"/>
    <w:rsid w:val="00327EEA"/>
    <w:rsid w:val="00344CAF"/>
    <w:rsid w:val="00357725"/>
    <w:rsid w:val="003651BA"/>
    <w:rsid w:val="00365D8B"/>
    <w:rsid w:val="00366974"/>
    <w:rsid w:val="00366A53"/>
    <w:rsid w:val="00370AA3"/>
    <w:rsid w:val="00373179"/>
    <w:rsid w:val="00393FE5"/>
    <w:rsid w:val="003A7B68"/>
    <w:rsid w:val="003B3666"/>
    <w:rsid w:val="00404C2E"/>
    <w:rsid w:val="00437842"/>
    <w:rsid w:val="004771ED"/>
    <w:rsid w:val="0048384D"/>
    <w:rsid w:val="004902C2"/>
    <w:rsid w:val="004C3C50"/>
    <w:rsid w:val="004D4E6B"/>
    <w:rsid w:val="004F5C1D"/>
    <w:rsid w:val="004F77F9"/>
    <w:rsid w:val="005218D0"/>
    <w:rsid w:val="00523E8B"/>
    <w:rsid w:val="00526236"/>
    <w:rsid w:val="00536427"/>
    <w:rsid w:val="00556B2A"/>
    <w:rsid w:val="00560E28"/>
    <w:rsid w:val="005666B7"/>
    <w:rsid w:val="0057059C"/>
    <w:rsid w:val="00571F6D"/>
    <w:rsid w:val="00575B1B"/>
    <w:rsid w:val="005864D1"/>
    <w:rsid w:val="0059353A"/>
    <w:rsid w:val="00596AC2"/>
    <w:rsid w:val="005B47E7"/>
    <w:rsid w:val="005B50A7"/>
    <w:rsid w:val="005C4525"/>
    <w:rsid w:val="005D1142"/>
    <w:rsid w:val="005E46BE"/>
    <w:rsid w:val="005F1479"/>
    <w:rsid w:val="005F4B5C"/>
    <w:rsid w:val="005F6204"/>
    <w:rsid w:val="00616F38"/>
    <w:rsid w:val="00617CFF"/>
    <w:rsid w:val="0062270E"/>
    <w:rsid w:val="00642511"/>
    <w:rsid w:val="00642CA3"/>
    <w:rsid w:val="00651B51"/>
    <w:rsid w:val="006634C8"/>
    <w:rsid w:val="00672EA0"/>
    <w:rsid w:val="006863CF"/>
    <w:rsid w:val="00687A9E"/>
    <w:rsid w:val="006B3A66"/>
    <w:rsid w:val="006B65DB"/>
    <w:rsid w:val="006C07F8"/>
    <w:rsid w:val="006E161F"/>
    <w:rsid w:val="006E3995"/>
    <w:rsid w:val="006E4C7A"/>
    <w:rsid w:val="006E50B7"/>
    <w:rsid w:val="006E6948"/>
    <w:rsid w:val="00734543"/>
    <w:rsid w:val="00746850"/>
    <w:rsid w:val="0078225A"/>
    <w:rsid w:val="007B2716"/>
    <w:rsid w:val="007F4153"/>
    <w:rsid w:val="00807706"/>
    <w:rsid w:val="00810460"/>
    <w:rsid w:val="00854BE1"/>
    <w:rsid w:val="00855CED"/>
    <w:rsid w:val="008B0A72"/>
    <w:rsid w:val="008B763A"/>
    <w:rsid w:val="008D5C7B"/>
    <w:rsid w:val="008E581C"/>
    <w:rsid w:val="008F1FF0"/>
    <w:rsid w:val="008F60BB"/>
    <w:rsid w:val="00933045"/>
    <w:rsid w:val="009509F3"/>
    <w:rsid w:val="0097189C"/>
    <w:rsid w:val="00986BB3"/>
    <w:rsid w:val="00997130"/>
    <w:rsid w:val="00997B03"/>
    <w:rsid w:val="009C1560"/>
    <w:rsid w:val="009C3890"/>
    <w:rsid w:val="009C3FF8"/>
    <w:rsid w:val="009C73D9"/>
    <w:rsid w:val="009D35E3"/>
    <w:rsid w:val="009E12AB"/>
    <w:rsid w:val="009F1211"/>
    <w:rsid w:val="00A07E87"/>
    <w:rsid w:val="00A1104A"/>
    <w:rsid w:val="00A26BAF"/>
    <w:rsid w:val="00A32B31"/>
    <w:rsid w:val="00A33E20"/>
    <w:rsid w:val="00A85A91"/>
    <w:rsid w:val="00AA3510"/>
    <w:rsid w:val="00AA57EB"/>
    <w:rsid w:val="00AB0BA4"/>
    <w:rsid w:val="00AC17D5"/>
    <w:rsid w:val="00AC5ABA"/>
    <w:rsid w:val="00AD6031"/>
    <w:rsid w:val="00AE73FF"/>
    <w:rsid w:val="00AE7A33"/>
    <w:rsid w:val="00B371E2"/>
    <w:rsid w:val="00B55024"/>
    <w:rsid w:val="00B75650"/>
    <w:rsid w:val="00B9222C"/>
    <w:rsid w:val="00B93F22"/>
    <w:rsid w:val="00BC13AC"/>
    <w:rsid w:val="00BD29A4"/>
    <w:rsid w:val="00BD2ACD"/>
    <w:rsid w:val="00BD3114"/>
    <w:rsid w:val="00C35776"/>
    <w:rsid w:val="00C56204"/>
    <w:rsid w:val="00C568EE"/>
    <w:rsid w:val="00C56F62"/>
    <w:rsid w:val="00C60E5B"/>
    <w:rsid w:val="00C81014"/>
    <w:rsid w:val="00CB2D77"/>
    <w:rsid w:val="00CB65BC"/>
    <w:rsid w:val="00CB7C41"/>
    <w:rsid w:val="00CC789A"/>
    <w:rsid w:val="00CE3B59"/>
    <w:rsid w:val="00D01E23"/>
    <w:rsid w:val="00D105E0"/>
    <w:rsid w:val="00D2678E"/>
    <w:rsid w:val="00D4436E"/>
    <w:rsid w:val="00D5636A"/>
    <w:rsid w:val="00D61EBF"/>
    <w:rsid w:val="00D919E0"/>
    <w:rsid w:val="00DC1C44"/>
    <w:rsid w:val="00DE7EFB"/>
    <w:rsid w:val="00DF2C61"/>
    <w:rsid w:val="00E0354E"/>
    <w:rsid w:val="00E11DD6"/>
    <w:rsid w:val="00E1634A"/>
    <w:rsid w:val="00E21782"/>
    <w:rsid w:val="00E25364"/>
    <w:rsid w:val="00E411FC"/>
    <w:rsid w:val="00E438E8"/>
    <w:rsid w:val="00E9267C"/>
    <w:rsid w:val="00EA6959"/>
    <w:rsid w:val="00EB1455"/>
    <w:rsid w:val="00EC2105"/>
    <w:rsid w:val="00EE7D11"/>
    <w:rsid w:val="00F12FDB"/>
    <w:rsid w:val="00F36F07"/>
    <w:rsid w:val="00F40E47"/>
    <w:rsid w:val="00F42BE0"/>
    <w:rsid w:val="00F45023"/>
    <w:rsid w:val="00F562AE"/>
    <w:rsid w:val="00F62AED"/>
    <w:rsid w:val="00F66B57"/>
    <w:rsid w:val="00F853E7"/>
    <w:rsid w:val="00FA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8C6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44A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650"/>
    <w:pPr>
      <w:spacing w:after="0" w:line="800" w:lineRule="exact"/>
      <w:outlineLvl w:val="0"/>
    </w:pPr>
    <w:rPr>
      <w:rFonts w:asciiTheme="majorHAnsi" w:hAnsiTheme="majorHAnsi"/>
      <w:caps/>
      <w:color w:val="000000" w:themeColor="text1"/>
      <w:sz w:val="80"/>
      <w:szCs w:val="32"/>
      <w14:textOutline w14:w="9525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913"/>
    <w:pPr>
      <w:spacing w:after="0"/>
      <w:outlineLvl w:val="1"/>
    </w:pPr>
    <w:rPr>
      <w:sz w:val="44"/>
      <w:szCs w:val="80"/>
      <w14:textOutline w14:w="9525" w14:cap="rnd" w14:cmpd="sng" w14:algn="ctr">
        <w14:noFill/>
        <w14:prstDash w14:val="solid"/>
        <w14:bevel/>
      </w14:textOutline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F36F07"/>
    <w:pPr>
      <w:jc w:val="right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6850"/>
    <w:pPr>
      <w:keepLines/>
      <w:spacing w:after="0" w:line="240" w:lineRule="auto"/>
      <w:outlineLvl w:val="3"/>
    </w:pPr>
    <w:rPr>
      <w:rFonts w:eastAsiaTheme="majorEastAsia" w:cstheme="majorBidi"/>
      <w:iCs/>
      <w:color w:val="648DA5" w:themeColor="accent5"/>
      <w:sz w:val="32"/>
      <w14:textOutline w14:w="9525" w14:cap="rnd" w14:cmpd="sng" w14:algn="ctr">
        <w14:noFill/>
        <w14:prstDash w14:val="solid"/>
        <w14:bevel/>
      </w14:textOutline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75650"/>
    <w:pPr>
      <w:keepNext/>
      <w:keepLines/>
      <w:spacing w:after="0" w:line="216" w:lineRule="auto"/>
      <w:ind w:left="170"/>
      <w:outlineLvl w:val="4"/>
    </w:pPr>
    <w:rPr>
      <w:rFonts w:asciiTheme="majorHAnsi" w:eastAsiaTheme="majorEastAsia" w:hAnsiTheme="majorHAnsi" w:cstheme="majorBidi"/>
      <w:color w:val="648DA5" w:themeColor="accent5"/>
      <w:sz w:val="32"/>
      <w14:textOutline w14:w="9525" w14:cap="rnd" w14:cmpd="sng" w14:algn="ctr">
        <w14:noFill/>
        <w14:prstDash w14:val="solid"/>
        <w14:bevel/>
      </w14:textOutline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F1FF0"/>
    <w:pPr>
      <w:spacing w:after="0" w:line="216" w:lineRule="auto"/>
      <w:ind w:left="170"/>
      <w:outlineLvl w:val="5"/>
    </w:pPr>
    <w:rPr>
      <w:rFonts w:asciiTheme="majorHAnsi" w:eastAsiaTheme="majorEastAsia" w:hAnsiTheme="majorHAnsi" w:cstheme="majorBidi"/>
      <w:color w:val="648DA5" w:themeColor="accent5"/>
      <w:sz w:val="3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2678E"/>
    <w:pPr>
      <w:keepNext/>
      <w:keepLines/>
      <w:spacing w:after="0" w:line="240" w:lineRule="auto"/>
      <w:ind w:left="170"/>
      <w:outlineLvl w:val="6"/>
    </w:pPr>
    <w:rPr>
      <w:rFonts w:eastAsiaTheme="majorEastAsia" w:cstheme="majorBidi"/>
      <w:iCs/>
      <w:color w:val="648DA5" w:themeColor="accent5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C5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544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5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ABA"/>
  </w:style>
  <w:style w:type="paragraph" w:styleId="Title">
    <w:name w:val="Title"/>
    <w:basedOn w:val="Normal"/>
    <w:next w:val="Normal"/>
    <w:link w:val="TitleChar"/>
    <w:uiPriority w:val="10"/>
    <w:qFormat/>
    <w:rsid w:val="00393FE5"/>
    <w:pPr>
      <w:spacing w:after="120" w:line="216" w:lineRule="auto"/>
      <w:contextualSpacing/>
      <w:jc w:val="center"/>
    </w:pPr>
    <w:rPr>
      <w:rFonts w:asciiTheme="majorHAnsi" w:eastAsiaTheme="majorEastAsia" w:hAnsiTheme="majorHAnsi" w:cstheme="majorBidi"/>
      <w:caps/>
      <w:spacing w:val="-10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FE5"/>
    <w:rPr>
      <w:rFonts w:asciiTheme="majorHAnsi" w:eastAsiaTheme="majorEastAsia" w:hAnsiTheme="majorHAnsi" w:cstheme="majorBidi"/>
      <w:caps/>
      <w:spacing w:val="-10"/>
      <w:kern w:val="28"/>
      <w:sz w:val="80"/>
      <w:szCs w:val="56"/>
      <w:lang w:val="en-US"/>
    </w:rPr>
  </w:style>
  <w:style w:type="table" w:styleId="TableGrid">
    <w:name w:val="Table Grid"/>
    <w:basedOn w:val="TableNormal"/>
    <w:uiPriority w:val="39"/>
    <w:rsid w:val="00B93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B93F22"/>
    <w:pPr>
      <w:numPr>
        <w:ilvl w:val="1"/>
      </w:numPr>
      <w:spacing w:before="120" w:after="240" w:line="240" w:lineRule="auto"/>
      <w:jc w:val="center"/>
    </w:pPr>
    <w:rPr>
      <w:rFonts w:eastAsiaTheme="minorEastAsia"/>
      <w:color w:val="648DA5" w:themeColor="accent5"/>
      <w:spacing w:val="15"/>
      <w:sz w:val="54"/>
    </w:rPr>
  </w:style>
  <w:style w:type="character" w:customStyle="1" w:styleId="SubtitleChar">
    <w:name w:val="Subtitle Char"/>
    <w:basedOn w:val="DefaultParagraphFont"/>
    <w:link w:val="Subtitle"/>
    <w:uiPriority w:val="11"/>
    <w:rsid w:val="00B93F22"/>
    <w:rPr>
      <w:rFonts w:eastAsiaTheme="minorEastAsia"/>
      <w:color w:val="648DA5" w:themeColor="accent5"/>
      <w:spacing w:val="15"/>
      <w:sz w:val="54"/>
      <w:lang w:val="en-US"/>
    </w:rPr>
  </w:style>
  <w:style w:type="paragraph" w:styleId="NoSpacing">
    <w:name w:val="No Spacing"/>
    <w:uiPriority w:val="1"/>
    <w:semiHidden/>
    <w:rsid w:val="00B93F22"/>
    <w:pPr>
      <w:spacing w:after="0" w:line="240" w:lineRule="auto"/>
    </w:pPr>
  </w:style>
  <w:style w:type="character" w:styleId="SubtleEmphasis">
    <w:name w:val="Subtle Emphasis"/>
    <w:uiPriority w:val="19"/>
    <w:semiHidden/>
    <w:rsid w:val="00B93F22"/>
    <w:rPr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75650"/>
    <w:rPr>
      <w:rFonts w:asciiTheme="majorHAnsi" w:hAnsiTheme="majorHAnsi"/>
      <w:caps/>
      <w:color w:val="000000" w:themeColor="text1"/>
      <w:sz w:val="80"/>
      <w:szCs w:val="32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A33E2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C7913"/>
    <w:rPr>
      <w:sz w:val="44"/>
      <w:szCs w:val="80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F36F07"/>
    <w:rPr>
      <w:rFonts w:asciiTheme="majorHAnsi" w:hAnsiTheme="majorHAnsi"/>
      <w:caps/>
      <w:color w:val="FFFFFF" w:themeColor="background1"/>
      <w:sz w:val="80"/>
      <w:szCs w:val="32"/>
      <w:lang w:val="en-US"/>
      <w14:textOutline w14:w="952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ing4Char">
    <w:name w:val="Heading 4 Char"/>
    <w:basedOn w:val="DefaultParagraphFont"/>
    <w:link w:val="Heading4"/>
    <w:uiPriority w:val="9"/>
    <w:rsid w:val="00746850"/>
    <w:rPr>
      <w:rFonts w:eastAsiaTheme="majorEastAsia" w:cstheme="majorBidi"/>
      <w:iCs/>
      <w:color w:val="648DA5" w:themeColor="accent5"/>
      <w:sz w:val="32"/>
      <w:lang w:val="en-US"/>
      <w14:textOutline w14:w="9525" w14:cap="rnd" w14:cmpd="sng" w14:algn="ctr">
        <w14:noFill/>
        <w14:prstDash w14:val="solid"/>
        <w14:bevel/>
      </w14:textOutline>
    </w:rPr>
  </w:style>
  <w:style w:type="paragraph" w:styleId="Date">
    <w:name w:val="Date"/>
    <w:basedOn w:val="Normal"/>
    <w:next w:val="Normal"/>
    <w:link w:val="DateChar"/>
    <w:uiPriority w:val="99"/>
    <w:qFormat/>
    <w:rsid w:val="00D105E0"/>
    <w:pPr>
      <w:jc w:val="center"/>
    </w:pPr>
    <w:rPr>
      <w:color w:val="648DA5" w:themeColor="accent5"/>
      <w:sz w:val="32"/>
    </w:rPr>
  </w:style>
  <w:style w:type="character" w:customStyle="1" w:styleId="DateChar">
    <w:name w:val="Date Char"/>
    <w:basedOn w:val="DefaultParagraphFont"/>
    <w:link w:val="Date"/>
    <w:uiPriority w:val="99"/>
    <w:rsid w:val="00D105E0"/>
    <w:rPr>
      <w:color w:val="648DA5" w:themeColor="accent5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B75650"/>
    <w:rPr>
      <w:rFonts w:asciiTheme="majorHAnsi" w:eastAsiaTheme="majorEastAsia" w:hAnsiTheme="majorHAnsi" w:cstheme="majorBidi"/>
      <w:color w:val="648DA5" w:themeColor="accent5"/>
      <w:sz w:val="32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rsid w:val="008F1FF0"/>
    <w:rPr>
      <w:rFonts w:asciiTheme="majorHAnsi" w:eastAsiaTheme="majorEastAsia" w:hAnsiTheme="majorHAnsi" w:cstheme="majorBidi"/>
      <w:color w:val="648DA5" w:themeColor="accent5"/>
      <w:sz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D2678E"/>
    <w:rPr>
      <w:rFonts w:eastAsiaTheme="majorEastAsia" w:cstheme="majorBidi"/>
      <w:iCs/>
      <w:color w:val="648DA5" w:themeColor="accent5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1.png" Type="http://schemas.openxmlformats.org/officeDocument/2006/relationships/image"/>
<Relationship Id="rId11" Target="media/image2.svg" Type="http://schemas.openxmlformats.org/officeDocument/2006/relationships/image"/>
<Relationship Id="rId12" Target="media/image2.png" Type="http://schemas.openxmlformats.org/officeDocument/2006/relationships/image"/>
<Relationship Id="rId13" Target="media/image4.svg" Type="http://schemas.openxmlformats.org/officeDocument/2006/relationships/image"/>
<Relationship Id="rId14" Target="media/image3.png" Type="http://schemas.openxmlformats.org/officeDocument/2006/relationships/image"/>
<Relationship Id="rId15" Target="media/image6.svg" Type="http://schemas.openxmlformats.org/officeDocument/2006/relationships/image"/>
<Relationship Id="rId16" Target="media/image4.png" Type="http://schemas.openxmlformats.org/officeDocument/2006/relationships/image"/>
<Relationship Id="rId17" Target="media/image8.svg" Type="http://schemas.openxmlformats.org/officeDocument/2006/relationships/image"/>
<Relationship Id="rId18" Target="media/image5.png" Type="http://schemas.openxmlformats.org/officeDocument/2006/relationships/image"/>
<Relationship Id="rId19" Target="media/image10.svg" Type="http://schemas.openxmlformats.org/officeDocument/2006/relationships/image"/>
<Relationship Id="rId2" Target="../customXml/item2.xml" Type="http://schemas.openxmlformats.org/officeDocument/2006/relationships/customXml"/>
<Relationship Id="rId20" Target="media/image6.png" Type="http://schemas.openxmlformats.org/officeDocument/2006/relationships/image"/>
<Relationship Id="rId21" Target="media/image7.png" Type="http://schemas.openxmlformats.org/officeDocument/2006/relationships/image"/>
<Relationship Id="rId22" Target="media/image8.jpeg" Type="http://schemas.openxmlformats.org/officeDocument/2006/relationships/image"/>
<Relationship Id="rId23" Target="media/image9.png" Type="http://schemas.openxmlformats.org/officeDocument/2006/relationships/image"/>
<Relationship Id="rId24" Target="media/image13.svg" Type="http://schemas.openxmlformats.org/officeDocument/2006/relationships/image"/>
<Relationship Id="rId25" Target="media/image10.png" Type="http://schemas.openxmlformats.org/officeDocument/2006/relationships/image"/>
<Relationship Id="rId26" Target="media/image15.svg" Type="http://schemas.openxmlformats.org/officeDocument/2006/relationships/image"/>
<Relationship Id="rId27" Target="media/image11.png" Type="http://schemas.openxmlformats.org/officeDocument/2006/relationships/image"/>
<Relationship Id="rId28" Target="media/image17.svg" Type="http://schemas.openxmlformats.org/officeDocument/2006/relationships/image"/>
<Relationship Id="rId29" Target="media/image12.png" Type="http://schemas.openxmlformats.org/officeDocument/2006/relationships/image"/>
<Relationship Id="rId3" Target="../customXml/item3.xml" Type="http://schemas.openxmlformats.org/officeDocument/2006/relationships/customXml"/>
<Relationship Id="rId30" Target="media/image19.svg" Type="http://schemas.openxmlformats.org/officeDocument/2006/relationships/image"/>
<Relationship Id="rId31" Target="media/image13.png" Type="http://schemas.openxmlformats.org/officeDocument/2006/relationships/image"/>
<Relationship Id="rId32" Target="media/image21.svg" Type="http://schemas.openxmlformats.org/officeDocument/2006/relationships/image"/>
<Relationship Id="rId33" Target="media/image14.png" Type="http://schemas.openxmlformats.org/officeDocument/2006/relationships/image"/>
<Relationship Id="rId34" Target="media/image23.svg" Type="http://schemas.openxmlformats.org/officeDocument/2006/relationships/image"/>
<Relationship Id="rId35" Target="media/image15.png" Type="http://schemas.openxmlformats.org/officeDocument/2006/relationships/image"/>
<Relationship Id="rId36" Target="media/image25.svg" Type="http://schemas.openxmlformats.org/officeDocument/2006/relationships/image"/>
<Relationship Id="rId37" Target="media/image16.png" Type="http://schemas.openxmlformats.org/officeDocument/2006/relationships/image"/>
<Relationship Id="rId38" Target="media/image27.svg" Type="http://schemas.openxmlformats.org/officeDocument/2006/relationships/image"/>
<Relationship Id="rId39" Target="media/image17.png" Type="http://schemas.openxmlformats.org/officeDocument/2006/relationships/image"/>
<Relationship Id="rId4" Target="../customXml/item4.xml" Type="http://schemas.openxmlformats.org/officeDocument/2006/relationships/customXml"/>
<Relationship Id="rId40" Target="media/image29.svg" Type="http://schemas.openxmlformats.org/officeDocument/2006/relationships/image"/>
<Relationship Id="rId41" Target="media/image18.png" Type="http://schemas.openxmlformats.org/officeDocument/2006/relationships/image"/>
<Relationship Id="rId42" Target="media/image31.svg" Type="http://schemas.openxmlformats.org/officeDocument/2006/relationships/image"/>
<Relationship Id="rId43" Target="media/image19.png" Type="http://schemas.openxmlformats.org/officeDocument/2006/relationships/image"/>
<Relationship Id="rId44" Target="media/image34.svg" Type="http://schemas.openxmlformats.org/officeDocument/2006/relationships/image"/>
<Relationship Id="rId45" Target="media/image20.png" Type="http://schemas.openxmlformats.org/officeDocument/2006/relationships/image"/>
<Relationship Id="rId46" Target="media/image36.svg" Type="http://schemas.openxmlformats.org/officeDocument/2006/relationships/image"/>
<Relationship Id="rId47" Target="media/image21.png" Type="http://schemas.openxmlformats.org/officeDocument/2006/relationships/image"/>
<Relationship Id="rId48" Target="media/image38.svg" Type="http://schemas.openxmlformats.org/officeDocument/2006/relationships/image"/>
<Relationship Id="rId49" Target="media/image22.png" Type="http://schemas.openxmlformats.org/officeDocument/2006/relationships/image"/>
<Relationship Id="rId5" Target="styles.xml" Type="http://schemas.openxmlformats.org/officeDocument/2006/relationships/styles"/>
<Relationship Id="rId50" Target="media/image40.svg" Type="http://schemas.openxmlformats.org/officeDocument/2006/relationships/image"/>
<Relationship Id="rId51" Target="media/image23.png" Type="http://schemas.openxmlformats.org/officeDocument/2006/relationships/image"/>
<Relationship Id="rId52" Target="media/image42.svg" Type="http://schemas.openxmlformats.org/officeDocument/2006/relationships/image"/>
<Relationship Id="rId53" Target="media/image24.png" Type="http://schemas.openxmlformats.org/officeDocument/2006/relationships/image"/>
<Relationship Id="rId54" Target="media/image44.svg" Type="http://schemas.openxmlformats.org/officeDocument/2006/relationships/image"/>
<Relationship Id="rId55" Target="media/image25.png" Type="http://schemas.openxmlformats.org/officeDocument/2006/relationships/image"/>
<Relationship Id="rId56" Target="media/image46.svg" Type="http://schemas.openxmlformats.org/officeDocument/2006/relationships/image"/>
<Relationship Id="rId57" Target="media/image26.png" Type="http://schemas.openxmlformats.org/officeDocument/2006/relationships/image"/>
<Relationship Id="rId58" Target="media/image48.svg" Type="http://schemas.openxmlformats.org/officeDocument/2006/relationships/image"/>
<Relationship Id="rId59" Target="media/image27.png" Type="http://schemas.openxmlformats.org/officeDocument/2006/relationships/image"/>
<Relationship Id="rId6" Target="settings.xml" Type="http://schemas.openxmlformats.org/officeDocument/2006/relationships/settings"/>
<Relationship Id="rId60" Target="media/image28.png" Type="http://schemas.openxmlformats.org/officeDocument/2006/relationships/image"/>
<Relationship Id="rId61" Target="media/image50.svg" Type="http://schemas.openxmlformats.org/officeDocument/2006/relationships/image"/>
<Relationship Id="rId62" Target="media/image29.png" Type="http://schemas.openxmlformats.org/officeDocument/2006/relationships/image"/>
<Relationship Id="rId63" Target="media/image30.png" Type="http://schemas.openxmlformats.org/officeDocument/2006/relationships/image"/>
<Relationship Id="rId64" Target="media/image31.png" Type="http://schemas.openxmlformats.org/officeDocument/2006/relationships/image"/>
<Relationship Id="rId65" Target="media/image32.png" Type="http://schemas.openxmlformats.org/officeDocument/2006/relationships/image"/>
<Relationship Id="rId66" Target="media/image33.png" Type="http://schemas.openxmlformats.org/officeDocument/2006/relationships/image"/>
<Relationship Id="rId67" Target="media/image34.png" Type="http://schemas.openxmlformats.org/officeDocument/2006/relationships/image"/>
<Relationship Id="rId68" Target="media/image35.png" Type="http://schemas.openxmlformats.org/officeDocument/2006/relationships/image"/>
<Relationship Id="rId69" Target="media/image36.png" Type="http://schemas.openxmlformats.org/officeDocument/2006/relationships/image"/>
<Relationship Id="rId7" Target="webSettings.xml" Type="http://schemas.openxmlformats.org/officeDocument/2006/relationships/webSettings"/>
<Relationship Id="rId70" Target="media/image37.png" Type="http://schemas.openxmlformats.org/officeDocument/2006/relationships/image"/>
<Relationship Id="rId71" Target="media/image38.png" Type="http://schemas.openxmlformats.org/officeDocument/2006/relationships/image"/>
<Relationship Id="rId72" Target="media/image39.png" Type="http://schemas.openxmlformats.org/officeDocument/2006/relationships/image"/>
<Relationship Id="rId73" Target="media/image40.png" Type="http://schemas.openxmlformats.org/officeDocument/2006/relationships/image"/>
<Relationship Id="rId74" Target="media/image41.png" Type="http://schemas.openxmlformats.org/officeDocument/2006/relationships/image"/>
<Relationship Id="rId75" Target="media/image42.png" Type="http://schemas.openxmlformats.org/officeDocument/2006/relationships/image"/>
<Relationship Id="rId76" Target="media/image43.png" Type="http://schemas.openxmlformats.org/officeDocument/2006/relationships/image"/>
<Relationship Id="rId77" Target="media/image44.png" Type="http://schemas.openxmlformats.org/officeDocument/2006/relationships/image"/>
<Relationship Id="rId78" Target="media/image45.png" Type="http://schemas.openxmlformats.org/officeDocument/2006/relationships/image"/>
<Relationship Id="rId79" Target="media/image46.png" Type="http://schemas.openxmlformats.org/officeDocument/2006/relationships/image"/>
<Relationship Id="rId8" Target="footnotes.xml" Type="http://schemas.openxmlformats.org/officeDocument/2006/relationships/footnotes"/>
<Relationship Id="rId80" Target="media/image47.png" Type="http://schemas.openxmlformats.org/officeDocument/2006/relationships/image"/>
<Relationship Id="rId81" Target="media/image48.png" Type="http://schemas.openxmlformats.org/officeDocument/2006/relationships/image"/>
<Relationship Id="rId82" Target="media/image49.png" Type="http://schemas.openxmlformats.org/officeDocument/2006/relationships/image"/>
<Relationship Id="rId83" Target="media/image50.png" Type="http://schemas.openxmlformats.org/officeDocument/2006/relationships/image"/>
<Relationship Id="rId84" Target="footer1.xml" Type="http://schemas.openxmlformats.org/officeDocument/2006/relationships/footer"/>
<Relationship Id="rId85" Target="footer2.xml" Type="http://schemas.openxmlformats.org/officeDocument/2006/relationships/footer"/>
<Relationship Id="rId86" Target="header1.xml" Type="http://schemas.openxmlformats.org/officeDocument/2006/relationships/header"/>
<Relationship Id="rId87" Target="fontTable.xml" Type="http://schemas.openxmlformats.org/officeDocument/2006/relationships/fontTable"/>
<Relationship Id="rId88" Target="glossary/document.xml" Type="http://schemas.openxmlformats.org/officeDocument/2006/relationships/glossaryDocument"/>
<Relationship Id="rId89" Target="theme/theme1.xml" Type="http://schemas.openxmlformats.org/officeDocument/2006/relationships/theme"/>
<Relationship Id="rId9" Target="endnotes.xml" Type="http://schemas.openxmlformats.org/officeDocument/2006/relationships/endnotes"/>
</Relationships>

</file>

<file path=word/_rels/footer1.xml.rels><?xml version="1.0" encoding="UTF-8" standalone="no"?>
<Relationships xmlns="http://schemas.openxmlformats.org/package/2006/relationships">
<Relationship Id="rId1" Target="media/image51.png" Type="http://schemas.openxmlformats.org/officeDocument/2006/relationships/image"/>
<Relationship Id="rId2" Target="media/image53.svg" Type="http://schemas.openxmlformats.org/officeDocument/2006/relationships/image"/>
</Relationships>

</file>

<file path=word/_rels/footer2.xml.rels><?xml version="1.0" encoding="UTF-8" standalone="no"?>
<Relationships xmlns="http://schemas.openxmlformats.org/package/2006/relationships">
<Relationship Id="rId1" Target="media/image51.png" Type="http://schemas.openxmlformats.org/officeDocument/2006/relationships/image"/>
<Relationship Id="rId2" Target="media/image53.svg" Type="http://schemas.openxmlformats.org/officeDocument/2006/relationships/image"/>
</Relationships>

</file>

<file path=word/_rels/settings.xml.rels><?xml version="1.0" encoding="UTF-8" standalone="no"?>
<Relationships xmlns="http://schemas.openxmlformats.org/package/2006/relationships">
<Relationship Id="rId1" Target="file:///C:/Users/USER/AppData/Roaming/Microsoft/Templates/Bullet%20journal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E5593A5B0514C52AB06BC4FD413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D4C6F-E841-480E-857F-6EEF73332F71}"/>
      </w:docPartPr>
      <w:docPartBody>
        <w:p w:rsidR="00000000" w:rsidRDefault="00D245BA">
          <w:pPr>
            <w:pStyle w:val="EE5593A5B0514C52AB06BC4FD41391A9"/>
          </w:pPr>
          <w:r w:rsidRPr="000C7913">
            <w:t>BULLET JOURNAL</w:t>
          </w:r>
        </w:p>
      </w:docPartBody>
    </w:docPart>
    <w:docPart>
      <w:docPartPr>
        <w:name w:val="5BFD9812333D47F3BA0C1AB50DAFC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201AC-D43B-4986-AD8F-CFB8F4B4617F}"/>
      </w:docPartPr>
      <w:docPartBody>
        <w:p w:rsidR="00000000" w:rsidRDefault="00D245BA">
          <w:pPr>
            <w:pStyle w:val="5BFD9812333D47F3BA0C1AB50DAFC1BF"/>
          </w:pPr>
          <w:r w:rsidRPr="000C7913">
            <w:t>20XX</w:t>
          </w:r>
        </w:p>
      </w:docPartBody>
    </w:docPart>
    <w:docPart>
      <w:docPartPr>
        <w:name w:val="F5C166CCCFAF4CF6BD351E4A1A801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73418-E62D-44C3-91B0-C8032DB55701}"/>
      </w:docPartPr>
      <w:docPartBody>
        <w:p w:rsidR="00000000" w:rsidRDefault="00D245BA">
          <w:pPr>
            <w:pStyle w:val="F5C166CCCFAF4CF6BD351E4A1A801FF6"/>
          </w:pPr>
          <w:r w:rsidRPr="000C7913">
            <w:t>KEY</w:t>
          </w:r>
        </w:p>
      </w:docPartBody>
    </w:docPart>
    <w:docPart>
      <w:docPartPr>
        <w:name w:val="05507A200E7445F38C694EF647C29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F1CF7-4065-40C4-B0D8-F51A118B9C75}"/>
      </w:docPartPr>
      <w:docPartBody>
        <w:p w:rsidR="00000000" w:rsidRDefault="00D245BA">
          <w:pPr>
            <w:pStyle w:val="05507A200E7445F38C694EF647C29902"/>
          </w:pPr>
          <w:r w:rsidRPr="000C7913">
            <w:t>Bullets</w:t>
          </w:r>
        </w:p>
      </w:docPartBody>
    </w:docPart>
    <w:docPart>
      <w:docPartPr>
        <w:name w:val="F3E3825F434A4FDEBF21CB79109B3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7BA2A-5CAE-4725-8E6C-99870391D100}"/>
      </w:docPartPr>
      <w:docPartBody>
        <w:p w:rsidR="00000000" w:rsidRDefault="00D245BA">
          <w:pPr>
            <w:pStyle w:val="F3E3825F434A4FDEBF21CB79109B328F"/>
          </w:pPr>
          <w:r>
            <w:t>Marks</w:t>
          </w:r>
        </w:p>
      </w:docPartBody>
    </w:docPart>
    <w:docPart>
      <w:docPartPr>
        <w:name w:val="CE8B428A00D44169B688C562B9C12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1E784-E6F6-4EB9-B677-7E5C142C525C}"/>
      </w:docPartPr>
      <w:docPartBody>
        <w:p w:rsidR="00000000" w:rsidRDefault="00D245BA">
          <w:pPr>
            <w:pStyle w:val="CE8B428A00D44169B688C562B9C12547"/>
          </w:pPr>
          <w:r>
            <w:t>Colors</w:t>
          </w:r>
        </w:p>
      </w:docPartBody>
    </w:docPart>
    <w:docPart>
      <w:docPartPr>
        <w:name w:val="B48A54E973794474B43AD407D9C59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AC5EF-1F4C-42A2-87BF-7FED0C2B2835}"/>
      </w:docPartPr>
      <w:docPartBody>
        <w:p w:rsidR="00000000" w:rsidRDefault="00D245BA">
          <w:pPr>
            <w:pStyle w:val="B48A54E973794474B43AD407D9C5938D"/>
          </w:pPr>
          <w:r>
            <w:t>Urgency</w:t>
          </w:r>
        </w:p>
      </w:docPartBody>
    </w:docPart>
    <w:docPart>
      <w:docPartPr>
        <w:name w:val="2FF55020713144C2BDEEBB22B1D0A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D4C2A-8610-44EB-9D59-33A241027D4D}"/>
      </w:docPartPr>
      <w:docPartBody>
        <w:p w:rsidR="00000000" w:rsidRDefault="00D245BA">
          <w:pPr>
            <w:pStyle w:val="2FF55020713144C2BDEEBB22B1D0AD01"/>
          </w:pPr>
          <w:r>
            <w:t>Mood</w:t>
          </w:r>
        </w:p>
      </w:docPartBody>
    </w:docPart>
    <w:docPart>
      <w:docPartPr>
        <w:name w:val="B9C026DD529E4188BDD9C6E987F6B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319EB-D173-4B14-A69A-BA09EC12C62E}"/>
      </w:docPartPr>
      <w:docPartBody>
        <w:p w:rsidR="00000000" w:rsidRDefault="00D245BA">
          <w:pPr>
            <w:pStyle w:val="B9C026DD529E4188BDD9C6E987F6B174"/>
          </w:pPr>
          <w:r>
            <w:t>Index</w:t>
          </w:r>
        </w:p>
      </w:docPartBody>
    </w:docPart>
    <w:docPart>
      <w:docPartPr>
        <w:name w:val="D1E8F4A0A02E4130907F0F5C726B3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CD580-E8D7-4605-A45C-A939CDD7279A}"/>
      </w:docPartPr>
      <w:docPartBody>
        <w:p w:rsidR="00000000" w:rsidRDefault="00D245BA">
          <w:pPr>
            <w:pStyle w:val="D1E8F4A0A02E4130907F0F5C726B3015"/>
          </w:pPr>
          <w:r>
            <w:t>Page</w:t>
          </w:r>
        </w:p>
      </w:docPartBody>
    </w:docPart>
    <w:docPart>
      <w:docPartPr>
        <w:name w:val="D8D0DF1B897E42D589374336D8EFB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EAC42-CEAC-4AD7-B160-BDB50261157D}"/>
      </w:docPartPr>
      <w:docPartBody>
        <w:p w:rsidR="00000000" w:rsidRDefault="00D245BA">
          <w:pPr>
            <w:pStyle w:val="D8D0DF1B897E42D589374336D8EFBB05"/>
          </w:pPr>
          <w:r>
            <w:t>Topic</w:t>
          </w:r>
        </w:p>
      </w:docPartBody>
    </w:docPart>
    <w:docPart>
      <w:docPartPr>
        <w:name w:val="8D547A247D8340CAADFDFEDBA7B1A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D78E8-72BD-4BCE-86B1-63E7728DCAFA}"/>
      </w:docPartPr>
      <w:docPartBody>
        <w:p w:rsidR="00000000" w:rsidRDefault="00D245BA">
          <w:pPr>
            <w:pStyle w:val="8D547A247D8340CAADFDFEDBA7B1A993"/>
          </w:pPr>
          <w:r w:rsidRPr="00134B9A">
            <w:t>FUTURE LOG</w:t>
          </w:r>
        </w:p>
      </w:docPartBody>
    </w:docPart>
    <w:docPart>
      <w:docPartPr>
        <w:name w:val="B7486DC8584D4C97A39168A2E4073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0846-3850-4329-B3AC-4D85457FC092}"/>
      </w:docPartPr>
      <w:docPartBody>
        <w:p w:rsidR="00000000" w:rsidRDefault="00D245BA">
          <w:pPr>
            <w:pStyle w:val="B7486DC8584D4C97A39168A2E4073B8C"/>
          </w:pPr>
          <w:r>
            <w:t>Jan</w:t>
          </w:r>
        </w:p>
      </w:docPartBody>
    </w:docPart>
    <w:docPart>
      <w:docPartPr>
        <w:name w:val="521BE28A685D4F60BCD26510FA1B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040B6-DF78-4A00-9A7F-3BB761BF58C0}"/>
      </w:docPartPr>
      <w:docPartBody>
        <w:p w:rsidR="00000000" w:rsidRDefault="00D245BA">
          <w:pPr>
            <w:pStyle w:val="521BE28A685D4F60BCD26510FA1B8FDB"/>
          </w:pPr>
          <w:r>
            <w:t>Feb</w:t>
          </w:r>
        </w:p>
      </w:docPartBody>
    </w:docPart>
    <w:docPart>
      <w:docPartPr>
        <w:name w:val="0401DA2891094329AA688AACAB0CD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4A80D-FF63-44D3-8414-311C610C6069}"/>
      </w:docPartPr>
      <w:docPartBody>
        <w:p w:rsidR="00000000" w:rsidRDefault="00D245BA">
          <w:pPr>
            <w:pStyle w:val="0401DA2891094329AA688AACAB0CD4BA"/>
          </w:pPr>
          <w:r>
            <w:t>Mar</w:t>
          </w:r>
        </w:p>
      </w:docPartBody>
    </w:docPart>
    <w:docPart>
      <w:docPartPr>
        <w:name w:val="9D3CB39937A4453398F11F1DB4218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2C934-0159-41CC-AF2D-82F2F184674E}"/>
      </w:docPartPr>
      <w:docPartBody>
        <w:p w:rsidR="00000000" w:rsidRDefault="00D245BA">
          <w:pPr>
            <w:pStyle w:val="9D3CB39937A4453398F11F1DB4218A24"/>
          </w:pPr>
          <w:r>
            <w:t>Apr</w:t>
          </w:r>
        </w:p>
      </w:docPartBody>
    </w:docPart>
    <w:docPart>
      <w:docPartPr>
        <w:name w:val="617F153B6AD84DF29D5678621C28D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4C977-BC95-440D-9423-A6523304967F}"/>
      </w:docPartPr>
      <w:docPartBody>
        <w:p w:rsidR="00000000" w:rsidRDefault="00D245BA">
          <w:pPr>
            <w:pStyle w:val="617F153B6AD84DF29D5678621C28DF07"/>
          </w:pPr>
          <w:r>
            <w:t>May</w:t>
          </w:r>
        </w:p>
      </w:docPartBody>
    </w:docPart>
    <w:docPart>
      <w:docPartPr>
        <w:name w:val="4B159B44546D49D6BF4563F7A80D6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FA759-1D92-4CCC-A2D3-FBFCA6A7C1FA}"/>
      </w:docPartPr>
      <w:docPartBody>
        <w:p w:rsidR="00000000" w:rsidRDefault="00D245BA">
          <w:pPr>
            <w:pStyle w:val="4B159B44546D49D6BF4563F7A80D616E"/>
          </w:pPr>
          <w:r>
            <w:t>Jun</w:t>
          </w:r>
        </w:p>
      </w:docPartBody>
    </w:docPart>
    <w:docPart>
      <w:docPartPr>
        <w:name w:val="4746AE8E5FD04020B599517E58EF5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1223D-B7C4-4824-BB3C-AD8BEBD1504D}"/>
      </w:docPartPr>
      <w:docPartBody>
        <w:p w:rsidR="00000000" w:rsidRDefault="00D245BA">
          <w:pPr>
            <w:pStyle w:val="4746AE8E5FD04020B599517E58EF556D"/>
          </w:pPr>
          <w:r>
            <w:t>Jul</w:t>
          </w:r>
        </w:p>
      </w:docPartBody>
    </w:docPart>
    <w:docPart>
      <w:docPartPr>
        <w:name w:val="00208869D8164635AB8EC66FCCC7E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E4DF-7090-43DF-90C9-2AB44DA5F436}"/>
      </w:docPartPr>
      <w:docPartBody>
        <w:p w:rsidR="00000000" w:rsidRDefault="00D245BA">
          <w:pPr>
            <w:pStyle w:val="00208869D8164635AB8EC66FCCC7E493"/>
          </w:pPr>
          <w:r>
            <w:t>Aug</w:t>
          </w:r>
        </w:p>
      </w:docPartBody>
    </w:docPart>
    <w:docPart>
      <w:docPartPr>
        <w:name w:val="BCE3F4A8231840F4AA9E000D44B00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D69E2-3886-4B5F-B3A1-1E0F8E625F4B}"/>
      </w:docPartPr>
      <w:docPartBody>
        <w:p w:rsidR="00000000" w:rsidRDefault="00D245BA">
          <w:pPr>
            <w:pStyle w:val="BCE3F4A8231840F4AA9E000D44B00659"/>
          </w:pPr>
          <w:r>
            <w:t>Sep</w:t>
          </w:r>
        </w:p>
      </w:docPartBody>
    </w:docPart>
    <w:docPart>
      <w:docPartPr>
        <w:name w:val="9C3F2B878F42437C9F0EACEFC108C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B4298-DE14-4B14-B1E3-EE0EC03764D2}"/>
      </w:docPartPr>
      <w:docPartBody>
        <w:p w:rsidR="00000000" w:rsidRDefault="00D245BA">
          <w:pPr>
            <w:pStyle w:val="9C3F2B878F42437C9F0EACEFC108C347"/>
          </w:pPr>
          <w:r>
            <w:t>Oct</w:t>
          </w:r>
        </w:p>
      </w:docPartBody>
    </w:docPart>
    <w:docPart>
      <w:docPartPr>
        <w:name w:val="AE205343E1C64CFC8AD3D291B9695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A2079-52BA-4A1D-9B17-69E922D4B314}"/>
      </w:docPartPr>
      <w:docPartBody>
        <w:p w:rsidR="00000000" w:rsidRDefault="00D245BA">
          <w:pPr>
            <w:pStyle w:val="AE205343E1C64CFC8AD3D291B9695C2C"/>
          </w:pPr>
          <w:r>
            <w:t>Nov</w:t>
          </w:r>
        </w:p>
      </w:docPartBody>
    </w:docPart>
    <w:docPart>
      <w:docPartPr>
        <w:name w:val="31EEC990586D4A848DC554D474CDB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AA166-88E1-46B3-8246-A43B7FE8CC68}"/>
      </w:docPartPr>
      <w:docPartBody>
        <w:p w:rsidR="00000000" w:rsidRDefault="00D245BA">
          <w:pPr>
            <w:pStyle w:val="31EEC990586D4A848DC554D474CDBA10"/>
          </w:pPr>
          <w:r>
            <w:t>Dec</w:t>
          </w:r>
        </w:p>
      </w:docPartBody>
    </w:docPart>
    <w:docPart>
      <w:docPartPr>
        <w:name w:val="755C799C3CBF4260855D133AE908D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B9494-CA94-4EEB-8765-E9F7EBF6A57A}"/>
      </w:docPartPr>
      <w:docPartBody>
        <w:p w:rsidR="00000000" w:rsidRDefault="00D245BA">
          <w:pPr>
            <w:pStyle w:val="755C799C3CBF4260855D133AE908D9EB"/>
          </w:pPr>
          <w:r>
            <w:t>Month</w:t>
          </w:r>
        </w:p>
      </w:docPartBody>
    </w:docPart>
    <w:docPart>
      <w:docPartPr>
        <w:name w:val="C8303CA518B04D3D8F02537EF5C46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2A954-4B03-442F-9EA1-B22D75494D8E}"/>
      </w:docPartPr>
      <w:docPartBody>
        <w:p w:rsidR="00000000" w:rsidRDefault="00D245BA">
          <w:pPr>
            <w:pStyle w:val="C8303CA518B04D3D8F02537EF5C46F38"/>
          </w:pPr>
          <w:r>
            <w:t>Week</w:t>
          </w:r>
        </w:p>
      </w:docPartBody>
    </w:docPart>
    <w:docPart>
      <w:docPartPr>
        <w:name w:val="2835C43273E3483FA42DBF166678C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2A543-175D-4778-ADC1-EEDCE3A9B64F}"/>
      </w:docPartPr>
      <w:docPartBody>
        <w:p w:rsidR="00000000" w:rsidRDefault="00D245BA">
          <w:pPr>
            <w:pStyle w:val="2835C43273E3483FA42DBF166678C8BE"/>
          </w:pPr>
          <w:r>
            <w:t>Mon</w:t>
          </w:r>
        </w:p>
      </w:docPartBody>
    </w:docPart>
    <w:docPart>
      <w:docPartPr>
        <w:name w:val="2D39D27FED3B43FC8DCD12B26C1DC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945C8-D354-4234-AF85-4176BDF1EAF3}"/>
      </w:docPartPr>
      <w:docPartBody>
        <w:p w:rsidR="00000000" w:rsidRDefault="00D245BA">
          <w:pPr>
            <w:pStyle w:val="2D39D27FED3B43FC8DCD12B26C1DCB15"/>
          </w:pPr>
          <w:r>
            <w:t>Tue</w:t>
          </w:r>
        </w:p>
      </w:docPartBody>
    </w:docPart>
    <w:docPart>
      <w:docPartPr>
        <w:name w:val="4FD5EE3E5F5B4428B9986697782B2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08714-882F-455B-BAE6-4B7D5A977A67}"/>
      </w:docPartPr>
      <w:docPartBody>
        <w:p w:rsidR="00000000" w:rsidRDefault="00D245BA">
          <w:pPr>
            <w:pStyle w:val="4FD5EE3E5F5B4428B9986697782B2DAC"/>
          </w:pPr>
          <w:r>
            <w:t>Wed</w:t>
          </w:r>
        </w:p>
      </w:docPartBody>
    </w:docPart>
    <w:docPart>
      <w:docPartPr>
        <w:name w:val="304D76A49726400EB49242D820B58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16956-432F-4163-8AD7-E7034F364C7A}"/>
      </w:docPartPr>
      <w:docPartBody>
        <w:p w:rsidR="00000000" w:rsidRDefault="00D245BA">
          <w:pPr>
            <w:pStyle w:val="304D76A49726400EB49242D820B58F8A"/>
          </w:pPr>
          <w:r>
            <w:t>01</w:t>
          </w:r>
        </w:p>
      </w:docPartBody>
    </w:docPart>
    <w:docPart>
      <w:docPartPr>
        <w:name w:val="DDE38434C0634CFF8D7377FCD2283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9833F-07C5-4998-ABDD-9BC6D98355C3}"/>
      </w:docPartPr>
      <w:docPartBody>
        <w:p w:rsidR="00000000" w:rsidRDefault="00D245BA">
          <w:pPr>
            <w:pStyle w:val="DDE38434C0634CFF8D7377FCD22836D2"/>
          </w:pPr>
          <w:r>
            <w:t>31</w:t>
          </w:r>
        </w:p>
      </w:docPartBody>
    </w:docPart>
    <w:docPart>
      <w:docPartPr>
        <w:name w:val="DBFCF10B42BC4A23839B0E99B185E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5A173-8E7F-4157-8537-F038CD860497}"/>
      </w:docPartPr>
      <w:docPartBody>
        <w:p w:rsidR="00000000" w:rsidRDefault="00D245BA">
          <w:pPr>
            <w:pStyle w:val="DBFCF10B42BC4A23839B0E99B185E356"/>
          </w:pPr>
          <w:r>
            <w:t>01</w:t>
          </w:r>
        </w:p>
      </w:docPartBody>
    </w:docPart>
    <w:docPart>
      <w:docPartPr>
        <w:name w:val="E363ECE9BF7D48C78BD843E5A541C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2C32A-5BD7-4599-B370-CC24F621F0EA}"/>
      </w:docPartPr>
      <w:docPartBody>
        <w:p w:rsidR="00000000" w:rsidRDefault="00D245BA">
          <w:pPr>
            <w:pStyle w:val="E363ECE9BF7D48C78BD843E5A541CA6B"/>
          </w:pPr>
          <w:r>
            <w:t>02</w:t>
          </w:r>
        </w:p>
      </w:docPartBody>
    </w:docPart>
    <w:docPart>
      <w:docPartPr>
        <w:name w:val="B7738F85EE2F4DD29A9F52B762917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8E3CC-D633-49E3-9749-421F2085AA4C}"/>
      </w:docPartPr>
      <w:docPartBody>
        <w:p w:rsidR="00000000" w:rsidRDefault="00D245BA">
          <w:pPr>
            <w:pStyle w:val="B7738F85EE2F4DD29A9F52B762917EE1"/>
          </w:pPr>
          <w:r>
            <w:t>02</w:t>
          </w:r>
        </w:p>
      </w:docPartBody>
    </w:docPart>
    <w:docPart>
      <w:docPartPr>
        <w:name w:val="C288BC8D638B42A3A8717EF7846B4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DD430-151A-4A44-B62E-401FC90319F0}"/>
      </w:docPartPr>
      <w:docPartBody>
        <w:p w:rsidR="00000000" w:rsidRDefault="00D245BA">
          <w:pPr>
            <w:pStyle w:val="C288BC8D638B42A3A8717EF7846B40A4"/>
          </w:pPr>
          <w:r>
            <w:t>07</w:t>
          </w:r>
        </w:p>
      </w:docPartBody>
    </w:docPart>
    <w:docPart>
      <w:docPartPr>
        <w:name w:val="E35856BEED334B50BFE44C85C0F0A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5EE88-7DFB-4F82-9F56-945B3B8124C6}"/>
      </w:docPartPr>
      <w:docPartBody>
        <w:p w:rsidR="00000000" w:rsidRDefault="00D245BA">
          <w:pPr>
            <w:pStyle w:val="E35856BEED334B50BFE44C85C0F0AC78"/>
          </w:pPr>
          <w:r>
            <w:t>08</w:t>
          </w:r>
        </w:p>
      </w:docPartBody>
    </w:docPart>
    <w:docPart>
      <w:docPartPr>
        <w:name w:val="ED2C7A862E054BD3A549C61642BB9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61AF2-C243-4E5E-91CE-7C56F5E23F07}"/>
      </w:docPartPr>
      <w:docPartBody>
        <w:p w:rsidR="00000000" w:rsidRDefault="00D245BA">
          <w:pPr>
            <w:pStyle w:val="ED2C7A862E054BD3A549C61642BB9D60"/>
          </w:pPr>
          <w:r>
            <w:t>09</w:t>
          </w:r>
        </w:p>
      </w:docPartBody>
    </w:docPart>
    <w:docPart>
      <w:docPartPr>
        <w:name w:val="7FC1A3C617F34C2DADC443FA1DF47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E10C2-F083-46A7-A3DB-2A323D6BC1E5}"/>
      </w:docPartPr>
      <w:docPartBody>
        <w:p w:rsidR="00000000" w:rsidRDefault="00D245BA">
          <w:pPr>
            <w:pStyle w:val="7FC1A3C617F34C2DADC443FA1DF478E7"/>
          </w:pPr>
          <w:r>
            <w:t>03</w:t>
          </w:r>
        </w:p>
      </w:docPartBody>
    </w:docPart>
    <w:docPart>
      <w:docPartPr>
        <w:name w:val="5454109ED9134C87B14794B49433C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F335E-CCF9-4550-AB76-EECD7DE6F52F}"/>
      </w:docPartPr>
      <w:docPartBody>
        <w:p w:rsidR="00000000" w:rsidRDefault="00D245BA">
          <w:pPr>
            <w:pStyle w:val="5454109ED9134C87B14794B49433C3C2"/>
          </w:pPr>
          <w:r>
            <w:t>14</w:t>
          </w:r>
        </w:p>
      </w:docPartBody>
    </w:docPart>
    <w:docPart>
      <w:docPartPr>
        <w:name w:val="057AAB8F45464A29A53025475AAC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65DCF-85F4-4B8C-A3F5-8CE0005211CB}"/>
      </w:docPartPr>
      <w:docPartBody>
        <w:p w:rsidR="00000000" w:rsidRDefault="00D245BA">
          <w:pPr>
            <w:pStyle w:val="057AAB8F45464A29A53025475AACDC81"/>
          </w:pPr>
          <w:r>
            <w:t>15</w:t>
          </w:r>
        </w:p>
      </w:docPartBody>
    </w:docPart>
    <w:docPart>
      <w:docPartPr>
        <w:name w:val="79951978F93342928AB9C7BEFCB4A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A13A9-16F2-4603-8A2C-BC380071450A}"/>
      </w:docPartPr>
      <w:docPartBody>
        <w:p w:rsidR="00000000" w:rsidRDefault="00D245BA">
          <w:pPr>
            <w:pStyle w:val="79951978F93342928AB9C7BEFCB4AA71"/>
          </w:pPr>
          <w:r>
            <w:t>16</w:t>
          </w:r>
        </w:p>
      </w:docPartBody>
    </w:docPart>
    <w:docPart>
      <w:docPartPr>
        <w:name w:val="5C9F0297DA544246A1938C780BC7B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4B647-5EDF-4CF0-B4E9-4C05097FF1F9}"/>
      </w:docPartPr>
      <w:docPartBody>
        <w:p w:rsidR="00000000" w:rsidRDefault="00D245BA">
          <w:pPr>
            <w:pStyle w:val="5C9F0297DA544246A1938C780BC7BC9F"/>
          </w:pPr>
          <w:r>
            <w:t>04</w:t>
          </w:r>
        </w:p>
      </w:docPartBody>
    </w:docPart>
    <w:docPart>
      <w:docPartPr>
        <w:name w:val="03AED0A8FD5F47FC86CB2DA50705B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562D7-EA80-40A4-B8B2-88A033A83BA7}"/>
      </w:docPartPr>
      <w:docPartBody>
        <w:p w:rsidR="00000000" w:rsidRDefault="00D245BA">
          <w:pPr>
            <w:pStyle w:val="03AED0A8FD5F47FC86CB2DA50705BE41"/>
          </w:pPr>
          <w:r>
            <w:t>21</w:t>
          </w:r>
        </w:p>
      </w:docPartBody>
    </w:docPart>
    <w:docPart>
      <w:docPartPr>
        <w:name w:val="DEBEED6A74CD4A1EB236D984A48B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B3F16-C7AD-448F-8AAB-26775E912061}"/>
      </w:docPartPr>
      <w:docPartBody>
        <w:p w:rsidR="00000000" w:rsidRDefault="00D245BA">
          <w:pPr>
            <w:pStyle w:val="DEBEED6A74CD4A1EB236D984A48BF362"/>
          </w:pPr>
          <w:r>
            <w:t>22</w:t>
          </w:r>
        </w:p>
      </w:docPartBody>
    </w:docPart>
    <w:docPart>
      <w:docPartPr>
        <w:name w:val="B25D84B9D6564A56AE3D836A42C87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258B-591F-4187-89B7-4DC132DA67CA}"/>
      </w:docPartPr>
      <w:docPartBody>
        <w:p w:rsidR="00000000" w:rsidRDefault="00D245BA">
          <w:pPr>
            <w:pStyle w:val="B25D84B9D6564A56AE3D836A42C87DAA"/>
          </w:pPr>
          <w:r>
            <w:t>23</w:t>
          </w:r>
        </w:p>
      </w:docPartBody>
    </w:docPart>
    <w:docPart>
      <w:docPartPr>
        <w:name w:val="76C99C6D443E41E7962E92550D5C7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FDC5D-C00B-4527-8C1F-F03960C0BB6A}"/>
      </w:docPartPr>
      <w:docPartBody>
        <w:p w:rsidR="00000000" w:rsidRDefault="00D245BA">
          <w:pPr>
            <w:pStyle w:val="76C99C6D443E41E7962E92550D5C7E67"/>
          </w:pPr>
          <w:r>
            <w:t>05</w:t>
          </w:r>
        </w:p>
      </w:docPartBody>
    </w:docPart>
    <w:docPart>
      <w:docPartPr>
        <w:name w:val="84D3890B3A4D41488D6F89D6BA1E2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36839-7E4A-4C1F-914E-CC5014A2714B}"/>
      </w:docPartPr>
      <w:docPartBody>
        <w:p w:rsidR="00000000" w:rsidRDefault="00D245BA">
          <w:pPr>
            <w:pStyle w:val="84D3890B3A4D41488D6F89D6BA1E2294"/>
          </w:pPr>
          <w:r>
            <w:t>28</w:t>
          </w:r>
        </w:p>
      </w:docPartBody>
    </w:docPart>
    <w:docPart>
      <w:docPartPr>
        <w:name w:val="F19B084DAF594FFAA3D69B4AF3339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65FA-5E0B-440E-8A39-DE8F0806075D}"/>
      </w:docPartPr>
      <w:docPartBody>
        <w:p w:rsidR="00000000" w:rsidRDefault="00D245BA">
          <w:pPr>
            <w:pStyle w:val="F19B084DAF594FFAA3D69B4AF3339D51"/>
          </w:pPr>
          <w:r>
            <w:t>29</w:t>
          </w:r>
        </w:p>
      </w:docPartBody>
    </w:docPart>
    <w:docPart>
      <w:docPartPr>
        <w:name w:val="D5FD3191F25D4E89A29D5B1D27C10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5A935-FE0E-478F-894F-09E2A01122AF}"/>
      </w:docPartPr>
      <w:docPartBody>
        <w:p w:rsidR="00000000" w:rsidRDefault="00D245BA">
          <w:pPr>
            <w:pStyle w:val="D5FD3191F25D4E89A29D5B1D27C10935"/>
          </w:pPr>
          <w:r>
            <w:t>30</w:t>
          </w:r>
        </w:p>
      </w:docPartBody>
    </w:docPart>
    <w:docPart>
      <w:docPartPr>
        <w:name w:val="6CB5B411A8B04984ADF45010E0AEE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09FDC-D885-4F77-8C23-716DD3D36BB8}"/>
      </w:docPartPr>
      <w:docPartBody>
        <w:p w:rsidR="00000000" w:rsidRDefault="00D245BA">
          <w:pPr>
            <w:pStyle w:val="6CB5B411A8B04984ADF45010E0AEE951"/>
          </w:pPr>
          <w:r>
            <w:t>Thu</w:t>
          </w:r>
        </w:p>
      </w:docPartBody>
    </w:docPart>
    <w:docPart>
      <w:docPartPr>
        <w:name w:val="59A02FEA3EBA4269B547D3B8E435D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93DB7-305B-49EC-9DEF-5C9821EBC56F}"/>
      </w:docPartPr>
      <w:docPartBody>
        <w:p w:rsidR="00000000" w:rsidRDefault="00D245BA">
          <w:pPr>
            <w:pStyle w:val="59A02FEA3EBA4269B547D3B8E435DE7A"/>
          </w:pPr>
          <w:r>
            <w:t>Fri</w:t>
          </w:r>
        </w:p>
      </w:docPartBody>
    </w:docPart>
    <w:docPart>
      <w:docPartPr>
        <w:name w:val="578AF7A98DCD4D68988B1FA069476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DC533-649B-477A-BF62-AAA70EE98B50}"/>
      </w:docPartPr>
      <w:docPartBody>
        <w:p w:rsidR="00000000" w:rsidRDefault="00D245BA">
          <w:pPr>
            <w:pStyle w:val="578AF7A98DCD4D68988B1FA069476A29"/>
          </w:pPr>
          <w:r>
            <w:t>Sat</w:t>
          </w:r>
        </w:p>
      </w:docPartBody>
    </w:docPart>
    <w:docPart>
      <w:docPartPr>
        <w:name w:val="884DDA7FB30A4761836E884CACD74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E944D-D25E-42A4-859C-2F0BE7E05A4A}"/>
      </w:docPartPr>
      <w:docPartBody>
        <w:p w:rsidR="00000000" w:rsidRDefault="00D245BA">
          <w:pPr>
            <w:pStyle w:val="884DDA7FB30A4761836E884CACD748AE"/>
          </w:pPr>
          <w:r>
            <w:t>Sun</w:t>
          </w:r>
        </w:p>
      </w:docPartBody>
    </w:docPart>
    <w:docPart>
      <w:docPartPr>
        <w:name w:val="7A57E7C7989C461095B699F3BF596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36086-477E-4073-84BC-AEBCE4A9A730}"/>
      </w:docPartPr>
      <w:docPartBody>
        <w:p w:rsidR="00000000" w:rsidRDefault="00D245BA">
          <w:pPr>
            <w:pStyle w:val="7A57E7C7989C461095B699F3BF596BA3"/>
          </w:pPr>
          <w:r>
            <w:rPr>
              <w:noProof/>
            </w:rPr>
            <w:t xml:space="preserve"> </w:t>
          </w:r>
          <w:r>
            <w:t xml:space="preserve"> 03</w:t>
          </w:r>
        </w:p>
      </w:docPartBody>
    </w:docPart>
    <w:docPart>
      <w:docPartPr>
        <w:name w:val="F54ECDF516E2476AA0FE48AACD218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77966-1598-4E28-A40D-6BCE12399B82}"/>
      </w:docPartPr>
      <w:docPartBody>
        <w:p w:rsidR="00000000" w:rsidRDefault="00D245BA">
          <w:pPr>
            <w:pStyle w:val="F54ECDF516E2476AA0FE48AACD218DF9"/>
          </w:pPr>
          <w:r>
            <w:t>04</w:t>
          </w:r>
        </w:p>
      </w:docPartBody>
    </w:docPart>
    <w:docPart>
      <w:docPartPr>
        <w:name w:val="01BDB18946CC4270A3356A3E5BD2E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19CD7-04E6-4458-945C-F4134FD3F705}"/>
      </w:docPartPr>
      <w:docPartBody>
        <w:p w:rsidR="00000000" w:rsidRDefault="00D245BA">
          <w:pPr>
            <w:pStyle w:val="01BDB18946CC4270A3356A3E5BD2EB0D"/>
          </w:pPr>
          <w:r>
            <w:t>05</w:t>
          </w:r>
        </w:p>
      </w:docPartBody>
    </w:docPart>
    <w:docPart>
      <w:docPartPr>
        <w:name w:val="787CF106067E4AD7961582E774FCE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926FE-691E-4A94-AE4C-7E996649D9FE}"/>
      </w:docPartPr>
      <w:docPartBody>
        <w:p w:rsidR="00000000" w:rsidRDefault="00D245BA">
          <w:pPr>
            <w:pStyle w:val="787CF106067E4AD7961582E774FCE3AE"/>
          </w:pPr>
          <w:r>
            <w:t>06</w:t>
          </w:r>
        </w:p>
      </w:docPartBody>
    </w:docPart>
    <w:docPart>
      <w:docPartPr>
        <w:name w:val="B9092835A10E4301AEDFD2A9BC3D8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9E747-D620-474B-A93C-7DDAE38525B9}"/>
      </w:docPartPr>
      <w:docPartBody>
        <w:p w:rsidR="00000000" w:rsidRDefault="00D245BA">
          <w:pPr>
            <w:pStyle w:val="B9092835A10E4301AEDFD2A9BC3D865E"/>
          </w:pPr>
          <w:r>
            <w:t>10</w:t>
          </w:r>
        </w:p>
      </w:docPartBody>
    </w:docPart>
    <w:docPart>
      <w:docPartPr>
        <w:name w:val="7A08E6C4A6A64C6F84ECFD864D48A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4565F-F31B-4118-88F8-72B0768550F1}"/>
      </w:docPartPr>
      <w:docPartBody>
        <w:p w:rsidR="00000000" w:rsidRDefault="00D245BA">
          <w:pPr>
            <w:pStyle w:val="7A08E6C4A6A64C6F84ECFD864D48A5CD"/>
          </w:pPr>
          <w:r>
            <w:t>11</w:t>
          </w:r>
        </w:p>
      </w:docPartBody>
    </w:docPart>
    <w:docPart>
      <w:docPartPr>
        <w:name w:val="450EB68F85BD42B8895F3D8A707E4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DD842-8E85-4E73-8FB7-AFC29BD5951B}"/>
      </w:docPartPr>
      <w:docPartBody>
        <w:p w:rsidR="00000000" w:rsidRDefault="00D245BA">
          <w:pPr>
            <w:pStyle w:val="450EB68F85BD42B8895F3D8A707E4715"/>
          </w:pPr>
          <w:r>
            <w:t>12</w:t>
          </w:r>
        </w:p>
      </w:docPartBody>
    </w:docPart>
    <w:docPart>
      <w:docPartPr>
        <w:name w:val="5EFFB29E9BDE459684CCB0692D2A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595C1-DE6B-4F39-BF16-01F43BABF68E}"/>
      </w:docPartPr>
      <w:docPartBody>
        <w:p w:rsidR="00000000" w:rsidRDefault="00D245BA">
          <w:pPr>
            <w:pStyle w:val="5EFFB29E9BDE459684CCB0692D2A54CE"/>
          </w:pPr>
          <w:r>
            <w:t>13</w:t>
          </w:r>
        </w:p>
      </w:docPartBody>
    </w:docPart>
    <w:docPart>
      <w:docPartPr>
        <w:name w:val="F3FF8CB3F2354818BDAC103BA2562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89DFD-5D98-404C-AE2A-CDBE60D8DD0D}"/>
      </w:docPartPr>
      <w:docPartBody>
        <w:p w:rsidR="00000000" w:rsidRDefault="00D245BA">
          <w:pPr>
            <w:pStyle w:val="F3FF8CB3F2354818BDAC103BA2562446"/>
          </w:pPr>
          <w:r>
            <w:t>17</w:t>
          </w:r>
        </w:p>
      </w:docPartBody>
    </w:docPart>
    <w:docPart>
      <w:docPartPr>
        <w:name w:val="1D65C667FEEC444DB57ABB58E98C9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BE5C-5043-48A3-BD16-40E179B14809}"/>
      </w:docPartPr>
      <w:docPartBody>
        <w:p w:rsidR="00000000" w:rsidRDefault="00D245BA">
          <w:pPr>
            <w:pStyle w:val="1D65C667FEEC444DB57ABB58E98C906F"/>
          </w:pPr>
          <w:r>
            <w:t>18</w:t>
          </w:r>
        </w:p>
      </w:docPartBody>
    </w:docPart>
    <w:docPart>
      <w:docPartPr>
        <w:name w:val="EC6F547EA8114A8C86589F967DE87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02A89-469F-4A54-93F1-09B80C29AE73}"/>
      </w:docPartPr>
      <w:docPartBody>
        <w:p w:rsidR="00000000" w:rsidRDefault="00D245BA">
          <w:pPr>
            <w:pStyle w:val="EC6F547EA8114A8C86589F967DE87DE0"/>
          </w:pPr>
          <w:r>
            <w:t>19</w:t>
          </w:r>
        </w:p>
      </w:docPartBody>
    </w:docPart>
    <w:docPart>
      <w:docPartPr>
        <w:name w:val="AB12F9B875FD4ADFB08C8ED08409F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1A315-3DEA-4495-9BD2-E66FC6377E8E}"/>
      </w:docPartPr>
      <w:docPartBody>
        <w:p w:rsidR="00000000" w:rsidRDefault="00D245BA">
          <w:pPr>
            <w:pStyle w:val="AB12F9B875FD4ADFB08C8ED08409FB3A"/>
          </w:pPr>
          <w:r>
            <w:t>20</w:t>
          </w:r>
        </w:p>
      </w:docPartBody>
    </w:docPart>
    <w:docPart>
      <w:docPartPr>
        <w:name w:val="697FD1B049C149D592C974F5E44B8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BF53-297D-43D5-990C-FF3B2F0FB069}"/>
      </w:docPartPr>
      <w:docPartBody>
        <w:p w:rsidR="00000000" w:rsidRDefault="00D245BA">
          <w:pPr>
            <w:pStyle w:val="697FD1B049C149D592C974F5E44B80D7"/>
          </w:pPr>
          <w:r>
            <w:t>24</w:t>
          </w:r>
        </w:p>
      </w:docPartBody>
    </w:docPart>
    <w:docPart>
      <w:docPartPr>
        <w:name w:val="1E2F2296D70A4DF196742D86A9E49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CBAB-EB3D-464B-8091-91D91C4E0D4C}"/>
      </w:docPartPr>
      <w:docPartBody>
        <w:p w:rsidR="00000000" w:rsidRDefault="00D245BA">
          <w:pPr>
            <w:pStyle w:val="1E2F2296D70A4DF196742D86A9E49DAC"/>
          </w:pPr>
          <w:r>
            <w:t>25</w:t>
          </w:r>
        </w:p>
      </w:docPartBody>
    </w:docPart>
    <w:docPart>
      <w:docPartPr>
        <w:name w:val="6365E6A7310F48D19B371346962BD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54E41-CC2C-4764-B275-9675C2C60ECC}"/>
      </w:docPartPr>
      <w:docPartBody>
        <w:p w:rsidR="00000000" w:rsidRDefault="00D245BA">
          <w:pPr>
            <w:pStyle w:val="6365E6A7310F48D19B371346962BD2E7"/>
          </w:pPr>
          <w:r>
            <w:t>26</w:t>
          </w:r>
        </w:p>
      </w:docPartBody>
    </w:docPart>
    <w:docPart>
      <w:docPartPr>
        <w:name w:val="F3A36E6E5603465781D0CE7D427F1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9B6F2-7F3F-4724-B6B5-E4A2E0284C73}"/>
      </w:docPartPr>
      <w:docPartBody>
        <w:p w:rsidR="00000000" w:rsidRDefault="00D245BA">
          <w:pPr>
            <w:pStyle w:val="F3A36E6E5603465781D0CE7D427F1B9E"/>
          </w:pPr>
          <w:r>
            <w:t>28</w:t>
          </w:r>
        </w:p>
      </w:docPartBody>
    </w:docPart>
    <w:docPart>
      <w:docPartPr>
        <w:name w:val="7CFA7C6123FF497FB59C360F7F55C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109B-3ED7-437A-B873-7296EE049154}"/>
      </w:docPartPr>
      <w:docPartBody>
        <w:p w:rsidR="00000000" w:rsidRDefault="00D245BA">
          <w:pPr>
            <w:pStyle w:val="7CFA7C6123FF497FB59C360F7F55CC67"/>
          </w:pPr>
          <w:r>
            <w:t>31</w:t>
          </w:r>
        </w:p>
      </w:docPartBody>
    </w:docPart>
    <w:docPart>
      <w:docPartPr>
        <w:name w:val="5C98C4DB39DA44FD944A592CF14FD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6EAD-7827-4F14-A5F5-C93729AF6B1E}"/>
      </w:docPartPr>
      <w:docPartBody>
        <w:p w:rsidR="00000000" w:rsidRDefault="00D245BA">
          <w:pPr>
            <w:pStyle w:val="5C98C4DB39DA44FD944A592CF14FDB87"/>
          </w:pPr>
          <w:r>
            <w:t>01</w:t>
          </w:r>
        </w:p>
      </w:docPartBody>
    </w:docPart>
    <w:docPart>
      <w:docPartPr>
        <w:name w:val="AF253D78D08A4996B8379640E0BB7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80570-6CA9-44A4-9958-511B2D38F5A7}"/>
      </w:docPartPr>
      <w:docPartBody>
        <w:p w:rsidR="00000000" w:rsidRDefault="00D245BA">
          <w:pPr>
            <w:pStyle w:val="AF253D78D08A4996B8379640E0BB7547"/>
          </w:pPr>
          <w:r>
            <w:t>02</w:t>
          </w:r>
        </w:p>
      </w:docPartBody>
    </w:docPart>
    <w:docPart>
      <w:docPartPr>
        <w:name w:val="816774A051D6447DB0E998D56A1D1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AEB47-7848-48B7-BE70-8C5B9AC69869}"/>
      </w:docPartPr>
      <w:docPartBody>
        <w:p w:rsidR="00000000" w:rsidRDefault="00D245BA">
          <w:pPr>
            <w:pStyle w:val="816774A051D6447DB0E998D56A1D166A"/>
          </w:pPr>
          <w:r>
            <w:t>03</w:t>
          </w:r>
        </w:p>
      </w:docPartBody>
    </w:docPart>
    <w:docPart>
      <w:docPartPr>
        <w:name w:val="D17E98A28F334306BF52E5E595E0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347AB-9091-4E35-B4A9-069BED656EA4}"/>
      </w:docPartPr>
      <w:docPartBody>
        <w:p w:rsidR="00000000" w:rsidRDefault="00D245BA">
          <w:pPr>
            <w:pStyle w:val="D17E98A28F334306BF52E5E595E09F8A"/>
          </w:pPr>
          <w:r>
            <w:t>Week</w:t>
          </w:r>
        </w:p>
      </w:docPartBody>
    </w:docPart>
    <w:docPart>
      <w:docPartPr>
        <w:name w:val="583D90C0B9A647AF87AAA72D2FE60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C99E2-C9C4-44A7-957F-6C52B5794C5A}"/>
      </w:docPartPr>
      <w:docPartBody>
        <w:p w:rsidR="00000000" w:rsidRDefault="00D245BA">
          <w:pPr>
            <w:pStyle w:val="583D90C0B9A647AF87AAA72D2FE60387"/>
          </w:pPr>
          <w:r>
            <w:t>Month</w:t>
          </w:r>
          <w:r>
            <w:t>, 1-7</w:t>
          </w:r>
        </w:p>
      </w:docPartBody>
    </w:docPart>
    <w:docPart>
      <w:docPartPr>
        <w:name w:val="1B4A67AE2E8D446BBEB0920301FBD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3AC0B-84B0-4870-A9B6-1B5723A49644}"/>
      </w:docPartPr>
      <w:docPartBody>
        <w:p w:rsidR="00000000" w:rsidRDefault="00D245BA">
          <w:pPr>
            <w:pStyle w:val="1B4A67AE2E8D446BBEB0920301FBDDAF"/>
          </w:pPr>
          <w:r w:rsidRPr="00A07E87">
            <w:t>Monday</w:t>
          </w:r>
        </w:p>
      </w:docPartBody>
    </w:docPart>
    <w:docPart>
      <w:docPartPr>
        <w:name w:val="9AFC6F63B02D47709B3EC59CD1D99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EC30F-3EE4-4079-9476-C525A32AC2F0}"/>
      </w:docPartPr>
      <w:docPartBody>
        <w:p w:rsidR="00000000" w:rsidRDefault="00D245BA">
          <w:pPr>
            <w:pStyle w:val="9AFC6F63B02D47709B3EC59CD1D99E48"/>
          </w:pPr>
          <w:r w:rsidRPr="00A07E87">
            <w:t>01</w:t>
          </w:r>
        </w:p>
      </w:docPartBody>
    </w:docPart>
    <w:docPart>
      <w:docPartPr>
        <w:name w:val="A4C09D9F17E74476BBF0C13B91C82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29780-64D8-4B90-80A5-89C2B7D31E8B}"/>
      </w:docPartPr>
      <w:docPartBody>
        <w:p w:rsidR="00000000" w:rsidRDefault="00D245BA">
          <w:pPr>
            <w:pStyle w:val="A4C09D9F17E74476BBF0C13B91C82F28"/>
          </w:pPr>
          <w:r w:rsidRPr="00A07E87">
            <w:t>Tuesday</w:t>
          </w:r>
        </w:p>
      </w:docPartBody>
    </w:docPart>
    <w:docPart>
      <w:docPartPr>
        <w:name w:val="22F7579D8337499B96E532858CC75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DBBD5-056A-4BF1-95C9-4E351BCD75F0}"/>
      </w:docPartPr>
      <w:docPartBody>
        <w:p w:rsidR="00000000" w:rsidRDefault="00D245BA">
          <w:pPr>
            <w:pStyle w:val="22F7579D8337499B96E532858CC75EB3"/>
          </w:pPr>
          <w:r w:rsidRPr="00A07E87">
            <w:t>02</w:t>
          </w:r>
        </w:p>
      </w:docPartBody>
    </w:docPart>
    <w:docPart>
      <w:docPartPr>
        <w:name w:val="26C91CA80A1D42E090D8831BC46B1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F7762-3F99-402B-904C-8074CD76A82C}"/>
      </w:docPartPr>
      <w:docPartBody>
        <w:p w:rsidR="00000000" w:rsidRDefault="00D245BA">
          <w:pPr>
            <w:pStyle w:val="26C91CA80A1D42E090D8831BC46B1914"/>
          </w:pPr>
          <w:r w:rsidRPr="00A07E87">
            <w:t>Wednesday</w:t>
          </w:r>
        </w:p>
      </w:docPartBody>
    </w:docPart>
    <w:docPart>
      <w:docPartPr>
        <w:name w:val="D666DF65771043D6AFE841011967D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9A8A7-19BC-40D9-9CCE-B80A6EAA8C9C}"/>
      </w:docPartPr>
      <w:docPartBody>
        <w:p w:rsidR="00000000" w:rsidRDefault="00D245BA">
          <w:pPr>
            <w:pStyle w:val="D666DF65771043D6AFE841011967D547"/>
          </w:pPr>
          <w:r w:rsidRPr="00A07E87">
            <w:t>03</w:t>
          </w:r>
        </w:p>
      </w:docPartBody>
    </w:docPart>
    <w:docPart>
      <w:docPartPr>
        <w:name w:val="4B42A0EDA50046F8AC5D6A3C27AE5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35EF1-F0F8-444C-9A16-112B7AFE0690}"/>
      </w:docPartPr>
      <w:docPartBody>
        <w:p w:rsidR="00000000" w:rsidRDefault="00D245BA">
          <w:pPr>
            <w:pStyle w:val="4B42A0EDA50046F8AC5D6A3C27AE571E"/>
          </w:pPr>
          <w:r w:rsidRPr="00A07E87">
            <w:t>Thursday</w:t>
          </w:r>
        </w:p>
      </w:docPartBody>
    </w:docPart>
    <w:docPart>
      <w:docPartPr>
        <w:name w:val="4C7F57BE1EB84267BB0A59C8E851B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CE7E9-F226-4C82-AAAC-40F97672BBE6}"/>
      </w:docPartPr>
      <w:docPartBody>
        <w:p w:rsidR="00000000" w:rsidRDefault="00D245BA">
          <w:pPr>
            <w:pStyle w:val="4C7F57BE1EB84267BB0A59C8E851B033"/>
          </w:pPr>
          <w:r w:rsidRPr="00A07E87">
            <w:t>04</w:t>
          </w:r>
        </w:p>
      </w:docPartBody>
    </w:docPart>
    <w:docPart>
      <w:docPartPr>
        <w:name w:val="BEDD158147AA4262A4CD2CBDCB786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2480-E09C-4CC6-B652-E2D4EC5ED9E1}"/>
      </w:docPartPr>
      <w:docPartBody>
        <w:p w:rsidR="00000000" w:rsidRDefault="00D245BA">
          <w:pPr>
            <w:pStyle w:val="BEDD158147AA4262A4CD2CBDCB78671D"/>
          </w:pPr>
          <w:r w:rsidRPr="00A07E87">
            <w:t>Friday</w:t>
          </w:r>
        </w:p>
      </w:docPartBody>
    </w:docPart>
    <w:docPart>
      <w:docPartPr>
        <w:name w:val="4AA9C0A027604002871F9434D6397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4EA3A-B9E0-474C-84C3-AD9D70F5C588}"/>
      </w:docPartPr>
      <w:docPartBody>
        <w:p w:rsidR="00000000" w:rsidRDefault="00D245BA">
          <w:pPr>
            <w:pStyle w:val="4AA9C0A027604002871F9434D639792A"/>
          </w:pPr>
          <w:r w:rsidRPr="00A07E87">
            <w:t>05</w:t>
          </w:r>
        </w:p>
      </w:docPartBody>
    </w:docPart>
    <w:docPart>
      <w:docPartPr>
        <w:name w:val="2D99A67F5CDD49A7BA2B15CBD3C44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FDBF0-9CE0-42F1-A5F8-E1FB4C9384EF}"/>
      </w:docPartPr>
      <w:docPartBody>
        <w:p w:rsidR="00000000" w:rsidRDefault="00D245BA">
          <w:pPr>
            <w:pStyle w:val="2D99A67F5CDD49A7BA2B15CBD3C44E1B"/>
          </w:pPr>
          <w:r w:rsidRPr="00A07E87">
            <w:t>Saturday</w:t>
          </w:r>
        </w:p>
      </w:docPartBody>
    </w:docPart>
    <w:docPart>
      <w:docPartPr>
        <w:name w:val="5C776C0547A8404A9757E63AA3AC8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A64E1-E97F-412A-B92E-D75F3D7C6A37}"/>
      </w:docPartPr>
      <w:docPartBody>
        <w:p w:rsidR="00000000" w:rsidRDefault="00D245BA">
          <w:pPr>
            <w:pStyle w:val="5C776C0547A8404A9757E63AA3AC8672"/>
          </w:pPr>
          <w:r w:rsidRPr="00A07E87">
            <w:t>06</w:t>
          </w:r>
        </w:p>
      </w:docPartBody>
    </w:docPart>
    <w:docPart>
      <w:docPartPr>
        <w:name w:val="DFB37763BB3347F4882E3A426D18A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F975E-2782-4153-BA02-A13954C96204}"/>
      </w:docPartPr>
      <w:docPartBody>
        <w:p w:rsidR="00000000" w:rsidRDefault="00D245BA">
          <w:pPr>
            <w:pStyle w:val="DFB37763BB3347F4882E3A426D18A938"/>
          </w:pPr>
          <w:r w:rsidRPr="00A07E87">
            <w:t>Sunday</w:t>
          </w:r>
        </w:p>
      </w:docPartBody>
    </w:docPart>
    <w:docPart>
      <w:docPartPr>
        <w:name w:val="79216DBB380E4B4388856B6698D7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F4FC0-D502-469D-96BB-5A6A664D1531}"/>
      </w:docPartPr>
      <w:docPartBody>
        <w:p w:rsidR="00000000" w:rsidRDefault="00D245BA">
          <w:pPr>
            <w:pStyle w:val="79216DBB380E4B4388856B6698D7C627"/>
          </w:pPr>
          <w:r w:rsidRPr="00A07E87">
            <w:t>07</w:t>
          </w:r>
        </w:p>
      </w:docPartBody>
    </w:docPart>
    <w:docPart>
      <w:docPartPr>
        <w:name w:val="E4A184C7CC4E4691B726BBF75E1CB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77EB1-34EE-499D-ADAF-6445B0561824}"/>
      </w:docPartPr>
      <w:docPartBody>
        <w:p w:rsidR="00000000" w:rsidRDefault="00D245BA">
          <w:pPr>
            <w:pStyle w:val="E4A184C7CC4E4691B726BBF75E1CB794"/>
          </w:pPr>
          <w:r w:rsidRPr="00A07E87">
            <w:t>Next Week</w:t>
          </w:r>
        </w:p>
      </w:docPartBody>
    </w:docPart>
    <w:docPart>
      <w:docPartPr>
        <w:name w:val="4230609782DD4BBBA6076880382C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B32B9-5B97-4FB9-9E59-DFAF967C9095}"/>
      </w:docPartPr>
      <w:docPartBody>
        <w:p w:rsidR="00000000" w:rsidRDefault="00D245BA">
          <w:pPr>
            <w:pStyle w:val="4230609782DD4BBBA6076880382C8A18"/>
          </w:pPr>
          <w:r>
            <w:t>Day</w:t>
          </w:r>
        </w:p>
      </w:docPartBody>
    </w:docPart>
    <w:docPart>
      <w:docPartPr>
        <w:name w:val="169F8CC596734C25941B518F79FFC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58758-98D5-4B5C-AFF8-7BE5923A7471}"/>
      </w:docPartPr>
      <w:docPartBody>
        <w:p w:rsidR="00000000" w:rsidRDefault="00D245BA">
          <w:pPr>
            <w:pStyle w:val="169F8CC596734C25941B518F79FFC5EA"/>
          </w:pPr>
          <w:r>
            <w:t>am</w:t>
          </w:r>
        </w:p>
      </w:docPartBody>
    </w:docPart>
    <w:docPart>
      <w:docPartPr>
        <w:name w:val="25BFE5A39413428EA8D2C083AACBC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D166F-2F36-4E7F-8D16-A73E28F0B843}"/>
      </w:docPartPr>
      <w:docPartBody>
        <w:p w:rsidR="00000000" w:rsidRDefault="00D245BA">
          <w:pPr>
            <w:pStyle w:val="25BFE5A39413428EA8D2C083AACBC9F7"/>
          </w:pPr>
          <w:r>
            <w:t>pm</w:t>
          </w:r>
        </w:p>
      </w:docPartBody>
    </w:docPart>
    <w:docPart>
      <w:docPartPr>
        <w:name w:val="E4A25FAD668F4B13BBA48A613674E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5C092-493D-480E-B77B-EF97EE843FA4}"/>
      </w:docPartPr>
      <w:docPartBody>
        <w:p w:rsidR="00000000" w:rsidRDefault="00D245BA">
          <w:pPr>
            <w:pStyle w:val="E4A25FAD668F4B13BBA48A613674E868"/>
          </w:pPr>
          <w:r>
            <w:t>1</w:t>
          </w:r>
        </w:p>
      </w:docPartBody>
    </w:docPart>
    <w:docPart>
      <w:docPartPr>
        <w:name w:val="0CBEA38B27C0453EA766137FA4143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5CAD3-8582-4B76-B289-B6BA5C443785}"/>
      </w:docPartPr>
      <w:docPartBody>
        <w:p w:rsidR="00000000" w:rsidRDefault="00D245BA">
          <w:pPr>
            <w:pStyle w:val="0CBEA38B27C0453EA766137FA4143625"/>
          </w:pPr>
          <w:r>
            <w:t>1</w:t>
          </w:r>
        </w:p>
      </w:docPartBody>
    </w:docPart>
    <w:docPart>
      <w:docPartPr>
        <w:name w:val="49E0E4EEF88F4506BA2FB10AC1D72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BAF6E-0CDC-402C-BFE0-D0BB9371CF51}"/>
      </w:docPartPr>
      <w:docPartBody>
        <w:p w:rsidR="00000000" w:rsidRDefault="00D245BA">
          <w:pPr>
            <w:pStyle w:val="49E0E4EEF88F4506BA2FB10AC1D7253B"/>
          </w:pPr>
          <w:r>
            <w:t>2</w:t>
          </w:r>
        </w:p>
      </w:docPartBody>
    </w:docPart>
    <w:docPart>
      <w:docPartPr>
        <w:name w:val="AF1FB850EAD44EB79AC9CD534F3D0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EE3C0-6187-4D0B-A835-3924CBB13877}"/>
      </w:docPartPr>
      <w:docPartBody>
        <w:p w:rsidR="00000000" w:rsidRDefault="00D245BA">
          <w:pPr>
            <w:pStyle w:val="AF1FB850EAD44EB79AC9CD534F3D02A5"/>
          </w:pPr>
          <w:r>
            <w:t>2</w:t>
          </w:r>
        </w:p>
      </w:docPartBody>
    </w:docPart>
    <w:docPart>
      <w:docPartPr>
        <w:name w:val="8162082F83134142A837BE56762EC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5F8DD-05A2-4016-87FF-11BA88B0C2B8}"/>
      </w:docPartPr>
      <w:docPartBody>
        <w:p w:rsidR="00000000" w:rsidRDefault="00D245BA">
          <w:pPr>
            <w:pStyle w:val="8162082F83134142A837BE56762ECA59"/>
          </w:pPr>
          <w:r>
            <w:t>3</w:t>
          </w:r>
        </w:p>
      </w:docPartBody>
    </w:docPart>
    <w:docPart>
      <w:docPartPr>
        <w:name w:val="06F312E2F311423FB6C3780314596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9CAAE-28C6-4A5C-82C8-675D8888FAAD}"/>
      </w:docPartPr>
      <w:docPartBody>
        <w:p w:rsidR="00000000" w:rsidRDefault="00D245BA">
          <w:pPr>
            <w:pStyle w:val="06F312E2F311423FB6C3780314596E26"/>
          </w:pPr>
          <w:r>
            <w:t>3</w:t>
          </w:r>
        </w:p>
      </w:docPartBody>
    </w:docPart>
    <w:docPart>
      <w:docPartPr>
        <w:name w:val="EA805B481B384DE89DA990CA5C5CB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F89B-2FAA-4CDC-A733-3B2308BDB0AD}"/>
      </w:docPartPr>
      <w:docPartBody>
        <w:p w:rsidR="00000000" w:rsidRDefault="00D245BA">
          <w:pPr>
            <w:pStyle w:val="EA805B481B384DE89DA990CA5C5CBF69"/>
          </w:pPr>
          <w:r>
            <w:t>4</w:t>
          </w:r>
        </w:p>
      </w:docPartBody>
    </w:docPart>
    <w:docPart>
      <w:docPartPr>
        <w:name w:val="450D533A64024065A70022CF0A4E2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D1CC0-5706-41BA-A7C3-C636FB59C773}"/>
      </w:docPartPr>
      <w:docPartBody>
        <w:p w:rsidR="00000000" w:rsidRDefault="00D245BA">
          <w:pPr>
            <w:pStyle w:val="450D533A64024065A70022CF0A4E2351"/>
          </w:pPr>
          <w:r>
            <w:t>4</w:t>
          </w:r>
        </w:p>
      </w:docPartBody>
    </w:docPart>
    <w:docPart>
      <w:docPartPr>
        <w:name w:val="F0DA070731344A81B8FE4BBBB6798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2993E-526C-4D27-AADB-510799804836}"/>
      </w:docPartPr>
      <w:docPartBody>
        <w:p w:rsidR="00000000" w:rsidRDefault="00D245BA">
          <w:pPr>
            <w:pStyle w:val="F0DA070731344A81B8FE4BBBB6798AA1"/>
          </w:pPr>
          <w:r>
            <w:t>5</w:t>
          </w:r>
        </w:p>
      </w:docPartBody>
    </w:docPart>
    <w:docPart>
      <w:docPartPr>
        <w:name w:val="BF4A26FF81F045B991A89E9FFD8F4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AC7B6-EC9E-405F-85F7-363E48516FA9}"/>
      </w:docPartPr>
      <w:docPartBody>
        <w:p w:rsidR="00000000" w:rsidRDefault="00D245BA">
          <w:pPr>
            <w:pStyle w:val="BF4A26FF81F045B991A89E9FFD8F41BC"/>
          </w:pPr>
          <w:r>
            <w:t>5</w:t>
          </w:r>
        </w:p>
      </w:docPartBody>
    </w:docPart>
    <w:docPart>
      <w:docPartPr>
        <w:name w:val="433E6D8599CE400B89D760AEC7228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F7AA8-7DA2-4E6A-BA1D-8692E8B41413}"/>
      </w:docPartPr>
      <w:docPartBody>
        <w:p w:rsidR="00000000" w:rsidRDefault="00D245BA">
          <w:pPr>
            <w:pStyle w:val="433E6D8599CE400B89D760AEC7228613"/>
          </w:pPr>
          <w:r>
            <w:t>6</w:t>
          </w:r>
        </w:p>
      </w:docPartBody>
    </w:docPart>
    <w:docPart>
      <w:docPartPr>
        <w:name w:val="83B6DA8EE6904C95BE8FC9D549ED4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A2303-1580-47B8-AF55-328B3F6C3974}"/>
      </w:docPartPr>
      <w:docPartBody>
        <w:p w:rsidR="00000000" w:rsidRDefault="00D245BA">
          <w:pPr>
            <w:pStyle w:val="83B6DA8EE6904C95BE8FC9D549ED48B9"/>
          </w:pPr>
          <w:r>
            <w:t>6</w:t>
          </w:r>
        </w:p>
      </w:docPartBody>
    </w:docPart>
    <w:docPart>
      <w:docPartPr>
        <w:name w:val="3D20C7CF4D5441B3826E679418FBF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74295-C3C7-49EB-8517-7F4B30ECC823}"/>
      </w:docPartPr>
      <w:docPartBody>
        <w:p w:rsidR="00000000" w:rsidRDefault="00D245BA">
          <w:pPr>
            <w:pStyle w:val="3D20C7CF4D5441B3826E679418FBFB8D"/>
          </w:pPr>
          <w:r>
            <w:t>7</w:t>
          </w:r>
        </w:p>
      </w:docPartBody>
    </w:docPart>
    <w:docPart>
      <w:docPartPr>
        <w:name w:val="D8F8A340434A435686A2E65D4AE94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A4FB1-FBD9-4F43-BB6D-630B900F7F84}"/>
      </w:docPartPr>
      <w:docPartBody>
        <w:p w:rsidR="00000000" w:rsidRDefault="00D245BA">
          <w:pPr>
            <w:pStyle w:val="D8F8A340434A435686A2E65D4AE94285"/>
          </w:pPr>
          <w:r>
            <w:t>7</w:t>
          </w:r>
        </w:p>
      </w:docPartBody>
    </w:docPart>
    <w:docPart>
      <w:docPartPr>
        <w:name w:val="8D4F15504DBA49B0A045D82B9B1F0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54441-EEAC-4C29-9D81-0A3DF2158C23}"/>
      </w:docPartPr>
      <w:docPartBody>
        <w:p w:rsidR="00000000" w:rsidRDefault="00D245BA">
          <w:pPr>
            <w:pStyle w:val="8D4F15504DBA49B0A045D82B9B1F03C6"/>
          </w:pPr>
          <w:r>
            <w:t>8</w:t>
          </w:r>
        </w:p>
      </w:docPartBody>
    </w:docPart>
    <w:docPart>
      <w:docPartPr>
        <w:name w:val="F409C512F4E84109B5A624C9788F7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60AA2-5890-443F-BB09-6B24D1D12D11}"/>
      </w:docPartPr>
      <w:docPartBody>
        <w:p w:rsidR="00000000" w:rsidRDefault="00D245BA">
          <w:pPr>
            <w:pStyle w:val="F409C512F4E84109B5A624C9788F74D8"/>
          </w:pPr>
          <w:r>
            <w:t>8</w:t>
          </w:r>
        </w:p>
      </w:docPartBody>
    </w:docPart>
    <w:docPart>
      <w:docPartPr>
        <w:name w:val="ED9906CC1AC64D86904F99ADF0FC1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1A885-4F8A-49EB-8180-512D447F6DAE}"/>
      </w:docPartPr>
      <w:docPartBody>
        <w:p w:rsidR="00000000" w:rsidRDefault="00D245BA">
          <w:pPr>
            <w:pStyle w:val="ED9906CC1AC64D86904F99ADF0FC1E3D"/>
          </w:pPr>
          <w:r>
            <w:t>9</w:t>
          </w:r>
        </w:p>
      </w:docPartBody>
    </w:docPart>
    <w:docPart>
      <w:docPartPr>
        <w:name w:val="31D0DA0AF15D4BCCA76ED0BAFB2C9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94DEC-C0EC-495D-8AE0-4C48326C83FF}"/>
      </w:docPartPr>
      <w:docPartBody>
        <w:p w:rsidR="00000000" w:rsidRDefault="00D245BA">
          <w:pPr>
            <w:pStyle w:val="31D0DA0AF15D4BCCA76ED0BAFB2C9A40"/>
          </w:pPr>
          <w:r>
            <w:t>9</w:t>
          </w:r>
        </w:p>
      </w:docPartBody>
    </w:docPart>
    <w:docPart>
      <w:docPartPr>
        <w:name w:val="DB68B0DE86DE49F89930A6D6B6E9E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FD3DF-60AE-4655-B670-4A2CDBEE7F46}"/>
      </w:docPartPr>
      <w:docPartBody>
        <w:p w:rsidR="00000000" w:rsidRDefault="00D245BA">
          <w:pPr>
            <w:pStyle w:val="DB68B0DE86DE49F89930A6D6B6E9E496"/>
          </w:pPr>
          <w:r>
            <w:t>10</w:t>
          </w:r>
        </w:p>
      </w:docPartBody>
    </w:docPart>
    <w:docPart>
      <w:docPartPr>
        <w:name w:val="77AA1FC3F18840D0A454C467A13E6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98761-6A37-4319-ABD0-E551CCC7DD2A}"/>
      </w:docPartPr>
      <w:docPartBody>
        <w:p w:rsidR="00000000" w:rsidRDefault="00D245BA">
          <w:pPr>
            <w:pStyle w:val="77AA1FC3F18840D0A454C467A13E6D72"/>
          </w:pPr>
          <w:r>
            <w:t>10</w:t>
          </w:r>
        </w:p>
      </w:docPartBody>
    </w:docPart>
    <w:docPart>
      <w:docPartPr>
        <w:name w:val="64B23A702DBC49C88E5AFF6048546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C00B4-A1C7-4E23-81D2-3FA3CF942D09}"/>
      </w:docPartPr>
      <w:docPartBody>
        <w:p w:rsidR="00000000" w:rsidRDefault="00D245BA">
          <w:pPr>
            <w:pStyle w:val="64B23A702DBC49C88E5AFF6048546735"/>
          </w:pPr>
          <w:r>
            <w:t>11</w:t>
          </w:r>
        </w:p>
      </w:docPartBody>
    </w:docPart>
    <w:docPart>
      <w:docPartPr>
        <w:name w:val="0AFE79261B3343A6B2E092752BF2F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86D11-0FB1-42B9-8C98-E91C1818D9FC}"/>
      </w:docPartPr>
      <w:docPartBody>
        <w:p w:rsidR="00000000" w:rsidRDefault="00D245BA">
          <w:pPr>
            <w:pStyle w:val="0AFE79261B3343A6B2E092752BF2FE54"/>
          </w:pPr>
          <w:r>
            <w:t>11</w:t>
          </w:r>
        </w:p>
      </w:docPartBody>
    </w:docPart>
    <w:docPart>
      <w:docPartPr>
        <w:name w:val="63F3184CE4004481B7B1B23B32F36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CF8AD-2A09-4D47-9525-31E479574955}"/>
      </w:docPartPr>
      <w:docPartBody>
        <w:p w:rsidR="00000000" w:rsidRDefault="00D245BA">
          <w:pPr>
            <w:pStyle w:val="63F3184CE4004481B7B1B23B32F36E4C"/>
          </w:pPr>
          <w:r>
            <w:t>12</w:t>
          </w:r>
        </w:p>
      </w:docPartBody>
    </w:docPart>
    <w:docPart>
      <w:docPartPr>
        <w:name w:val="4DCF75149194423D83259787EC012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80739-E1E1-44EE-9F76-3D0A4291713E}"/>
      </w:docPartPr>
      <w:docPartBody>
        <w:p w:rsidR="00000000" w:rsidRDefault="00D245BA">
          <w:pPr>
            <w:pStyle w:val="4DCF75149194423D83259787EC012B42"/>
          </w:pPr>
          <w:r>
            <w:t>12</w:t>
          </w:r>
        </w:p>
      </w:docPartBody>
    </w:docPart>
    <w:docPart>
      <w:docPartPr>
        <w:name w:val="7DBD86F0AFF14396A2BF04D906601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BB929-0127-43F3-8897-CEC808DC4462}"/>
      </w:docPartPr>
      <w:docPartBody>
        <w:p w:rsidR="00000000" w:rsidRDefault="00D245BA">
          <w:pPr>
            <w:pStyle w:val="7DBD86F0AFF14396A2BF04D906601C1C"/>
          </w:pPr>
          <w:r>
            <w:t>Goals</w:t>
          </w:r>
        </w:p>
      </w:docPartBody>
    </w:docPart>
    <w:docPart>
      <w:docPartPr>
        <w:name w:val="6E85558ABC9A401A8C54F2B726D68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15F27-554F-489A-87E5-D514F26BD473}"/>
      </w:docPartPr>
      <w:docPartBody>
        <w:p w:rsidR="00000000" w:rsidRDefault="00D245BA">
          <w:pPr>
            <w:pStyle w:val="6E85558ABC9A401A8C54F2B726D68CF9"/>
          </w:pPr>
          <w:r>
            <w:t>Books</w:t>
          </w:r>
        </w:p>
      </w:docPartBody>
    </w:docPart>
    <w:docPart>
      <w:docPartPr>
        <w:name w:val="45227490BB4548D2B1AE619FAE64E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51B9E-5EA2-4635-ADE8-DF5D3C8E3D37}"/>
      </w:docPartPr>
      <w:docPartBody>
        <w:p w:rsidR="00000000" w:rsidRDefault="00D245BA">
          <w:pPr>
            <w:pStyle w:val="45227490BB4548D2B1AE619FAE64EB2F"/>
          </w:pPr>
          <w:r>
            <w:t>Courses</w:t>
          </w:r>
        </w:p>
      </w:docPartBody>
    </w:docPart>
    <w:docPart>
      <w:docPartPr>
        <w:name w:val="6E5A56E5500C4C099D962661FBB02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9D221-F07A-41D2-8FB9-F75FB7D5CA83}"/>
      </w:docPartPr>
      <w:docPartBody>
        <w:p w:rsidR="00000000" w:rsidRDefault="00D245BA">
          <w:pPr>
            <w:pStyle w:val="6E5A56E5500C4C099D962661FBB0237D"/>
          </w:pPr>
          <w:r>
            <w:t>Sports</w:t>
          </w:r>
        </w:p>
      </w:docPartBody>
    </w:docPart>
    <w:docPart>
      <w:docPartPr>
        <w:name w:val="B916A191CBB6412CBACEA93AD4995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B637E-E257-47F2-B1D6-C9F768128965}"/>
      </w:docPartPr>
      <w:docPartBody>
        <w:p w:rsidR="00000000" w:rsidRDefault="00D245BA">
          <w:pPr>
            <w:pStyle w:val="B916A191CBB6412CBACEA93AD49951F9"/>
          </w:pPr>
          <w:r>
            <w:t>Travel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5BA"/>
    <w:rsid w:val="00D2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5593A5B0514C52AB06BC4FD41391A9">
    <w:name w:val="EE5593A5B0514C52AB06BC4FD41391A9"/>
  </w:style>
  <w:style w:type="paragraph" w:customStyle="1" w:styleId="97E0DCC03CD248FD91246B9B58983267">
    <w:name w:val="97E0DCC03CD248FD91246B9B58983267"/>
  </w:style>
  <w:style w:type="paragraph" w:customStyle="1" w:styleId="5BFD9812333D47F3BA0C1AB50DAFC1BF">
    <w:name w:val="5BFD9812333D47F3BA0C1AB50DAFC1BF"/>
  </w:style>
  <w:style w:type="paragraph" w:customStyle="1" w:styleId="F5C166CCCFAF4CF6BD351E4A1A801FF6">
    <w:name w:val="F5C166CCCFAF4CF6BD351E4A1A801FF6"/>
  </w:style>
  <w:style w:type="paragraph" w:customStyle="1" w:styleId="05507A200E7445F38C694EF647C29902">
    <w:name w:val="05507A200E7445F38C694EF647C29902"/>
  </w:style>
  <w:style w:type="paragraph" w:customStyle="1" w:styleId="F3E3825F434A4FDEBF21CB79109B328F">
    <w:name w:val="F3E3825F434A4FDEBF21CB79109B328F"/>
  </w:style>
  <w:style w:type="paragraph" w:customStyle="1" w:styleId="CE8B428A00D44169B688C562B9C12547">
    <w:name w:val="CE8B428A00D44169B688C562B9C12547"/>
  </w:style>
  <w:style w:type="paragraph" w:customStyle="1" w:styleId="B48A54E973794474B43AD407D9C5938D">
    <w:name w:val="B48A54E973794474B43AD407D9C5938D"/>
  </w:style>
  <w:style w:type="paragraph" w:customStyle="1" w:styleId="2FF55020713144C2BDEEBB22B1D0AD01">
    <w:name w:val="2FF55020713144C2BDEEBB22B1D0AD01"/>
  </w:style>
  <w:style w:type="paragraph" w:customStyle="1" w:styleId="B9C026DD529E4188BDD9C6E987F6B174">
    <w:name w:val="B9C026DD529E4188BDD9C6E987F6B174"/>
  </w:style>
  <w:style w:type="paragraph" w:customStyle="1" w:styleId="D1E8F4A0A02E4130907F0F5C726B3015">
    <w:name w:val="D1E8F4A0A02E4130907F0F5C726B3015"/>
  </w:style>
  <w:style w:type="paragraph" w:customStyle="1" w:styleId="D8D0DF1B897E42D589374336D8EFBB05">
    <w:name w:val="D8D0DF1B897E42D589374336D8EFBB05"/>
  </w:style>
  <w:style w:type="paragraph" w:customStyle="1" w:styleId="8D547A247D8340CAADFDFEDBA7B1A993">
    <w:name w:val="8D547A247D8340CAADFDFEDBA7B1A993"/>
  </w:style>
  <w:style w:type="paragraph" w:customStyle="1" w:styleId="B7486DC8584D4C97A39168A2E4073B8C">
    <w:name w:val="B7486DC8584D4C97A39168A2E4073B8C"/>
  </w:style>
  <w:style w:type="paragraph" w:customStyle="1" w:styleId="521BE28A685D4F60BCD26510FA1B8FDB">
    <w:name w:val="521BE28A685D4F60BCD26510FA1B8FDB"/>
  </w:style>
  <w:style w:type="paragraph" w:customStyle="1" w:styleId="0401DA2891094329AA688AACAB0CD4BA">
    <w:name w:val="0401DA2891094329AA688AACAB0CD4BA"/>
  </w:style>
  <w:style w:type="paragraph" w:customStyle="1" w:styleId="9D3CB39937A4453398F11F1DB4218A24">
    <w:name w:val="9D3CB39937A4453398F11F1DB4218A24"/>
  </w:style>
  <w:style w:type="paragraph" w:customStyle="1" w:styleId="617F153B6AD84DF29D5678621C28DF07">
    <w:name w:val="617F153B6AD84DF29D5678621C28DF07"/>
  </w:style>
  <w:style w:type="paragraph" w:customStyle="1" w:styleId="4B159B44546D49D6BF4563F7A80D616E">
    <w:name w:val="4B159B44546D49D6BF4563F7A80D616E"/>
  </w:style>
  <w:style w:type="paragraph" w:customStyle="1" w:styleId="4746AE8E5FD04020B599517E58EF556D">
    <w:name w:val="4746AE8E5FD04020B599517E58EF556D"/>
  </w:style>
  <w:style w:type="paragraph" w:customStyle="1" w:styleId="00208869D8164635AB8EC66FCCC7E493">
    <w:name w:val="00208869D8164635AB8EC66FCCC7E493"/>
  </w:style>
  <w:style w:type="paragraph" w:customStyle="1" w:styleId="BCE3F4A8231840F4AA9E000D44B00659">
    <w:name w:val="BCE3F4A8231840F4AA9E000D44B00659"/>
  </w:style>
  <w:style w:type="paragraph" w:customStyle="1" w:styleId="9C3F2B878F42437C9F0EACEFC108C347">
    <w:name w:val="9C3F2B878F42437C9F0EACEFC108C347"/>
  </w:style>
  <w:style w:type="paragraph" w:customStyle="1" w:styleId="AE205343E1C64CFC8AD3D291B9695C2C">
    <w:name w:val="AE205343E1C64CFC8AD3D291B9695C2C"/>
  </w:style>
  <w:style w:type="paragraph" w:customStyle="1" w:styleId="31EEC990586D4A848DC554D474CDBA10">
    <w:name w:val="31EEC990586D4A848DC554D474CDBA10"/>
  </w:style>
  <w:style w:type="paragraph" w:customStyle="1" w:styleId="755C799C3CBF4260855D133AE908D9EB">
    <w:name w:val="755C799C3CBF4260855D133AE908D9EB"/>
  </w:style>
  <w:style w:type="paragraph" w:customStyle="1" w:styleId="C8303CA518B04D3D8F02537EF5C46F38">
    <w:name w:val="C8303CA518B04D3D8F02537EF5C46F38"/>
  </w:style>
  <w:style w:type="paragraph" w:customStyle="1" w:styleId="2835C43273E3483FA42DBF166678C8BE">
    <w:name w:val="2835C43273E3483FA42DBF166678C8BE"/>
  </w:style>
  <w:style w:type="paragraph" w:customStyle="1" w:styleId="2D39D27FED3B43FC8DCD12B26C1DCB15">
    <w:name w:val="2D39D27FED3B43FC8DCD12B26C1DCB15"/>
  </w:style>
  <w:style w:type="paragraph" w:customStyle="1" w:styleId="4FD5EE3E5F5B4428B9986697782B2DAC">
    <w:name w:val="4FD5EE3E5F5B4428B9986697782B2DAC"/>
  </w:style>
  <w:style w:type="paragraph" w:customStyle="1" w:styleId="304D76A49726400EB49242D820B58F8A">
    <w:name w:val="304D76A49726400EB49242D820B58F8A"/>
  </w:style>
  <w:style w:type="paragraph" w:customStyle="1" w:styleId="DDE38434C0634CFF8D7377FCD22836D2">
    <w:name w:val="DDE38434C0634CFF8D7377FCD22836D2"/>
  </w:style>
  <w:style w:type="paragraph" w:customStyle="1" w:styleId="DBFCF10B42BC4A23839B0E99B185E356">
    <w:name w:val="DBFCF10B42BC4A23839B0E99B185E356"/>
  </w:style>
  <w:style w:type="paragraph" w:customStyle="1" w:styleId="E363ECE9BF7D48C78BD843E5A541CA6B">
    <w:name w:val="E363ECE9BF7D48C78BD843E5A541CA6B"/>
  </w:style>
  <w:style w:type="paragraph" w:customStyle="1" w:styleId="B7738F85EE2F4DD29A9F52B762917EE1">
    <w:name w:val="B7738F85EE2F4DD29A9F52B762917EE1"/>
  </w:style>
  <w:style w:type="paragraph" w:customStyle="1" w:styleId="C288BC8D638B42A3A8717EF7846B40A4">
    <w:name w:val="C288BC8D638B42A3A8717EF7846B40A4"/>
  </w:style>
  <w:style w:type="paragraph" w:customStyle="1" w:styleId="E35856BEED334B50BFE44C85C0F0AC78">
    <w:name w:val="E35856BEED334B50BFE44C85C0F0AC78"/>
  </w:style>
  <w:style w:type="paragraph" w:customStyle="1" w:styleId="ED2C7A862E054BD3A549C61642BB9D60">
    <w:name w:val="ED2C7A862E054BD3A549C61642BB9D60"/>
  </w:style>
  <w:style w:type="paragraph" w:customStyle="1" w:styleId="7FC1A3C617F34C2DADC443FA1DF478E7">
    <w:name w:val="7FC1A3C617F34C2DADC443FA1DF478E7"/>
  </w:style>
  <w:style w:type="paragraph" w:customStyle="1" w:styleId="5454109ED9134C87B14794B49433C3C2">
    <w:name w:val="5454109ED9134C87B14794B49433C3C2"/>
  </w:style>
  <w:style w:type="paragraph" w:customStyle="1" w:styleId="057AAB8F45464A29A53025475AACDC81">
    <w:name w:val="057AAB8F45464A29A53025475AACDC81"/>
  </w:style>
  <w:style w:type="paragraph" w:customStyle="1" w:styleId="79951978F93342928AB9C7BEFCB4AA71">
    <w:name w:val="79951978F93342928AB9C7BEFCB4AA71"/>
  </w:style>
  <w:style w:type="paragraph" w:customStyle="1" w:styleId="5C9F0297DA544246A1938C780BC7BC9F">
    <w:name w:val="5C9F0297DA544246A1938C780BC7BC9F"/>
  </w:style>
  <w:style w:type="paragraph" w:customStyle="1" w:styleId="03AED0A8FD5F47FC86CB2DA50705BE41">
    <w:name w:val="03AED0A8FD5F47FC86CB2DA50705BE41"/>
  </w:style>
  <w:style w:type="paragraph" w:customStyle="1" w:styleId="DEBEED6A74CD4A1EB236D984A48BF362">
    <w:name w:val="DEBEED6A74CD4A1EB236D984A48BF362"/>
  </w:style>
  <w:style w:type="paragraph" w:customStyle="1" w:styleId="B25D84B9D6564A56AE3D836A42C87DAA">
    <w:name w:val="B25D84B9D6564A56AE3D836A42C87DAA"/>
  </w:style>
  <w:style w:type="paragraph" w:customStyle="1" w:styleId="76C99C6D443E41E7962E92550D5C7E67">
    <w:name w:val="76C99C6D443E41E7962E92550D5C7E67"/>
  </w:style>
  <w:style w:type="paragraph" w:customStyle="1" w:styleId="84D3890B3A4D41488D6F89D6BA1E2294">
    <w:name w:val="84D3890B3A4D41488D6F89D6BA1E2294"/>
  </w:style>
  <w:style w:type="paragraph" w:customStyle="1" w:styleId="F19B084DAF594FFAA3D69B4AF3339D51">
    <w:name w:val="F19B084DAF594FFAA3D69B4AF3339D51"/>
  </w:style>
  <w:style w:type="paragraph" w:customStyle="1" w:styleId="D5FD3191F25D4E89A29D5B1D27C10935">
    <w:name w:val="D5FD3191F25D4E89A29D5B1D27C10935"/>
  </w:style>
  <w:style w:type="paragraph" w:customStyle="1" w:styleId="6CB5B411A8B04984ADF45010E0AEE951">
    <w:name w:val="6CB5B411A8B04984ADF45010E0AEE951"/>
  </w:style>
  <w:style w:type="paragraph" w:customStyle="1" w:styleId="59A02FEA3EBA4269B547D3B8E435DE7A">
    <w:name w:val="59A02FEA3EBA4269B547D3B8E435DE7A"/>
  </w:style>
  <w:style w:type="paragraph" w:customStyle="1" w:styleId="578AF7A98DCD4D68988B1FA069476A29">
    <w:name w:val="578AF7A98DCD4D68988B1FA069476A29"/>
  </w:style>
  <w:style w:type="paragraph" w:customStyle="1" w:styleId="884DDA7FB30A4761836E884CACD748AE">
    <w:name w:val="884DDA7FB30A4761836E884CACD748AE"/>
  </w:style>
  <w:style w:type="paragraph" w:customStyle="1" w:styleId="7A57E7C7989C461095B699F3BF596BA3">
    <w:name w:val="7A57E7C7989C461095B699F3BF596BA3"/>
  </w:style>
  <w:style w:type="paragraph" w:customStyle="1" w:styleId="F54ECDF516E2476AA0FE48AACD218DF9">
    <w:name w:val="F54ECDF516E2476AA0FE48AACD218DF9"/>
  </w:style>
  <w:style w:type="paragraph" w:customStyle="1" w:styleId="01BDB18946CC4270A3356A3E5BD2EB0D">
    <w:name w:val="01BDB18946CC4270A3356A3E5BD2EB0D"/>
  </w:style>
  <w:style w:type="paragraph" w:customStyle="1" w:styleId="787CF106067E4AD7961582E774FCE3AE">
    <w:name w:val="787CF106067E4AD7961582E774FCE3AE"/>
  </w:style>
  <w:style w:type="paragraph" w:customStyle="1" w:styleId="B9092835A10E4301AEDFD2A9BC3D865E">
    <w:name w:val="B9092835A10E4301AEDFD2A9BC3D865E"/>
  </w:style>
  <w:style w:type="paragraph" w:customStyle="1" w:styleId="7A08E6C4A6A64C6F84ECFD864D48A5CD">
    <w:name w:val="7A08E6C4A6A64C6F84ECFD864D48A5CD"/>
  </w:style>
  <w:style w:type="paragraph" w:customStyle="1" w:styleId="450EB68F85BD42B8895F3D8A707E4715">
    <w:name w:val="450EB68F85BD42B8895F3D8A707E4715"/>
  </w:style>
  <w:style w:type="paragraph" w:customStyle="1" w:styleId="5EFFB29E9BDE459684CCB0692D2A54CE">
    <w:name w:val="5EFFB29E9BDE459684CCB0692D2A54CE"/>
  </w:style>
  <w:style w:type="paragraph" w:customStyle="1" w:styleId="F3FF8CB3F2354818BDAC103BA2562446">
    <w:name w:val="F3FF8CB3F2354818BDAC103BA2562446"/>
  </w:style>
  <w:style w:type="paragraph" w:customStyle="1" w:styleId="1D65C667FEEC444DB57ABB58E98C906F">
    <w:name w:val="1D65C667FEEC444DB57ABB58E98C906F"/>
  </w:style>
  <w:style w:type="paragraph" w:customStyle="1" w:styleId="EC6F547EA8114A8C86589F967DE87DE0">
    <w:name w:val="EC6F547EA8114A8C86589F967DE87DE0"/>
  </w:style>
  <w:style w:type="paragraph" w:customStyle="1" w:styleId="AB12F9B875FD4ADFB08C8ED08409FB3A">
    <w:name w:val="AB12F9B875FD4ADFB08C8ED08409FB3A"/>
  </w:style>
  <w:style w:type="paragraph" w:customStyle="1" w:styleId="697FD1B049C149D592C974F5E44B80D7">
    <w:name w:val="697FD1B049C149D592C974F5E44B80D7"/>
  </w:style>
  <w:style w:type="paragraph" w:customStyle="1" w:styleId="1E2F2296D70A4DF196742D86A9E49DAC">
    <w:name w:val="1E2F2296D70A4DF196742D86A9E49DAC"/>
  </w:style>
  <w:style w:type="paragraph" w:customStyle="1" w:styleId="6365E6A7310F48D19B371346962BD2E7">
    <w:name w:val="6365E6A7310F48D19B371346962BD2E7"/>
  </w:style>
  <w:style w:type="paragraph" w:customStyle="1" w:styleId="F3A36E6E5603465781D0CE7D427F1B9E">
    <w:name w:val="F3A36E6E5603465781D0CE7D427F1B9E"/>
  </w:style>
  <w:style w:type="paragraph" w:customStyle="1" w:styleId="7CFA7C6123FF497FB59C360F7F55CC67">
    <w:name w:val="7CFA7C6123FF497FB59C360F7F55CC67"/>
  </w:style>
  <w:style w:type="paragraph" w:customStyle="1" w:styleId="5C98C4DB39DA44FD944A592CF14FDB87">
    <w:name w:val="5C98C4DB39DA44FD944A592CF14FDB87"/>
  </w:style>
  <w:style w:type="paragraph" w:customStyle="1" w:styleId="AF253D78D08A4996B8379640E0BB7547">
    <w:name w:val="AF253D78D08A4996B8379640E0BB7547"/>
  </w:style>
  <w:style w:type="paragraph" w:customStyle="1" w:styleId="816774A051D6447DB0E998D56A1D166A">
    <w:name w:val="816774A051D6447DB0E998D56A1D166A"/>
  </w:style>
  <w:style w:type="paragraph" w:customStyle="1" w:styleId="D17E98A28F334306BF52E5E595E09F8A">
    <w:name w:val="D17E98A28F334306BF52E5E595E09F8A"/>
  </w:style>
  <w:style w:type="paragraph" w:customStyle="1" w:styleId="583D90C0B9A647AF87AAA72D2FE60387">
    <w:name w:val="583D90C0B9A647AF87AAA72D2FE60387"/>
  </w:style>
  <w:style w:type="paragraph" w:customStyle="1" w:styleId="1B4A67AE2E8D446BBEB0920301FBDDAF">
    <w:name w:val="1B4A67AE2E8D446BBEB0920301FBDDAF"/>
  </w:style>
  <w:style w:type="paragraph" w:customStyle="1" w:styleId="9AFC6F63B02D47709B3EC59CD1D99E48">
    <w:name w:val="9AFC6F63B02D47709B3EC59CD1D99E48"/>
  </w:style>
  <w:style w:type="paragraph" w:customStyle="1" w:styleId="A4C09D9F17E74476BBF0C13B91C82F28">
    <w:name w:val="A4C09D9F17E74476BBF0C13B91C82F28"/>
  </w:style>
  <w:style w:type="paragraph" w:customStyle="1" w:styleId="22F7579D8337499B96E532858CC75EB3">
    <w:name w:val="22F7579D8337499B96E532858CC75EB3"/>
  </w:style>
  <w:style w:type="paragraph" w:customStyle="1" w:styleId="26C91CA80A1D42E090D8831BC46B1914">
    <w:name w:val="26C91CA80A1D42E090D8831BC46B1914"/>
  </w:style>
  <w:style w:type="paragraph" w:customStyle="1" w:styleId="D666DF65771043D6AFE841011967D547">
    <w:name w:val="D666DF65771043D6AFE841011967D547"/>
  </w:style>
  <w:style w:type="paragraph" w:customStyle="1" w:styleId="4B42A0EDA50046F8AC5D6A3C27AE571E">
    <w:name w:val="4B42A0EDA50046F8AC5D6A3C27AE571E"/>
  </w:style>
  <w:style w:type="paragraph" w:customStyle="1" w:styleId="4C7F57BE1EB84267BB0A59C8E851B033">
    <w:name w:val="4C7F57BE1EB84267BB0A59C8E851B033"/>
  </w:style>
  <w:style w:type="paragraph" w:customStyle="1" w:styleId="BEDD158147AA4262A4CD2CBDCB78671D">
    <w:name w:val="BEDD158147AA4262A4CD2CBDCB78671D"/>
  </w:style>
  <w:style w:type="paragraph" w:customStyle="1" w:styleId="4AA9C0A027604002871F9434D639792A">
    <w:name w:val="4AA9C0A027604002871F9434D639792A"/>
  </w:style>
  <w:style w:type="paragraph" w:customStyle="1" w:styleId="2D99A67F5CDD49A7BA2B15CBD3C44E1B">
    <w:name w:val="2D99A67F5CDD49A7BA2B15CBD3C44E1B"/>
  </w:style>
  <w:style w:type="paragraph" w:customStyle="1" w:styleId="5C776C0547A8404A9757E63AA3AC8672">
    <w:name w:val="5C776C0547A8404A9757E63AA3AC8672"/>
  </w:style>
  <w:style w:type="paragraph" w:customStyle="1" w:styleId="DFB37763BB3347F4882E3A426D18A938">
    <w:name w:val="DFB37763BB3347F4882E3A426D18A938"/>
  </w:style>
  <w:style w:type="paragraph" w:customStyle="1" w:styleId="79216DBB380E4B4388856B6698D7C627">
    <w:name w:val="79216DBB380E4B4388856B6698D7C627"/>
  </w:style>
  <w:style w:type="paragraph" w:customStyle="1" w:styleId="E4A184C7CC4E4691B726BBF75E1CB794">
    <w:name w:val="E4A184C7CC4E4691B726BBF75E1CB794"/>
  </w:style>
  <w:style w:type="paragraph" w:customStyle="1" w:styleId="4230609782DD4BBBA6076880382C8A18">
    <w:name w:val="4230609782DD4BBBA6076880382C8A18"/>
  </w:style>
  <w:style w:type="paragraph" w:customStyle="1" w:styleId="169F8CC596734C25941B518F79FFC5EA">
    <w:name w:val="169F8CC596734C25941B518F79FFC5EA"/>
  </w:style>
  <w:style w:type="paragraph" w:customStyle="1" w:styleId="25BFE5A39413428EA8D2C083AACBC9F7">
    <w:name w:val="25BFE5A39413428EA8D2C083AACBC9F7"/>
  </w:style>
  <w:style w:type="paragraph" w:customStyle="1" w:styleId="E4A25FAD668F4B13BBA48A613674E868">
    <w:name w:val="E4A25FAD668F4B13BBA48A613674E868"/>
  </w:style>
  <w:style w:type="paragraph" w:customStyle="1" w:styleId="0CBEA38B27C0453EA766137FA4143625">
    <w:name w:val="0CBEA38B27C0453EA766137FA4143625"/>
  </w:style>
  <w:style w:type="paragraph" w:customStyle="1" w:styleId="49E0E4EEF88F4506BA2FB10AC1D7253B">
    <w:name w:val="49E0E4EEF88F4506BA2FB10AC1D7253B"/>
  </w:style>
  <w:style w:type="paragraph" w:customStyle="1" w:styleId="AF1FB850EAD44EB79AC9CD534F3D02A5">
    <w:name w:val="AF1FB850EAD44EB79AC9CD534F3D02A5"/>
  </w:style>
  <w:style w:type="paragraph" w:customStyle="1" w:styleId="8162082F83134142A837BE56762ECA59">
    <w:name w:val="8162082F83134142A837BE56762ECA59"/>
  </w:style>
  <w:style w:type="paragraph" w:customStyle="1" w:styleId="06F312E2F311423FB6C3780314596E26">
    <w:name w:val="06F312E2F311423FB6C3780314596E26"/>
  </w:style>
  <w:style w:type="paragraph" w:customStyle="1" w:styleId="EA805B481B384DE89DA990CA5C5CBF69">
    <w:name w:val="EA805B481B384DE89DA990CA5C5CBF69"/>
  </w:style>
  <w:style w:type="paragraph" w:customStyle="1" w:styleId="450D533A64024065A70022CF0A4E2351">
    <w:name w:val="450D533A64024065A70022CF0A4E2351"/>
  </w:style>
  <w:style w:type="paragraph" w:customStyle="1" w:styleId="F0DA070731344A81B8FE4BBBB6798AA1">
    <w:name w:val="F0DA070731344A81B8FE4BBBB6798AA1"/>
  </w:style>
  <w:style w:type="paragraph" w:customStyle="1" w:styleId="BF4A26FF81F045B991A89E9FFD8F41BC">
    <w:name w:val="BF4A26FF81F045B991A89E9FFD8F41BC"/>
  </w:style>
  <w:style w:type="paragraph" w:customStyle="1" w:styleId="433E6D8599CE400B89D760AEC7228613">
    <w:name w:val="433E6D8599CE400B89D760AEC7228613"/>
  </w:style>
  <w:style w:type="paragraph" w:customStyle="1" w:styleId="83B6DA8EE6904C95BE8FC9D549ED48B9">
    <w:name w:val="83B6DA8EE6904C95BE8FC9D549ED48B9"/>
  </w:style>
  <w:style w:type="paragraph" w:customStyle="1" w:styleId="3D20C7CF4D5441B3826E679418FBFB8D">
    <w:name w:val="3D20C7CF4D5441B3826E679418FBFB8D"/>
  </w:style>
  <w:style w:type="paragraph" w:customStyle="1" w:styleId="D8F8A340434A435686A2E65D4AE94285">
    <w:name w:val="D8F8A340434A435686A2E65D4AE94285"/>
  </w:style>
  <w:style w:type="paragraph" w:customStyle="1" w:styleId="8D4F15504DBA49B0A045D82B9B1F03C6">
    <w:name w:val="8D4F15504DBA49B0A045D82B9B1F03C6"/>
  </w:style>
  <w:style w:type="paragraph" w:customStyle="1" w:styleId="F409C512F4E84109B5A624C9788F74D8">
    <w:name w:val="F409C512F4E84109B5A624C9788F74D8"/>
  </w:style>
  <w:style w:type="paragraph" w:customStyle="1" w:styleId="ED9906CC1AC64D86904F99ADF0FC1E3D">
    <w:name w:val="ED9906CC1AC64D86904F99ADF0FC1E3D"/>
  </w:style>
  <w:style w:type="paragraph" w:customStyle="1" w:styleId="31D0DA0AF15D4BCCA76ED0BAFB2C9A40">
    <w:name w:val="31D0DA0AF15D4BCCA76ED0BAFB2C9A40"/>
  </w:style>
  <w:style w:type="paragraph" w:customStyle="1" w:styleId="DB68B0DE86DE49F89930A6D6B6E9E496">
    <w:name w:val="DB68B0DE86DE49F89930A6D6B6E9E496"/>
  </w:style>
  <w:style w:type="paragraph" w:customStyle="1" w:styleId="77AA1FC3F18840D0A454C467A13E6D72">
    <w:name w:val="77AA1FC3F18840D0A454C467A13E6D72"/>
  </w:style>
  <w:style w:type="paragraph" w:customStyle="1" w:styleId="64B23A702DBC49C88E5AFF6048546735">
    <w:name w:val="64B23A702DBC49C88E5AFF6048546735"/>
  </w:style>
  <w:style w:type="paragraph" w:customStyle="1" w:styleId="0AFE79261B3343A6B2E092752BF2FE54">
    <w:name w:val="0AFE79261B3343A6B2E092752BF2FE54"/>
  </w:style>
  <w:style w:type="paragraph" w:customStyle="1" w:styleId="63F3184CE4004481B7B1B23B32F36E4C">
    <w:name w:val="63F3184CE4004481B7B1B23B32F36E4C"/>
  </w:style>
  <w:style w:type="paragraph" w:customStyle="1" w:styleId="4DCF75149194423D83259787EC012B42">
    <w:name w:val="4DCF75149194423D83259787EC012B42"/>
  </w:style>
  <w:style w:type="paragraph" w:customStyle="1" w:styleId="7DBD86F0AFF14396A2BF04D906601C1C">
    <w:name w:val="7DBD86F0AFF14396A2BF04D906601C1C"/>
  </w:style>
  <w:style w:type="paragraph" w:customStyle="1" w:styleId="6E85558ABC9A401A8C54F2B726D68CF9">
    <w:name w:val="6E85558ABC9A401A8C54F2B726D68CF9"/>
  </w:style>
  <w:style w:type="paragraph" w:customStyle="1" w:styleId="45227490BB4548D2B1AE619FAE64EB2F">
    <w:name w:val="45227490BB4548D2B1AE619FAE64EB2F"/>
  </w:style>
  <w:style w:type="paragraph" w:customStyle="1" w:styleId="6E5A56E5500C4C099D962661FBB0237D">
    <w:name w:val="6E5A56E5500C4C099D962661FBB0237D"/>
  </w:style>
  <w:style w:type="paragraph" w:customStyle="1" w:styleId="B916A191CBB6412CBACEA93AD49951F9">
    <w:name w:val="B916A191CBB6412CBACEA93AD49951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llet Journal">
      <a:dk1>
        <a:sysClr val="windowText" lastClr="000000"/>
      </a:dk1>
      <a:lt1>
        <a:sysClr val="window" lastClr="FFFFFF"/>
      </a:lt1>
      <a:dk2>
        <a:srgbClr val="C1272D"/>
      </a:dk2>
      <a:lt2>
        <a:srgbClr val="ED1C24"/>
      </a:lt2>
      <a:accent1>
        <a:srgbClr val="FBB03B"/>
      </a:accent1>
      <a:accent2>
        <a:srgbClr val="FCEE21"/>
      </a:accent2>
      <a:accent3>
        <a:srgbClr val="8CC63F"/>
      </a:accent3>
      <a:accent4>
        <a:srgbClr val="39B54A"/>
      </a:accent4>
      <a:accent5>
        <a:srgbClr val="648DA5"/>
      </a:accent5>
      <a:accent6>
        <a:srgbClr val="2E3192"/>
      </a:accent6>
      <a:hlink>
        <a:srgbClr val="648DA5"/>
      </a:hlink>
      <a:folHlink>
        <a:srgbClr val="648DA5"/>
      </a:folHlink>
    </a:clrScheme>
    <a:fontScheme name="Bullet Journal">
      <a:majorFont>
        <a:latin typeface="Impac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_rels/item4.xml.rels><?xml version="1.0" encoding="UTF-8" standalone="no"?>
<Relationships xmlns="http://schemas.openxmlformats.org/package/2006/relationships">
<Relationship Id="rId1" Target="itemProps4.xml" Type="http://schemas.openxmlformats.org/officeDocument/2006/relationships/customXmlProps"/>
</Relationships>
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3D1B9-CD18-4DC2-A5E3-44CE7F2307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D61313-1788-490A-9AF9-535363D9EBD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383BBA1-7A60-4A58-8C82-6DDD2D095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FC0BB3-56ED-4396-B13E-2C5B6127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10</Pages>
  <Words>166</Words>
  <Characters>952</Characters>
  <DocSecurity>0</DocSecurity>
  <Lines>7</Lines>
  <Paragraphs>2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1116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