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Relationship Id="rId5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246" w:rsidRDefault="00DD5246" w:rsidP="00EF2DC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58D91253" wp14:editId="10177EFD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7772400" cy="10058822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822"/>
                          <a:chOff x="-130" y="0"/>
                          <a:chExt cx="7772400" cy="10058822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0"/>
                          <a:stretch/>
                        </pic:blipFill>
                        <pic:spPr bwMode="auto">
                          <a:xfrm>
                            <a:off x="-130" y="422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755890" cy="100457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7000">
                                <a:srgbClr val="000000">
                                  <a:alpha val="52000"/>
                                </a:srgbClr>
                              </a:gs>
                              <a:gs pos="0">
                                <a:schemeClr val="tx1">
                                  <a:alpha val="81000"/>
                                </a:schemeClr>
                              </a:gs>
                              <a:gs pos="100000">
                                <a:schemeClr val="tx1">
                                  <a:alpha val="84000"/>
                                </a:schemeClr>
                              </a:gs>
                            </a:gsLst>
                            <a:lin ang="162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8600" y="5212080"/>
                            <a:ext cx="7283450" cy="4419601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42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2438400" y="3855720"/>
                            <a:ext cx="2847975" cy="376555"/>
                            <a:chOff x="0" y="0"/>
                            <a:chExt cx="2847975" cy="376555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 flipV="1">
                              <a:off x="393700" y="2540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 flipV="1">
                              <a:off x="0" y="0"/>
                              <a:ext cx="2454275" cy="3511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7755890" cy="1143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5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246" w:rsidRPr="00812F42" w:rsidRDefault="00DD5246" w:rsidP="00DD52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3322320" y="6705600"/>
                            <a:ext cx="1084521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28600" y="9083041"/>
                            <a:ext cx="7275444" cy="54864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  <a:alpha val="88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5246" w:rsidRPr="00812F42" w:rsidRDefault="00DD5246" w:rsidP="00DD5246">
                              <w:pPr>
                                <w:jc w:val="center"/>
                                <w:rPr>
                                  <w:color w:val="846700" w:themeColor="accent1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91253" id="Group 2" o:spid="_x0000_s1026" style="position:absolute;margin-left:-18pt;margin-top:-18pt;width:612pt;height:792.05pt;z-index:-251569152;mso-width-relative:margin;mso-height-relative:margin" coordorigin="-1" coordsize="77724,100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-1;top:4;width:77723;height:100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">
                  <v:imagedata r:id="rId11" o:title="" cropbottom="-85f"/>
                  <v:path arrowok="t"/>
                  <o:lock v:ext="edit" aspectratio="f"/>
                </v:shape>
                <v:rect id="Rectangle 4" o:spid="_x0000_s1028" style="position:absolute;width:77558;height:100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" fillcolor="black [3213]" stroked="f" strokeweight="1pt">
                  <v:fill opacity="55050f" color2="black [3213]" o:opacity2="53084f" rotate="t" angle="180" focus="47%" type="gradient"/>
                </v:rect>
                <v:rect id="Rectangle 9" o:spid="_x0000_s1029" style="position:absolute;left:2286;top:52120;width:72834;height:44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" fillcolor="#e64823 [3208]" stroked="f" strokeweight="1pt">
                  <v:fill opacity="27499f"/>
                  <v:textbox>
                    <w:txbxContent>
                      <w:p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group id="Group 26" o:spid="_x0000_s1030" style="position:absolute;left:24384;top:38557;width:28479;height:3765" coordsize="28479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Straight Connector 24" o:spid="_x0000_s1031" style="position:absolute;flip:y;visibility:visible;mso-wrap-style:square" from="3937,254" to="28479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" strokecolor="#ffca08 [3204]" strokeweight="1pt">
                    <v:stroke joinstyle="miter"/>
                  </v:line>
                  <v:line id="Straight Connector 25" o:spid="_x0000_s1032" style="position:absolute;flip:y;visibility:visible;mso-wrap-style:square" from="0,0" to="24542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" strokecolor="#ffca08 [3204]" strokeweight="1pt">
                    <v:stroke joinstyle="miter"/>
                  </v:line>
                </v:group>
                <v:rect id="Rectangle 27" o:spid="_x0000_s1033" style="position:absolute;width:77558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" fillcolor="#e64823 [3208]" stroked="f" strokeweight="1pt">
                  <v:fill opacity="38036f"/>
                  <v:textbox>
                    <w:txbxContent>
                      <w:p w:rsidR="00DD5246" w:rsidRPr="00812F42" w:rsidRDefault="00DD5246" w:rsidP="00DD5246">
                        <w:pPr>
                          <w:jc w:val="center"/>
                        </w:pPr>
                      </w:p>
                    </w:txbxContent>
                  </v:textbox>
                </v:rect>
                <v:line id="Straight Connector 29" o:spid="_x0000_s1034" style="position:absolute;visibility:visible;mso-wrap-style:square" from="33223,67056" to="44068,67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gK8wwAAANs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XxFzy/hB8gtw8AAAD//wMAUEsBAi0AFAAGAAgAAAAhANvh9svuAAAAhQEAABMAAAAAAAAAAAAA&#10;AAAAAAAAAFtDb250ZW50X1R5cGVzXS54bWxQSwECLQAUAAYACAAAACEAWvQsW78AAAAVAQAACwAA&#10;AAAAAAAAAAAAAAAfAQAAX3JlbHMvLnJlbHNQSwECLQAUAAYACAAAACEAdE4CvMMAAADbAAAADwAA&#10;AAAAAAAAAAAAAAAHAgAAZHJzL2Rvd25yZXYueG1sUEsFBgAAAAADAAMAtwAAAPcCAAAAAA==&#10;" strokecolor="#ffca08 [3204]" strokeweight="1.5pt">
                  <v:stroke joinstyle="miter"/>
                </v:line>
                <v:rect id="Rectangle 31" o:spid="_x0000_s1035" style="position:absolute;left:2286;top:90830;width:72754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" fillcolor="#2f160f [1606]" stroked="f" strokeweight="1pt">
                  <v:fill opacity="57568f"/>
                  <v:textbox>
                    <w:txbxContent>
                      <w:p w:rsidR="00DD5246" w:rsidRPr="00812F42" w:rsidRDefault="00DD5246" w:rsidP="00DD5246">
                        <w:pPr>
                          <w:jc w:val="center"/>
                          <w:rPr>
                            <w:color w:val="846700" w:themeColor="accent1" w:themeShade="80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807C64" w:rsidRDefault="00807C64" w:rsidP="00807C64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FBFB51D" wp14:editId="3893E331">
                <wp:extent cx="6813550" cy="3958590"/>
                <wp:effectExtent l="0" t="342900" r="0" b="346710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395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-1143651254"/>
                              <w:placeholder>
                                <w:docPart w:val="1F3D39C9AC6C473B9509AAD486C3762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807C64" w:rsidRPr="00812F42" w:rsidRDefault="00807C64" w:rsidP="00DD5246">
                                <w:pPr>
                                  <w:pStyle w:val="Title"/>
                                </w:pPr>
                                <w:r w:rsidRPr="00812F42">
                                  <w:t>G R A N D</w:t>
                                </w:r>
                              </w:p>
                              <w:p w:rsidR="00807C64" w:rsidRPr="00812F42" w:rsidRDefault="00807C64" w:rsidP="00DD5246">
                                <w:pPr>
                                  <w:pStyle w:val="Title"/>
                                </w:pPr>
                                <w:r w:rsidRPr="00812F42">
                                  <w:t>O P E N I N 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BFB5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width:536.5pt;height:3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" filled="f" stroked="f">
                <v:textbox>
                  <w:txbxContent>
                    <w:sdt>
                      <w:sdtPr>
                        <w:id w:val="-1143651254"/>
                        <w:placeholder>
                          <w:docPart w:val="1F3D39C9AC6C473B9509AAD486C37621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807C64" w:rsidRPr="00812F42" w:rsidRDefault="00807C64" w:rsidP="00DD5246">
                          <w:pPr>
                            <w:pStyle w:val="Title"/>
                          </w:pPr>
                          <w:r w:rsidRPr="00812F42">
                            <w:t>G R A N D</w:t>
                          </w:r>
                        </w:p>
                        <w:p w:rsidR="00807C64" w:rsidRPr="00812F42" w:rsidRDefault="00807C64" w:rsidP="00DD5246">
                          <w:pPr>
                            <w:pStyle w:val="Title"/>
                          </w:pPr>
                          <w:r w:rsidRPr="00812F42">
                            <w:t>O P E N I N G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520"/>
      </w:tblGrid>
      <w:tr w:rsidR="00DD5246" w:rsidRPr="00812F42" w:rsidTr="00807C64">
        <w:trPr>
          <w:trHeight w:val="2232"/>
        </w:trPr>
        <w:tc>
          <w:tcPr>
            <w:tcW w:w="11520" w:type="dxa"/>
            <w:vAlign w:val="center"/>
          </w:tcPr>
          <w:sdt>
            <w:sdtPr>
              <w:id w:val="477045054"/>
              <w:placeholder>
                <w:docPart w:val="262E86FB9B3841CCA85EEF5D5AFE2866"/>
              </w:placeholder>
              <w:temporary/>
              <w:showingPlcHdr/>
              <w15:appearance w15:val="hidden"/>
            </w:sdtPr>
            <w:sdtEndPr/>
            <w:sdtContent>
              <w:p w:rsidR="00DD5246" w:rsidRPr="00C94728" w:rsidRDefault="00C94728" w:rsidP="00C94728">
                <w:pPr>
                  <w:pStyle w:val="Heading1"/>
                </w:pPr>
                <w:r w:rsidRPr="00812F42">
                  <w:t>FOURTH COFFEE</w:t>
                </w:r>
              </w:p>
            </w:sdtContent>
          </w:sdt>
        </w:tc>
      </w:tr>
      <w:tr w:rsidR="003D415A" w:rsidTr="003D415A">
        <w:trPr>
          <w:trHeight w:val="2245"/>
        </w:trPr>
        <w:tc>
          <w:tcPr>
            <w:tcW w:w="11520" w:type="dxa"/>
            <w:vAlign w:val="center"/>
          </w:tcPr>
          <w:sdt>
            <w:sdtPr>
              <w:rPr>
                <w:noProof/>
              </w:rPr>
              <w:id w:val="-1987771945"/>
              <w:placeholder>
                <w:docPart w:val="E27C00B0115543F6BDD87F6973A51707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3D415A" w:rsidRPr="00812F42" w:rsidRDefault="003D415A" w:rsidP="003D415A">
                <w:pPr>
                  <w:pStyle w:val="Heading2"/>
                </w:pPr>
                <w:r w:rsidRPr="00812F42">
                  <w:t>At 9 AM</w:t>
                </w:r>
              </w:p>
              <w:bookmarkEnd w:id="0" w:displacedByCustomXml="next"/>
            </w:sdtContent>
          </w:sdt>
          <w:sdt>
            <w:sdtPr>
              <w:rPr>
                <w:noProof/>
              </w:rPr>
              <w:id w:val="-214045725"/>
              <w:placeholder>
                <w:docPart w:val="2391C680159D408B943F638BF223CBD2"/>
              </w:placeholder>
              <w:temporary/>
              <w:showingPlcHdr/>
              <w15:appearance w15:val="hidden"/>
            </w:sdtPr>
            <w:sdtEndPr/>
            <w:sdtContent>
              <w:p w:rsidR="003D415A" w:rsidRPr="00812F42" w:rsidRDefault="003D415A" w:rsidP="003D415A">
                <w:pPr>
                  <w:pStyle w:val="Heading2"/>
                  <w:spacing w:after="160"/>
                  <w:rPr>
                    <w:noProof/>
                  </w:rPr>
                </w:pPr>
                <w:r w:rsidRPr="00812F42">
                  <w:t>November 10, 20XX</w:t>
                </w:r>
              </w:p>
            </w:sdtContent>
          </w:sdt>
        </w:tc>
      </w:tr>
      <w:tr w:rsidR="003D415A" w:rsidRPr="00812F42" w:rsidTr="003D415A">
        <w:trPr>
          <w:trHeight w:val="1539"/>
        </w:trPr>
        <w:tc>
          <w:tcPr>
            <w:tcW w:w="11520" w:type="dxa"/>
            <w:vAlign w:val="center"/>
          </w:tcPr>
          <w:sdt>
            <w:sdtPr>
              <w:id w:val="1714159736"/>
              <w:placeholder>
                <w:docPart w:val="5BE3C41FDE68410DB3DDEFBFBFAEEDB6"/>
              </w:placeholder>
              <w:temporary/>
              <w:showingPlcHdr/>
              <w15:appearance w15:val="hidden"/>
            </w:sdtPr>
            <w:sdtEndPr/>
            <w:sdtContent>
              <w:p w:rsidR="003D415A" w:rsidRPr="00C94728" w:rsidRDefault="00C94728" w:rsidP="00C94728">
                <w:pPr>
                  <w:pStyle w:val="Heading3"/>
                </w:pPr>
                <w:r w:rsidRPr="00812F42">
                  <w:t>4567 Main St, Buffalo, NY 98052</w:t>
                </w:r>
              </w:p>
            </w:sdtContent>
          </w:sdt>
        </w:tc>
      </w:tr>
      <w:tr w:rsidR="00DD5246" w:rsidRPr="00812F42" w:rsidTr="003D415A">
        <w:trPr>
          <w:trHeight w:val="864"/>
        </w:trPr>
        <w:tc>
          <w:tcPr>
            <w:tcW w:w="11520" w:type="dxa"/>
            <w:vAlign w:val="center"/>
          </w:tcPr>
          <w:sdt>
            <w:sdtPr>
              <w:rPr>
                <w:b/>
                <w:bCs/>
                <w:i/>
                <w:iCs/>
              </w:rPr>
              <w:id w:val="-1242637172"/>
              <w:placeholder>
                <w:docPart w:val="DF85E9BE091B4462B475A59FBAAF4F9D"/>
              </w:placeholder>
              <w:temporary/>
              <w:showingPlcHdr/>
              <w15:appearance w15:val="hidden"/>
            </w:sdtPr>
            <w:sdtEndPr/>
            <w:sdtContent>
              <w:p w:rsidR="00DD5246" w:rsidRPr="00812F42" w:rsidRDefault="00C94728" w:rsidP="00C94728">
                <w:pPr>
                  <w:pStyle w:val="Heading3"/>
                </w:pPr>
                <w:r w:rsidRPr="00812F42">
                  <w:t>www.fourthcoffee.com</w:t>
                </w:r>
              </w:p>
            </w:sdtContent>
          </w:sdt>
        </w:tc>
      </w:tr>
    </w:tbl>
    <w:p w:rsidR="000037D9" w:rsidRPr="003D415A" w:rsidRDefault="00B74DB5" w:rsidP="003D415A">
      <w:pPr>
        <w:spacing w:after="0"/>
        <w:rPr>
          <w:sz w:val="6"/>
          <w:szCs w:val="6"/>
        </w:rPr>
      </w:pPr>
      <w:r w:rsidRPr="003D415A">
        <w:rPr>
          <w:noProof/>
          <w:sz w:val="6"/>
          <w:szCs w:val="6"/>
        </w:rPr>
        <w:t xml:space="preserve"> </w:t>
      </w:r>
    </w:p>
    <w:sectPr w:rsidR="000037D9" w:rsidRPr="003D415A" w:rsidSect="00DD5246">
      <w:pgSz w:w="12240" w:h="15840"/>
      <w:pgMar w:top="360" w:right="360" w:bottom="360" w:left="36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E5D" w:rsidRDefault="00F66E5D" w:rsidP="00DD5246">
      <w:pPr>
        <w:spacing w:after="0" w:line="240" w:lineRule="auto"/>
      </w:pPr>
      <w:r>
        <w:separator/>
      </w:r>
    </w:p>
  </w:endnote>
  <w:endnote w:type="continuationSeparator" w:id="0">
    <w:p w:rsidR="00F66E5D" w:rsidRDefault="00F66E5D" w:rsidP="00DD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E5D" w:rsidRDefault="00F66E5D" w:rsidP="00DD5246">
      <w:pPr>
        <w:spacing w:after="0" w:line="240" w:lineRule="auto"/>
      </w:pPr>
      <w:r>
        <w:separator/>
      </w:r>
    </w:p>
  </w:footnote>
  <w:footnote w:type="continuationSeparator" w:id="0">
    <w:p w:rsidR="00F66E5D" w:rsidRDefault="00F66E5D" w:rsidP="00DD5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25"/>
    <w:rsid w:val="00000AC7"/>
    <w:rsid w:val="000037D9"/>
    <w:rsid w:val="0005122A"/>
    <w:rsid w:val="0009249D"/>
    <w:rsid w:val="000A4794"/>
    <w:rsid w:val="000E09C1"/>
    <w:rsid w:val="00135F51"/>
    <w:rsid w:val="00184D67"/>
    <w:rsid w:val="00196897"/>
    <w:rsid w:val="00202026"/>
    <w:rsid w:val="0021505C"/>
    <w:rsid w:val="002173EB"/>
    <w:rsid w:val="002728E5"/>
    <w:rsid w:val="0028387D"/>
    <w:rsid w:val="00384893"/>
    <w:rsid w:val="003978E8"/>
    <w:rsid w:val="003C7177"/>
    <w:rsid w:val="003D415A"/>
    <w:rsid w:val="00400071"/>
    <w:rsid w:val="00404AD0"/>
    <w:rsid w:val="00462F68"/>
    <w:rsid w:val="004700C2"/>
    <w:rsid w:val="004702C6"/>
    <w:rsid w:val="00491344"/>
    <w:rsid w:val="004A5191"/>
    <w:rsid w:val="004D4521"/>
    <w:rsid w:val="004E371C"/>
    <w:rsid w:val="004E6BDF"/>
    <w:rsid w:val="004F1835"/>
    <w:rsid w:val="0053065D"/>
    <w:rsid w:val="00561DA2"/>
    <w:rsid w:val="00563E13"/>
    <w:rsid w:val="00596717"/>
    <w:rsid w:val="005C3272"/>
    <w:rsid w:val="00611C24"/>
    <w:rsid w:val="006373DF"/>
    <w:rsid w:val="00642335"/>
    <w:rsid w:val="006660B3"/>
    <w:rsid w:val="00671F38"/>
    <w:rsid w:val="0069134A"/>
    <w:rsid w:val="007359D7"/>
    <w:rsid w:val="00807C64"/>
    <w:rsid w:val="00807EA5"/>
    <w:rsid w:val="00812F42"/>
    <w:rsid w:val="008C408E"/>
    <w:rsid w:val="008E7510"/>
    <w:rsid w:val="00931728"/>
    <w:rsid w:val="009D0EC2"/>
    <w:rsid w:val="009E4BDA"/>
    <w:rsid w:val="00A268AB"/>
    <w:rsid w:val="00A37BCA"/>
    <w:rsid w:val="00A61985"/>
    <w:rsid w:val="00AE0E1A"/>
    <w:rsid w:val="00AF0FF3"/>
    <w:rsid w:val="00AF2FC7"/>
    <w:rsid w:val="00B74DB5"/>
    <w:rsid w:val="00B7754B"/>
    <w:rsid w:val="00B81794"/>
    <w:rsid w:val="00BA2A3A"/>
    <w:rsid w:val="00BD584E"/>
    <w:rsid w:val="00C35DD3"/>
    <w:rsid w:val="00C470A7"/>
    <w:rsid w:val="00C93193"/>
    <w:rsid w:val="00C94728"/>
    <w:rsid w:val="00CD349D"/>
    <w:rsid w:val="00D04AC7"/>
    <w:rsid w:val="00D63330"/>
    <w:rsid w:val="00D63A83"/>
    <w:rsid w:val="00D66A69"/>
    <w:rsid w:val="00DD5246"/>
    <w:rsid w:val="00E23725"/>
    <w:rsid w:val="00E94B72"/>
    <w:rsid w:val="00EB72E7"/>
    <w:rsid w:val="00EC68AD"/>
    <w:rsid w:val="00ED3BAA"/>
    <w:rsid w:val="00EF2DC4"/>
    <w:rsid w:val="00F15E5B"/>
    <w:rsid w:val="00F66E5D"/>
    <w:rsid w:val="00F96BB6"/>
    <w:rsid w:val="00FB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91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F42"/>
  </w:style>
  <w:style w:type="paragraph" w:styleId="Heading1">
    <w:name w:val="heading 1"/>
    <w:basedOn w:val="Normal"/>
    <w:next w:val="Normal"/>
    <w:link w:val="Heading1Char"/>
    <w:uiPriority w:val="9"/>
    <w:qFormat/>
    <w:rsid w:val="00812F42"/>
    <w:pPr>
      <w:jc w:val="center"/>
      <w:outlineLvl w:val="0"/>
    </w:pPr>
    <w:rPr>
      <w:rFonts w:cs="SegoeUI"/>
      <w:color w:val="FFCA08" w:themeColor="accent1"/>
      <w:sz w:val="96"/>
      <w:szCs w:val="45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2F42"/>
    <w:pPr>
      <w:spacing w:after="0"/>
      <w:jc w:val="center"/>
      <w:outlineLvl w:val="1"/>
    </w:pPr>
    <w:rPr>
      <w:rFonts w:cs="SegoeUI"/>
      <w:color w:val="FFFFFF" w:themeColor="background1"/>
      <w:sz w:val="56"/>
      <w:szCs w:val="41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2F42"/>
    <w:pPr>
      <w:spacing w:after="0" w:line="216" w:lineRule="auto"/>
      <w:jc w:val="center"/>
      <w:outlineLvl w:val="2"/>
    </w:pPr>
    <w:rPr>
      <w:rFonts w:cs="SegoeUI"/>
      <w:color w:val="FFFFFF" w:themeColor="background1"/>
      <w:sz w:val="44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MSFT_ Word Journal table"/>
    <w:basedOn w:val="TableNormal"/>
    <w:uiPriority w:val="39"/>
    <w:rsid w:val="00000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Brush Script MT" w:hAnsi="Brush Script MT"/>
        <w:b w:val="0"/>
      </w:rPr>
    </w:tblStylePr>
    <w:tblStylePr w:type="firstCol">
      <w:rPr>
        <w:rFonts w:asciiTheme="minorHAnsi" w:hAnsiTheme="minorHAnsi"/>
        <w:sz w:val="24"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812F42"/>
    <w:pPr>
      <w:spacing w:after="0" w:line="192" w:lineRule="auto"/>
      <w:jc w:val="center"/>
    </w:pPr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customStyle="1" w:styleId="TitleChar">
    <w:name w:val="Title Char"/>
    <w:basedOn w:val="DefaultParagraphFont"/>
    <w:link w:val="Title"/>
    <w:uiPriority w:val="10"/>
    <w:rsid w:val="00812F42"/>
    <w:rPr>
      <w:rFonts w:ascii="Impact" w:hAnsi="Impact"/>
      <w:b/>
      <w:bCs/>
      <w:i/>
      <w:iCs/>
      <w:color w:val="FFCA08" w:themeColor="accent1"/>
      <w:sz w:val="220"/>
      <w:szCs w:val="220"/>
    </w:rPr>
  </w:style>
  <w:style w:type="character" w:styleId="PlaceholderText">
    <w:name w:val="Placeholder Text"/>
    <w:basedOn w:val="DefaultParagraphFont"/>
    <w:uiPriority w:val="99"/>
    <w:semiHidden/>
    <w:rsid w:val="00DD524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12F42"/>
    <w:rPr>
      <w:rFonts w:cs="SegoeUI"/>
      <w:color w:val="FFCA08" w:themeColor="accent1"/>
      <w:sz w:val="96"/>
      <w:szCs w:val="45"/>
    </w:rPr>
  </w:style>
  <w:style w:type="character" w:customStyle="1" w:styleId="Heading2Char">
    <w:name w:val="Heading 2 Char"/>
    <w:basedOn w:val="DefaultParagraphFont"/>
    <w:link w:val="Heading2"/>
    <w:uiPriority w:val="9"/>
    <w:rsid w:val="00812F42"/>
    <w:rPr>
      <w:rFonts w:cs="SegoeUI"/>
      <w:color w:val="FFFFFF" w:themeColor="background1"/>
      <w:sz w:val="56"/>
      <w:szCs w:val="41"/>
    </w:rPr>
  </w:style>
  <w:style w:type="paragraph" w:styleId="Header">
    <w:name w:val="header"/>
    <w:basedOn w:val="Normal"/>
    <w:link w:val="Head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AD0"/>
  </w:style>
  <w:style w:type="paragraph" w:styleId="Footer">
    <w:name w:val="footer"/>
    <w:basedOn w:val="Normal"/>
    <w:link w:val="FooterChar"/>
    <w:uiPriority w:val="99"/>
    <w:semiHidden/>
    <w:rsid w:val="00DD52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AD0"/>
  </w:style>
  <w:style w:type="character" w:customStyle="1" w:styleId="Heading3Char">
    <w:name w:val="Heading 3 Char"/>
    <w:basedOn w:val="DefaultParagraphFont"/>
    <w:link w:val="Heading3"/>
    <w:uiPriority w:val="9"/>
    <w:rsid w:val="00812F42"/>
    <w:rPr>
      <w:rFonts w:cs="SegoeUI"/>
      <w:color w:val="FFFFFF" w:themeColor="background1"/>
      <w:sz w:val="44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1.jpeg" Type="http://schemas.openxmlformats.org/officeDocument/2006/relationships/image"/>
<Relationship Id="rId11" Target="media/image2.jpeg" Type="http://schemas.openxmlformats.org/officeDocument/2006/relationships/image"/>
<Relationship Id="rId12" Target="fontTable.xml" Type="http://schemas.openxmlformats.org/officeDocument/2006/relationships/fontTable"/>
<Relationship Id="rId13" Target="glossary/document.xml" Type="http://schemas.openxmlformats.org/officeDocument/2006/relationships/glossaryDocument"/>
<Relationship Id="rId14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../customXml/item4.xml" Type="http://schemas.openxmlformats.org/officeDocument/2006/relationships/customXml"/>
<Relationship Id="rId5" Target="styles.xml" Type="http://schemas.openxmlformats.org/officeDocument/2006/relationships/styles"/>
<Relationship Id="rId6" Target="settings.xml" Type="http://schemas.openxmlformats.org/officeDocument/2006/relationships/settings"/>
<Relationship Id="rId7" Target="webSettings.xml" Type="http://schemas.openxmlformats.org/officeDocument/2006/relationships/webSettings"/>
<Relationship Id="rId8" Target="footnotes.xml" Type="http://schemas.openxmlformats.org/officeDocument/2006/relationships/footnotes"/>
<Relationship Id="rId9" Target="endnotes.xml" Type="http://schemas.openxmlformats.org/officeDocument/2006/relationships/endnotes"/>
</Relationships>

</file>

<file path=word/_rels/settings.xml.rels><?xml version="1.0" encoding="UTF-8" standalone="no"?>
<Relationships xmlns="http://schemas.openxmlformats.org/package/2006/relationships">
<Relationship Id="rId1" Target="file:///C:/Users/USER/AppData/Roaming/Microsoft/Templates/Grand%20opening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2E86FB9B3841CCA85EEF5D5AFE2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5D31E-64C4-441F-88B7-68013C755D1B}"/>
      </w:docPartPr>
      <w:docPartBody>
        <w:p w:rsidR="00000000" w:rsidRDefault="0046084E">
          <w:pPr>
            <w:pStyle w:val="262E86FB9B3841CCA85EEF5D5AFE2866"/>
          </w:pPr>
          <w:r w:rsidRPr="00812F42">
            <w:t>FOURTH COFFEE</w:t>
          </w:r>
        </w:p>
      </w:docPartBody>
    </w:docPart>
    <w:docPart>
      <w:docPartPr>
        <w:name w:val="E27C00B0115543F6BDD87F6973A51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EB62B-CAA1-4706-A710-60AD3DCEAA9F}"/>
      </w:docPartPr>
      <w:docPartBody>
        <w:p w:rsidR="00000000" w:rsidRDefault="0046084E">
          <w:pPr>
            <w:pStyle w:val="E27C00B0115543F6BDD87F6973A51707"/>
          </w:pPr>
          <w:r w:rsidRPr="00812F42">
            <w:t>At 9 AM</w:t>
          </w:r>
        </w:p>
      </w:docPartBody>
    </w:docPart>
    <w:docPart>
      <w:docPartPr>
        <w:name w:val="2391C680159D408B943F638BF223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149D9-B89F-48BC-9004-EE47254B9F28}"/>
      </w:docPartPr>
      <w:docPartBody>
        <w:p w:rsidR="00000000" w:rsidRDefault="0046084E">
          <w:pPr>
            <w:pStyle w:val="2391C680159D408B943F638BF223CBD2"/>
          </w:pPr>
          <w:r w:rsidRPr="00812F42">
            <w:t>November 10, 20XX</w:t>
          </w:r>
        </w:p>
      </w:docPartBody>
    </w:docPart>
    <w:docPart>
      <w:docPartPr>
        <w:name w:val="5BE3C41FDE68410DB3DDEFBFBFAEE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3DD16-EA6A-4EE4-8BCB-69BF3659BBCC}"/>
      </w:docPartPr>
      <w:docPartBody>
        <w:p w:rsidR="00000000" w:rsidRDefault="0046084E">
          <w:pPr>
            <w:pStyle w:val="5BE3C41FDE68410DB3DDEFBFBFAEEDB6"/>
          </w:pPr>
          <w:r w:rsidRPr="00812F42">
            <w:t>4567 Main St, Buffalo, NY 98052</w:t>
          </w:r>
        </w:p>
      </w:docPartBody>
    </w:docPart>
    <w:docPart>
      <w:docPartPr>
        <w:name w:val="DF85E9BE091B4462B475A59FBAAF4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2AAF3-621C-4A83-8617-B5496DEDAD82}"/>
      </w:docPartPr>
      <w:docPartBody>
        <w:p w:rsidR="00000000" w:rsidRDefault="0046084E">
          <w:pPr>
            <w:pStyle w:val="DF85E9BE091B4462B475A59FBAAF4F9D"/>
          </w:pPr>
          <w:r w:rsidRPr="00812F42">
            <w:t>www.fourthcoffee.com</w:t>
          </w:r>
        </w:p>
      </w:docPartBody>
    </w:docPart>
    <w:docPart>
      <w:docPartPr>
        <w:name w:val="1F3D39C9AC6C473B9509AAD486C3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768F-C3F5-462E-BA74-AF0380B18DC8}"/>
      </w:docPartPr>
      <w:docPartBody>
        <w:p w:rsidR="00E80C9A" w:rsidRPr="00812F42" w:rsidRDefault="0046084E" w:rsidP="00DD5246">
          <w:pPr>
            <w:pStyle w:val="Title"/>
          </w:pPr>
          <w:r w:rsidRPr="00812F42">
            <w:t>G R A N D</w:t>
          </w:r>
        </w:p>
        <w:p w:rsidR="00000000" w:rsidRDefault="0046084E">
          <w:pPr>
            <w:pStyle w:val="1F3D39C9AC6C473B9509AAD486C37621"/>
          </w:pPr>
          <w:r w:rsidRPr="00812F42">
            <w:t>O P E N I N 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UI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84E"/>
    <w:rsid w:val="0046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2E86FB9B3841CCA85EEF5D5AFE2866">
    <w:name w:val="262E86FB9B3841CCA85EEF5D5AFE2866"/>
  </w:style>
  <w:style w:type="paragraph" w:customStyle="1" w:styleId="E27C00B0115543F6BDD87F6973A51707">
    <w:name w:val="E27C00B0115543F6BDD87F6973A51707"/>
  </w:style>
  <w:style w:type="paragraph" w:customStyle="1" w:styleId="2391C680159D408B943F638BF223CBD2">
    <w:name w:val="2391C680159D408B943F638BF223CBD2"/>
  </w:style>
  <w:style w:type="paragraph" w:customStyle="1" w:styleId="5BE3C41FDE68410DB3DDEFBFBFAEEDB6">
    <w:name w:val="5BE3C41FDE68410DB3DDEFBFBFAEEDB6"/>
  </w:style>
  <w:style w:type="paragraph" w:customStyle="1" w:styleId="DF85E9BE091B4462B475A59FBAAF4F9D">
    <w:name w:val="DF85E9BE091B4462B475A59FBAAF4F9D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192" w:lineRule="auto"/>
      <w:jc w:val="center"/>
    </w:pPr>
    <w:rPr>
      <w:rFonts w:ascii="Impact" w:eastAsiaTheme="minorHAnsi" w:hAnsi="Impact"/>
      <w:b/>
      <w:bCs/>
      <w:i/>
      <w:iCs/>
      <w:color w:val="5B9BD5" w:themeColor="accent1"/>
      <w:sz w:val="220"/>
      <w:szCs w:val="220"/>
    </w:rPr>
  </w:style>
  <w:style w:type="character" w:customStyle="1" w:styleId="TitleChar">
    <w:name w:val="Title Char"/>
    <w:basedOn w:val="DefaultParagraphFont"/>
    <w:link w:val="Title"/>
    <w:uiPriority w:val="10"/>
    <w:rPr>
      <w:rFonts w:ascii="Impact" w:eastAsiaTheme="minorHAnsi" w:hAnsi="Impact"/>
      <w:b/>
      <w:bCs/>
      <w:i/>
      <w:iCs/>
      <w:color w:val="5B9BD5" w:themeColor="accent1"/>
      <w:sz w:val="220"/>
      <w:szCs w:val="220"/>
    </w:rPr>
  </w:style>
  <w:style w:type="paragraph" w:customStyle="1" w:styleId="1F3D39C9AC6C473B9509AAD486C37621">
    <w:name w:val="1F3D39C9AC6C473B9509AAD486C376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templat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5F2E1F"/>
      </a:accent3>
      <a:accent4>
        <a:srgbClr val="C96F06"/>
      </a:accent4>
      <a:accent5>
        <a:srgbClr val="E64823"/>
      </a:accent5>
      <a:accent6>
        <a:srgbClr val="C59A00"/>
      </a:accent6>
      <a:hlink>
        <a:srgbClr val="F8931D"/>
      </a:hlink>
      <a:folHlink>
        <a:srgbClr val="7F723D"/>
      </a:folHlink>
    </a:clrScheme>
    <a:fontScheme name="Custom 7">
      <a:majorFont>
        <a:latin typeface="Impac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_rels/item4.xml.rels><?xml version="1.0" encoding="UTF-8" standalone="no"?>
<Relationships xmlns="http://schemas.openxmlformats.org/package/2006/relationships">
<Relationship Id="rId1" Target="itemProps4.xml" Type="http://schemas.openxmlformats.org/officeDocument/2006/relationships/customXmlProps"/>
</Relationships>
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87601-FAF3-477C-B627-218E82543CD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F238189-1356-45F1-973A-979FC1B7A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7B2E0-F99D-4B97-9B0E-871BC449B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4B4FCB-417F-4106-92F8-E562BE114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</Words>
  <Characters>97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112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