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customXmlProperties+xml" PartName="/customXml/itemProps4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document.glossary+xml" PartName="/word/glossary/document.xml"/>
  <Override ContentType="application/vnd.openxmlformats-officedocument.wordprocessingml.fontTable+xml" PartName="/word/glossary/fontTable.xml"/>
  <Override ContentType="application/vnd.openxmlformats-officedocument.wordprocessingml.settings+xml" PartName="/word/glossary/settings.xml"/>
  <Override ContentType="application/vnd.openxmlformats-officedocument.wordprocessingml.styles+xml" PartName="/word/glossary/styles.xml"/>
  <Override ContentType="application/vnd.openxmlformats-officedocument.wordprocessingml.webSettings+xml" PartName="/word/glossary/webSetting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thumbnail.emf" Type="http://schemas.openxmlformats.org/package/2006/relationships/metadata/thumbnail"/>
<Relationship Id="rId3" Target="docProps/core.xml" Type="http://schemas.openxmlformats.org/package/2006/relationships/metadata/core-properties"/>
<Relationship Id="rId4" Target="docProps/app.xml" Type="http://schemas.openxmlformats.org/officeDocument/2006/relationships/extended-properties"/>
<Relationship Id="rId5" Target="docProps/custom.xml" Type="http://schemas.openxmlformats.org/officeDocument/2006/relationships/custom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499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3"/>
        <w:gridCol w:w="1138"/>
        <w:gridCol w:w="1109"/>
        <w:gridCol w:w="5740"/>
        <w:gridCol w:w="581"/>
      </w:tblGrid>
      <w:tr w:rsidR="00C6133D" w:rsidTr="00F002DA">
        <w:trPr>
          <w:trHeight w:val="1266"/>
        </w:trPr>
        <w:tc>
          <w:tcPr>
            <w:tcW w:w="5673" w:type="dxa"/>
          </w:tcPr>
          <w:p w:rsidR="00C6133D" w:rsidRDefault="00C6133D"/>
        </w:tc>
        <w:tc>
          <w:tcPr>
            <w:tcW w:w="1138" w:type="dxa"/>
          </w:tcPr>
          <w:p w:rsidR="00C6133D" w:rsidRDefault="00C6133D"/>
        </w:tc>
        <w:tc>
          <w:tcPr>
            <w:tcW w:w="7430" w:type="dxa"/>
            <w:gridSpan w:val="3"/>
            <w:tcMar>
              <w:left w:w="0" w:type="dxa"/>
              <w:right w:w="0" w:type="dxa"/>
            </w:tcMar>
          </w:tcPr>
          <w:sdt>
            <w:sdtPr>
              <w:rPr>
                <w:noProof/>
              </w:rPr>
              <w:id w:val="-767614951"/>
              <w:placeholder>
                <w:docPart w:val="9BA09BF6FB6B49E7A24429A64A14E333"/>
              </w:placeholder>
              <w:docPartList>
                <w:docPartGallery w:val="Quick Parts"/>
              </w:docPartList>
            </w:sdtPr>
            <w:sdtEndPr/>
            <w:sdtContent>
              <w:p w:rsidR="00C6133D" w:rsidRDefault="00C6133D" w:rsidP="00F002DA">
                <w:pPr>
                  <w:pStyle w:val="Subtitle"/>
                  <w:jc w:val="right"/>
                  <w:rPr>
                    <w:noProof/>
                  </w:rPr>
                </w:pPr>
                <w:r>
                  <w:rPr>
                    <w:noProof/>
                  </w:rPr>
                  <mc:AlternateContent>
                    <mc:Choice Requires="wpg">
                      <w:drawing>
                        <wp:inline distT="0" distB="0" distL="0" distR="0" wp14:anchorId="3D985455" wp14:editId="40308484">
                          <wp:extent cx="4323715" cy="4309110"/>
                          <wp:effectExtent l="0" t="0" r="635" b="0"/>
                          <wp:docPr id="20" name="Group 20">
                            <a:extLst xmlns:a="http://schemas.openxmlformats.org/drawingml/2006/main"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:docPr>
                          <wp:cNvGraphicFramePr/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/>
                                <wpg:grpSpPr>
                                  <a:xfrm>
                                    <a:off x="0" y="0"/>
                                    <a:ext cx="4323715" cy="4309110"/>
                                    <a:chOff x="0" y="0"/>
                                    <a:chExt cx="4323715" cy="4309110"/>
                                  </a:xfrm>
                                </wpg:grpSpPr>
                                <wps:wsp>
                                  <wps:cNvPr id="14" name="Oval 14" descr="Photograph image to be replaced."/>
                                  <wps:cNvSpPr/>
                                  <wps:spPr>
                                    <a:xfrm>
                                      <a:off x="366963" y="495366"/>
                                      <a:ext cx="3474720" cy="3474720"/>
                                    </a:xfrm>
                                    <a:prstGeom prst="ellipse">
                                      <a:avLst/>
                                    </a:prstGeom>
                                    <a:blipFill dpi="0" rotWithShape="1"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 w="25400" cap="flat">
                                      <a:noFill/>
                                      <a:prstDash val="solid"/>
                                      <a:miter lim="400000"/>
                                    </a:ln>
                                    <a:effectLst/>
                                    <a:sp3d/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none"/>
                                  </wps:style>
        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2" name="Group 12"/>
                                  <wpg:cNvGrpSpPr/>
                                  <wpg:grpSpPr>
                                    <a:xfrm>
                                      <a:off x="0" y="0"/>
                                      <a:ext cx="4323715" cy="4309110"/>
                                      <a:chOff x="0" y="0"/>
                                      <a:chExt cx="4324335" cy="4309111"/>
                                    </a:xfrm>
                                  </wpg:grpSpPr>
                                  <wps:wsp>
                                    <wps:cNvPr id="168" name="Shape"/>
                                    <wps:cNvSpPr/>
                                    <wps:spPr>
                                      <a:xfrm>
                                        <a:off x="0" y="0"/>
                                        <a:ext cx="4324335" cy="430911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>
                                          <a:cxn ang="0">
                                            <a:pos x="wd2" y="hd2"/>
                                          </a:cxn>
                                          <a:cxn ang="5400000">
                                            <a:pos x="wd2" y="hd2"/>
                                          </a:cxn>
                                          <a:cxn ang="10800000">
                                            <a:pos x="wd2" y="hd2"/>
                                          </a:cxn>
                                          <a:cxn ang="16200000">
                                            <a:pos x="wd2" y="hd2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21600" extrusionOk="0">
                                            <a:moveTo>
                                              <a:pt x="4624" y="3909"/>
                                            </a:moveTo>
                                            <a:cubicBezTo>
                                              <a:pt x="4669" y="3845"/>
                                              <a:pt x="4701" y="3699"/>
                                              <a:pt x="4479" y="3540"/>
                                            </a:cubicBezTo>
                                            <a:cubicBezTo>
                                              <a:pt x="4466" y="3533"/>
                                              <a:pt x="4460" y="3527"/>
                                              <a:pt x="4447" y="3514"/>
                                            </a:cubicBezTo>
                                            <a:cubicBezTo>
                                              <a:pt x="4428" y="3654"/>
                                              <a:pt x="4447" y="3743"/>
                                              <a:pt x="4479" y="3807"/>
                                            </a:cubicBezTo>
                                            <a:cubicBezTo>
                                              <a:pt x="4517" y="3877"/>
                                              <a:pt x="4580" y="3902"/>
                                              <a:pt x="4624" y="3909"/>
                                            </a:cubicBezTo>
                                            <a:close/>
                                            <a:moveTo>
                                              <a:pt x="4326" y="4132"/>
                                            </a:moveTo>
                                            <a:cubicBezTo>
                                              <a:pt x="4371" y="4202"/>
                                              <a:pt x="4428" y="4221"/>
                                              <a:pt x="4479" y="4227"/>
                                            </a:cubicBezTo>
                                            <a:cubicBezTo>
                                              <a:pt x="4485" y="4227"/>
                                              <a:pt x="4491" y="4227"/>
                                              <a:pt x="4504" y="4227"/>
                                            </a:cubicBezTo>
                                            <a:cubicBezTo>
                                              <a:pt x="4523" y="4182"/>
                                              <a:pt x="4536" y="4106"/>
                                              <a:pt x="4479" y="4030"/>
                                            </a:cubicBezTo>
                                            <a:cubicBezTo>
                                              <a:pt x="4447" y="3985"/>
                                              <a:pt x="4402" y="3947"/>
                                              <a:pt x="4326" y="3902"/>
                                            </a:cubicBezTo>
                                            <a:cubicBezTo>
                                              <a:pt x="4307" y="3890"/>
                                              <a:pt x="4282" y="3877"/>
                                              <a:pt x="4257" y="3871"/>
                                            </a:cubicBezTo>
                                            <a:cubicBezTo>
                                              <a:pt x="4263" y="3992"/>
                                              <a:pt x="4295" y="4074"/>
                                              <a:pt x="4326" y="4132"/>
                                            </a:cubicBezTo>
                                            <a:close/>
                                            <a:moveTo>
                                              <a:pt x="5050" y="3393"/>
                                            </a:moveTo>
                                            <a:cubicBezTo>
                                              <a:pt x="4764" y="3520"/>
                                              <a:pt x="4770" y="3673"/>
                                              <a:pt x="4802" y="3750"/>
                                            </a:cubicBezTo>
                                            <a:cubicBezTo>
                                              <a:pt x="4885" y="3750"/>
                                              <a:pt x="5037" y="3705"/>
                                              <a:pt x="5050" y="3393"/>
                                            </a:cubicBezTo>
                                            <a:close/>
                                            <a:moveTo>
                                              <a:pt x="6819" y="2164"/>
                                            </a:moveTo>
                                            <a:cubicBezTo>
                                              <a:pt x="6851" y="2088"/>
                                              <a:pt x="6857" y="1935"/>
                                              <a:pt x="6578" y="1821"/>
                                            </a:cubicBezTo>
                                            <a:cubicBezTo>
                                              <a:pt x="6572" y="1821"/>
                                              <a:pt x="6572" y="1814"/>
                                              <a:pt x="6566" y="1814"/>
                                            </a:cubicBezTo>
                                            <a:cubicBezTo>
                                              <a:pt x="6566" y="1853"/>
                                              <a:pt x="6572" y="1884"/>
                                              <a:pt x="6578" y="1916"/>
                                            </a:cubicBezTo>
                                            <a:cubicBezTo>
                                              <a:pt x="6623" y="2133"/>
                                              <a:pt x="6743" y="2171"/>
                                              <a:pt x="6819" y="2164"/>
                                            </a:cubicBezTo>
                                            <a:close/>
                                            <a:moveTo>
                                              <a:pt x="6578" y="2260"/>
                                            </a:moveTo>
                                            <a:cubicBezTo>
                                              <a:pt x="6585" y="2254"/>
                                              <a:pt x="6585" y="2247"/>
                                              <a:pt x="6591" y="2241"/>
                                            </a:cubicBezTo>
                                            <a:cubicBezTo>
                                              <a:pt x="6585" y="2234"/>
                                              <a:pt x="6585" y="2228"/>
                                              <a:pt x="6578" y="2228"/>
                                            </a:cubicBezTo>
                                            <a:cubicBezTo>
                                              <a:pt x="6521" y="2164"/>
                                              <a:pt x="6394" y="2107"/>
                                              <a:pt x="6160" y="2279"/>
                                            </a:cubicBezTo>
                                            <a:cubicBezTo>
                                              <a:pt x="6413" y="2406"/>
                                              <a:pt x="6528" y="2330"/>
                                              <a:pt x="6578" y="2260"/>
                                            </a:cubicBezTo>
                                            <a:close/>
                                            <a:moveTo>
                                              <a:pt x="4390" y="4520"/>
                                            </a:moveTo>
                                            <a:cubicBezTo>
                                              <a:pt x="4409" y="4469"/>
                                              <a:pt x="4409" y="4386"/>
                                              <a:pt x="4333" y="4310"/>
                                            </a:cubicBezTo>
                                            <a:cubicBezTo>
                                              <a:pt x="4288" y="4265"/>
                                              <a:pt x="4219" y="4227"/>
                                              <a:pt x="4117" y="4189"/>
                                            </a:cubicBezTo>
                                            <a:cubicBezTo>
                                              <a:pt x="4149" y="4437"/>
                                              <a:pt x="4250" y="4507"/>
                                              <a:pt x="4333" y="4520"/>
                                            </a:cubicBezTo>
                                            <a:cubicBezTo>
                                              <a:pt x="4352" y="4520"/>
                                              <a:pt x="4371" y="4520"/>
                                              <a:pt x="4390" y="4520"/>
                                            </a:cubicBezTo>
                                            <a:close/>
                                            <a:moveTo>
                                              <a:pt x="2759" y="4876"/>
                                            </a:moveTo>
                                            <a:cubicBezTo>
                                              <a:pt x="2779" y="4876"/>
                                              <a:pt x="2791" y="4876"/>
                                              <a:pt x="2804" y="4876"/>
                                            </a:cubicBezTo>
                                            <a:cubicBezTo>
                                              <a:pt x="2823" y="4825"/>
                                              <a:pt x="2829" y="4749"/>
                                              <a:pt x="2759" y="4666"/>
                                            </a:cubicBezTo>
                                            <a:cubicBezTo>
                                              <a:pt x="2734" y="4634"/>
                                              <a:pt x="2696" y="4609"/>
                                              <a:pt x="2645" y="4577"/>
                                            </a:cubicBezTo>
                                            <a:cubicBezTo>
                                              <a:pt x="2614" y="4558"/>
                                              <a:pt x="2582" y="4545"/>
                                              <a:pt x="2537" y="4526"/>
                                            </a:cubicBezTo>
                                            <a:cubicBezTo>
                                              <a:pt x="2550" y="4679"/>
                                              <a:pt x="2595" y="4762"/>
                                              <a:pt x="2645" y="4813"/>
                                            </a:cubicBezTo>
                                            <a:cubicBezTo>
                                              <a:pt x="2683" y="4857"/>
                                              <a:pt x="2721" y="4876"/>
                                              <a:pt x="2759" y="4876"/>
                                            </a:cubicBezTo>
                                            <a:close/>
                                            <a:moveTo>
                                              <a:pt x="2918" y="4590"/>
                                            </a:moveTo>
                                            <a:cubicBezTo>
                                              <a:pt x="2918" y="4590"/>
                                              <a:pt x="2924" y="4590"/>
                                              <a:pt x="2924" y="4590"/>
                                            </a:cubicBezTo>
                                            <a:cubicBezTo>
                                              <a:pt x="2943" y="4545"/>
                                              <a:pt x="2962" y="4482"/>
                                              <a:pt x="2918" y="4399"/>
                                            </a:cubicBezTo>
                                            <a:cubicBezTo>
                                              <a:pt x="2893" y="4348"/>
                                              <a:pt x="2842" y="4297"/>
                                              <a:pt x="2759" y="4253"/>
                                            </a:cubicBezTo>
                                            <a:cubicBezTo>
                                              <a:pt x="2740" y="4240"/>
                                              <a:pt x="2721" y="4233"/>
                                              <a:pt x="2702" y="4221"/>
                                            </a:cubicBezTo>
                                            <a:cubicBezTo>
                                              <a:pt x="2702" y="4348"/>
                                              <a:pt x="2728" y="4431"/>
                                              <a:pt x="2759" y="4488"/>
                                            </a:cubicBezTo>
                                            <a:cubicBezTo>
                                              <a:pt x="2804" y="4571"/>
                                              <a:pt x="2874" y="4590"/>
                                              <a:pt x="2918" y="4590"/>
                                            </a:cubicBezTo>
                                            <a:close/>
                                            <a:moveTo>
                                              <a:pt x="3540" y="3584"/>
                                            </a:moveTo>
                                            <a:cubicBezTo>
                                              <a:pt x="3540" y="3699"/>
                                              <a:pt x="3635" y="3801"/>
                                              <a:pt x="3755" y="3807"/>
                                            </a:cubicBezTo>
                                            <a:cubicBezTo>
                                              <a:pt x="3800" y="3858"/>
                                              <a:pt x="3863" y="3890"/>
                                              <a:pt x="3939" y="3890"/>
                                            </a:cubicBezTo>
                                            <a:cubicBezTo>
                                              <a:pt x="4041" y="3890"/>
                                              <a:pt x="4123" y="3832"/>
                                              <a:pt x="4161" y="3750"/>
                                            </a:cubicBezTo>
                                            <a:cubicBezTo>
                                              <a:pt x="4257" y="3724"/>
                                              <a:pt x="4333" y="3635"/>
                                              <a:pt x="4333" y="3533"/>
                                            </a:cubicBezTo>
                                            <a:cubicBezTo>
                                              <a:pt x="4333" y="3482"/>
                                              <a:pt x="4314" y="3431"/>
                                              <a:pt x="4282" y="3393"/>
                                            </a:cubicBezTo>
                                            <a:cubicBezTo>
                                              <a:pt x="4288" y="3374"/>
                                              <a:pt x="4288" y="3355"/>
                                              <a:pt x="4288" y="3336"/>
                                            </a:cubicBezTo>
                                            <a:cubicBezTo>
                                              <a:pt x="4288" y="3208"/>
                                              <a:pt x="4180" y="3107"/>
                                              <a:pt x="4047" y="3107"/>
                                            </a:cubicBezTo>
                                            <a:cubicBezTo>
                                              <a:pt x="4016" y="3107"/>
                                              <a:pt x="3977" y="3113"/>
                                              <a:pt x="3952" y="3126"/>
                                            </a:cubicBezTo>
                                            <a:cubicBezTo>
                                              <a:pt x="3914" y="3107"/>
                                              <a:pt x="3876" y="3094"/>
                                              <a:pt x="3832" y="3094"/>
                                            </a:cubicBezTo>
                                            <a:cubicBezTo>
                                              <a:pt x="3724" y="3094"/>
                                              <a:pt x="3629" y="3164"/>
                                              <a:pt x="3603" y="3259"/>
                                            </a:cubicBezTo>
                                            <a:cubicBezTo>
                                              <a:pt x="3546" y="3298"/>
                                              <a:pt x="3502" y="3368"/>
                                              <a:pt x="3502" y="3444"/>
                                            </a:cubicBezTo>
                                            <a:cubicBezTo>
                                              <a:pt x="3495" y="3501"/>
                                              <a:pt x="3508" y="3546"/>
                                              <a:pt x="3540" y="3584"/>
                                            </a:cubicBezTo>
                                            <a:lnTo>
                                              <a:pt x="3540" y="3584"/>
                                            </a:lnTo>
                                            <a:close/>
                                            <a:moveTo>
                                              <a:pt x="4035" y="4526"/>
                                            </a:moveTo>
                                            <a:cubicBezTo>
                                              <a:pt x="4104" y="4819"/>
                                              <a:pt x="4244" y="4851"/>
                                              <a:pt x="4326" y="4832"/>
                                            </a:cubicBezTo>
                                            <a:cubicBezTo>
                                              <a:pt x="4333" y="4832"/>
                                              <a:pt x="4333" y="4832"/>
                                              <a:pt x="4339" y="4832"/>
                                            </a:cubicBezTo>
                                            <a:cubicBezTo>
                                              <a:pt x="4345" y="4800"/>
                                              <a:pt x="4345" y="4755"/>
                                              <a:pt x="4326" y="4711"/>
                                            </a:cubicBezTo>
                                            <a:cubicBezTo>
                                              <a:pt x="4295" y="4641"/>
                                              <a:pt x="4219" y="4571"/>
                                              <a:pt x="4035" y="4526"/>
                                            </a:cubicBezTo>
                                            <a:close/>
                                            <a:moveTo>
                                              <a:pt x="2645" y="5188"/>
                                            </a:moveTo>
                                            <a:cubicBezTo>
                                              <a:pt x="2683" y="5201"/>
                                              <a:pt x="2715" y="5201"/>
                                              <a:pt x="2740" y="5195"/>
                                            </a:cubicBezTo>
                                            <a:cubicBezTo>
                                              <a:pt x="2753" y="5137"/>
                                              <a:pt x="2753" y="5042"/>
                                              <a:pt x="2645" y="4966"/>
                                            </a:cubicBezTo>
                                            <a:cubicBezTo>
                                              <a:pt x="2601" y="4934"/>
                                              <a:pt x="2537" y="4902"/>
                                              <a:pt x="2449" y="4876"/>
                                            </a:cubicBezTo>
                                            <a:cubicBezTo>
                                              <a:pt x="2493" y="5080"/>
                                              <a:pt x="2576" y="5163"/>
                                              <a:pt x="2645" y="5188"/>
                                            </a:cubicBezTo>
                                            <a:close/>
                                            <a:moveTo>
                                              <a:pt x="9116" y="1286"/>
                                            </a:moveTo>
                                            <a:cubicBezTo>
                                              <a:pt x="9179" y="1235"/>
                                              <a:pt x="9255" y="1095"/>
                                              <a:pt x="9052" y="859"/>
                                            </a:cubicBezTo>
                                            <a:cubicBezTo>
                                              <a:pt x="8925" y="1146"/>
                                              <a:pt x="9040" y="1254"/>
                                              <a:pt x="9116" y="1286"/>
                                            </a:cubicBezTo>
                                            <a:close/>
                                            <a:moveTo>
                                              <a:pt x="20445" y="8728"/>
                                            </a:moveTo>
                                            <a:cubicBezTo>
                                              <a:pt x="20407" y="8734"/>
                                              <a:pt x="20344" y="8753"/>
                                              <a:pt x="20325" y="8849"/>
                                            </a:cubicBezTo>
                                            <a:cubicBezTo>
                                              <a:pt x="20319" y="8881"/>
                                              <a:pt x="20312" y="8925"/>
                                              <a:pt x="20319" y="8976"/>
                                            </a:cubicBezTo>
                                            <a:cubicBezTo>
                                              <a:pt x="20319" y="8976"/>
                                              <a:pt x="20319" y="8976"/>
                                              <a:pt x="20325" y="8976"/>
                                            </a:cubicBezTo>
                                            <a:cubicBezTo>
                                              <a:pt x="20401" y="8925"/>
                                              <a:pt x="20439" y="8881"/>
                                              <a:pt x="20458" y="8836"/>
                                            </a:cubicBezTo>
                                            <a:cubicBezTo>
                                              <a:pt x="20471" y="8804"/>
                                              <a:pt x="20464" y="8772"/>
                                              <a:pt x="20458" y="8753"/>
                                            </a:cubicBezTo>
                                            <a:cubicBezTo>
                                              <a:pt x="20452" y="8741"/>
                                              <a:pt x="20452" y="8734"/>
                                              <a:pt x="20445" y="8728"/>
                                            </a:cubicBezTo>
                                            <a:close/>
                                            <a:moveTo>
                                              <a:pt x="7156" y="2209"/>
                                            </a:moveTo>
                                            <a:cubicBezTo>
                                              <a:pt x="7200" y="2139"/>
                                              <a:pt x="7232" y="1986"/>
                                              <a:pt x="6965" y="1821"/>
                                            </a:cubicBezTo>
                                            <a:cubicBezTo>
                                              <a:pt x="6934" y="2133"/>
                                              <a:pt x="7073" y="2203"/>
                                              <a:pt x="7156" y="2209"/>
                                            </a:cubicBezTo>
                                            <a:close/>
                                            <a:moveTo>
                                              <a:pt x="9858" y="630"/>
                                            </a:moveTo>
                                            <a:cubicBezTo>
                                              <a:pt x="9877" y="624"/>
                                              <a:pt x="9896" y="611"/>
                                              <a:pt x="9915" y="592"/>
                                            </a:cubicBezTo>
                                            <a:cubicBezTo>
                                              <a:pt x="9972" y="535"/>
                                              <a:pt x="10010" y="420"/>
                                              <a:pt x="9921" y="204"/>
                                            </a:cubicBezTo>
                                            <a:cubicBezTo>
                                              <a:pt x="9921" y="204"/>
                                              <a:pt x="9921" y="204"/>
                                              <a:pt x="9915" y="210"/>
                                            </a:cubicBezTo>
                                            <a:cubicBezTo>
                                              <a:pt x="9718" y="446"/>
                                              <a:pt x="9801" y="579"/>
                                              <a:pt x="9858" y="630"/>
                                            </a:cubicBezTo>
                                            <a:close/>
                                            <a:moveTo>
                                              <a:pt x="9592" y="808"/>
                                            </a:moveTo>
                                            <a:cubicBezTo>
                                              <a:pt x="9630" y="789"/>
                                              <a:pt x="9680" y="738"/>
                                              <a:pt x="9687" y="662"/>
                                            </a:cubicBezTo>
                                            <a:cubicBezTo>
                                              <a:pt x="9687" y="643"/>
                                              <a:pt x="9687" y="618"/>
                                              <a:pt x="9687" y="592"/>
                                            </a:cubicBezTo>
                                            <a:cubicBezTo>
                                              <a:pt x="9680" y="535"/>
                                              <a:pt x="9655" y="465"/>
                                              <a:pt x="9611" y="376"/>
                                            </a:cubicBezTo>
                                            <a:cubicBezTo>
                                              <a:pt x="9439" y="637"/>
                                              <a:pt x="9528" y="764"/>
                                              <a:pt x="9592" y="808"/>
                                            </a:cubicBezTo>
                                            <a:close/>
                                            <a:moveTo>
                                              <a:pt x="9331" y="1031"/>
                                            </a:moveTo>
                                            <a:cubicBezTo>
                                              <a:pt x="9395" y="980"/>
                                              <a:pt x="9484" y="853"/>
                                              <a:pt x="9293" y="598"/>
                                            </a:cubicBezTo>
                                            <a:cubicBezTo>
                                              <a:pt x="9154" y="879"/>
                                              <a:pt x="9262" y="993"/>
                                              <a:pt x="9331" y="1031"/>
                                            </a:cubicBezTo>
                                            <a:close/>
                                            <a:moveTo>
                                              <a:pt x="7460" y="2254"/>
                                            </a:moveTo>
                                            <a:cubicBezTo>
                                              <a:pt x="7466" y="2241"/>
                                              <a:pt x="7479" y="2228"/>
                                              <a:pt x="7485" y="2209"/>
                                            </a:cubicBezTo>
                                            <a:cubicBezTo>
                                              <a:pt x="7498" y="2171"/>
                                              <a:pt x="7511" y="2120"/>
                                              <a:pt x="7485" y="2056"/>
                                            </a:cubicBezTo>
                                            <a:cubicBezTo>
                                              <a:pt x="7460" y="1993"/>
                                              <a:pt x="7409" y="1923"/>
                                              <a:pt x="7308" y="1846"/>
                                            </a:cubicBezTo>
                                            <a:cubicBezTo>
                                              <a:pt x="7251" y="2158"/>
                                              <a:pt x="7384" y="2241"/>
                                              <a:pt x="7460" y="2254"/>
                                            </a:cubicBezTo>
                                            <a:close/>
                                            <a:moveTo>
                                              <a:pt x="8938" y="1541"/>
                                            </a:moveTo>
                                            <a:cubicBezTo>
                                              <a:pt x="8995" y="1483"/>
                                              <a:pt x="9052" y="1337"/>
                                              <a:pt x="8824" y="1120"/>
                                            </a:cubicBezTo>
                                            <a:cubicBezTo>
                                              <a:pt x="8729" y="1426"/>
                                              <a:pt x="8856" y="1521"/>
                                              <a:pt x="8938" y="1541"/>
                                            </a:cubicBezTo>
                                            <a:close/>
                                            <a:moveTo>
                                              <a:pt x="7644" y="1954"/>
                                            </a:moveTo>
                                            <a:cubicBezTo>
                                              <a:pt x="7562" y="2234"/>
                                              <a:pt x="7663" y="2336"/>
                                              <a:pt x="7739" y="2368"/>
                                            </a:cubicBezTo>
                                            <a:cubicBezTo>
                                              <a:pt x="7746" y="2368"/>
                                              <a:pt x="7752" y="2375"/>
                                              <a:pt x="7758" y="2375"/>
                                            </a:cubicBezTo>
                                            <a:cubicBezTo>
                                              <a:pt x="7803" y="2324"/>
                                              <a:pt x="7853" y="2222"/>
                                              <a:pt x="7739" y="2063"/>
                                            </a:cubicBezTo>
                                            <a:cubicBezTo>
                                              <a:pt x="7720" y="2024"/>
                                              <a:pt x="7688" y="1993"/>
                                              <a:pt x="7644" y="1954"/>
                                            </a:cubicBezTo>
                                            <a:close/>
                                            <a:moveTo>
                                              <a:pt x="7549" y="1464"/>
                                            </a:moveTo>
                                            <a:cubicBezTo>
                                              <a:pt x="7568" y="1471"/>
                                              <a:pt x="7587" y="1477"/>
                                              <a:pt x="7606" y="1477"/>
                                            </a:cubicBezTo>
                                            <a:cubicBezTo>
                                              <a:pt x="7593" y="1490"/>
                                              <a:pt x="7581" y="1502"/>
                                              <a:pt x="7568" y="1521"/>
                                            </a:cubicBezTo>
                                            <a:cubicBezTo>
                                              <a:pt x="7492" y="1630"/>
                                              <a:pt x="7485" y="1757"/>
                                              <a:pt x="7562" y="1814"/>
                                            </a:cubicBezTo>
                                            <a:cubicBezTo>
                                              <a:pt x="7638" y="1872"/>
                                              <a:pt x="7758" y="1827"/>
                                              <a:pt x="7834" y="1719"/>
                                            </a:cubicBezTo>
                                            <a:cubicBezTo>
                                              <a:pt x="7847" y="1706"/>
                                              <a:pt x="7853" y="1687"/>
                                              <a:pt x="7866" y="1668"/>
                                            </a:cubicBezTo>
                                            <a:lnTo>
                                              <a:pt x="7866" y="1668"/>
                                            </a:lnTo>
                                            <a:cubicBezTo>
                                              <a:pt x="7872" y="1687"/>
                                              <a:pt x="7885" y="1700"/>
                                              <a:pt x="7898" y="1719"/>
                                            </a:cubicBezTo>
                                            <a:cubicBezTo>
                                              <a:pt x="7974" y="1827"/>
                                              <a:pt x="8101" y="1872"/>
                                              <a:pt x="8171" y="1814"/>
                                            </a:cubicBezTo>
                                            <a:cubicBezTo>
                                              <a:pt x="8247" y="1757"/>
                                              <a:pt x="8240" y="1630"/>
                                              <a:pt x="8164" y="1521"/>
                                            </a:cubicBezTo>
                                            <a:cubicBezTo>
                                              <a:pt x="8152" y="1509"/>
                                              <a:pt x="8139" y="1490"/>
                                              <a:pt x="8126" y="1477"/>
                                            </a:cubicBezTo>
                                            <a:cubicBezTo>
                                              <a:pt x="8145" y="1477"/>
                                              <a:pt x="8164" y="1471"/>
                                              <a:pt x="8183" y="1464"/>
                                            </a:cubicBezTo>
                                            <a:cubicBezTo>
                                              <a:pt x="8310" y="1426"/>
                                              <a:pt x="8386" y="1318"/>
                                              <a:pt x="8361" y="1229"/>
                                            </a:cubicBezTo>
                                            <a:cubicBezTo>
                                              <a:pt x="8336" y="1140"/>
                                              <a:pt x="8209" y="1101"/>
                                              <a:pt x="8082" y="1146"/>
                                            </a:cubicBezTo>
                                            <a:cubicBezTo>
                                              <a:pt x="8063" y="1152"/>
                                              <a:pt x="8044" y="1159"/>
                                              <a:pt x="8031" y="1165"/>
                                            </a:cubicBezTo>
                                            <a:cubicBezTo>
                                              <a:pt x="8031" y="1146"/>
                                              <a:pt x="8037" y="1127"/>
                                              <a:pt x="8037" y="1108"/>
                                            </a:cubicBezTo>
                                            <a:cubicBezTo>
                                              <a:pt x="8037" y="974"/>
                                              <a:pt x="7961" y="866"/>
                                              <a:pt x="7872" y="866"/>
                                            </a:cubicBezTo>
                                            <a:cubicBezTo>
                                              <a:pt x="7784" y="866"/>
                                              <a:pt x="7707" y="974"/>
                                              <a:pt x="7707" y="1108"/>
                                            </a:cubicBezTo>
                                            <a:cubicBezTo>
                                              <a:pt x="7707" y="1127"/>
                                              <a:pt x="7707" y="1146"/>
                                              <a:pt x="7714" y="1165"/>
                                            </a:cubicBezTo>
                                            <a:cubicBezTo>
                                              <a:pt x="7695" y="1159"/>
                                              <a:pt x="7682" y="1152"/>
                                              <a:pt x="7663" y="1146"/>
                                            </a:cubicBezTo>
                                            <a:cubicBezTo>
                                              <a:pt x="7536" y="1108"/>
                                              <a:pt x="7409" y="1140"/>
                                              <a:pt x="7384" y="1229"/>
                                            </a:cubicBezTo>
                                            <a:cubicBezTo>
                                              <a:pt x="7340" y="1324"/>
                                              <a:pt x="7422" y="1426"/>
                                              <a:pt x="7549" y="1464"/>
                                            </a:cubicBezTo>
                                            <a:close/>
                                            <a:moveTo>
                                              <a:pt x="7828" y="1381"/>
                                            </a:moveTo>
                                            <a:cubicBezTo>
                                              <a:pt x="7834" y="1369"/>
                                              <a:pt x="7834" y="1362"/>
                                              <a:pt x="7834" y="1350"/>
                                            </a:cubicBezTo>
                                            <a:cubicBezTo>
                                              <a:pt x="7847" y="1350"/>
                                              <a:pt x="7853" y="1356"/>
                                              <a:pt x="7866" y="1356"/>
                                            </a:cubicBezTo>
                                            <a:cubicBezTo>
                                              <a:pt x="7879" y="1356"/>
                                              <a:pt x="7885" y="1356"/>
                                              <a:pt x="7898" y="1350"/>
                                            </a:cubicBezTo>
                                            <a:cubicBezTo>
                                              <a:pt x="7898" y="1362"/>
                                              <a:pt x="7898" y="1369"/>
                                              <a:pt x="7904" y="1381"/>
                                            </a:cubicBezTo>
                                            <a:cubicBezTo>
                                              <a:pt x="7910" y="1394"/>
                                              <a:pt x="7910" y="1401"/>
                                              <a:pt x="7917" y="1413"/>
                                            </a:cubicBezTo>
                                            <a:cubicBezTo>
                                              <a:pt x="7904" y="1420"/>
                                              <a:pt x="7898" y="1420"/>
                                              <a:pt x="7891" y="1426"/>
                                            </a:cubicBezTo>
                                            <a:cubicBezTo>
                                              <a:pt x="7885" y="1432"/>
                                              <a:pt x="7872" y="1439"/>
                                              <a:pt x="7866" y="1445"/>
                                            </a:cubicBezTo>
                                            <a:lnTo>
                                              <a:pt x="7866" y="1445"/>
                                            </a:lnTo>
                                            <a:cubicBezTo>
                                              <a:pt x="7860" y="1439"/>
                                              <a:pt x="7853" y="1432"/>
                                              <a:pt x="7841" y="1426"/>
                                            </a:cubicBezTo>
                                            <a:cubicBezTo>
                                              <a:pt x="7834" y="1420"/>
                                              <a:pt x="7822" y="1413"/>
                                              <a:pt x="7815" y="1413"/>
                                            </a:cubicBezTo>
                                            <a:cubicBezTo>
                                              <a:pt x="7815" y="1401"/>
                                              <a:pt x="7822" y="1394"/>
                                              <a:pt x="7828" y="1381"/>
                                            </a:cubicBezTo>
                                            <a:close/>
                                            <a:moveTo>
                                              <a:pt x="20769" y="12159"/>
                                            </a:moveTo>
                                            <a:cubicBezTo>
                                              <a:pt x="20788" y="12178"/>
                                              <a:pt x="20813" y="12204"/>
                                              <a:pt x="20845" y="12216"/>
                                            </a:cubicBezTo>
                                            <a:cubicBezTo>
                                              <a:pt x="20921" y="12242"/>
                                              <a:pt x="21035" y="12236"/>
                                              <a:pt x="21194" y="12095"/>
                                            </a:cubicBezTo>
                                            <a:cubicBezTo>
                                              <a:pt x="21016" y="12019"/>
                                              <a:pt x="20909" y="12038"/>
                                              <a:pt x="20845" y="12076"/>
                                            </a:cubicBezTo>
                                            <a:cubicBezTo>
                                              <a:pt x="20801" y="12095"/>
                                              <a:pt x="20782" y="12127"/>
                                              <a:pt x="20769" y="12159"/>
                                            </a:cubicBezTo>
                                            <a:close/>
                                            <a:moveTo>
                                              <a:pt x="1757" y="16456"/>
                                            </a:moveTo>
                                            <a:cubicBezTo>
                                              <a:pt x="1732" y="16545"/>
                                              <a:pt x="1808" y="16647"/>
                                              <a:pt x="1935" y="16692"/>
                                            </a:cubicBezTo>
                                            <a:cubicBezTo>
                                              <a:pt x="1954" y="16698"/>
                                              <a:pt x="1973" y="16705"/>
                                              <a:pt x="1992" y="16705"/>
                                            </a:cubicBezTo>
                                            <a:cubicBezTo>
                                              <a:pt x="1979" y="16717"/>
                                              <a:pt x="1967" y="16730"/>
                                              <a:pt x="1954" y="16749"/>
                                            </a:cubicBezTo>
                                            <a:cubicBezTo>
                                              <a:pt x="1878" y="16857"/>
                                              <a:pt x="1871" y="16985"/>
                                              <a:pt x="1947" y="17042"/>
                                            </a:cubicBezTo>
                                            <a:cubicBezTo>
                                              <a:pt x="2024" y="17099"/>
                                              <a:pt x="2144" y="17055"/>
                                              <a:pt x="2220" y="16946"/>
                                            </a:cubicBezTo>
                                            <a:cubicBezTo>
                                              <a:pt x="2233" y="16934"/>
                                              <a:pt x="2239" y="16915"/>
                                              <a:pt x="2252" y="16895"/>
                                            </a:cubicBezTo>
                                            <a:lnTo>
                                              <a:pt x="2252" y="16895"/>
                                            </a:lnTo>
                                            <a:cubicBezTo>
                                              <a:pt x="2258" y="16915"/>
                                              <a:pt x="2271" y="16927"/>
                                              <a:pt x="2284" y="16946"/>
                                            </a:cubicBezTo>
                                            <a:cubicBezTo>
                                              <a:pt x="2360" y="17055"/>
                                              <a:pt x="2487" y="17099"/>
                                              <a:pt x="2556" y="17042"/>
                                            </a:cubicBezTo>
                                            <a:cubicBezTo>
                                              <a:pt x="2633" y="16985"/>
                                              <a:pt x="2626" y="16857"/>
                                              <a:pt x="2550" y="16749"/>
                                            </a:cubicBezTo>
                                            <a:cubicBezTo>
                                              <a:pt x="2537" y="16736"/>
                                              <a:pt x="2525" y="16717"/>
                                              <a:pt x="2512" y="16705"/>
                                            </a:cubicBezTo>
                                            <a:cubicBezTo>
                                              <a:pt x="2531" y="16705"/>
                                              <a:pt x="2550" y="16698"/>
                                              <a:pt x="2569" y="16692"/>
                                            </a:cubicBezTo>
                                            <a:cubicBezTo>
                                              <a:pt x="2696" y="16654"/>
                                              <a:pt x="2772" y="16545"/>
                                              <a:pt x="2747" y="16456"/>
                                            </a:cubicBezTo>
                                            <a:cubicBezTo>
                                              <a:pt x="2721" y="16367"/>
                                              <a:pt x="2595" y="16329"/>
                                              <a:pt x="2468" y="16373"/>
                                            </a:cubicBezTo>
                                            <a:cubicBezTo>
                                              <a:pt x="2449" y="16380"/>
                                              <a:pt x="2430" y="16386"/>
                                              <a:pt x="2417" y="16393"/>
                                            </a:cubicBezTo>
                                            <a:cubicBezTo>
                                              <a:pt x="2417" y="16373"/>
                                              <a:pt x="2423" y="16354"/>
                                              <a:pt x="2423" y="16335"/>
                                            </a:cubicBezTo>
                                            <a:cubicBezTo>
                                              <a:pt x="2423" y="16202"/>
                                              <a:pt x="2347" y="16093"/>
                                              <a:pt x="2258" y="16093"/>
                                            </a:cubicBezTo>
                                            <a:lnTo>
                                              <a:pt x="2258" y="16093"/>
                                            </a:lnTo>
                                            <a:cubicBezTo>
                                              <a:pt x="2170" y="16093"/>
                                              <a:pt x="2093" y="16202"/>
                                              <a:pt x="2093" y="16335"/>
                                            </a:cubicBezTo>
                                            <a:cubicBezTo>
                                              <a:pt x="2093" y="16354"/>
                                              <a:pt x="2093" y="16373"/>
                                              <a:pt x="2100" y="16393"/>
                                            </a:cubicBezTo>
                                            <a:cubicBezTo>
                                              <a:pt x="2081" y="16386"/>
                                              <a:pt x="2068" y="16380"/>
                                              <a:pt x="2049" y="16373"/>
                                            </a:cubicBezTo>
                                            <a:cubicBezTo>
                                              <a:pt x="1916" y="16329"/>
                                              <a:pt x="1789" y="16367"/>
                                              <a:pt x="1757" y="16456"/>
                                            </a:cubicBezTo>
                                            <a:close/>
                                            <a:moveTo>
                                              <a:pt x="2214" y="16603"/>
                                            </a:moveTo>
                                            <a:cubicBezTo>
                                              <a:pt x="2220" y="16590"/>
                                              <a:pt x="2220" y="16584"/>
                                              <a:pt x="2220" y="16571"/>
                                            </a:cubicBezTo>
                                            <a:cubicBezTo>
                                              <a:pt x="2233" y="16571"/>
                                              <a:pt x="2239" y="16577"/>
                                              <a:pt x="2252" y="16577"/>
                                            </a:cubicBezTo>
                                            <a:lnTo>
                                              <a:pt x="2252" y="16577"/>
                                            </a:lnTo>
                                            <a:cubicBezTo>
                                              <a:pt x="2265" y="16577"/>
                                              <a:pt x="2271" y="16577"/>
                                              <a:pt x="2284" y="16571"/>
                                            </a:cubicBezTo>
                                            <a:cubicBezTo>
                                              <a:pt x="2284" y="16584"/>
                                              <a:pt x="2284" y="16590"/>
                                              <a:pt x="2290" y="16603"/>
                                            </a:cubicBezTo>
                                            <a:cubicBezTo>
                                              <a:pt x="2296" y="16615"/>
                                              <a:pt x="2296" y="16622"/>
                                              <a:pt x="2303" y="16634"/>
                                            </a:cubicBezTo>
                                            <a:cubicBezTo>
                                              <a:pt x="2290" y="16641"/>
                                              <a:pt x="2284" y="16641"/>
                                              <a:pt x="2277" y="16647"/>
                                            </a:cubicBezTo>
                                            <a:cubicBezTo>
                                              <a:pt x="2271" y="16654"/>
                                              <a:pt x="2258" y="16660"/>
                                              <a:pt x="2252" y="16666"/>
                                            </a:cubicBezTo>
                                            <a:lnTo>
                                              <a:pt x="2252" y="16666"/>
                                            </a:lnTo>
                                            <a:cubicBezTo>
                                              <a:pt x="2246" y="16660"/>
                                              <a:pt x="2239" y="16654"/>
                                              <a:pt x="2227" y="16647"/>
                                            </a:cubicBezTo>
                                            <a:cubicBezTo>
                                              <a:pt x="2220" y="16641"/>
                                              <a:pt x="2208" y="16634"/>
                                              <a:pt x="2201" y="16634"/>
                                            </a:cubicBezTo>
                                            <a:cubicBezTo>
                                              <a:pt x="2208" y="16628"/>
                                              <a:pt x="2214" y="16615"/>
                                              <a:pt x="2214" y="16603"/>
                                            </a:cubicBezTo>
                                            <a:close/>
                                            <a:moveTo>
                                              <a:pt x="279" y="11147"/>
                                            </a:moveTo>
                                            <a:cubicBezTo>
                                              <a:pt x="247" y="11102"/>
                                              <a:pt x="171" y="11045"/>
                                              <a:pt x="0" y="11153"/>
                                            </a:cubicBezTo>
                                            <a:cubicBezTo>
                                              <a:pt x="178" y="11262"/>
                                              <a:pt x="254" y="11198"/>
                                              <a:pt x="279" y="11147"/>
                                            </a:cubicBezTo>
                                            <a:close/>
                                            <a:moveTo>
                                              <a:pt x="958" y="11650"/>
                                            </a:moveTo>
                                            <a:cubicBezTo>
                                              <a:pt x="952" y="11650"/>
                                              <a:pt x="952" y="11644"/>
                                              <a:pt x="945" y="11644"/>
                                            </a:cubicBezTo>
                                            <a:cubicBezTo>
                                              <a:pt x="901" y="11624"/>
                                              <a:pt x="818" y="11624"/>
                                              <a:pt x="736" y="11752"/>
                                            </a:cubicBezTo>
                                            <a:cubicBezTo>
                                              <a:pt x="730" y="11764"/>
                                              <a:pt x="723" y="11777"/>
                                              <a:pt x="710" y="11790"/>
                                            </a:cubicBezTo>
                                            <a:cubicBezTo>
                                              <a:pt x="717" y="11790"/>
                                              <a:pt x="723" y="11790"/>
                                              <a:pt x="736" y="11790"/>
                                            </a:cubicBezTo>
                                            <a:cubicBezTo>
                                              <a:pt x="869" y="11790"/>
                                              <a:pt x="926" y="11745"/>
                                              <a:pt x="945" y="11701"/>
                                            </a:cubicBezTo>
                                            <a:cubicBezTo>
                                              <a:pt x="952" y="11682"/>
                                              <a:pt x="958" y="11663"/>
                                              <a:pt x="958" y="11650"/>
                                            </a:cubicBezTo>
                                            <a:close/>
                                            <a:moveTo>
                                              <a:pt x="736" y="11605"/>
                                            </a:moveTo>
                                            <a:cubicBezTo>
                                              <a:pt x="749" y="11586"/>
                                              <a:pt x="755" y="11567"/>
                                              <a:pt x="761" y="11554"/>
                                            </a:cubicBezTo>
                                            <a:cubicBezTo>
                                              <a:pt x="755" y="11548"/>
                                              <a:pt x="749" y="11548"/>
                                              <a:pt x="736" y="11542"/>
                                            </a:cubicBezTo>
                                            <a:cubicBezTo>
                                              <a:pt x="691" y="11523"/>
                                              <a:pt x="622" y="11523"/>
                                              <a:pt x="539" y="11612"/>
                                            </a:cubicBezTo>
                                            <a:cubicBezTo>
                                              <a:pt x="527" y="11624"/>
                                              <a:pt x="514" y="11644"/>
                                              <a:pt x="501" y="11663"/>
                                            </a:cubicBezTo>
                                            <a:cubicBezTo>
                                              <a:pt x="514" y="11663"/>
                                              <a:pt x="527" y="11669"/>
                                              <a:pt x="539" y="11669"/>
                                            </a:cubicBezTo>
                                            <a:cubicBezTo>
                                              <a:pt x="653" y="11675"/>
                                              <a:pt x="710" y="11644"/>
                                              <a:pt x="736" y="11605"/>
                                            </a:cubicBezTo>
                                            <a:close/>
                                            <a:moveTo>
                                              <a:pt x="438" y="11306"/>
                                            </a:moveTo>
                                            <a:cubicBezTo>
                                              <a:pt x="400" y="11268"/>
                                              <a:pt x="311" y="11223"/>
                                              <a:pt x="165" y="11357"/>
                                            </a:cubicBezTo>
                                            <a:cubicBezTo>
                                              <a:pt x="355" y="11433"/>
                                              <a:pt x="419" y="11357"/>
                                              <a:pt x="438" y="11306"/>
                                            </a:cubicBezTo>
                                            <a:close/>
                                            <a:moveTo>
                                              <a:pt x="584" y="11446"/>
                                            </a:moveTo>
                                            <a:cubicBezTo>
                                              <a:pt x="571" y="11440"/>
                                              <a:pt x="558" y="11427"/>
                                              <a:pt x="546" y="11421"/>
                                            </a:cubicBezTo>
                                            <a:cubicBezTo>
                                              <a:pt x="495" y="11402"/>
                                              <a:pt x="419" y="11414"/>
                                              <a:pt x="317" y="11523"/>
                                            </a:cubicBezTo>
                                            <a:cubicBezTo>
                                              <a:pt x="438" y="11554"/>
                                              <a:pt x="507" y="11535"/>
                                              <a:pt x="546" y="11503"/>
                                            </a:cubicBezTo>
                                            <a:cubicBezTo>
                                              <a:pt x="565" y="11491"/>
                                              <a:pt x="577" y="11465"/>
                                              <a:pt x="584" y="11446"/>
                                            </a:cubicBezTo>
                                            <a:close/>
                                            <a:moveTo>
                                              <a:pt x="1377" y="13381"/>
                                            </a:moveTo>
                                            <a:cubicBezTo>
                                              <a:pt x="1339" y="13311"/>
                                              <a:pt x="1218" y="13210"/>
                                              <a:pt x="945" y="13362"/>
                                            </a:cubicBezTo>
                                            <a:cubicBezTo>
                                              <a:pt x="1205" y="13541"/>
                                              <a:pt x="1332" y="13451"/>
                                              <a:pt x="1377" y="13381"/>
                                            </a:cubicBezTo>
                                            <a:close/>
                                            <a:moveTo>
                                              <a:pt x="1313" y="13152"/>
                                            </a:moveTo>
                                            <a:cubicBezTo>
                                              <a:pt x="1351" y="13082"/>
                                              <a:pt x="1383" y="12929"/>
                                              <a:pt x="1110" y="12770"/>
                                            </a:cubicBezTo>
                                            <a:cubicBezTo>
                                              <a:pt x="1091" y="13082"/>
                                              <a:pt x="1237" y="13146"/>
                                              <a:pt x="1313" y="13152"/>
                                            </a:cubicBezTo>
                                            <a:close/>
                                            <a:moveTo>
                                              <a:pt x="1871" y="15559"/>
                                            </a:moveTo>
                                            <a:cubicBezTo>
                                              <a:pt x="1967" y="15533"/>
                                              <a:pt x="2043" y="15444"/>
                                              <a:pt x="2043" y="15342"/>
                                            </a:cubicBezTo>
                                            <a:cubicBezTo>
                                              <a:pt x="2043" y="15291"/>
                                              <a:pt x="2024" y="15240"/>
                                              <a:pt x="1992" y="15202"/>
                                            </a:cubicBezTo>
                                            <a:cubicBezTo>
                                              <a:pt x="1998" y="15183"/>
                                              <a:pt x="1998" y="15164"/>
                                              <a:pt x="1998" y="15145"/>
                                            </a:cubicBezTo>
                                            <a:cubicBezTo>
                                              <a:pt x="1998" y="15018"/>
                                              <a:pt x="1890" y="14916"/>
                                              <a:pt x="1757" y="14916"/>
                                            </a:cubicBezTo>
                                            <a:cubicBezTo>
                                              <a:pt x="1725" y="14916"/>
                                              <a:pt x="1687" y="14922"/>
                                              <a:pt x="1662" y="14935"/>
                                            </a:cubicBezTo>
                                            <a:cubicBezTo>
                                              <a:pt x="1624" y="14916"/>
                                              <a:pt x="1586" y="14903"/>
                                              <a:pt x="1542" y="14903"/>
                                            </a:cubicBezTo>
                                            <a:cubicBezTo>
                                              <a:pt x="1434" y="14903"/>
                                              <a:pt x="1339" y="14973"/>
                                              <a:pt x="1313" y="15068"/>
                                            </a:cubicBezTo>
                                            <a:cubicBezTo>
                                              <a:pt x="1256" y="15107"/>
                                              <a:pt x="1212" y="15177"/>
                                              <a:pt x="1212" y="15253"/>
                                            </a:cubicBezTo>
                                            <a:cubicBezTo>
                                              <a:pt x="1212" y="15304"/>
                                              <a:pt x="1224" y="15342"/>
                                              <a:pt x="1256" y="15380"/>
                                            </a:cubicBezTo>
                                            <a:lnTo>
                                              <a:pt x="1256" y="15387"/>
                                            </a:lnTo>
                                            <a:cubicBezTo>
                                              <a:pt x="1256" y="15501"/>
                                              <a:pt x="1351" y="15603"/>
                                              <a:pt x="1472" y="15610"/>
                                            </a:cubicBezTo>
                                            <a:cubicBezTo>
                                              <a:pt x="1516" y="15660"/>
                                              <a:pt x="1580" y="15692"/>
                                              <a:pt x="1656" y="15692"/>
                                            </a:cubicBezTo>
                                            <a:cubicBezTo>
                                              <a:pt x="1751" y="15699"/>
                                              <a:pt x="1833" y="15641"/>
                                              <a:pt x="1871" y="15559"/>
                                            </a:cubicBezTo>
                                            <a:close/>
                                            <a:moveTo>
                                              <a:pt x="10181" y="509"/>
                                            </a:moveTo>
                                            <a:cubicBezTo>
                                              <a:pt x="10258" y="471"/>
                                              <a:pt x="10340" y="363"/>
                                              <a:pt x="10258" y="102"/>
                                            </a:cubicBezTo>
                                            <a:cubicBezTo>
                                              <a:pt x="10226" y="134"/>
                                              <a:pt x="10201" y="159"/>
                                              <a:pt x="10181" y="185"/>
                                            </a:cubicBezTo>
                                            <a:cubicBezTo>
                                              <a:pt x="10048" y="356"/>
                                              <a:pt x="10105" y="471"/>
                                              <a:pt x="10156" y="522"/>
                                            </a:cubicBezTo>
                                            <a:cubicBezTo>
                                              <a:pt x="10162" y="516"/>
                                              <a:pt x="10169" y="516"/>
                                              <a:pt x="10181" y="509"/>
                                            </a:cubicBezTo>
                                            <a:close/>
                                            <a:moveTo>
                                              <a:pt x="1599" y="13636"/>
                                            </a:moveTo>
                                            <a:cubicBezTo>
                                              <a:pt x="1548" y="13572"/>
                                              <a:pt x="1415" y="13490"/>
                                              <a:pt x="1167" y="13687"/>
                                            </a:cubicBezTo>
                                            <a:cubicBezTo>
                                              <a:pt x="1459" y="13821"/>
                                              <a:pt x="1567" y="13712"/>
                                              <a:pt x="1599" y="13636"/>
                                            </a:cubicBezTo>
                                            <a:close/>
                                            <a:moveTo>
                                              <a:pt x="1808" y="13872"/>
                                            </a:moveTo>
                                            <a:cubicBezTo>
                                              <a:pt x="1751" y="13814"/>
                                              <a:pt x="1611" y="13744"/>
                                              <a:pt x="1389" y="13967"/>
                                            </a:cubicBezTo>
                                            <a:cubicBezTo>
                                              <a:pt x="1681" y="14069"/>
                                              <a:pt x="1783" y="13948"/>
                                              <a:pt x="1808" y="13872"/>
                                            </a:cubicBezTo>
                                            <a:close/>
                                            <a:moveTo>
                                              <a:pt x="539" y="11058"/>
                                            </a:moveTo>
                                            <a:cubicBezTo>
                                              <a:pt x="463" y="11153"/>
                                              <a:pt x="488" y="11223"/>
                                              <a:pt x="514" y="11255"/>
                                            </a:cubicBezTo>
                                            <a:cubicBezTo>
                                              <a:pt x="520" y="11255"/>
                                              <a:pt x="527" y="11249"/>
                                              <a:pt x="539" y="11249"/>
                                            </a:cubicBezTo>
                                            <a:cubicBezTo>
                                              <a:pt x="590" y="11230"/>
                                              <a:pt x="647" y="11160"/>
                                              <a:pt x="609" y="10994"/>
                                            </a:cubicBezTo>
                                            <a:cubicBezTo>
                                              <a:pt x="584" y="11020"/>
                                              <a:pt x="558" y="11039"/>
                                              <a:pt x="539" y="11058"/>
                                            </a:cubicBezTo>
                                            <a:close/>
                                            <a:moveTo>
                                              <a:pt x="1415" y="8028"/>
                                            </a:moveTo>
                                            <a:cubicBezTo>
                                              <a:pt x="1719" y="7945"/>
                                              <a:pt x="1732" y="7786"/>
                                              <a:pt x="1706" y="7709"/>
                                            </a:cubicBezTo>
                                            <a:cubicBezTo>
                                              <a:pt x="1630" y="7697"/>
                                              <a:pt x="1472" y="7722"/>
                                              <a:pt x="1415" y="8028"/>
                                            </a:cubicBezTo>
                                            <a:close/>
                                            <a:moveTo>
                                              <a:pt x="20959" y="12407"/>
                                            </a:moveTo>
                                            <a:cubicBezTo>
                                              <a:pt x="21004" y="12471"/>
                                              <a:pt x="21137" y="12560"/>
                                              <a:pt x="21391" y="12382"/>
                                            </a:cubicBezTo>
                                            <a:cubicBezTo>
                                              <a:pt x="21112" y="12229"/>
                                              <a:pt x="20997" y="12331"/>
                                              <a:pt x="20959" y="12407"/>
                                            </a:cubicBezTo>
                                            <a:close/>
                                            <a:moveTo>
                                              <a:pt x="1827" y="7499"/>
                                            </a:moveTo>
                                            <a:cubicBezTo>
                                              <a:pt x="1802" y="7423"/>
                                              <a:pt x="1700" y="7302"/>
                                              <a:pt x="1402" y="7410"/>
                                            </a:cubicBezTo>
                                            <a:cubicBezTo>
                                              <a:pt x="1630" y="7627"/>
                                              <a:pt x="1770" y="7556"/>
                                              <a:pt x="1827" y="7499"/>
                                            </a:cubicBezTo>
                                            <a:close/>
                                            <a:moveTo>
                                              <a:pt x="235" y="11001"/>
                                            </a:moveTo>
                                            <a:cubicBezTo>
                                              <a:pt x="260" y="10956"/>
                                              <a:pt x="266" y="10854"/>
                                              <a:pt x="82" y="10765"/>
                                            </a:cubicBezTo>
                                            <a:cubicBezTo>
                                              <a:pt x="82" y="10969"/>
                                              <a:pt x="178" y="11001"/>
                                              <a:pt x="235" y="11001"/>
                                            </a:cubicBezTo>
                                            <a:close/>
                                            <a:moveTo>
                                              <a:pt x="2043" y="7340"/>
                                            </a:moveTo>
                                            <a:cubicBezTo>
                                              <a:pt x="2068" y="7334"/>
                                              <a:pt x="2087" y="7321"/>
                                              <a:pt x="2106" y="7308"/>
                                            </a:cubicBezTo>
                                            <a:cubicBezTo>
                                              <a:pt x="2100" y="7276"/>
                                              <a:pt x="2081" y="7232"/>
                                              <a:pt x="2043" y="7200"/>
                                            </a:cubicBezTo>
                                            <a:cubicBezTo>
                                              <a:pt x="1986" y="7149"/>
                                              <a:pt x="1884" y="7117"/>
                                              <a:pt x="1706" y="7155"/>
                                            </a:cubicBezTo>
                                            <a:cubicBezTo>
                                              <a:pt x="1846" y="7340"/>
                                              <a:pt x="1960" y="7359"/>
                                              <a:pt x="2043" y="7340"/>
                                            </a:cubicBezTo>
                                            <a:close/>
                                            <a:moveTo>
                                              <a:pt x="21169" y="12675"/>
                                            </a:moveTo>
                                            <a:cubicBezTo>
                                              <a:pt x="21207" y="12751"/>
                                              <a:pt x="21315" y="12859"/>
                                              <a:pt x="21600" y="12719"/>
                                            </a:cubicBezTo>
                                            <a:cubicBezTo>
                                              <a:pt x="21353" y="12528"/>
                                              <a:pt x="21219" y="12611"/>
                                              <a:pt x="21169" y="12675"/>
                                            </a:cubicBezTo>
                                            <a:close/>
                                            <a:moveTo>
                                              <a:pt x="2645" y="5545"/>
                                            </a:moveTo>
                                            <a:cubicBezTo>
                                              <a:pt x="2671" y="5545"/>
                                              <a:pt x="2696" y="5538"/>
                                              <a:pt x="2715" y="5532"/>
                                            </a:cubicBezTo>
                                            <a:cubicBezTo>
                                              <a:pt x="2721" y="5488"/>
                                              <a:pt x="2715" y="5411"/>
                                              <a:pt x="2645" y="5354"/>
                                            </a:cubicBezTo>
                                            <a:cubicBezTo>
                                              <a:pt x="2595" y="5309"/>
                                              <a:pt x="2512" y="5271"/>
                                              <a:pt x="2385" y="5252"/>
                                            </a:cubicBezTo>
                                            <a:cubicBezTo>
                                              <a:pt x="2461" y="5481"/>
                                              <a:pt x="2563" y="5538"/>
                                              <a:pt x="2645" y="5545"/>
                                            </a:cubicBezTo>
                                            <a:close/>
                                            <a:moveTo>
                                              <a:pt x="457" y="10848"/>
                                            </a:moveTo>
                                            <a:cubicBezTo>
                                              <a:pt x="298" y="10975"/>
                                              <a:pt x="330" y="11071"/>
                                              <a:pt x="368" y="11115"/>
                                            </a:cubicBezTo>
                                            <a:cubicBezTo>
                                              <a:pt x="419" y="11102"/>
                                              <a:pt x="501" y="11045"/>
                                              <a:pt x="457" y="10848"/>
                                            </a:cubicBezTo>
                                            <a:close/>
                                            <a:moveTo>
                                              <a:pt x="679" y="11408"/>
                                            </a:moveTo>
                                            <a:cubicBezTo>
                                              <a:pt x="698" y="11402"/>
                                              <a:pt x="723" y="11389"/>
                                              <a:pt x="736" y="11363"/>
                                            </a:cubicBezTo>
                                            <a:cubicBezTo>
                                              <a:pt x="761" y="11325"/>
                                              <a:pt x="780" y="11255"/>
                                              <a:pt x="736" y="11134"/>
                                            </a:cubicBezTo>
                                            <a:lnTo>
                                              <a:pt x="736" y="11134"/>
                                            </a:lnTo>
                                            <a:cubicBezTo>
                                              <a:pt x="596" y="11281"/>
                                              <a:pt x="641" y="11370"/>
                                              <a:pt x="679" y="11408"/>
                                            </a:cubicBezTo>
                                            <a:close/>
                                            <a:moveTo>
                                              <a:pt x="647" y="9893"/>
                                            </a:moveTo>
                                            <a:cubicBezTo>
                                              <a:pt x="666" y="9899"/>
                                              <a:pt x="685" y="9906"/>
                                              <a:pt x="704" y="9906"/>
                                            </a:cubicBezTo>
                                            <a:cubicBezTo>
                                              <a:pt x="691" y="9918"/>
                                              <a:pt x="679" y="9931"/>
                                              <a:pt x="666" y="9950"/>
                                            </a:cubicBezTo>
                                            <a:cubicBezTo>
                                              <a:pt x="590" y="10058"/>
                                              <a:pt x="584" y="10186"/>
                                              <a:pt x="660" y="10243"/>
                                            </a:cubicBezTo>
                                            <a:cubicBezTo>
                                              <a:pt x="736" y="10294"/>
                                              <a:pt x="856" y="10256"/>
                                              <a:pt x="933" y="10147"/>
                                            </a:cubicBezTo>
                                            <a:cubicBezTo>
                                              <a:pt x="945" y="10135"/>
                                              <a:pt x="952" y="10116"/>
                                              <a:pt x="964" y="10097"/>
                                            </a:cubicBezTo>
                                            <a:lnTo>
                                              <a:pt x="964" y="10097"/>
                                            </a:lnTo>
                                            <a:cubicBezTo>
                                              <a:pt x="971" y="10116"/>
                                              <a:pt x="983" y="10128"/>
                                              <a:pt x="996" y="10147"/>
                                            </a:cubicBezTo>
                                            <a:cubicBezTo>
                                              <a:pt x="1072" y="10256"/>
                                              <a:pt x="1199" y="10300"/>
                                              <a:pt x="1269" y="10243"/>
                                            </a:cubicBezTo>
                                            <a:cubicBezTo>
                                              <a:pt x="1345" y="10186"/>
                                              <a:pt x="1338" y="10058"/>
                                              <a:pt x="1262" y="9950"/>
                                            </a:cubicBezTo>
                                            <a:cubicBezTo>
                                              <a:pt x="1250" y="9937"/>
                                              <a:pt x="1237" y="9918"/>
                                              <a:pt x="1224" y="9906"/>
                                            </a:cubicBezTo>
                                            <a:cubicBezTo>
                                              <a:pt x="1243" y="9906"/>
                                              <a:pt x="1262" y="9899"/>
                                              <a:pt x="1281" y="9893"/>
                                            </a:cubicBezTo>
                                            <a:cubicBezTo>
                                              <a:pt x="1408" y="9855"/>
                                              <a:pt x="1484" y="9746"/>
                                              <a:pt x="1459" y="9657"/>
                                            </a:cubicBezTo>
                                            <a:cubicBezTo>
                                              <a:pt x="1434" y="9568"/>
                                              <a:pt x="1307" y="9530"/>
                                              <a:pt x="1180" y="9575"/>
                                            </a:cubicBezTo>
                                            <a:cubicBezTo>
                                              <a:pt x="1161" y="9581"/>
                                              <a:pt x="1142" y="9587"/>
                                              <a:pt x="1129" y="9594"/>
                                            </a:cubicBezTo>
                                            <a:cubicBezTo>
                                              <a:pt x="1129" y="9575"/>
                                              <a:pt x="1136" y="9555"/>
                                              <a:pt x="1136" y="9536"/>
                                            </a:cubicBezTo>
                                            <a:cubicBezTo>
                                              <a:pt x="1136" y="9403"/>
                                              <a:pt x="1059" y="9294"/>
                                              <a:pt x="971" y="9294"/>
                                            </a:cubicBezTo>
                                            <a:cubicBezTo>
                                              <a:pt x="882" y="9294"/>
                                              <a:pt x="806" y="9403"/>
                                              <a:pt x="806" y="9536"/>
                                            </a:cubicBezTo>
                                            <a:cubicBezTo>
                                              <a:pt x="806" y="9555"/>
                                              <a:pt x="806" y="9575"/>
                                              <a:pt x="812" y="9594"/>
                                            </a:cubicBezTo>
                                            <a:cubicBezTo>
                                              <a:pt x="793" y="9587"/>
                                              <a:pt x="780" y="9581"/>
                                              <a:pt x="761" y="9575"/>
                                            </a:cubicBezTo>
                                            <a:cubicBezTo>
                                              <a:pt x="634" y="9536"/>
                                              <a:pt x="507" y="9568"/>
                                              <a:pt x="482" y="9657"/>
                                            </a:cubicBezTo>
                                            <a:cubicBezTo>
                                              <a:pt x="444" y="9746"/>
                                              <a:pt x="520" y="9848"/>
                                              <a:pt x="647" y="9893"/>
                                            </a:cubicBezTo>
                                            <a:close/>
                                            <a:moveTo>
                                              <a:pt x="926" y="9810"/>
                                            </a:moveTo>
                                            <a:cubicBezTo>
                                              <a:pt x="933" y="9797"/>
                                              <a:pt x="933" y="9791"/>
                                              <a:pt x="933" y="9778"/>
                                            </a:cubicBezTo>
                                            <a:cubicBezTo>
                                              <a:pt x="945" y="9778"/>
                                              <a:pt x="952" y="9785"/>
                                              <a:pt x="964" y="9785"/>
                                            </a:cubicBezTo>
                                            <a:cubicBezTo>
                                              <a:pt x="977" y="9785"/>
                                              <a:pt x="983" y="9785"/>
                                              <a:pt x="996" y="9778"/>
                                            </a:cubicBezTo>
                                            <a:cubicBezTo>
                                              <a:pt x="996" y="9791"/>
                                              <a:pt x="996" y="9797"/>
                                              <a:pt x="1002" y="9810"/>
                                            </a:cubicBezTo>
                                            <a:cubicBezTo>
                                              <a:pt x="1009" y="9823"/>
                                              <a:pt x="1009" y="9829"/>
                                              <a:pt x="1015" y="9842"/>
                                            </a:cubicBezTo>
                                            <a:cubicBezTo>
                                              <a:pt x="1002" y="9848"/>
                                              <a:pt x="996" y="9848"/>
                                              <a:pt x="990" y="9855"/>
                                            </a:cubicBezTo>
                                            <a:cubicBezTo>
                                              <a:pt x="983" y="9861"/>
                                              <a:pt x="971" y="9867"/>
                                              <a:pt x="964" y="9874"/>
                                            </a:cubicBezTo>
                                            <a:cubicBezTo>
                                              <a:pt x="958" y="9867"/>
                                              <a:pt x="952" y="9861"/>
                                              <a:pt x="939" y="9855"/>
                                            </a:cubicBezTo>
                                            <a:cubicBezTo>
                                              <a:pt x="933" y="9848"/>
                                              <a:pt x="920" y="9842"/>
                                              <a:pt x="913" y="9842"/>
                                            </a:cubicBezTo>
                                            <a:cubicBezTo>
                                              <a:pt x="920" y="9829"/>
                                              <a:pt x="926" y="9816"/>
                                              <a:pt x="926" y="9810"/>
                                            </a:cubicBezTo>
                                            <a:close/>
                                            <a:moveTo>
                                              <a:pt x="850" y="11503"/>
                                            </a:moveTo>
                                            <a:cubicBezTo>
                                              <a:pt x="894" y="11478"/>
                                              <a:pt x="964" y="11408"/>
                                              <a:pt x="875" y="11223"/>
                                            </a:cubicBezTo>
                                            <a:cubicBezTo>
                                              <a:pt x="755" y="11389"/>
                                              <a:pt x="806" y="11472"/>
                                              <a:pt x="850" y="11503"/>
                                            </a:cubicBezTo>
                                            <a:close/>
                                            <a:moveTo>
                                              <a:pt x="11564" y="1617"/>
                                            </a:moveTo>
                                            <a:cubicBezTo>
                                              <a:pt x="11691" y="1776"/>
                                              <a:pt x="11786" y="1744"/>
                                              <a:pt x="11824" y="1712"/>
                                            </a:cubicBezTo>
                                            <a:cubicBezTo>
                                              <a:pt x="11818" y="1655"/>
                                              <a:pt x="11767" y="1572"/>
                                              <a:pt x="11564" y="1617"/>
                                            </a:cubicBezTo>
                                            <a:close/>
                                            <a:moveTo>
                                              <a:pt x="12345" y="1623"/>
                                            </a:moveTo>
                                            <a:cubicBezTo>
                                              <a:pt x="12345" y="1738"/>
                                              <a:pt x="12440" y="1840"/>
                                              <a:pt x="12560" y="1846"/>
                                            </a:cubicBezTo>
                                            <a:cubicBezTo>
                                              <a:pt x="12605" y="1897"/>
                                              <a:pt x="12668" y="1929"/>
                                              <a:pt x="12744" y="1929"/>
                                            </a:cubicBezTo>
                                            <a:cubicBezTo>
                                              <a:pt x="12846" y="1929"/>
                                              <a:pt x="12928" y="1872"/>
                                              <a:pt x="12966" y="1789"/>
                                            </a:cubicBezTo>
                                            <a:cubicBezTo>
                                              <a:pt x="13061" y="1763"/>
                                              <a:pt x="13138" y="1674"/>
                                              <a:pt x="13138" y="1572"/>
                                            </a:cubicBezTo>
                                            <a:cubicBezTo>
                                              <a:pt x="13138" y="1521"/>
                                              <a:pt x="13119" y="1471"/>
                                              <a:pt x="13087" y="1432"/>
                                            </a:cubicBezTo>
                                            <a:cubicBezTo>
                                              <a:pt x="13093" y="1413"/>
                                              <a:pt x="13093" y="1394"/>
                                              <a:pt x="13093" y="1375"/>
                                            </a:cubicBezTo>
                                            <a:cubicBezTo>
                                              <a:pt x="13093" y="1248"/>
                                              <a:pt x="12985" y="1146"/>
                                              <a:pt x="12852" y="1146"/>
                                            </a:cubicBezTo>
                                            <a:cubicBezTo>
                                              <a:pt x="12820" y="1146"/>
                                              <a:pt x="12782" y="1152"/>
                                              <a:pt x="12757" y="1165"/>
                                            </a:cubicBezTo>
                                            <a:cubicBezTo>
                                              <a:pt x="12719" y="1146"/>
                                              <a:pt x="12681" y="1133"/>
                                              <a:pt x="12636" y="1133"/>
                                            </a:cubicBezTo>
                                            <a:cubicBezTo>
                                              <a:pt x="12529" y="1133"/>
                                              <a:pt x="12433" y="1203"/>
                                              <a:pt x="12408" y="1299"/>
                                            </a:cubicBezTo>
                                            <a:cubicBezTo>
                                              <a:pt x="12351" y="1337"/>
                                              <a:pt x="12307" y="1407"/>
                                              <a:pt x="12307" y="1483"/>
                                            </a:cubicBezTo>
                                            <a:cubicBezTo>
                                              <a:pt x="12307" y="1541"/>
                                              <a:pt x="12319" y="1585"/>
                                              <a:pt x="12345" y="1623"/>
                                            </a:cubicBezTo>
                                            <a:lnTo>
                                              <a:pt x="12345" y="1623"/>
                                            </a:lnTo>
                                            <a:close/>
                                            <a:moveTo>
                                              <a:pt x="13226" y="2273"/>
                                            </a:moveTo>
                                            <a:cubicBezTo>
                                              <a:pt x="13303" y="2234"/>
                                              <a:pt x="13379" y="2126"/>
                                              <a:pt x="13290" y="1865"/>
                                            </a:cubicBezTo>
                                            <a:cubicBezTo>
                                              <a:pt x="13264" y="1891"/>
                                              <a:pt x="13245" y="1916"/>
                                              <a:pt x="13226" y="1942"/>
                                            </a:cubicBezTo>
                                            <a:cubicBezTo>
                                              <a:pt x="13087" y="2126"/>
                                              <a:pt x="13144" y="2241"/>
                                              <a:pt x="13195" y="2292"/>
                                            </a:cubicBezTo>
                                            <a:cubicBezTo>
                                              <a:pt x="13201" y="2279"/>
                                              <a:pt x="13214" y="2279"/>
                                              <a:pt x="13226" y="2273"/>
                                            </a:cubicBezTo>
                                            <a:close/>
                                            <a:moveTo>
                                              <a:pt x="12897" y="2451"/>
                                            </a:moveTo>
                                            <a:cubicBezTo>
                                              <a:pt x="12935" y="2432"/>
                                              <a:pt x="12992" y="2387"/>
                                              <a:pt x="13004" y="2305"/>
                                            </a:cubicBezTo>
                                            <a:cubicBezTo>
                                              <a:pt x="13011" y="2279"/>
                                              <a:pt x="13011" y="2247"/>
                                              <a:pt x="13004" y="2209"/>
                                            </a:cubicBezTo>
                                            <a:cubicBezTo>
                                              <a:pt x="12998" y="2158"/>
                                              <a:pt x="12979" y="2094"/>
                                              <a:pt x="12941" y="2018"/>
                                            </a:cubicBezTo>
                                            <a:cubicBezTo>
                                              <a:pt x="12751" y="2273"/>
                                              <a:pt x="12833" y="2406"/>
                                              <a:pt x="12897" y="2451"/>
                                            </a:cubicBezTo>
                                            <a:close/>
                                            <a:moveTo>
                                              <a:pt x="12015" y="1865"/>
                                            </a:moveTo>
                                            <a:cubicBezTo>
                                              <a:pt x="12027" y="1872"/>
                                              <a:pt x="12047" y="1872"/>
                                              <a:pt x="12066" y="1865"/>
                                            </a:cubicBezTo>
                                            <a:cubicBezTo>
                                              <a:pt x="12116" y="1853"/>
                                              <a:pt x="12180" y="1808"/>
                                              <a:pt x="12211" y="1668"/>
                                            </a:cubicBezTo>
                                            <a:cubicBezTo>
                                              <a:pt x="12142" y="1681"/>
                                              <a:pt x="12097" y="1706"/>
                                              <a:pt x="12066" y="1732"/>
                                            </a:cubicBezTo>
                                            <a:cubicBezTo>
                                              <a:pt x="12008" y="1776"/>
                                              <a:pt x="12008" y="1833"/>
                                              <a:pt x="12015" y="1865"/>
                                            </a:cubicBezTo>
                                            <a:close/>
                                            <a:moveTo>
                                              <a:pt x="13487" y="2158"/>
                                            </a:moveTo>
                                            <a:cubicBezTo>
                                              <a:pt x="13569" y="2139"/>
                                              <a:pt x="13696" y="2056"/>
                                              <a:pt x="13626" y="1744"/>
                                            </a:cubicBezTo>
                                            <a:cubicBezTo>
                                              <a:pt x="13550" y="1808"/>
                                              <a:pt x="13506" y="1859"/>
                                              <a:pt x="13480" y="1910"/>
                                            </a:cubicBezTo>
                                            <a:cubicBezTo>
                                              <a:pt x="13423" y="2018"/>
                                              <a:pt x="13448" y="2094"/>
                                              <a:pt x="13480" y="2139"/>
                                            </a:cubicBezTo>
                                            <a:cubicBezTo>
                                              <a:pt x="13480" y="2152"/>
                                              <a:pt x="13480" y="2152"/>
                                              <a:pt x="13487" y="2158"/>
                                            </a:cubicBezTo>
                                            <a:close/>
                                            <a:moveTo>
                                              <a:pt x="11926" y="1700"/>
                                            </a:moveTo>
                                            <a:cubicBezTo>
                                              <a:pt x="11964" y="1706"/>
                                              <a:pt x="12021" y="1706"/>
                                              <a:pt x="12066" y="1636"/>
                                            </a:cubicBezTo>
                                            <a:cubicBezTo>
                                              <a:pt x="12085" y="1604"/>
                                              <a:pt x="12110" y="1560"/>
                                              <a:pt x="12123" y="1502"/>
                                            </a:cubicBezTo>
                                            <a:cubicBezTo>
                                              <a:pt x="12104" y="1509"/>
                                              <a:pt x="12085" y="1515"/>
                                              <a:pt x="12066" y="1521"/>
                                            </a:cubicBezTo>
                                            <a:cubicBezTo>
                                              <a:pt x="11926" y="1566"/>
                                              <a:pt x="11913" y="1649"/>
                                              <a:pt x="11926" y="1700"/>
                                            </a:cubicBezTo>
                                            <a:close/>
                                            <a:moveTo>
                                              <a:pt x="16183" y="2903"/>
                                            </a:moveTo>
                                            <a:cubicBezTo>
                                              <a:pt x="16157" y="2992"/>
                                              <a:pt x="16233" y="3094"/>
                                              <a:pt x="16360" y="3138"/>
                                            </a:cubicBezTo>
                                            <a:cubicBezTo>
                                              <a:pt x="16379" y="3145"/>
                                              <a:pt x="16398" y="3151"/>
                                              <a:pt x="16417" y="3151"/>
                                            </a:cubicBezTo>
                                            <a:cubicBezTo>
                                              <a:pt x="16405" y="3164"/>
                                              <a:pt x="16392" y="3177"/>
                                              <a:pt x="16379" y="3196"/>
                                            </a:cubicBezTo>
                                            <a:cubicBezTo>
                                              <a:pt x="16303" y="3304"/>
                                              <a:pt x="16297" y="3431"/>
                                              <a:pt x="16373" y="3489"/>
                                            </a:cubicBezTo>
                                            <a:cubicBezTo>
                                              <a:pt x="16449" y="3546"/>
                                              <a:pt x="16570" y="3501"/>
                                              <a:pt x="16646" y="3393"/>
                                            </a:cubicBezTo>
                                            <a:cubicBezTo>
                                              <a:pt x="16658" y="3380"/>
                                              <a:pt x="16665" y="3361"/>
                                              <a:pt x="16677" y="3342"/>
                                            </a:cubicBezTo>
                                            <a:lnTo>
                                              <a:pt x="16677" y="3342"/>
                                            </a:lnTo>
                                            <a:cubicBezTo>
                                              <a:pt x="16684" y="3361"/>
                                              <a:pt x="16696" y="3374"/>
                                              <a:pt x="16709" y="3393"/>
                                            </a:cubicBezTo>
                                            <a:cubicBezTo>
                                              <a:pt x="16785" y="3501"/>
                                              <a:pt x="16912" y="3546"/>
                                              <a:pt x="16982" y="3489"/>
                                            </a:cubicBezTo>
                                            <a:cubicBezTo>
                                              <a:pt x="17058" y="3431"/>
                                              <a:pt x="17052" y="3304"/>
                                              <a:pt x="16976" y="3196"/>
                                            </a:cubicBezTo>
                                            <a:cubicBezTo>
                                              <a:pt x="16963" y="3183"/>
                                              <a:pt x="16950" y="3164"/>
                                              <a:pt x="16937" y="3151"/>
                                            </a:cubicBezTo>
                                            <a:cubicBezTo>
                                              <a:pt x="16956" y="3151"/>
                                              <a:pt x="16976" y="3145"/>
                                              <a:pt x="16995" y="3138"/>
                                            </a:cubicBezTo>
                                            <a:cubicBezTo>
                                              <a:pt x="17121" y="3100"/>
                                              <a:pt x="17198" y="2992"/>
                                              <a:pt x="17172" y="2903"/>
                                            </a:cubicBezTo>
                                            <a:cubicBezTo>
                                              <a:pt x="17147" y="2814"/>
                                              <a:pt x="17020" y="2776"/>
                                              <a:pt x="16893" y="2820"/>
                                            </a:cubicBezTo>
                                            <a:cubicBezTo>
                                              <a:pt x="16874" y="2827"/>
                                              <a:pt x="16855" y="2833"/>
                                              <a:pt x="16842" y="2839"/>
                                            </a:cubicBezTo>
                                            <a:cubicBezTo>
                                              <a:pt x="16842" y="2820"/>
                                              <a:pt x="16849" y="2801"/>
                                              <a:pt x="16849" y="2782"/>
                                            </a:cubicBezTo>
                                            <a:cubicBezTo>
                                              <a:pt x="16849" y="2648"/>
                                              <a:pt x="16773" y="2540"/>
                                              <a:pt x="16684" y="2540"/>
                                            </a:cubicBezTo>
                                            <a:cubicBezTo>
                                              <a:pt x="16595" y="2540"/>
                                              <a:pt x="16519" y="2648"/>
                                              <a:pt x="16519" y="2782"/>
                                            </a:cubicBezTo>
                                            <a:cubicBezTo>
                                              <a:pt x="16519" y="2801"/>
                                              <a:pt x="16519" y="2820"/>
                                              <a:pt x="16525" y="2839"/>
                                            </a:cubicBezTo>
                                            <a:cubicBezTo>
                                              <a:pt x="16506" y="2833"/>
                                              <a:pt x="16493" y="2827"/>
                                              <a:pt x="16474" y="2820"/>
                                            </a:cubicBezTo>
                                            <a:cubicBezTo>
                                              <a:pt x="16335" y="2776"/>
                                              <a:pt x="16208" y="2814"/>
                                              <a:pt x="16183" y="2903"/>
                                            </a:cubicBezTo>
                                            <a:close/>
                                            <a:moveTo>
                                              <a:pt x="16639" y="3049"/>
                                            </a:moveTo>
                                            <a:cubicBezTo>
                                              <a:pt x="16646" y="3037"/>
                                              <a:pt x="16646" y="3030"/>
                                              <a:pt x="16646" y="3018"/>
                                            </a:cubicBezTo>
                                            <a:cubicBezTo>
                                              <a:pt x="16658" y="3018"/>
                                              <a:pt x="16665" y="3024"/>
                                              <a:pt x="16677" y="3024"/>
                                            </a:cubicBezTo>
                                            <a:cubicBezTo>
                                              <a:pt x="16690" y="3024"/>
                                              <a:pt x="16696" y="3024"/>
                                              <a:pt x="16709" y="3018"/>
                                            </a:cubicBezTo>
                                            <a:cubicBezTo>
                                              <a:pt x="16709" y="3030"/>
                                              <a:pt x="16709" y="3037"/>
                                              <a:pt x="16715" y="3049"/>
                                            </a:cubicBezTo>
                                            <a:cubicBezTo>
                                              <a:pt x="16722" y="3062"/>
                                              <a:pt x="16722" y="3068"/>
                                              <a:pt x="16728" y="3081"/>
                                            </a:cubicBezTo>
                                            <a:cubicBezTo>
                                              <a:pt x="16715" y="3088"/>
                                              <a:pt x="16709" y="3088"/>
                                              <a:pt x="16703" y="3094"/>
                                            </a:cubicBezTo>
                                            <a:cubicBezTo>
                                              <a:pt x="16696" y="3100"/>
                                              <a:pt x="16684" y="3107"/>
                                              <a:pt x="16677" y="3113"/>
                                            </a:cubicBezTo>
                                            <a:cubicBezTo>
                                              <a:pt x="16671" y="3107"/>
                                              <a:pt x="16665" y="3100"/>
                                              <a:pt x="16652" y="3094"/>
                                            </a:cubicBezTo>
                                            <a:cubicBezTo>
                                              <a:pt x="16646" y="3088"/>
                                              <a:pt x="16633" y="3081"/>
                                              <a:pt x="16627" y="3081"/>
                                            </a:cubicBezTo>
                                            <a:cubicBezTo>
                                              <a:pt x="16627" y="3068"/>
                                              <a:pt x="16633" y="3062"/>
                                              <a:pt x="16639" y="3049"/>
                                            </a:cubicBezTo>
                                            <a:close/>
                                            <a:moveTo>
                                              <a:pt x="15504" y="2585"/>
                                            </a:moveTo>
                                            <a:cubicBezTo>
                                              <a:pt x="15504" y="2699"/>
                                              <a:pt x="15599" y="2801"/>
                                              <a:pt x="15719" y="2807"/>
                                            </a:cubicBezTo>
                                            <a:cubicBezTo>
                                              <a:pt x="15764" y="2858"/>
                                              <a:pt x="15827" y="2890"/>
                                              <a:pt x="15903" y="2890"/>
                                            </a:cubicBezTo>
                                            <a:cubicBezTo>
                                              <a:pt x="16005" y="2890"/>
                                              <a:pt x="16087" y="2833"/>
                                              <a:pt x="16125" y="2750"/>
                                            </a:cubicBezTo>
                                            <a:cubicBezTo>
                                              <a:pt x="16221" y="2725"/>
                                              <a:pt x="16297" y="2636"/>
                                              <a:pt x="16297" y="2534"/>
                                            </a:cubicBezTo>
                                            <a:cubicBezTo>
                                              <a:pt x="16297" y="2483"/>
                                              <a:pt x="16278" y="2432"/>
                                              <a:pt x="16246" y="2394"/>
                                            </a:cubicBezTo>
                                            <a:cubicBezTo>
                                              <a:pt x="16252" y="2375"/>
                                              <a:pt x="16252" y="2355"/>
                                              <a:pt x="16252" y="2336"/>
                                            </a:cubicBezTo>
                                            <a:cubicBezTo>
                                              <a:pt x="16252" y="2209"/>
                                              <a:pt x="16144" y="2107"/>
                                              <a:pt x="16011" y="2107"/>
                                            </a:cubicBezTo>
                                            <a:cubicBezTo>
                                              <a:pt x="15980" y="2107"/>
                                              <a:pt x="15942" y="2114"/>
                                              <a:pt x="15916" y="2126"/>
                                            </a:cubicBezTo>
                                            <a:cubicBezTo>
                                              <a:pt x="15878" y="2107"/>
                                              <a:pt x="15840" y="2094"/>
                                              <a:pt x="15796" y="2094"/>
                                            </a:cubicBezTo>
                                            <a:cubicBezTo>
                                              <a:pt x="15688" y="2094"/>
                                              <a:pt x="15593" y="2164"/>
                                              <a:pt x="15567" y="2260"/>
                                            </a:cubicBezTo>
                                            <a:cubicBezTo>
                                              <a:pt x="15510" y="2298"/>
                                              <a:pt x="15466" y="2368"/>
                                              <a:pt x="15466" y="2445"/>
                                            </a:cubicBezTo>
                                            <a:cubicBezTo>
                                              <a:pt x="15466" y="2495"/>
                                              <a:pt x="15478" y="2540"/>
                                              <a:pt x="15504" y="2585"/>
                                            </a:cubicBezTo>
                                            <a:lnTo>
                                              <a:pt x="15504" y="2585"/>
                                            </a:lnTo>
                                            <a:close/>
                                            <a:moveTo>
                                              <a:pt x="14356" y="2107"/>
                                            </a:moveTo>
                                            <a:cubicBezTo>
                                              <a:pt x="14356" y="2107"/>
                                              <a:pt x="14356" y="2114"/>
                                              <a:pt x="14362" y="2114"/>
                                            </a:cubicBezTo>
                                            <a:cubicBezTo>
                                              <a:pt x="14406" y="2184"/>
                                              <a:pt x="14527" y="2273"/>
                                              <a:pt x="14787" y="2126"/>
                                            </a:cubicBezTo>
                                            <a:cubicBezTo>
                                              <a:pt x="14540" y="1954"/>
                                              <a:pt x="14413" y="2037"/>
                                              <a:pt x="14356" y="2107"/>
                                            </a:cubicBezTo>
                                            <a:cubicBezTo>
                                              <a:pt x="14362" y="2101"/>
                                              <a:pt x="14362" y="2107"/>
                                              <a:pt x="14356" y="2107"/>
                                            </a:cubicBezTo>
                                            <a:close/>
                                            <a:moveTo>
                                              <a:pt x="14362" y="1744"/>
                                            </a:moveTo>
                                            <a:cubicBezTo>
                                              <a:pt x="14362" y="1725"/>
                                              <a:pt x="14368" y="1700"/>
                                              <a:pt x="14368" y="1681"/>
                                            </a:cubicBezTo>
                                            <a:cubicBezTo>
                                              <a:pt x="14368" y="1681"/>
                                              <a:pt x="14368" y="1681"/>
                                              <a:pt x="14362" y="1681"/>
                                            </a:cubicBezTo>
                                            <a:cubicBezTo>
                                              <a:pt x="14083" y="1814"/>
                                              <a:pt x="14096" y="1967"/>
                                              <a:pt x="14127" y="2037"/>
                                            </a:cubicBezTo>
                                            <a:cubicBezTo>
                                              <a:pt x="14203" y="2044"/>
                                              <a:pt x="14337" y="1999"/>
                                              <a:pt x="14362" y="1744"/>
                                            </a:cubicBezTo>
                                            <a:close/>
                                            <a:moveTo>
                                              <a:pt x="13969" y="1706"/>
                                            </a:moveTo>
                                            <a:cubicBezTo>
                                              <a:pt x="13709" y="1884"/>
                                              <a:pt x="13747" y="2037"/>
                                              <a:pt x="13791" y="2101"/>
                                            </a:cubicBezTo>
                                            <a:cubicBezTo>
                                              <a:pt x="13873" y="2088"/>
                                              <a:pt x="14013" y="2018"/>
                                              <a:pt x="13969" y="1706"/>
                                            </a:cubicBezTo>
                                            <a:close/>
                                            <a:moveTo>
                                              <a:pt x="2956" y="18022"/>
                                            </a:moveTo>
                                            <a:cubicBezTo>
                                              <a:pt x="2994" y="17952"/>
                                              <a:pt x="3013" y="17793"/>
                                              <a:pt x="2734" y="17653"/>
                                            </a:cubicBezTo>
                                            <a:cubicBezTo>
                                              <a:pt x="2728" y="17965"/>
                                              <a:pt x="2874" y="18022"/>
                                              <a:pt x="2956" y="18022"/>
                                            </a:cubicBezTo>
                                            <a:close/>
                                            <a:moveTo>
                                              <a:pt x="12034" y="1019"/>
                                            </a:moveTo>
                                            <a:cubicBezTo>
                                              <a:pt x="11831" y="993"/>
                                              <a:pt x="11786" y="1082"/>
                                              <a:pt x="11780" y="1133"/>
                                            </a:cubicBezTo>
                                            <a:cubicBezTo>
                                              <a:pt x="11824" y="1165"/>
                                              <a:pt x="11920" y="1184"/>
                                              <a:pt x="12034" y="1019"/>
                                            </a:cubicBezTo>
                                            <a:close/>
                                            <a:moveTo>
                                              <a:pt x="18479" y="5844"/>
                                            </a:moveTo>
                                            <a:cubicBezTo>
                                              <a:pt x="18498" y="5850"/>
                                              <a:pt x="18517" y="5857"/>
                                              <a:pt x="18536" y="5857"/>
                                            </a:cubicBezTo>
                                            <a:cubicBezTo>
                                              <a:pt x="18523" y="5869"/>
                                              <a:pt x="18511" y="5882"/>
                                              <a:pt x="18498" y="5901"/>
                                            </a:cubicBezTo>
                                            <a:cubicBezTo>
                                              <a:pt x="18422" y="6010"/>
                                              <a:pt x="18416" y="6137"/>
                                              <a:pt x="18492" y="6194"/>
                                            </a:cubicBezTo>
                                            <a:cubicBezTo>
                                              <a:pt x="18568" y="6245"/>
                                              <a:pt x="18688" y="6207"/>
                                              <a:pt x="18764" y="6099"/>
                                            </a:cubicBezTo>
                                            <a:cubicBezTo>
                                              <a:pt x="18777" y="6086"/>
                                              <a:pt x="18783" y="6067"/>
                                              <a:pt x="18796" y="6048"/>
                                            </a:cubicBezTo>
                                            <a:lnTo>
                                              <a:pt x="18796" y="6048"/>
                                            </a:lnTo>
                                            <a:cubicBezTo>
                                              <a:pt x="18802" y="6067"/>
                                              <a:pt x="18815" y="6080"/>
                                              <a:pt x="18828" y="6099"/>
                                            </a:cubicBezTo>
                                            <a:cubicBezTo>
                                              <a:pt x="18904" y="6207"/>
                                              <a:pt x="19031" y="6251"/>
                                              <a:pt x="19101" y="6194"/>
                                            </a:cubicBezTo>
                                            <a:cubicBezTo>
                                              <a:pt x="19177" y="6137"/>
                                              <a:pt x="19170" y="6010"/>
                                              <a:pt x="19094" y="5901"/>
                                            </a:cubicBezTo>
                                            <a:cubicBezTo>
                                              <a:pt x="19082" y="5889"/>
                                              <a:pt x="19069" y="5869"/>
                                              <a:pt x="19056" y="5857"/>
                                            </a:cubicBezTo>
                                            <a:cubicBezTo>
                                              <a:pt x="19075" y="5857"/>
                                              <a:pt x="19094" y="5850"/>
                                              <a:pt x="19113" y="5844"/>
                                            </a:cubicBezTo>
                                            <a:cubicBezTo>
                                              <a:pt x="19240" y="5806"/>
                                              <a:pt x="19316" y="5698"/>
                                              <a:pt x="19291" y="5608"/>
                                            </a:cubicBezTo>
                                            <a:cubicBezTo>
                                              <a:pt x="19266" y="5519"/>
                                              <a:pt x="19139" y="5481"/>
                                              <a:pt x="19012" y="5526"/>
                                            </a:cubicBezTo>
                                            <a:cubicBezTo>
                                              <a:pt x="18993" y="5532"/>
                                              <a:pt x="18974" y="5538"/>
                                              <a:pt x="18961" y="5545"/>
                                            </a:cubicBezTo>
                                            <a:cubicBezTo>
                                              <a:pt x="18961" y="5526"/>
                                              <a:pt x="18967" y="5507"/>
                                              <a:pt x="18967" y="5488"/>
                                            </a:cubicBezTo>
                                            <a:cubicBezTo>
                                              <a:pt x="18967" y="5354"/>
                                              <a:pt x="18891" y="5246"/>
                                              <a:pt x="18802" y="5246"/>
                                            </a:cubicBezTo>
                                            <a:cubicBezTo>
                                              <a:pt x="18714" y="5246"/>
                                              <a:pt x="18638" y="5354"/>
                                              <a:pt x="18638" y="5488"/>
                                            </a:cubicBezTo>
                                            <a:cubicBezTo>
                                              <a:pt x="18638" y="5507"/>
                                              <a:pt x="18638" y="5526"/>
                                              <a:pt x="18644" y="5545"/>
                                            </a:cubicBezTo>
                                            <a:cubicBezTo>
                                              <a:pt x="18625" y="5538"/>
                                              <a:pt x="18612" y="5532"/>
                                              <a:pt x="18593" y="5526"/>
                                            </a:cubicBezTo>
                                            <a:cubicBezTo>
                                              <a:pt x="18466" y="5488"/>
                                              <a:pt x="18339" y="5519"/>
                                              <a:pt x="18314" y="5608"/>
                                            </a:cubicBezTo>
                                            <a:cubicBezTo>
                                              <a:pt x="18270" y="5698"/>
                                              <a:pt x="18352" y="5806"/>
                                              <a:pt x="18479" y="5844"/>
                                            </a:cubicBezTo>
                                            <a:close/>
                                            <a:moveTo>
                                              <a:pt x="18758" y="5761"/>
                                            </a:moveTo>
                                            <a:cubicBezTo>
                                              <a:pt x="18764" y="5749"/>
                                              <a:pt x="18764" y="5742"/>
                                              <a:pt x="18764" y="5729"/>
                                            </a:cubicBezTo>
                                            <a:cubicBezTo>
                                              <a:pt x="18777" y="5729"/>
                                              <a:pt x="18783" y="5736"/>
                                              <a:pt x="18796" y="5736"/>
                                            </a:cubicBezTo>
                                            <a:cubicBezTo>
                                              <a:pt x="18809" y="5736"/>
                                              <a:pt x="18815" y="5736"/>
                                              <a:pt x="18828" y="5729"/>
                                            </a:cubicBezTo>
                                            <a:cubicBezTo>
                                              <a:pt x="18828" y="5742"/>
                                              <a:pt x="18828" y="5749"/>
                                              <a:pt x="18834" y="5761"/>
                                            </a:cubicBezTo>
                                            <a:cubicBezTo>
                                              <a:pt x="18841" y="5774"/>
                                              <a:pt x="18841" y="5780"/>
                                              <a:pt x="18847" y="5793"/>
                                            </a:cubicBezTo>
                                            <a:cubicBezTo>
                                              <a:pt x="18834" y="5799"/>
                                              <a:pt x="18828" y="5799"/>
                                              <a:pt x="18821" y="5806"/>
                                            </a:cubicBezTo>
                                            <a:cubicBezTo>
                                              <a:pt x="18815" y="5812"/>
                                              <a:pt x="18802" y="5819"/>
                                              <a:pt x="18796" y="5825"/>
                                            </a:cubicBezTo>
                                            <a:cubicBezTo>
                                              <a:pt x="18790" y="5819"/>
                                              <a:pt x="18783" y="5812"/>
                                              <a:pt x="18771" y="5806"/>
                                            </a:cubicBezTo>
                                            <a:cubicBezTo>
                                              <a:pt x="18764" y="5799"/>
                                              <a:pt x="18752" y="5793"/>
                                              <a:pt x="18745" y="5793"/>
                                            </a:cubicBezTo>
                                            <a:cubicBezTo>
                                              <a:pt x="18752" y="5780"/>
                                              <a:pt x="18752" y="5774"/>
                                              <a:pt x="18758" y="5761"/>
                                            </a:cubicBezTo>
                                            <a:close/>
                                            <a:moveTo>
                                              <a:pt x="11920" y="1891"/>
                                            </a:moveTo>
                                            <a:cubicBezTo>
                                              <a:pt x="11901" y="1840"/>
                                              <a:pt x="11837" y="1763"/>
                                              <a:pt x="11647" y="1827"/>
                                            </a:cubicBezTo>
                                            <a:cubicBezTo>
                                              <a:pt x="11793" y="1973"/>
                                              <a:pt x="11882" y="1929"/>
                                              <a:pt x="11920" y="1891"/>
                                            </a:cubicBezTo>
                                            <a:close/>
                                            <a:moveTo>
                                              <a:pt x="11495" y="1394"/>
                                            </a:moveTo>
                                            <a:cubicBezTo>
                                              <a:pt x="11609" y="1560"/>
                                              <a:pt x="11710" y="1534"/>
                                              <a:pt x="11748" y="1509"/>
                                            </a:cubicBezTo>
                                            <a:cubicBezTo>
                                              <a:pt x="11742" y="1451"/>
                                              <a:pt x="11698" y="1362"/>
                                              <a:pt x="11495" y="1394"/>
                                            </a:cubicBezTo>
                                            <a:close/>
                                            <a:moveTo>
                                              <a:pt x="11710" y="1292"/>
                                            </a:moveTo>
                                            <a:cubicBezTo>
                                              <a:pt x="11710" y="1241"/>
                                              <a:pt x="11672" y="1146"/>
                                              <a:pt x="11469" y="1146"/>
                                            </a:cubicBezTo>
                                            <a:cubicBezTo>
                                              <a:pt x="11558" y="1324"/>
                                              <a:pt x="11660" y="1311"/>
                                              <a:pt x="11710" y="1292"/>
                                            </a:cubicBezTo>
                                            <a:close/>
                                            <a:moveTo>
                                              <a:pt x="11742" y="662"/>
                                            </a:moveTo>
                                            <a:cubicBezTo>
                                              <a:pt x="11761" y="611"/>
                                              <a:pt x="11761" y="509"/>
                                              <a:pt x="11571" y="439"/>
                                            </a:cubicBezTo>
                                            <a:cubicBezTo>
                                              <a:pt x="11596" y="643"/>
                                              <a:pt x="11691" y="668"/>
                                              <a:pt x="11742" y="662"/>
                                            </a:cubicBezTo>
                                            <a:close/>
                                            <a:moveTo>
                                              <a:pt x="12040" y="1184"/>
                                            </a:moveTo>
                                            <a:cubicBezTo>
                                              <a:pt x="11837" y="1184"/>
                                              <a:pt x="11799" y="1280"/>
                                              <a:pt x="11799" y="1331"/>
                                            </a:cubicBezTo>
                                            <a:cubicBezTo>
                                              <a:pt x="11850" y="1356"/>
                                              <a:pt x="11951" y="1369"/>
                                              <a:pt x="12040" y="1184"/>
                                            </a:cubicBezTo>
                                            <a:close/>
                                            <a:moveTo>
                                              <a:pt x="12066" y="834"/>
                                            </a:moveTo>
                                            <a:cubicBezTo>
                                              <a:pt x="11869" y="783"/>
                                              <a:pt x="11812" y="866"/>
                                              <a:pt x="11799" y="917"/>
                                            </a:cubicBezTo>
                                            <a:cubicBezTo>
                                              <a:pt x="11837" y="955"/>
                                              <a:pt x="11932" y="987"/>
                                              <a:pt x="12066" y="834"/>
                                            </a:cubicBezTo>
                                            <a:close/>
                                            <a:moveTo>
                                              <a:pt x="12066" y="1375"/>
                                            </a:moveTo>
                                            <a:cubicBezTo>
                                              <a:pt x="12066" y="1369"/>
                                              <a:pt x="12072" y="1362"/>
                                              <a:pt x="12072" y="1356"/>
                                            </a:cubicBezTo>
                                            <a:cubicBezTo>
                                              <a:pt x="12072" y="1356"/>
                                              <a:pt x="12066" y="1356"/>
                                              <a:pt x="12066" y="1356"/>
                                            </a:cubicBezTo>
                                            <a:cubicBezTo>
                                              <a:pt x="11869" y="1375"/>
                                              <a:pt x="11844" y="1471"/>
                                              <a:pt x="11850" y="1521"/>
                                            </a:cubicBezTo>
                                            <a:cubicBezTo>
                                              <a:pt x="11901" y="1541"/>
                                              <a:pt x="11996" y="1547"/>
                                              <a:pt x="12066" y="1375"/>
                                            </a:cubicBezTo>
                                            <a:close/>
                                            <a:moveTo>
                                              <a:pt x="11824" y="707"/>
                                            </a:moveTo>
                                            <a:cubicBezTo>
                                              <a:pt x="11863" y="738"/>
                                              <a:pt x="11945" y="770"/>
                                              <a:pt x="12066" y="649"/>
                                            </a:cubicBezTo>
                                            <a:cubicBezTo>
                                              <a:pt x="12072" y="643"/>
                                              <a:pt x="12085" y="630"/>
                                              <a:pt x="12091" y="624"/>
                                            </a:cubicBezTo>
                                            <a:cubicBezTo>
                                              <a:pt x="12085" y="624"/>
                                              <a:pt x="12072" y="618"/>
                                              <a:pt x="12066" y="618"/>
                                            </a:cubicBezTo>
                                            <a:cubicBezTo>
                                              <a:pt x="11894" y="579"/>
                                              <a:pt x="11837" y="662"/>
                                              <a:pt x="11824" y="707"/>
                                            </a:cubicBezTo>
                                            <a:close/>
                                            <a:moveTo>
                                              <a:pt x="11932" y="274"/>
                                            </a:moveTo>
                                            <a:cubicBezTo>
                                              <a:pt x="11774" y="395"/>
                                              <a:pt x="11799" y="497"/>
                                              <a:pt x="11831" y="535"/>
                                            </a:cubicBezTo>
                                            <a:cubicBezTo>
                                              <a:pt x="11882" y="528"/>
                                              <a:pt x="11970" y="471"/>
                                              <a:pt x="11932" y="274"/>
                                            </a:cubicBezTo>
                                            <a:close/>
                                            <a:moveTo>
                                              <a:pt x="11717" y="879"/>
                                            </a:moveTo>
                                            <a:cubicBezTo>
                                              <a:pt x="11729" y="828"/>
                                              <a:pt x="11710" y="726"/>
                                              <a:pt x="11507" y="688"/>
                                            </a:cubicBezTo>
                                            <a:cubicBezTo>
                                              <a:pt x="11564" y="891"/>
                                              <a:pt x="11666" y="898"/>
                                              <a:pt x="11717" y="879"/>
                                            </a:cubicBezTo>
                                            <a:close/>
                                            <a:moveTo>
                                              <a:pt x="9617" y="1534"/>
                                            </a:moveTo>
                                            <a:cubicBezTo>
                                              <a:pt x="9579" y="1490"/>
                                              <a:pt x="9534" y="1451"/>
                                              <a:pt x="9503" y="1426"/>
                                            </a:cubicBezTo>
                                            <a:cubicBezTo>
                                              <a:pt x="9357" y="1318"/>
                                              <a:pt x="9255" y="1362"/>
                                              <a:pt x="9205" y="1407"/>
                                            </a:cubicBezTo>
                                            <a:cubicBezTo>
                                              <a:pt x="9224" y="1477"/>
                                              <a:pt x="9293" y="1579"/>
                                              <a:pt x="9503" y="1553"/>
                                            </a:cubicBezTo>
                                            <a:cubicBezTo>
                                              <a:pt x="9534" y="1553"/>
                                              <a:pt x="9573" y="1547"/>
                                              <a:pt x="9617" y="1534"/>
                                            </a:cubicBezTo>
                                            <a:close/>
                                            <a:moveTo>
                                              <a:pt x="19900" y="7983"/>
                                            </a:moveTo>
                                            <a:cubicBezTo>
                                              <a:pt x="19894" y="7983"/>
                                              <a:pt x="19887" y="7983"/>
                                              <a:pt x="19881" y="7983"/>
                                            </a:cubicBezTo>
                                            <a:cubicBezTo>
                                              <a:pt x="19697" y="7996"/>
                                              <a:pt x="19665" y="8085"/>
                                              <a:pt x="19665" y="8136"/>
                                            </a:cubicBezTo>
                                            <a:cubicBezTo>
                                              <a:pt x="19710" y="8155"/>
                                              <a:pt x="19798" y="8168"/>
                                              <a:pt x="19881" y="8028"/>
                                            </a:cubicBezTo>
                                            <a:cubicBezTo>
                                              <a:pt x="19887" y="8015"/>
                                              <a:pt x="19894" y="8002"/>
                                              <a:pt x="19900" y="7983"/>
                                            </a:cubicBezTo>
                                            <a:close/>
                                            <a:moveTo>
                                              <a:pt x="10473" y="547"/>
                                            </a:moveTo>
                                            <a:lnTo>
                                              <a:pt x="10473" y="547"/>
                                            </a:lnTo>
                                            <a:cubicBezTo>
                                              <a:pt x="10467" y="573"/>
                                              <a:pt x="10467" y="598"/>
                                              <a:pt x="10473" y="630"/>
                                            </a:cubicBezTo>
                                            <a:cubicBezTo>
                                              <a:pt x="10492" y="707"/>
                                              <a:pt x="10568" y="796"/>
                                              <a:pt x="10784" y="847"/>
                                            </a:cubicBezTo>
                                            <a:cubicBezTo>
                                              <a:pt x="10702" y="541"/>
                                              <a:pt x="10549" y="528"/>
                                              <a:pt x="10473" y="547"/>
                                            </a:cubicBezTo>
                                            <a:close/>
                                            <a:moveTo>
                                              <a:pt x="10473" y="401"/>
                                            </a:moveTo>
                                            <a:cubicBezTo>
                                              <a:pt x="10556" y="388"/>
                                              <a:pt x="10689" y="312"/>
                                              <a:pt x="10645" y="0"/>
                                            </a:cubicBezTo>
                                            <a:cubicBezTo>
                                              <a:pt x="10556" y="64"/>
                                              <a:pt x="10505" y="121"/>
                                              <a:pt x="10473" y="172"/>
                                            </a:cubicBezTo>
                                            <a:cubicBezTo>
                                              <a:pt x="10410" y="274"/>
                                              <a:pt x="10442" y="356"/>
                                              <a:pt x="10473" y="401"/>
                                            </a:cubicBezTo>
                                            <a:lnTo>
                                              <a:pt x="10473" y="401"/>
                                            </a:lnTo>
                                            <a:close/>
                                            <a:moveTo>
                                              <a:pt x="11685" y="1082"/>
                                            </a:moveTo>
                                            <a:cubicBezTo>
                                              <a:pt x="11691" y="1031"/>
                                              <a:pt x="11666" y="929"/>
                                              <a:pt x="11463" y="917"/>
                                            </a:cubicBezTo>
                                            <a:cubicBezTo>
                                              <a:pt x="11539" y="1108"/>
                                              <a:pt x="11641" y="1101"/>
                                              <a:pt x="11685" y="1082"/>
                                            </a:cubicBezTo>
                                            <a:close/>
                                            <a:moveTo>
                                              <a:pt x="11139" y="369"/>
                                            </a:moveTo>
                                            <a:cubicBezTo>
                                              <a:pt x="10854" y="242"/>
                                              <a:pt x="10746" y="350"/>
                                              <a:pt x="10708" y="427"/>
                                            </a:cubicBezTo>
                                            <a:cubicBezTo>
                                              <a:pt x="10759" y="490"/>
                                              <a:pt x="10892" y="567"/>
                                              <a:pt x="11139" y="369"/>
                                            </a:cubicBezTo>
                                            <a:close/>
                                            <a:moveTo>
                                              <a:pt x="10473" y="961"/>
                                            </a:moveTo>
                                            <a:cubicBezTo>
                                              <a:pt x="10473" y="961"/>
                                              <a:pt x="10473" y="961"/>
                                              <a:pt x="10473" y="961"/>
                                            </a:cubicBezTo>
                                            <a:cubicBezTo>
                                              <a:pt x="10480" y="955"/>
                                              <a:pt x="10473" y="949"/>
                                              <a:pt x="10473" y="942"/>
                                            </a:cubicBezTo>
                                            <a:cubicBezTo>
                                              <a:pt x="10397" y="675"/>
                                              <a:pt x="10264" y="643"/>
                                              <a:pt x="10181" y="656"/>
                                            </a:cubicBezTo>
                                            <a:cubicBezTo>
                                              <a:pt x="10175" y="656"/>
                                              <a:pt x="10169" y="656"/>
                                              <a:pt x="10162" y="662"/>
                                            </a:cubicBezTo>
                                            <a:cubicBezTo>
                                              <a:pt x="10156" y="694"/>
                                              <a:pt x="10156" y="745"/>
                                              <a:pt x="10181" y="789"/>
                                            </a:cubicBezTo>
                                            <a:cubicBezTo>
                                              <a:pt x="10213" y="853"/>
                                              <a:pt x="10296" y="923"/>
                                              <a:pt x="10473" y="961"/>
                                            </a:cubicBezTo>
                                            <a:close/>
                                            <a:moveTo>
                                              <a:pt x="9040" y="1655"/>
                                            </a:moveTo>
                                            <a:cubicBezTo>
                                              <a:pt x="9059" y="1732"/>
                                              <a:pt x="9147" y="1865"/>
                                              <a:pt x="9452" y="1782"/>
                                            </a:cubicBezTo>
                                            <a:cubicBezTo>
                                              <a:pt x="9249" y="1541"/>
                                              <a:pt x="9103" y="1598"/>
                                              <a:pt x="9040" y="1655"/>
                                            </a:cubicBezTo>
                                            <a:close/>
                                            <a:moveTo>
                                              <a:pt x="10201" y="1050"/>
                                            </a:moveTo>
                                            <a:cubicBezTo>
                                              <a:pt x="10194" y="1031"/>
                                              <a:pt x="10188" y="1019"/>
                                              <a:pt x="10181" y="999"/>
                                            </a:cubicBezTo>
                                            <a:cubicBezTo>
                                              <a:pt x="10099" y="815"/>
                                              <a:pt x="9991" y="770"/>
                                              <a:pt x="9921" y="777"/>
                                            </a:cubicBezTo>
                                            <a:cubicBezTo>
                                              <a:pt x="9896" y="777"/>
                                              <a:pt x="9877" y="783"/>
                                              <a:pt x="9858" y="789"/>
                                            </a:cubicBezTo>
                                            <a:cubicBezTo>
                                              <a:pt x="9852" y="834"/>
                                              <a:pt x="9864" y="898"/>
                                              <a:pt x="9921" y="949"/>
                                            </a:cubicBezTo>
                                            <a:cubicBezTo>
                                              <a:pt x="9966" y="993"/>
                                              <a:pt x="10048" y="1031"/>
                                              <a:pt x="10181" y="1050"/>
                                            </a:cubicBezTo>
                                            <a:cubicBezTo>
                                              <a:pt x="10188" y="1050"/>
                                              <a:pt x="10194" y="1050"/>
                                              <a:pt x="10201" y="1050"/>
                                            </a:cubicBezTo>
                                            <a:close/>
                                            <a:moveTo>
                                              <a:pt x="9979" y="1190"/>
                                            </a:moveTo>
                                            <a:cubicBezTo>
                                              <a:pt x="9959" y="1152"/>
                                              <a:pt x="9934" y="1120"/>
                                              <a:pt x="9915" y="1089"/>
                                            </a:cubicBezTo>
                                            <a:cubicBezTo>
                                              <a:pt x="9833" y="974"/>
                                              <a:pt x="9750" y="949"/>
                                              <a:pt x="9687" y="949"/>
                                            </a:cubicBezTo>
                                            <a:cubicBezTo>
                                              <a:pt x="9655" y="949"/>
                                              <a:pt x="9623" y="961"/>
                                              <a:pt x="9604" y="968"/>
                                            </a:cubicBezTo>
                                            <a:cubicBezTo>
                                              <a:pt x="9604" y="1012"/>
                                              <a:pt x="9623" y="1076"/>
                                              <a:pt x="9687" y="1120"/>
                                            </a:cubicBezTo>
                                            <a:cubicBezTo>
                                              <a:pt x="9731" y="1152"/>
                                              <a:pt x="9807" y="1178"/>
                                              <a:pt x="9915" y="1184"/>
                                            </a:cubicBezTo>
                                            <a:cubicBezTo>
                                              <a:pt x="9940" y="1190"/>
                                              <a:pt x="9959" y="1190"/>
                                              <a:pt x="9979" y="1190"/>
                                            </a:cubicBezTo>
                                            <a:close/>
                                            <a:moveTo>
                                              <a:pt x="9776" y="1362"/>
                                            </a:moveTo>
                                            <a:cubicBezTo>
                                              <a:pt x="9744" y="1318"/>
                                              <a:pt x="9718" y="1280"/>
                                              <a:pt x="9693" y="1254"/>
                                            </a:cubicBezTo>
                                            <a:cubicBezTo>
                                              <a:pt x="9623" y="1178"/>
                                              <a:pt x="9553" y="1152"/>
                                              <a:pt x="9503" y="1146"/>
                                            </a:cubicBezTo>
                                            <a:cubicBezTo>
                                              <a:pt x="9452" y="1146"/>
                                              <a:pt x="9414" y="1159"/>
                                              <a:pt x="9389" y="1178"/>
                                            </a:cubicBezTo>
                                            <a:cubicBezTo>
                                              <a:pt x="9395" y="1222"/>
                                              <a:pt x="9420" y="1292"/>
                                              <a:pt x="9503" y="1331"/>
                                            </a:cubicBezTo>
                                            <a:cubicBezTo>
                                              <a:pt x="9547" y="1350"/>
                                              <a:pt x="9611" y="1369"/>
                                              <a:pt x="9693" y="1362"/>
                                            </a:cubicBezTo>
                                            <a:cubicBezTo>
                                              <a:pt x="9718" y="1369"/>
                                              <a:pt x="9744" y="1362"/>
                                              <a:pt x="9776" y="1362"/>
                                            </a:cubicBezTo>
                                            <a:close/>
                                            <a:moveTo>
                                              <a:pt x="20452" y="9148"/>
                                            </a:moveTo>
                                            <a:cubicBezTo>
                                              <a:pt x="20452" y="9148"/>
                                              <a:pt x="20458" y="9148"/>
                                              <a:pt x="20452" y="9148"/>
                                            </a:cubicBezTo>
                                            <a:cubicBezTo>
                                              <a:pt x="20623" y="9040"/>
                                              <a:pt x="20604" y="8938"/>
                                              <a:pt x="20579" y="8900"/>
                                            </a:cubicBezTo>
                                            <a:cubicBezTo>
                                              <a:pt x="20541" y="8906"/>
                                              <a:pt x="20477" y="8925"/>
                                              <a:pt x="20458" y="9021"/>
                                            </a:cubicBezTo>
                                            <a:cubicBezTo>
                                              <a:pt x="20452" y="9053"/>
                                              <a:pt x="20445" y="9091"/>
                                              <a:pt x="20452" y="9148"/>
                                            </a:cubicBezTo>
                                            <a:close/>
                                            <a:moveTo>
                                              <a:pt x="20407" y="8537"/>
                                            </a:moveTo>
                                            <a:cubicBezTo>
                                              <a:pt x="20420" y="8550"/>
                                              <a:pt x="20433" y="8562"/>
                                              <a:pt x="20458" y="8575"/>
                                            </a:cubicBezTo>
                                            <a:cubicBezTo>
                                              <a:pt x="20509" y="8594"/>
                                              <a:pt x="20579" y="8588"/>
                                              <a:pt x="20680" y="8492"/>
                                            </a:cubicBezTo>
                                            <a:cubicBezTo>
                                              <a:pt x="20566" y="8448"/>
                                              <a:pt x="20496" y="8454"/>
                                              <a:pt x="20458" y="8480"/>
                                            </a:cubicBezTo>
                                            <a:cubicBezTo>
                                              <a:pt x="20433" y="8492"/>
                                              <a:pt x="20414" y="8518"/>
                                              <a:pt x="20407" y="8537"/>
                                            </a:cubicBezTo>
                                            <a:close/>
                                            <a:moveTo>
                                              <a:pt x="20306" y="8562"/>
                                            </a:moveTo>
                                            <a:cubicBezTo>
                                              <a:pt x="20255" y="8575"/>
                                              <a:pt x="20166" y="8626"/>
                                              <a:pt x="20211" y="8830"/>
                                            </a:cubicBezTo>
                                            <a:cubicBezTo>
                                              <a:pt x="20281" y="8779"/>
                                              <a:pt x="20312" y="8728"/>
                                              <a:pt x="20325" y="8690"/>
                                            </a:cubicBezTo>
                                            <a:cubicBezTo>
                                              <a:pt x="20338" y="8658"/>
                                              <a:pt x="20331" y="8626"/>
                                              <a:pt x="20325" y="8601"/>
                                            </a:cubicBezTo>
                                            <a:cubicBezTo>
                                              <a:pt x="20319" y="8581"/>
                                              <a:pt x="20312" y="8575"/>
                                              <a:pt x="20306" y="8562"/>
                                            </a:cubicBezTo>
                                            <a:close/>
                                            <a:moveTo>
                                              <a:pt x="20084" y="8231"/>
                                            </a:moveTo>
                                            <a:cubicBezTo>
                                              <a:pt x="20071" y="8250"/>
                                              <a:pt x="20065" y="8269"/>
                                              <a:pt x="20058" y="8289"/>
                                            </a:cubicBezTo>
                                            <a:cubicBezTo>
                                              <a:pt x="20065" y="8295"/>
                                              <a:pt x="20071" y="8301"/>
                                              <a:pt x="20084" y="8301"/>
                                            </a:cubicBezTo>
                                            <a:cubicBezTo>
                                              <a:pt x="20135" y="8320"/>
                                              <a:pt x="20217" y="8320"/>
                                              <a:pt x="20319" y="8180"/>
                                            </a:cubicBezTo>
                                            <a:cubicBezTo>
                                              <a:pt x="20185" y="8155"/>
                                              <a:pt x="20116" y="8193"/>
                                              <a:pt x="20084" y="8231"/>
                                            </a:cubicBezTo>
                                            <a:close/>
                                            <a:moveTo>
                                              <a:pt x="20534" y="8696"/>
                                            </a:moveTo>
                                            <a:cubicBezTo>
                                              <a:pt x="20566" y="8741"/>
                                              <a:pt x="20648" y="8798"/>
                                              <a:pt x="20813" y="8677"/>
                                            </a:cubicBezTo>
                                            <a:cubicBezTo>
                                              <a:pt x="20629" y="8581"/>
                                              <a:pt x="20553" y="8645"/>
                                              <a:pt x="20534" y="8696"/>
                                            </a:cubicBezTo>
                                            <a:close/>
                                            <a:moveTo>
                                              <a:pt x="20084" y="8110"/>
                                            </a:moveTo>
                                            <a:cubicBezTo>
                                              <a:pt x="20090" y="8098"/>
                                              <a:pt x="20103" y="8085"/>
                                              <a:pt x="20109" y="8072"/>
                                            </a:cubicBezTo>
                                            <a:cubicBezTo>
                                              <a:pt x="20103" y="8072"/>
                                              <a:pt x="20090" y="8072"/>
                                              <a:pt x="20084" y="8072"/>
                                            </a:cubicBezTo>
                                            <a:cubicBezTo>
                                              <a:pt x="19963" y="8066"/>
                                              <a:pt x="19906" y="8098"/>
                                              <a:pt x="19881" y="8136"/>
                                            </a:cubicBezTo>
                                            <a:cubicBezTo>
                                              <a:pt x="19868" y="8155"/>
                                              <a:pt x="19862" y="8180"/>
                                              <a:pt x="19862" y="8193"/>
                                            </a:cubicBezTo>
                                            <a:cubicBezTo>
                                              <a:pt x="19868" y="8199"/>
                                              <a:pt x="19875" y="8199"/>
                                              <a:pt x="19881" y="8206"/>
                                            </a:cubicBezTo>
                                            <a:cubicBezTo>
                                              <a:pt x="19925" y="8231"/>
                                              <a:pt x="20001" y="8225"/>
                                              <a:pt x="20084" y="8110"/>
                                            </a:cubicBezTo>
                                            <a:close/>
                                            <a:moveTo>
                                              <a:pt x="20242" y="8403"/>
                                            </a:moveTo>
                                            <a:cubicBezTo>
                                              <a:pt x="20261" y="8422"/>
                                              <a:pt x="20287" y="8435"/>
                                              <a:pt x="20325" y="8435"/>
                                            </a:cubicBezTo>
                                            <a:cubicBezTo>
                                              <a:pt x="20363" y="8435"/>
                                              <a:pt x="20401" y="8422"/>
                                              <a:pt x="20458" y="8384"/>
                                            </a:cubicBezTo>
                                            <a:cubicBezTo>
                                              <a:pt x="20477" y="8371"/>
                                              <a:pt x="20496" y="8352"/>
                                              <a:pt x="20515" y="8333"/>
                                            </a:cubicBezTo>
                                            <a:cubicBezTo>
                                              <a:pt x="20496" y="8327"/>
                                              <a:pt x="20477" y="8320"/>
                                              <a:pt x="20458" y="8320"/>
                                            </a:cubicBezTo>
                                            <a:cubicBezTo>
                                              <a:pt x="20401" y="8308"/>
                                              <a:pt x="20357" y="8314"/>
                                              <a:pt x="20325" y="8327"/>
                                            </a:cubicBezTo>
                                            <a:cubicBezTo>
                                              <a:pt x="20274" y="8340"/>
                                              <a:pt x="20255" y="8378"/>
                                              <a:pt x="20242" y="8403"/>
                                            </a:cubicBezTo>
                                            <a:close/>
                                            <a:moveTo>
                                              <a:pt x="20667" y="8868"/>
                                            </a:moveTo>
                                            <a:cubicBezTo>
                                              <a:pt x="20693" y="8912"/>
                                              <a:pt x="20763" y="8982"/>
                                              <a:pt x="20947" y="8893"/>
                                            </a:cubicBezTo>
                                            <a:cubicBezTo>
                                              <a:pt x="20782" y="8772"/>
                                              <a:pt x="20699" y="8823"/>
                                              <a:pt x="20667" y="8868"/>
                                            </a:cubicBezTo>
                                            <a:close/>
                                            <a:moveTo>
                                              <a:pt x="20306" y="11453"/>
                                            </a:moveTo>
                                            <a:cubicBezTo>
                                              <a:pt x="20293" y="11453"/>
                                              <a:pt x="20281" y="11453"/>
                                              <a:pt x="20268" y="11453"/>
                                            </a:cubicBezTo>
                                            <a:cubicBezTo>
                                              <a:pt x="20084" y="11440"/>
                                              <a:pt x="19995" y="11497"/>
                                              <a:pt x="19951" y="11554"/>
                                            </a:cubicBezTo>
                                            <a:cubicBezTo>
                                              <a:pt x="19932" y="11586"/>
                                              <a:pt x="19919" y="11618"/>
                                              <a:pt x="19919" y="11644"/>
                                            </a:cubicBezTo>
                                            <a:cubicBezTo>
                                              <a:pt x="19932" y="11650"/>
                                              <a:pt x="19938" y="11656"/>
                                              <a:pt x="19951" y="11663"/>
                                            </a:cubicBezTo>
                                            <a:cubicBezTo>
                                              <a:pt x="20020" y="11688"/>
                                              <a:pt x="20141" y="11688"/>
                                              <a:pt x="20268" y="11510"/>
                                            </a:cubicBezTo>
                                            <a:cubicBezTo>
                                              <a:pt x="20281" y="11491"/>
                                              <a:pt x="20293" y="11472"/>
                                              <a:pt x="20306" y="11453"/>
                                            </a:cubicBezTo>
                                            <a:close/>
                                            <a:moveTo>
                                              <a:pt x="20629" y="11612"/>
                                            </a:moveTo>
                                            <a:cubicBezTo>
                                              <a:pt x="20420" y="11573"/>
                                              <a:pt x="20319" y="11624"/>
                                              <a:pt x="20268" y="11688"/>
                                            </a:cubicBezTo>
                                            <a:cubicBezTo>
                                              <a:pt x="20242" y="11720"/>
                                              <a:pt x="20236" y="11752"/>
                                              <a:pt x="20230" y="11777"/>
                                            </a:cubicBezTo>
                                            <a:cubicBezTo>
                                              <a:pt x="20242" y="11784"/>
                                              <a:pt x="20255" y="11790"/>
                                              <a:pt x="20268" y="11796"/>
                                            </a:cubicBezTo>
                                            <a:cubicBezTo>
                                              <a:pt x="20344" y="11828"/>
                                              <a:pt x="20477" y="11822"/>
                                              <a:pt x="20629" y="11612"/>
                                            </a:cubicBezTo>
                                            <a:close/>
                                            <a:moveTo>
                                              <a:pt x="20813" y="9275"/>
                                            </a:moveTo>
                                            <a:cubicBezTo>
                                              <a:pt x="20839" y="9072"/>
                                              <a:pt x="20750" y="9027"/>
                                              <a:pt x="20693" y="9021"/>
                                            </a:cubicBezTo>
                                            <a:cubicBezTo>
                                              <a:pt x="20667" y="9065"/>
                                              <a:pt x="20648" y="9161"/>
                                              <a:pt x="20813" y="9275"/>
                                            </a:cubicBezTo>
                                            <a:close/>
                                            <a:moveTo>
                                              <a:pt x="20845" y="11930"/>
                                            </a:moveTo>
                                            <a:cubicBezTo>
                                              <a:pt x="20870" y="11911"/>
                                              <a:pt x="20902" y="11879"/>
                                              <a:pt x="20934" y="11847"/>
                                            </a:cubicBezTo>
                                            <a:cubicBezTo>
                                              <a:pt x="20902" y="11834"/>
                                              <a:pt x="20870" y="11828"/>
                                              <a:pt x="20845" y="11822"/>
                                            </a:cubicBezTo>
                                            <a:cubicBezTo>
                                              <a:pt x="20756" y="11803"/>
                                              <a:pt x="20693" y="11809"/>
                                              <a:pt x="20642" y="11828"/>
                                            </a:cubicBezTo>
                                            <a:cubicBezTo>
                                              <a:pt x="20566" y="11854"/>
                                              <a:pt x="20528" y="11911"/>
                                              <a:pt x="20515" y="11955"/>
                                            </a:cubicBezTo>
                                            <a:cubicBezTo>
                                              <a:pt x="20541" y="11981"/>
                                              <a:pt x="20585" y="12006"/>
                                              <a:pt x="20642" y="12006"/>
                                            </a:cubicBezTo>
                                            <a:cubicBezTo>
                                              <a:pt x="20699" y="12013"/>
                                              <a:pt x="20763" y="11994"/>
                                              <a:pt x="20845" y="11930"/>
                                            </a:cubicBezTo>
                                            <a:close/>
                                            <a:moveTo>
                                              <a:pt x="19418" y="7366"/>
                                            </a:moveTo>
                                            <a:cubicBezTo>
                                              <a:pt x="19418" y="7480"/>
                                              <a:pt x="19513" y="7582"/>
                                              <a:pt x="19633" y="7588"/>
                                            </a:cubicBezTo>
                                            <a:cubicBezTo>
                                              <a:pt x="19678" y="7639"/>
                                              <a:pt x="19741" y="7671"/>
                                              <a:pt x="19817" y="7671"/>
                                            </a:cubicBezTo>
                                            <a:cubicBezTo>
                                              <a:pt x="19919" y="7671"/>
                                              <a:pt x="20001" y="7614"/>
                                              <a:pt x="20039" y="7531"/>
                                            </a:cubicBezTo>
                                            <a:cubicBezTo>
                                              <a:pt x="20135" y="7506"/>
                                              <a:pt x="20211" y="7416"/>
                                              <a:pt x="20211" y="7315"/>
                                            </a:cubicBezTo>
                                            <a:cubicBezTo>
                                              <a:pt x="20211" y="7264"/>
                                              <a:pt x="20192" y="7213"/>
                                              <a:pt x="20160" y="7175"/>
                                            </a:cubicBezTo>
                                            <a:cubicBezTo>
                                              <a:pt x="20166" y="7155"/>
                                              <a:pt x="20166" y="7136"/>
                                              <a:pt x="20166" y="7117"/>
                                            </a:cubicBezTo>
                                            <a:cubicBezTo>
                                              <a:pt x="20166" y="6990"/>
                                              <a:pt x="20059" y="6888"/>
                                              <a:pt x="19925" y="6888"/>
                                            </a:cubicBezTo>
                                            <a:cubicBezTo>
                                              <a:pt x="19894" y="6888"/>
                                              <a:pt x="19856" y="6894"/>
                                              <a:pt x="19830" y="6907"/>
                                            </a:cubicBezTo>
                                            <a:cubicBezTo>
                                              <a:pt x="19792" y="6888"/>
                                              <a:pt x="19754" y="6875"/>
                                              <a:pt x="19710" y="6875"/>
                                            </a:cubicBezTo>
                                            <a:cubicBezTo>
                                              <a:pt x="19602" y="6875"/>
                                              <a:pt x="19507" y="6945"/>
                                              <a:pt x="19481" y="7041"/>
                                            </a:cubicBezTo>
                                            <a:cubicBezTo>
                                              <a:pt x="19424" y="7079"/>
                                              <a:pt x="19380" y="7149"/>
                                              <a:pt x="19380" y="7225"/>
                                            </a:cubicBezTo>
                                            <a:cubicBezTo>
                                              <a:pt x="19380" y="7283"/>
                                              <a:pt x="19392" y="7327"/>
                                              <a:pt x="19418" y="7366"/>
                                            </a:cubicBezTo>
                                            <a:lnTo>
                                              <a:pt x="19418" y="7366"/>
                                            </a:lnTo>
                                            <a:close/>
                                            <a:moveTo>
                                              <a:pt x="13778" y="2241"/>
                                            </a:moveTo>
                                            <a:cubicBezTo>
                                              <a:pt x="13747" y="2317"/>
                                              <a:pt x="13740" y="2470"/>
                                              <a:pt x="14032" y="2591"/>
                                            </a:cubicBezTo>
                                            <a:cubicBezTo>
                                              <a:pt x="14013" y="2279"/>
                                              <a:pt x="13861" y="2234"/>
                                              <a:pt x="13778" y="2241"/>
                                            </a:cubicBezTo>
                                            <a:close/>
                                            <a:moveTo>
                                              <a:pt x="13474" y="2311"/>
                                            </a:moveTo>
                                            <a:cubicBezTo>
                                              <a:pt x="13467" y="2311"/>
                                              <a:pt x="13461" y="2311"/>
                                              <a:pt x="13455" y="2311"/>
                                            </a:cubicBezTo>
                                            <a:cubicBezTo>
                                              <a:pt x="13442" y="2349"/>
                                              <a:pt x="13442" y="2406"/>
                                              <a:pt x="13474" y="2464"/>
                                            </a:cubicBezTo>
                                            <a:cubicBezTo>
                                              <a:pt x="13512" y="2527"/>
                                              <a:pt x="13588" y="2585"/>
                                              <a:pt x="13747" y="2629"/>
                                            </a:cubicBezTo>
                                            <a:cubicBezTo>
                                              <a:pt x="13696" y="2349"/>
                                              <a:pt x="13563" y="2305"/>
                                              <a:pt x="13474" y="2311"/>
                                            </a:cubicBezTo>
                                            <a:close/>
                                            <a:moveTo>
                                              <a:pt x="20642" y="12395"/>
                                            </a:moveTo>
                                            <a:cubicBezTo>
                                              <a:pt x="20661" y="12344"/>
                                              <a:pt x="20655" y="12293"/>
                                              <a:pt x="20642" y="12261"/>
                                            </a:cubicBezTo>
                                            <a:cubicBezTo>
                                              <a:pt x="20636" y="12242"/>
                                              <a:pt x="20623" y="12223"/>
                                              <a:pt x="20610" y="12210"/>
                                            </a:cubicBezTo>
                                            <a:cubicBezTo>
                                              <a:pt x="20528" y="12229"/>
                                              <a:pt x="20401" y="12312"/>
                                              <a:pt x="20464" y="12618"/>
                                            </a:cubicBezTo>
                                            <a:cubicBezTo>
                                              <a:pt x="20572" y="12528"/>
                                              <a:pt x="20623" y="12458"/>
                                              <a:pt x="20642" y="12395"/>
                                            </a:cubicBezTo>
                                            <a:close/>
                                            <a:moveTo>
                                              <a:pt x="7175" y="2349"/>
                                            </a:moveTo>
                                            <a:cubicBezTo>
                                              <a:pt x="7092" y="2349"/>
                                              <a:pt x="6946" y="2394"/>
                                              <a:pt x="6934" y="2712"/>
                                            </a:cubicBezTo>
                                            <a:cubicBezTo>
                                              <a:pt x="7219" y="2585"/>
                                              <a:pt x="7206" y="2425"/>
                                              <a:pt x="7175" y="2349"/>
                                            </a:cubicBezTo>
                                            <a:close/>
                                            <a:moveTo>
                                              <a:pt x="19944" y="8626"/>
                                            </a:moveTo>
                                            <a:cubicBezTo>
                                              <a:pt x="20071" y="8467"/>
                                              <a:pt x="20020" y="8384"/>
                                              <a:pt x="19982" y="8346"/>
                                            </a:cubicBezTo>
                                            <a:cubicBezTo>
                                              <a:pt x="19932" y="8365"/>
                                              <a:pt x="19856" y="8441"/>
                                              <a:pt x="19944" y="8626"/>
                                            </a:cubicBezTo>
                                            <a:close/>
                                            <a:moveTo>
                                              <a:pt x="7498" y="2413"/>
                                            </a:moveTo>
                                            <a:cubicBezTo>
                                              <a:pt x="7492" y="2413"/>
                                              <a:pt x="7492" y="2413"/>
                                              <a:pt x="7485" y="2413"/>
                                            </a:cubicBezTo>
                                            <a:cubicBezTo>
                                              <a:pt x="7403" y="2406"/>
                                              <a:pt x="7263" y="2451"/>
                                              <a:pt x="7219" y="2744"/>
                                            </a:cubicBezTo>
                                            <a:cubicBezTo>
                                              <a:pt x="7378" y="2693"/>
                                              <a:pt x="7454" y="2623"/>
                                              <a:pt x="7485" y="2559"/>
                                            </a:cubicBezTo>
                                            <a:cubicBezTo>
                                              <a:pt x="7517" y="2502"/>
                                              <a:pt x="7511" y="2445"/>
                                              <a:pt x="7498" y="2413"/>
                                            </a:cubicBezTo>
                                            <a:close/>
                                            <a:moveTo>
                                              <a:pt x="14102" y="2184"/>
                                            </a:moveTo>
                                            <a:cubicBezTo>
                                              <a:pt x="14070" y="2260"/>
                                              <a:pt x="14064" y="2413"/>
                                              <a:pt x="14356" y="2534"/>
                                            </a:cubicBezTo>
                                            <a:cubicBezTo>
                                              <a:pt x="14330" y="2222"/>
                                              <a:pt x="14184" y="2177"/>
                                              <a:pt x="14102" y="2184"/>
                                            </a:cubicBezTo>
                                            <a:close/>
                                            <a:moveTo>
                                              <a:pt x="20369" y="12019"/>
                                            </a:moveTo>
                                            <a:cubicBezTo>
                                              <a:pt x="20338" y="12032"/>
                                              <a:pt x="20300" y="12051"/>
                                              <a:pt x="20268" y="12095"/>
                                            </a:cubicBezTo>
                                            <a:cubicBezTo>
                                              <a:pt x="20230" y="12159"/>
                                              <a:pt x="20211" y="12261"/>
                                              <a:pt x="20268" y="12433"/>
                                            </a:cubicBezTo>
                                            <a:cubicBezTo>
                                              <a:pt x="20268" y="12433"/>
                                              <a:pt x="20268" y="12439"/>
                                              <a:pt x="20268" y="12439"/>
                                            </a:cubicBezTo>
                                            <a:cubicBezTo>
                                              <a:pt x="20496" y="12216"/>
                                              <a:pt x="20426" y="12076"/>
                                              <a:pt x="20369" y="12019"/>
                                            </a:cubicBezTo>
                                            <a:close/>
                                            <a:moveTo>
                                              <a:pt x="20515" y="12770"/>
                                            </a:moveTo>
                                            <a:cubicBezTo>
                                              <a:pt x="20255" y="12598"/>
                                              <a:pt x="20128" y="12688"/>
                                              <a:pt x="20084" y="12758"/>
                                            </a:cubicBezTo>
                                            <a:cubicBezTo>
                                              <a:pt x="20122" y="12834"/>
                                              <a:pt x="20242" y="12929"/>
                                              <a:pt x="20515" y="12770"/>
                                            </a:cubicBezTo>
                                            <a:close/>
                                            <a:moveTo>
                                              <a:pt x="19900" y="12452"/>
                                            </a:moveTo>
                                            <a:cubicBezTo>
                                              <a:pt x="19875" y="12471"/>
                                              <a:pt x="19862" y="12490"/>
                                              <a:pt x="19849" y="12509"/>
                                            </a:cubicBezTo>
                                            <a:cubicBezTo>
                                              <a:pt x="19862" y="12528"/>
                                              <a:pt x="19881" y="12547"/>
                                              <a:pt x="19900" y="12560"/>
                                            </a:cubicBezTo>
                                            <a:cubicBezTo>
                                              <a:pt x="19932" y="12586"/>
                                              <a:pt x="19982" y="12598"/>
                                              <a:pt x="20046" y="12592"/>
                                            </a:cubicBezTo>
                                            <a:cubicBezTo>
                                              <a:pt x="20109" y="12586"/>
                                              <a:pt x="20185" y="12554"/>
                                              <a:pt x="20281" y="12490"/>
                                            </a:cubicBezTo>
                                            <a:cubicBezTo>
                                              <a:pt x="20185" y="12433"/>
                                              <a:pt x="20103" y="12414"/>
                                              <a:pt x="20046" y="12407"/>
                                            </a:cubicBezTo>
                                            <a:cubicBezTo>
                                              <a:pt x="19976" y="12414"/>
                                              <a:pt x="19932" y="12433"/>
                                              <a:pt x="19900" y="12452"/>
                                            </a:cubicBezTo>
                                            <a:close/>
                                            <a:moveTo>
                                              <a:pt x="20496" y="13636"/>
                                            </a:moveTo>
                                            <a:cubicBezTo>
                                              <a:pt x="20515" y="13719"/>
                                              <a:pt x="20598" y="13846"/>
                                              <a:pt x="20902" y="13782"/>
                                            </a:cubicBezTo>
                                            <a:cubicBezTo>
                                              <a:pt x="20706" y="13534"/>
                                              <a:pt x="20560" y="13585"/>
                                              <a:pt x="20496" y="13636"/>
                                            </a:cubicBezTo>
                                            <a:close/>
                                            <a:moveTo>
                                              <a:pt x="17267" y="19773"/>
                                            </a:moveTo>
                                            <a:cubicBezTo>
                                              <a:pt x="17236" y="19767"/>
                                              <a:pt x="17210" y="19767"/>
                                              <a:pt x="17185" y="19773"/>
                                            </a:cubicBezTo>
                                            <a:cubicBezTo>
                                              <a:pt x="17172" y="19824"/>
                                              <a:pt x="17172" y="19913"/>
                                              <a:pt x="17267" y="19989"/>
                                            </a:cubicBezTo>
                                            <a:cubicBezTo>
                                              <a:pt x="17312" y="20028"/>
                                              <a:pt x="17381" y="20066"/>
                                              <a:pt x="17483" y="20091"/>
                                            </a:cubicBezTo>
                                            <a:cubicBezTo>
                                              <a:pt x="17439" y="19862"/>
                                              <a:pt x="17343" y="19786"/>
                                              <a:pt x="17267" y="19773"/>
                                            </a:cubicBezTo>
                                            <a:close/>
                                            <a:moveTo>
                                              <a:pt x="20084" y="8499"/>
                                            </a:moveTo>
                                            <a:cubicBezTo>
                                              <a:pt x="20058" y="8537"/>
                                              <a:pt x="20046" y="8607"/>
                                              <a:pt x="20084" y="8715"/>
                                            </a:cubicBezTo>
                                            <a:cubicBezTo>
                                              <a:pt x="20084" y="8715"/>
                                              <a:pt x="20084" y="8721"/>
                                              <a:pt x="20084" y="8721"/>
                                            </a:cubicBezTo>
                                            <a:cubicBezTo>
                                              <a:pt x="20230" y="8575"/>
                                              <a:pt x="20185" y="8486"/>
                                              <a:pt x="20147" y="8448"/>
                                            </a:cubicBezTo>
                                            <a:cubicBezTo>
                                              <a:pt x="20128" y="8454"/>
                                              <a:pt x="20103" y="8467"/>
                                              <a:pt x="20084" y="8499"/>
                                            </a:cubicBezTo>
                                            <a:close/>
                                            <a:moveTo>
                                              <a:pt x="17267" y="19442"/>
                                            </a:moveTo>
                                            <a:cubicBezTo>
                                              <a:pt x="17248" y="19442"/>
                                              <a:pt x="17229" y="19448"/>
                                              <a:pt x="17217" y="19448"/>
                                            </a:cubicBezTo>
                                            <a:cubicBezTo>
                                              <a:pt x="17210" y="19493"/>
                                              <a:pt x="17217" y="19556"/>
                                              <a:pt x="17267" y="19614"/>
                                            </a:cubicBezTo>
                                            <a:cubicBezTo>
                                              <a:pt x="17312" y="19665"/>
                                              <a:pt x="17394" y="19709"/>
                                              <a:pt x="17540" y="19735"/>
                                            </a:cubicBezTo>
                                            <a:cubicBezTo>
                                              <a:pt x="17464" y="19493"/>
                                              <a:pt x="17350" y="19442"/>
                                              <a:pt x="17267" y="19442"/>
                                            </a:cubicBezTo>
                                            <a:close/>
                                            <a:moveTo>
                                              <a:pt x="945" y="11841"/>
                                            </a:moveTo>
                                            <a:cubicBezTo>
                                              <a:pt x="939" y="11847"/>
                                              <a:pt x="939" y="11854"/>
                                              <a:pt x="933" y="11866"/>
                                            </a:cubicBezTo>
                                            <a:cubicBezTo>
                                              <a:pt x="939" y="11866"/>
                                              <a:pt x="939" y="11866"/>
                                              <a:pt x="945" y="11866"/>
                                            </a:cubicBezTo>
                                            <a:cubicBezTo>
                                              <a:pt x="1085" y="11860"/>
                                              <a:pt x="1142" y="11809"/>
                                              <a:pt x="1161" y="11758"/>
                                            </a:cubicBezTo>
                                            <a:cubicBezTo>
                                              <a:pt x="1167" y="11739"/>
                                              <a:pt x="1167" y="11726"/>
                                              <a:pt x="1167" y="11714"/>
                                            </a:cubicBezTo>
                                            <a:cubicBezTo>
                                              <a:pt x="1167" y="11714"/>
                                              <a:pt x="1161" y="11714"/>
                                              <a:pt x="1161" y="11707"/>
                                            </a:cubicBezTo>
                                            <a:cubicBezTo>
                                              <a:pt x="1110" y="11688"/>
                                              <a:pt x="1021" y="11688"/>
                                              <a:pt x="945" y="11841"/>
                                            </a:cubicBezTo>
                                            <a:close/>
                                            <a:moveTo>
                                              <a:pt x="17267" y="19092"/>
                                            </a:moveTo>
                                            <a:cubicBezTo>
                                              <a:pt x="17242" y="19092"/>
                                              <a:pt x="17223" y="19098"/>
                                              <a:pt x="17210" y="19111"/>
                                            </a:cubicBezTo>
                                            <a:cubicBezTo>
                                              <a:pt x="17210" y="19149"/>
                                              <a:pt x="17217" y="19206"/>
                                              <a:pt x="17267" y="19257"/>
                                            </a:cubicBezTo>
                                            <a:cubicBezTo>
                                              <a:pt x="17318" y="19308"/>
                                              <a:pt x="17407" y="19346"/>
                                              <a:pt x="17565" y="19353"/>
                                            </a:cubicBezTo>
                                            <a:cubicBezTo>
                                              <a:pt x="17464" y="19130"/>
                                              <a:pt x="17350" y="19085"/>
                                              <a:pt x="17267" y="19092"/>
                                            </a:cubicBezTo>
                                            <a:close/>
                                            <a:moveTo>
                                              <a:pt x="17267" y="18952"/>
                                            </a:moveTo>
                                            <a:cubicBezTo>
                                              <a:pt x="17324" y="18977"/>
                                              <a:pt x="17401" y="18996"/>
                                              <a:pt x="17515" y="18990"/>
                                            </a:cubicBezTo>
                                            <a:cubicBezTo>
                                              <a:pt x="17426" y="18824"/>
                                              <a:pt x="17337" y="18767"/>
                                              <a:pt x="17267" y="18754"/>
                                            </a:cubicBezTo>
                                            <a:cubicBezTo>
                                              <a:pt x="17217" y="18748"/>
                                              <a:pt x="17172" y="18761"/>
                                              <a:pt x="17140" y="18773"/>
                                            </a:cubicBezTo>
                                            <a:cubicBezTo>
                                              <a:pt x="17140" y="18831"/>
                                              <a:pt x="17166" y="18907"/>
                                              <a:pt x="17267" y="18952"/>
                                            </a:cubicBezTo>
                                            <a:close/>
                                            <a:moveTo>
                                              <a:pt x="17451" y="18646"/>
                                            </a:moveTo>
                                            <a:cubicBezTo>
                                              <a:pt x="17381" y="18551"/>
                                              <a:pt x="17318" y="18493"/>
                                              <a:pt x="17261" y="18468"/>
                                            </a:cubicBezTo>
                                            <a:cubicBezTo>
                                              <a:pt x="17210" y="18442"/>
                                              <a:pt x="17166" y="18436"/>
                                              <a:pt x="17128" y="18442"/>
                                            </a:cubicBezTo>
                                            <a:cubicBezTo>
                                              <a:pt x="17096" y="18449"/>
                                              <a:pt x="17071" y="18462"/>
                                              <a:pt x="17052" y="18474"/>
                                            </a:cubicBezTo>
                                            <a:cubicBezTo>
                                              <a:pt x="17058" y="18512"/>
                                              <a:pt x="17077" y="18563"/>
                                              <a:pt x="17128" y="18602"/>
                                            </a:cubicBezTo>
                                            <a:cubicBezTo>
                                              <a:pt x="17159" y="18627"/>
                                              <a:pt x="17204" y="18640"/>
                                              <a:pt x="17261" y="18653"/>
                                            </a:cubicBezTo>
                                            <a:cubicBezTo>
                                              <a:pt x="17318" y="18659"/>
                                              <a:pt x="17375" y="18659"/>
                                              <a:pt x="17451" y="18646"/>
                                            </a:cubicBezTo>
                                            <a:close/>
                                            <a:moveTo>
                                              <a:pt x="3254" y="17952"/>
                                            </a:moveTo>
                                            <a:cubicBezTo>
                                              <a:pt x="3254" y="17952"/>
                                              <a:pt x="3254" y="17952"/>
                                              <a:pt x="3254" y="17952"/>
                                            </a:cubicBezTo>
                                            <a:cubicBezTo>
                                              <a:pt x="3267" y="17914"/>
                                              <a:pt x="3273" y="17869"/>
                                              <a:pt x="3254" y="17819"/>
                                            </a:cubicBezTo>
                                            <a:cubicBezTo>
                                              <a:pt x="3229" y="17749"/>
                                              <a:pt x="3159" y="17672"/>
                                              <a:pt x="2988" y="17608"/>
                                            </a:cubicBezTo>
                                            <a:cubicBezTo>
                                              <a:pt x="3020" y="17920"/>
                                              <a:pt x="3172" y="17959"/>
                                              <a:pt x="3254" y="17952"/>
                                            </a:cubicBezTo>
                                            <a:close/>
                                            <a:moveTo>
                                              <a:pt x="2918" y="4985"/>
                                            </a:moveTo>
                                            <a:cubicBezTo>
                                              <a:pt x="2918" y="4991"/>
                                              <a:pt x="2912" y="4991"/>
                                              <a:pt x="2912" y="4997"/>
                                            </a:cubicBezTo>
                                            <a:cubicBezTo>
                                              <a:pt x="2912" y="4997"/>
                                              <a:pt x="2918" y="5004"/>
                                              <a:pt x="2918" y="5004"/>
                                            </a:cubicBezTo>
                                            <a:cubicBezTo>
                                              <a:pt x="2975" y="5067"/>
                                              <a:pt x="3108" y="5131"/>
                                              <a:pt x="3343" y="4934"/>
                                            </a:cubicBezTo>
                                            <a:cubicBezTo>
                                              <a:pt x="3070" y="4813"/>
                                              <a:pt x="2956" y="4908"/>
                                              <a:pt x="2918" y="4985"/>
                                            </a:cubicBezTo>
                                            <a:close/>
                                            <a:moveTo>
                                              <a:pt x="2043" y="7677"/>
                                            </a:moveTo>
                                            <a:cubicBezTo>
                                              <a:pt x="2017" y="7627"/>
                                              <a:pt x="1979" y="7601"/>
                                              <a:pt x="1947" y="7582"/>
                                            </a:cubicBezTo>
                                            <a:cubicBezTo>
                                              <a:pt x="1884" y="7633"/>
                                              <a:pt x="1808" y="7773"/>
                                              <a:pt x="2011" y="8008"/>
                                            </a:cubicBezTo>
                                            <a:cubicBezTo>
                                              <a:pt x="2024" y="7977"/>
                                              <a:pt x="2036" y="7951"/>
                                              <a:pt x="2043" y="7919"/>
                                            </a:cubicBezTo>
                                            <a:cubicBezTo>
                                              <a:pt x="2074" y="7811"/>
                                              <a:pt x="2068" y="7728"/>
                                              <a:pt x="2043" y="7677"/>
                                            </a:cubicBezTo>
                                            <a:close/>
                                            <a:moveTo>
                                              <a:pt x="13049" y="19894"/>
                                            </a:moveTo>
                                            <a:cubicBezTo>
                                              <a:pt x="13264" y="20123"/>
                                              <a:pt x="13410" y="20059"/>
                                              <a:pt x="13467" y="20002"/>
                                            </a:cubicBezTo>
                                            <a:cubicBezTo>
                                              <a:pt x="13442" y="19926"/>
                                              <a:pt x="13347" y="19805"/>
                                              <a:pt x="13049" y="19894"/>
                                            </a:cubicBezTo>
                                            <a:close/>
                                            <a:moveTo>
                                              <a:pt x="6851" y="2305"/>
                                            </a:moveTo>
                                            <a:cubicBezTo>
                                              <a:pt x="6769" y="2305"/>
                                              <a:pt x="6623" y="2349"/>
                                              <a:pt x="6610" y="2667"/>
                                            </a:cubicBezTo>
                                            <a:cubicBezTo>
                                              <a:pt x="6896" y="2534"/>
                                              <a:pt x="6883" y="2381"/>
                                              <a:pt x="6851" y="2305"/>
                                            </a:cubicBezTo>
                                            <a:close/>
                                            <a:moveTo>
                                              <a:pt x="18282" y="17061"/>
                                            </a:moveTo>
                                            <a:cubicBezTo>
                                              <a:pt x="18282" y="16889"/>
                                              <a:pt x="18238" y="16794"/>
                                              <a:pt x="18187" y="16743"/>
                                            </a:cubicBezTo>
                                            <a:cubicBezTo>
                                              <a:pt x="18219" y="16730"/>
                                              <a:pt x="18257" y="16705"/>
                                              <a:pt x="18282" y="16666"/>
                                            </a:cubicBezTo>
                                            <a:cubicBezTo>
                                              <a:pt x="18466" y="16698"/>
                                              <a:pt x="18676" y="16717"/>
                                              <a:pt x="18879" y="16685"/>
                                            </a:cubicBezTo>
                                            <a:cubicBezTo>
                                              <a:pt x="19221" y="16641"/>
                                              <a:pt x="19951" y="16342"/>
                                              <a:pt x="20039" y="16182"/>
                                            </a:cubicBezTo>
                                            <a:cubicBezTo>
                                              <a:pt x="19323" y="16628"/>
                                              <a:pt x="18733" y="16698"/>
                                              <a:pt x="18301" y="16634"/>
                                            </a:cubicBezTo>
                                            <a:cubicBezTo>
                                              <a:pt x="18308" y="16609"/>
                                              <a:pt x="18314" y="16584"/>
                                              <a:pt x="18308" y="16545"/>
                                            </a:cubicBezTo>
                                            <a:cubicBezTo>
                                              <a:pt x="18301" y="16501"/>
                                              <a:pt x="18270" y="16456"/>
                                              <a:pt x="18219" y="16412"/>
                                            </a:cubicBezTo>
                                            <a:cubicBezTo>
                                              <a:pt x="18263" y="16405"/>
                                              <a:pt x="18301" y="16393"/>
                                              <a:pt x="18333" y="16380"/>
                                            </a:cubicBezTo>
                                            <a:cubicBezTo>
                                              <a:pt x="18289" y="16469"/>
                                              <a:pt x="18308" y="16539"/>
                                              <a:pt x="18333" y="16584"/>
                                            </a:cubicBezTo>
                                            <a:cubicBezTo>
                                              <a:pt x="18416" y="16577"/>
                                              <a:pt x="18555" y="16507"/>
                                              <a:pt x="18523" y="16195"/>
                                            </a:cubicBezTo>
                                            <a:cubicBezTo>
                                              <a:pt x="18479" y="16227"/>
                                              <a:pt x="18441" y="16253"/>
                                              <a:pt x="18409" y="16284"/>
                                            </a:cubicBezTo>
                                            <a:cubicBezTo>
                                              <a:pt x="18447" y="16163"/>
                                              <a:pt x="18327" y="16062"/>
                                              <a:pt x="18320" y="16049"/>
                                            </a:cubicBezTo>
                                            <a:cubicBezTo>
                                              <a:pt x="18320" y="16042"/>
                                              <a:pt x="18320" y="16036"/>
                                              <a:pt x="18320" y="16023"/>
                                            </a:cubicBezTo>
                                            <a:cubicBezTo>
                                              <a:pt x="18403" y="16081"/>
                                              <a:pt x="18498" y="16119"/>
                                              <a:pt x="18612" y="16119"/>
                                            </a:cubicBezTo>
                                            <a:cubicBezTo>
                                              <a:pt x="18802" y="16119"/>
                                              <a:pt x="18974" y="16004"/>
                                              <a:pt x="19044" y="15845"/>
                                            </a:cubicBezTo>
                                            <a:cubicBezTo>
                                              <a:pt x="19234" y="15788"/>
                                              <a:pt x="19373" y="15622"/>
                                              <a:pt x="19373" y="15425"/>
                                            </a:cubicBezTo>
                                            <a:cubicBezTo>
                                              <a:pt x="19373" y="15317"/>
                                              <a:pt x="19335" y="15221"/>
                                              <a:pt x="19272" y="15145"/>
                                            </a:cubicBezTo>
                                            <a:cubicBezTo>
                                              <a:pt x="19278" y="15113"/>
                                              <a:pt x="19285" y="15075"/>
                                              <a:pt x="19285" y="15037"/>
                                            </a:cubicBezTo>
                                            <a:cubicBezTo>
                                              <a:pt x="19285" y="14954"/>
                                              <a:pt x="19259" y="14877"/>
                                              <a:pt x="19221" y="14814"/>
                                            </a:cubicBezTo>
                                            <a:cubicBezTo>
                                              <a:pt x="19227" y="14788"/>
                                              <a:pt x="19227" y="14769"/>
                                              <a:pt x="19227" y="14744"/>
                                            </a:cubicBezTo>
                                            <a:cubicBezTo>
                                              <a:pt x="19240" y="14763"/>
                                              <a:pt x="19253" y="14782"/>
                                              <a:pt x="19266" y="14795"/>
                                            </a:cubicBezTo>
                                            <a:cubicBezTo>
                                              <a:pt x="19278" y="14807"/>
                                              <a:pt x="19285" y="14814"/>
                                              <a:pt x="19297" y="14820"/>
                                            </a:cubicBezTo>
                                            <a:cubicBezTo>
                                              <a:pt x="19316" y="14788"/>
                                              <a:pt x="19323" y="14744"/>
                                              <a:pt x="19316" y="14693"/>
                                            </a:cubicBezTo>
                                            <a:cubicBezTo>
                                              <a:pt x="19373" y="14782"/>
                                              <a:pt x="19437" y="14858"/>
                                              <a:pt x="19513" y="14884"/>
                                            </a:cubicBezTo>
                                            <a:cubicBezTo>
                                              <a:pt x="19526" y="14814"/>
                                              <a:pt x="19500" y="14725"/>
                                              <a:pt x="19456" y="14636"/>
                                            </a:cubicBezTo>
                                            <a:cubicBezTo>
                                              <a:pt x="19488" y="14655"/>
                                              <a:pt x="19526" y="14667"/>
                                              <a:pt x="19557" y="14674"/>
                                            </a:cubicBezTo>
                                            <a:cubicBezTo>
                                              <a:pt x="19557" y="14636"/>
                                              <a:pt x="19538" y="14591"/>
                                              <a:pt x="19513" y="14553"/>
                                            </a:cubicBezTo>
                                            <a:cubicBezTo>
                                              <a:pt x="19608" y="14604"/>
                                              <a:pt x="19703" y="14636"/>
                                              <a:pt x="19779" y="14616"/>
                                            </a:cubicBezTo>
                                            <a:cubicBezTo>
                                              <a:pt x="19760" y="14546"/>
                                              <a:pt x="19691" y="14483"/>
                                              <a:pt x="19608" y="14432"/>
                                            </a:cubicBezTo>
                                            <a:cubicBezTo>
                                              <a:pt x="19646" y="14432"/>
                                              <a:pt x="19684" y="14425"/>
                                              <a:pt x="19710" y="14413"/>
                                            </a:cubicBezTo>
                                            <a:cubicBezTo>
                                              <a:pt x="19691" y="14381"/>
                                              <a:pt x="19652" y="14355"/>
                                              <a:pt x="19608" y="14330"/>
                                            </a:cubicBezTo>
                                            <a:cubicBezTo>
                                              <a:pt x="19710" y="14324"/>
                                              <a:pt x="19811" y="14305"/>
                                              <a:pt x="19868" y="14254"/>
                                            </a:cubicBezTo>
                                            <a:cubicBezTo>
                                              <a:pt x="19817" y="14203"/>
                                              <a:pt x="19722" y="14184"/>
                                              <a:pt x="19627" y="14177"/>
                                            </a:cubicBezTo>
                                            <a:cubicBezTo>
                                              <a:pt x="19659" y="14158"/>
                                              <a:pt x="19691" y="14133"/>
                                              <a:pt x="19710" y="14107"/>
                                            </a:cubicBezTo>
                                            <a:cubicBezTo>
                                              <a:pt x="19678" y="14088"/>
                                              <a:pt x="19633" y="14082"/>
                                              <a:pt x="19583" y="14088"/>
                                            </a:cubicBezTo>
                                            <a:cubicBezTo>
                                              <a:pt x="19672" y="14031"/>
                                              <a:pt x="19748" y="13961"/>
                                              <a:pt x="19773" y="13891"/>
                                            </a:cubicBezTo>
                                            <a:cubicBezTo>
                                              <a:pt x="19703" y="13878"/>
                                              <a:pt x="19614" y="13903"/>
                                              <a:pt x="19526" y="13942"/>
                                            </a:cubicBezTo>
                                            <a:cubicBezTo>
                                              <a:pt x="19545" y="13910"/>
                                              <a:pt x="19557" y="13872"/>
                                              <a:pt x="19557" y="13840"/>
                                            </a:cubicBezTo>
                                            <a:cubicBezTo>
                                              <a:pt x="19519" y="13840"/>
                                              <a:pt x="19475" y="13859"/>
                                              <a:pt x="19437" y="13884"/>
                                            </a:cubicBezTo>
                                            <a:cubicBezTo>
                                              <a:pt x="19443" y="13865"/>
                                              <a:pt x="19456" y="13853"/>
                                              <a:pt x="19462" y="13833"/>
                                            </a:cubicBezTo>
                                            <a:cubicBezTo>
                                              <a:pt x="19500" y="13833"/>
                                              <a:pt x="19532" y="13821"/>
                                              <a:pt x="19564" y="13795"/>
                                            </a:cubicBezTo>
                                            <a:cubicBezTo>
                                              <a:pt x="19684" y="13706"/>
                                              <a:pt x="19678" y="13496"/>
                                              <a:pt x="19551" y="13324"/>
                                            </a:cubicBezTo>
                                            <a:cubicBezTo>
                                              <a:pt x="19532" y="13299"/>
                                              <a:pt x="19513" y="13273"/>
                                              <a:pt x="19494" y="13254"/>
                                            </a:cubicBezTo>
                                            <a:cubicBezTo>
                                              <a:pt x="19526" y="13248"/>
                                              <a:pt x="19551" y="13241"/>
                                              <a:pt x="19583" y="13235"/>
                                            </a:cubicBezTo>
                                            <a:cubicBezTo>
                                              <a:pt x="19678" y="13203"/>
                                              <a:pt x="19760" y="13146"/>
                                              <a:pt x="19811" y="13082"/>
                                            </a:cubicBezTo>
                                            <a:cubicBezTo>
                                              <a:pt x="19843" y="13057"/>
                                              <a:pt x="19875" y="13031"/>
                                              <a:pt x="19894" y="13006"/>
                                            </a:cubicBezTo>
                                            <a:cubicBezTo>
                                              <a:pt x="19963" y="12917"/>
                                              <a:pt x="19944" y="12834"/>
                                              <a:pt x="19919" y="12789"/>
                                            </a:cubicBezTo>
                                            <a:cubicBezTo>
                                              <a:pt x="19913" y="12789"/>
                                              <a:pt x="19900" y="12789"/>
                                              <a:pt x="19894" y="12789"/>
                                            </a:cubicBezTo>
                                            <a:cubicBezTo>
                                              <a:pt x="19875" y="12789"/>
                                              <a:pt x="19855" y="12796"/>
                                              <a:pt x="19836" y="12808"/>
                                            </a:cubicBezTo>
                                            <a:cubicBezTo>
                                              <a:pt x="19811" y="12777"/>
                                              <a:pt x="19779" y="12751"/>
                                              <a:pt x="19741" y="12738"/>
                                            </a:cubicBezTo>
                                            <a:cubicBezTo>
                                              <a:pt x="19754" y="12681"/>
                                              <a:pt x="19741" y="12630"/>
                                              <a:pt x="19722" y="12598"/>
                                            </a:cubicBezTo>
                                            <a:cubicBezTo>
                                              <a:pt x="19716" y="12592"/>
                                              <a:pt x="19716" y="12586"/>
                                              <a:pt x="19710" y="12586"/>
                                            </a:cubicBezTo>
                                            <a:cubicBezTo>
                                              <a:pt x="19665" y="12592"/>
                                              <a:pt x="19595" y="12624"/>
                                              <a:pt x="19557" y="12707"/>
                                            </a:cubicBezTo>
                                            <a:cubicBezTo>
                                              <a:pt x="19513" y="12707"/>
                                              <a:pt x="19462" y="12719"/>
                                              <a:pt x="19418" y="12732"/>
                                            </a:cubicBezTo>
                                            <a:cubicBezTo>
                                              <a:pt x="19399" y="12738"/>
                                              <a:pt x="19386" y="12745"/>
                                              <a:pt x="19367" y="12751"/>
                                            </a:cubicBezTo>
                                            <a:cubicBezTo>
                                              <a:pt x="19526" y="12618"/>
                                              <a:pt x="19532" y="12509"/>
                                              <a:pt x="19507" y="12439"/>
                                            </a:cubicBezTo>
                                            <a:cubicBezTo>
                                              <a:pt x="19507" y="12433"/>
                                              <a:pt x="19513" y="12433"/>
                                              <a:pt x="19513" y="12433"/>
                                            </a:cubicBezTo>
                                            <a:cubicBezTo>
                                              <a:pt x="19519" y="12427"/>
                                              <a:pt x="19551" y="12427"/>
                                              <a:pt x="19583" y="12414"/>
                                            </a:cubicBezTo>
                                            <a:cubicBezTo>
                                              <a:pt x="19957" y="12675"/>
                                              <a:pt x="20369" y="13184"/>
                                              <a:pt x="20515" y="14139"/>
                                            </a:cubicBezTo>
                                            <a:cubicBezTo>
                                              <a:pt x="20579" y="13961"/>
                                              <a:pt x="20325" y="13216"/>
                                              <a:pt x="20141" y="12929"/>
                                            </a:cubicBezTo>
                                            <a:cubicBezTo>
                                              <a:pt x="20001" y="12713"/>
                                              <a:pt x="19805" y="12535"/>
                                              <a:pt x="19621" y="12401"/>
                                            </a:cubicBezTo>
                                            <a:cubicBezTo>
                                              <a:pt x="19646" y="12388"/>
                                              <a:pt x="19665" y="12376"/>
                                              <a:pt x="19684" y="12356"/>
                                            </a:cubicBezTo>
                                            <a:cubicBezTo>
                                              <a:pt x="19697" y="12363"/>
                                              <a:pt x="19703" y="12363"/>
                                              <a:pt x="19716" y="12363"/>
                                            </a:cubicBezTo>
                                            <a:cubicBezTo>
                                              <a:pt x="19760" y="12369"/>
                                              <a:pt x="19817" y="12363"/>
                                              <a:pt x="19887" y="12331"/>
                                            </a:cubicBezTo>
                                            <a:cubicBezTo>
                                              <a:pt x="19925" y="12312"/>
                                              <a:pt x="19970" y="12280"/>
                                              <a:pt x="20014" y="12242"/>
                                            </a:cubicBezTo>
                                            <a:cubicBezTo>
                                              <a:pt x="20020" y="12255"/>
                                              <a:pt x="20027" y="12274"/>
                                              <a:pt x="20033" y="12293"/>
                                            </a:cubicBezTo>
                                            <a:cubicBezTo>
                                              <a:pt x="20230" y="12051"/>
                                              <a:pt x="20154" y="11917"/>
                                              <a:pt x="20090" y="11860"/>
                                            </a:cubicBezTo>
                                            <a:cubicBezTo>
                                              <a:pt x="20020" y="11892"/>
                                              <a:pt x="19925" y="11987"/>
                                              <a:pt x="20008" y="12223"/>
                                            </a:cubicBezTo>
                                            <a:cubicBezTo>
                                              <a:pt x="19963" y="12204"/>
                                              <a:pt x="19919" y="12191"/>
                                              <a:pt x="19887" y="12185"/>
                                            </a:cubicBezTo>
                                            <a:cubicBezTo>
                                              <a:pt x="19868" y="12178"/>
                                              <a:pt x="19849" y="12178"/>
                                              <a:pt x="19830" y="12178"/>
                                            </a:cubicBezTo>
                                            <a:cubicBezTo>
                                              <a:pt x="19982" y="11917"/>
                                              <a:pt x="19887" y="11796"/>
                                              <a:pt x="19817" y="11758"/>
                                            </a:cubicBezTo>
                                            <a:cubicBezTo>
                                              <a:pt x="19811" y="11764"/>
                                              <a:pt x="19805" y="11764"/>
                                              <a:pt x="19798" y="11771"/>
                                            </a:cubicBezTo>
                                            <a:cubicBezTo>
                                              <a:pt x="19773" y="11733"/>
                                              <a:pt x="19748" y="11707"/>
                                              <a:pt x="19748" y="11701"/>
                                            </a:cubicBezTo>
                                            <a:cubicBezTo>
                                              <a:pt x="19748" y="11694"/>
                                              <a:pt x="19748" y="11688"/>
                                              <a:pt x="19748" y="11675"/>
                                            </a:cubicBezTo>
                                            <a:cubicBezTo>
                                              <a:pt x="20173" y="11790"/>
                                              <a:pt x="20706" y="12108"/>
                                              <a:pt x="21181" y="12853"/>
                                            </a:cubicBezTo>
                                            <a:cubicBezTo>
                                              <a:pt x="21169" y="12668"/>
                                              <a:pt x="20636" y="12083"/>
                                              <a:pt x="20350" y="11892"/>
                                            </a:cubicBezTo>
                                            <a:cubicBezTo>
                                              <a:pt x="20166" y="11764"/>
                                              <a:pt x="19951" y="11688"/>
                                              <a:pt x="19748" y="11637"/>
                                            </a:cubicBezTo>
                                            <a:cubicBezTo>
                                              <a:pt x="19748" y="11612"/>
                                              <a:pt x="19748" y="11580"/>
                                              <a:pt x="19741" y="11548"/>
                                            </a:cubicBezTo>
                                            <a:cubicBezTo>
                                              <a:pt x="19805" y="11535"/>
                                              <a:pt x="19875" y="11484"/>
                                              <a:pt x="19944" y="11363"/>
                                            </a:cubicBezTo>
                                            <a:cubicBezTo>
                                              <a:pt x="19957" y="11344"/>
                                              <a:pt x="19970" y="11325"/>
                                              <a:pt x="19976" y="11300"/>
                                            </a:cubicBezTo>
                                            <a:cubicBezTo>
                                              <a:pt x="19963" y="11300"/>
                                              <a:pt x="19951" y="11300"/>
                                              <a:pt x="19944" y="11300"/>
                                            </a:cubicBezTo>
                                            <a:cubicBezTo>
                                              <a:pt x="19887" y="11300"/>
                                              <a:pt x="19843" y="11312"/>
                                              <a:pt x="19805" y="11319"/>
                                            </a:cubicBezTo>
                                            <a:cubicBezTo>
                                              <a:pt x="19792" y="11268"/>
                                              <a:pt x="19773" y="11217"/>
                                              <a:pt x="19748" y="11160"/>
                                            </a:cubicBezTo>
                                            <a:cubicBezTo>
                                              <a:pt x="19792" y="11185"/>
                                              <a:pt x="19830" y="11204"/>
                                              <a:pt x="19875" y="11204"/>
                                            </a:cubicBezTo>
                                            <a:cubicBezTo>
                                              <a:pt x="19875" y="11153"/>
                                              <a:pt x="19849" y="11102"/>
                                              <a:pt x="19817" y="11051"/>
                                            </a:cubicBezTo>
                                            <a:cubicBezTo>
                                              <a:pt x="19932" y="11115"/>
                                              <a:pt x="20052" y="11153"/>
                                              <a:pt x="20147" y="11134"/>
                                            </a:cubicBezTo>
                                            <a:cubicBezTo>
                                              <a:pt x="20122" y="11051"/>
                                              <a:pt x="20039" y="10969"/>
                                              <a:pt x="19938" y="10905"/>
                                            </a:cubicBezTo>
                                            <a:cubicBezTo>
                                              <a:pt x="19989" y="10905"/>
                                              <a:pt x="20033" y="10899"/>
                                              <a:pt x="20065" y="10880"/>
                                            </a:cubicBezTo>
                                            <a:cubicBezTo>
                                              <a:pt x="20039" y="10841"/>
                                              <a:pt x="19995" y="10803"/>
                                              <a:pt x="19944" y="10778"/>
                                            </a:cubicBezTo>
                                            <a:cubicBezTo>
                                              <a:pt x="20078" y="10771"/>
                                              <a:pt x="20198" y="10746"/>
                                              <a:pt x="20274" y="10682"/>
                                            </a:cubicBezTo>
                                            <a:cubicBezTo>
                                              <a:pt x="20211" y="10619"/>
                                              <a:pt x="20097" y="10593"/>
                                              <a:pt x="19976" y="10587"/>
                                            </a:cubicBezTo>
                                            <a:cubicBezTo>
                                              <a:pt x="20020" y="10561"/>
                                              <a:pt x="20052" y="10536"/>
                                              <a:pt x="20078" y="10504"/>
                                            </a:cubicBezTo>
                                            <a:cubicBezTo>
                                              <a:pt x="20033" y="10479"/>
                                              <a:pt x="19982" y="10472"/>
                                              <a:pt x="19919" y="10479"/>
                                            </a:cubicBezTo>
                                            <a:cubicBezTo>
                                              <a:pt x="20033" y="10408"/>
                                              <a:pt x="20128" y="10326"/>
                                              <a:pt x="20154" y="10230"/>
                                            </a:cubicBezTo>
                                            <a:cubicBezTo>
                                              <a:pt x="20065" y="10211"/>
                                              <a:pt x="19957" y="10243"/>
                                              <a:pt x="19849" y="10300"/>
                                            </a:cubicBezTo>
                                            <a:cubicBezTo>
                                              <a:pt x="19862" y="10275"/>
                                              <a:pt x="19875" y="10249"/>
                                              <a:pt x="19881" y="10224"/>
                                            </a:cubicBezTo>
                                            <a:cubicBezTo>
                                              <a:pt x="19894" y="10230"/>
                                              <a:pt x="19913" y="10243"/>
                                              <a:pt x="19925" y="10243"/>
                                            </a:cubicBezTo>
                                            <a:cubicBezTo>
                                              <a:pt x="19938" y="10173"/>
                                              <a:pt x="19913" y="10084"/>
                                              <a:pt x="19868" y="9995"/>
                                            </a:cubicBezTo>
                                            <a:cubicBezTo>
                                              <a:pt x="19900" y="10014"/>
                                              <a:pt x="19938" y="10027"/>
                                              <a:pt x="19970" y="10033"/>
                                            </a:cubicBezTo>
                                            <a:cubicBezTo>
                                              <a:pt x="19970" y="9995"/>
                                              <a:pt x="19951" y="9950"/>
                                              <a:pt x="19925" y="9912"/>
                                            </a:cubicBezTo>
                                            <a:cubicBezTo>
                                              <a:pt x="20020" y="9963"/>
                                              <a:pt x="20116" y="9995"/>
                                              <a:pt x="20192" y="9976"/>
                                            </a:cubicBezTo>
                                            <a:cubicBezTo>
                                              <a:pt x="20173" y="9906"/>
                                              <a:pt x="20103" y="9842"/>
                                              <a:pt x="20020" y="9791"/>
                                            </a:cubicBezTo>
                                            <a:cubicBezTo>
                                              <a:pt x="20058" y="9791"/>
                                              <a:pt x="20097" y="9785"/>
                                              <a:pt x="20122" y="9772"/>
                                            </a:cubicBezTo>
                                            <a:cubicBezTo>
                                              <a:pt x="20103" y="9740"/>
                                              <a:pt x="20065" y="9715"/>
                                              <a:pt x="20020" y="9689"/>
                                            </a:cubicBezTo>
                                            <a:cubicBezTo>
                                              <a:pt x="20122" y="9683"/>
                                              <a:pt x="20223" y="9664"/>
                                              <a:pt x="20280" y="9613"/>
                                            </a:cubicBezTo>
                                            <a:cubicBezTo>
                                              <a:pt x="20230" y="9562"/>
                                              <a:pt x="20135" y="9543"/>
                                              <a:pt x="20039" y="9536"/>
                                            </a:cubicBezTo>
                                            <a:cubicBezTo>
                                              <a:pt x="20071" y="9517"/>
                                              <a:pt x="20103" y="9492"/>
                                              <a:pt x="20122" y="9466"/>
                                            </a:cubicBezTo>
                                            <a:cubicBezTo>
                                              <a:pt x="20090" y="9447"/>
                                              <a:pt x="20046" y="9441"/>
                                              <a:pt x="19995" y="9447"/>
                                            </a:cubicBezTo>
                                            <a:cubicBezTo>
                                              <a:pt x="20084" y="9390"/>
                                              <a:pt x="20160" y="9320"/>
                                              <a:pt x="20185" y="9250"/>
                                            </a:cubicBezTo>
                                            <a:cubicBezTo>
                                              <a:pt x="20116" y="9237"/>
                                              <a:pt x="20027" y="9263"/>
                                              <a:pt x="19938" y="9301"/>
                                            </a:cubicBezTo>
                                            <a:cubicBezTo>
                                              <a:pt x="19957" y="9269"/>
                                              <a:pt x="19970" y="9231"/>
                                              <a:pt x="19970" y="9199"/>
                                            </a:cubicBezTo>
                                            <a:cubicBezTo>
                                              <a:pt x="19932" y="9199"/>
                                              <a:pt x="19887" y="9218"/>
                                              <a:pt x="19849" y="9244"/>
                                            </a:cubicBezTo>
                                            <a:cubicBezTo>
                                              <a:pt x="19900" y="9148"/>
                                              <a:pt x="19932" y="9053"/>
                                              <a:pt x="19913" y="8976"/>
                                            </a:cubicBezTo>
                                            <a:cubicBezTo>
                                              <a:pt x="19843" y="8995"/>
                                              <a:pt x="19779" y="9065"/>
                                              <a:pt x="19729" y="9148"/>
                                            </a:cubicBezTo>
                                            <a:cubicBezTo>
                                              <a:pt x="19729" y="9110"/>
                                              <a:pt x="19722" y="9072"/>
                                              <a:pt x="19710" y="9040"/>
                                            </a:cubicBezTo>
                                            <a:cubicBezTo>
                                              <a:pt x="19691" y="9053"/>
                                              <a:pt x="19678" y="9065"/>
                                              <a:pt x="19665" y="9084"/>
                                            </a:cubicBezTo>
                                            <a:cubicBezTo>
                                              <a:pt x="19652" y="9103"/>
                                              <a:pt x="19640" y="9123"/>
                                              <a:pt x="19627" y="9142"/>
                                            </a:cubicBezTo>
                                            <a:lnTo>
                                              <a:pt x="19627" y="9135"/>
                                            </a:lnTo>
                                            <a:cubicBezTo>
                                              <a:pt x="19627" y="9110"/>
                                              <a:pt x="19627" y="9084"/>
                                              <a:pt x="19621" y="9065"/>
                                            </a:cubicBezTo>
                                            <a:cubicBezTo>
                                              <a:pt x="19659" y="9033"/>
                                              <a:pt x="19691" y="8982"/>
                                              <a:pt x="19684" y="8900"/>
                                            </a:cubicBezTo>
                                            <a:cubicBezTo>
                                              <a:pt x="19678" y="8855"/>
                                              <a:pt x="19646" y="8811"/>
                                              <a:pt x="19595" y="8766"/>
                                            </a:cubicBezTo>
                                            <a:cubicBezTo>
                                              <a:pt x="19659" y="8760"/>
                                              <a:pt x="19716" y="8741"/>
                                              <a:pt x="19741" y="8709"/>
                                            </a:cubicBezTo>
                                            <a:cubicBezTo>
                                              <a:pt x="19798" y="8645"/>
                                              <a:pt x="19805" y="8588"/>
                                              <a:pt x="19786" y="8537"/>
                                            </a:cubicBezTo>
                                            <a:cubicBezTo>
                                              <a:pt x="19887" y="8365"/>
                                              <a:pt x="19824" y="8289"/>
                                              <a:pt x="19779" y="8263"/>
                                            </a:cubicBezTo>
                                            <a:cubicBezTo>
                                              <a:pt x="19741" y="8282"/>
                                              <a:pt x="19697" y="8340"/>
                                              <a:pt x="19735" y="8448"/>
                                            </a:cubicBezTo>
                                            <a:cubicBezTo>
                                              <a:pt x="19716" y="8422"/>
                                              <a:pt x="19697" y="8410"/>
                                              <a:pt x="19697" y="8403"/>
                                            </a:cubicBezTo>
                                            <a:cubicBezTo>
                                              <a:pt x="19691" y="8390"/>
                                              <a:pt x="19722" y="8276"/>
                                              <a:pt x="19665" y="8199"/>
                                            </a:cubicBezTo>
                                            <a:cubicBezTo>
                                              <a:pt x="19951" y="8257"/>
                                              <a:pt x="20325" y="8454"/>
                                              <a:pt x="20661" y="8976"/>
                                            </a:cubicBezTo>
                                            <a:cubicBezTo>
                                              <a:pt x="20655" y="8855"/>
                                              <a:pt x="20312" y="8480"/>
                                              <a:pt x="20122" y="8359"/>
                                            </a:cubicBezTo>
                                            <a:cubicBezTo>
                                              <a:pt x="19970" y="8257"/>
                                              <a:pt x="19792" y="8199"/>
                                              <a:pt x="19640" y="8174"/>
                                            </a:cubicBezTo>
                                            <a:cubicBezTo>
                                              <a:pt x="19614" y="8155"/>
                                              <a:pt x="19589" y="8136"/>
                                              <a:pt x="19545" y="8123"/>
                                            </a:cubicBezTo>
                                            <a:cubicBezTo>
                                              <a:pt x="19507" y="8117"/>
                                              <a:pt x="19462" y="8129"/>
                                              <a:pt x="19411" y="8155"/>
                                            </a:cubicBezTo>
                                            <a:cubicBezTo>
                                              <a:pt x="19405" y="8155"/>
                                              <a:pt x="19399" y="8155"/>
                                              <a:pt x="19392" y="8155"/>
                                            </a:cubicBezTo>
                                            <a:cubicBezTo>
                                              <a:pt x="19405" y="8098"/>
                                              <a:pt x="19399" y="8040"/>
                                              <a:pt x="19380" y="8002"/>
                                            </a:cubicBezTo>
                                            <a:cubicBezTo>
                                              <a:pt x="19278" y="7824"/>
                                              <a:pt x="19094" y="7945"/>
                                              <a:pt x="19075" y="7945"/>
                                            </a:cubicBezTo>
                                            <a:lnTo>
                                              <a:pt x="19075" y="7945"/>
                                            </a:lnTo>
                                            <a:cubicBezTo>
                                              <a:pt x="19069" y="7945"/>
                                              <a:pt x="19024" y="7926"/>
                                              <a:pt x="18980" y="7913"/>
                                            </a:cubicBezTo>
                                            <a:cubicBezTo>
                                              <a:pt x="18955" y="7862"/>
                                              <a:pt x="18917" y="7830"/>
                                              <a:pt x="18910" y="7818"/>
                                            </a:cubicBezTo>
                                            <a:cubicBezTo>
                                              <a:pt x="18904" y="7798"/>
                                              <a:pt x="18961" y="7582"/>
                                              <a:pt x="18764" y="7544"/>
                                            </a:cubicBezTo>
                                            <a:cubicBezTo>
                                              <a:pt x="18758" y="7544"/>
                                              <a:pt x="18752" y="7544"/>
                                              <a:pt x="18745" y="7544"/>
                                            </a:cubicBezTo>
                                            <a:cubicBezTo>
                                              <a:pt x="18758" y="7525"/>
                                              <a:pt x="18764" y="7506"/>
                                              <a:pt x="18777" y="7486"/>
                                            </a:cubicBezTo>
                                            <a:cubicBezTo>
                                              <a:pt x="18967" y="7429"/>
                                              <a:pt x="19107" y="7264"/>
                                              <a:pt x="19107" y="7066"/>
                                            </a:cubicBezTo>
                                            <a:cubicBezTo>
                                              <a:pt x="19107" y="6958"/>
                                              <a:pt x="19069" y="6863"/>
                                              <a:pt x="19005" y="6786"/>
                                            </a:cubicBezTo>
                                            <a:cubicBezTo>
                                              <a:pt x="19012" y="6754"/>
                                              <a:pt x="19018" y="6716"/>
                                              <a:pt x="19018" y="6678"/>
                                            </a:cubicBezTo>
                                            <a:cubicBezTo>
                                              <a:pt x="19018" y="6436"/>
                                              <a:pt x="18809" y="6239"/>
                                              <a:pt x="18555" y="6239"/>
                                            </a:cubicBezTo>
                                            <a:cubicBezTo>
                                              <a:pt x="18485" y="6239"/>
                                              <a:pt x="18422" y="6251"/>
                                              <a:pt x="18365" y="6277"/>
                                            </a:cubicBezTo>
                                            <a:cubicBezTo>
                                              <a:pt x="18308" y="6245"/>
                                              <a:pt x="18244" y="6226"/>
                                              <a:pt x="18174" y="6220"/>
                                            </a:cubicBezTo>
                                            <a:cubicBezTo>
                                              <a:pt x="18149" y="6175"/>
                                              <a:pt x="18111" y="6143"/>
                                              <a:pt x="18111" y="6131"/>
                                            </a:cubicBezTo>
                                            <a:cubicBezTo>
                                              <a:pt x="18105" y="6111"/>
                                              <a:pt x="18162" y="5895"/>
                                              <a:pt x="17965" y="5857"/>
                                            </a:cubicBezTo>
                                            <a:cubicBezTo>
                                              <a:pt x="17921" y="5850"/>
                                              <a:pt x="17870" y="5863"/>
                                              <a:pt x="17813" y="5895"/>
                                            </a:cubicBezTo>
                                            <a:cubicBezTo>
                                              <a:pt x="17826" y="5831"/>
                                              <a:pt x="17826" y="5774"/>
                                              <a:pt x="17806" y="5736"/>
                                            </a:cubicBezTo>
                                            <a:cubicBezTo>
                                              <a:pt x="17749" y="5634"/>
                                              <a:pt x="17667" y="5628"/>
                                              <a:pt x="17597" y="5647"/>
                                            </a:cubicBezTo>
                                            <a:cubicBezTo>
                                              <a:pt x="17591" y="5640"/>
                                              <a:pt x="17584" y="5640"/>
                                              <a:pt x="17584" y="5634"/>
                                            </a:cubicBezTo>
                                            <a:cubicBezTo>
                                              <a:pt x="17635" y="5634"/>
                                              <a:pt x="17680" y="5628"/>
                                              <a:pt x="17711" y="5608"/>
                                            </a:cubicBezTo>
                                            <a:cubicBezTo>
                                              <a:pt x="17686" y="5570"/>
                                              <a:pt x="17642" y="5532"/>
                                              <a:pt x="17591" y="5507"/>
                                            </a:cubicBezTo>
                                            <a:cubicBezTo>
                                              <a:pt x="17724" y="5500"/>
                                              <a:pt x="17845" y="5475"/>
                                              <a:pt x="17921" y="5411"/>
                                            </a:cubicBezTo>
                                            <a:cubicBezTo>
                                              <a:pt x="17857" y="5347"/>
                                              <a:pt x="17743" y="5322"/>
                                              <a:pt x="17623" y="5316"/>
                                            </a:cubicBezTo>
                                            <a:cubicBezTo>
                                              <a:pt x="17667" y="5290"/>
                                              <a:pt x="17699" y="5265"/>
                                              <a:pt x="17724" y="5233"/>
                                            </a:cubicBezTo>
                                            <a:cubicBezTo>
                                              <a:pt x="17680" y="5207"/>
                                              <a:pt x="17629" y="5201"/>
                                              <a:pt x="17565" y="5207"/>
                                            </a:cubicBezTo>
                                            <a:cubicBezTo>
                                              <a:pt x="17680" y="5137"/>
                                              <a:pt x="17775" y="5055"/>
                                              <a:pt x="17800" y="4959"/>
                                            </a:cubicBezTo>
                                            <a:cubicBezTo>
                                              <a:pt x="17711" y="4940"/>
                                              <a:pt x="17604" y="4972"/>
                                              <a:pt x="17496" y="5029"/>
                                            </a:cubicBezTo>
                                            <a:cubicBezTo>
                                              <a:pt x="17521" y="4985"/>
                                              <a:pt x="17534" y="4946"/>
                                              <a:pt x="17540" y="4908"/>
                                            </a:cubicBezTo>
                                            <a:cubicBezTo>
                                              <a:pt x="17489" y="4908"/>
                                              <a:pt x="17439" y="4934"/>
                                              <a:pt x="17388" y="4966"/>
                                            </a:cubicBezTo>
                                            <a:cubicBezTo>
                                              <a:pt x="17451" y="4851"/>
                                              <a:pt x="17489" y="4730"/>
                                              <a:pt x="17470" y="4634"/>
                                            </a:cubicBezTo>
                                            <a:cubicBezTo>
                                              <a:pt x="17381" y="4660"/>
                                              <a:pt x="17305" y="4743"/>
                                              <a:pt x="17236" y="4845"/>
                                            </a:cubicBezTo>
                                            <a:cubicBezTo>
                                              <a:pt x="17236" y="4794"/>
                                              <a:pt x="17229" y="4749"/>
                                              <a:pt x="17210" y="4717"/>
                                            </a:cubicBezTo>
                                            <a:cubicBezTo>
                                              <a:pt x="17191" y="4730"/>
                                              <a:pt x="17172" y="4749"/>
                                              <a:pt x="17153" y="4768"/>
                                            </a:cubicBezTo>
                                            <a:cubicBezTo>
                                              <a:pt x="17134" y="4787"/>
                                              <a:pt x="17121" y="4813"/>
                                              <a:pt x="17109" y="4838"/>
                                            </a:cubicBezTo>
                                            <a:lnTo>
                                              <a:pt x="17109" y="4832"/>
                                            </a:lnTo>
                                            <a:cubicBezTo>
                                              <a:pt x="17102" y="4705"/>
                                              <a:pt x="17077" y="4584"/>
                                              <a:pt x="17014" y="4514"/>
                                            </a:cubicBezTo>
                                            <a:cubicBezTo>
                                              <a:pt x="16950" y="4577"/>
                                              <a:pt x="16925" y="4692"/>
                                              <a:pt x="16918" y="4813"/>
                                            </a:cubicBezTo>
                                            <a:cubicBezTo>
                                              <a:pt x="16906" y="4794"/>
                                              <a:pt x="16893" y="4775"/>
                                              <a:pt x="16880" y="4755"/>
                                            </a:cubicBezTo>
                                            <a:cubicBezTo>
                                              <a:pt x="16880" y="4755"/>
                                              <a:pt x="16880" y="4755"/>
                                              <a:pt x="16880" y="4755"/>
                                            </a:cubicBezTo>
                                            <a:cubicBezTo>
                                              <a:pt x="16906" y="4724"/>
                                              <a:pt x="16925" y="4679"/>
                                              <a:pt x="16912" y="4615"/>
                                            </a:cubicBezTo>
                                            <a:cubicBezTo>
                                              <a:pt x="16906" y="4571"/>
                                              <a:pt x="16874" y="4526"/>
                                              <a:pt x="16823" y="4482"/>
                                            </a:cubicBezTo>
                                            <a:cubicBezTo>
                                              <a:pt x="16887" y="4475"/>
                                              <a:pt x="16944" y="4456"/>
                                              <a:pt x="16969" y="4424"/>
                                            </a:cubicBezTo>
                                            <a:cubicBezTo>
                                              <a:pt x="17109" y="4272"/>
                                              <a:pt x="16937" y="4132"/>
                                              <a:pt x="16931" y="4112"/>
                                            </a:cubicBezTo>
                                            <a:cubicBezTo>
                                              <a:pt x="16925" y="4093"/>
                                              <a:pt x="16982" y="3877"/>
                                              <a:pt x="16785" y="3839"/>
                                            </a:cubicBezTo>
                                            <a:cubicBezTo>
                                              <a:pt x="16741" y="3832"/>
                                              <a:pt x="16690" y="3845"/>
                                              <a:pt x="16633" y="3877"/>
                                            </a:cubicBezTo>
                                            <a:cubicBezTo>
                                              <a:pt x="16646" y="3813"/>
                                              <a:pt x="16646" y="3756"/>
                                              <a:pt x="16627" y="3718"/>
                                            </a:cubicBezTo>
                                            <a:cubicBezTo>
                                              <a:pt x="16525" y="3540"/>
                                              <a:pt x="16341" y="3660"/>
                                              <a:pt x="16322" y="3660"/>
                                            </a:cubicBezTo>
                                            <a:lnTo>
                                              <a:pt x="16322" y="3660"/>
                                            </a:lnTo>
                                            <a:cubicBezTo>
                                              <a:pt x="16309" y="3660"/>
                                              <a:pt x="16214" y="3603"/>
                                              <a:pt x="16125" y="3629"/>
                                            </a:cubicBezTo>
                                            <a:cubicBezTo>
                                              <a:pt x="16132" y="3622"/>
                                              <a:pt x="16138" y="3622"/>
                                              <a:pt x="16144" y="3616"/>
                                            </a:cubicBezTo>
                                            <a:cubicBezTo>
                                              <a:pt x="16094" y="3565"/>
                                              <a:pt x="15999" y="3546"/>
                                              <a:pt x="15903" y="3540"/>
                                            </a:cubicBezTo>
                                            <a:cubicBezTo>
                                              <a:pt x="15935" y="3520"/>
                                              <a:pt x="15967" y="3495"/>
                                              <a:pt x="15986" y="3469"/>
                                            </a:cubicBezTo>
                                            <a:cubicBezTo>
                                              <a:pt x="15954" y="3450"/>
                                              <a:pt x="15910" y="3444"/>
                                              <a:pt x="15859" y="3450"/>
                                            </a:cubicBezTo>
                                            <a:cubicBezTo>
                                              <a:pt x="15948" y="3393"/>
                                              <a:pt x="16024" y="3323"/>
                                              <a:pt x="16049" y="3253"/>
                                            </a:cubicBezTo>
                                            <a:cubicBezTo>
                                              <a:pt x="15980" y="3240"/>
                                              <a:pt x="15891" y="3266"/>
                                              <a:pt x="15802" y="3304"/>
                                            </a:cubicBezTo>
                                            <a:cubicBezTo>
                                              <a:pt x="15821" y="3272"/>
                                              <a:pt x="15834" y="3234"/>
                                              <a:pt x="15834" y="3202"/>
                                            </a:cubicBezTo>
                                            <a:cubicBezTo>
                                              <a:pt x="15796" y="3202"/>
                                              <a:pt x="15751" y="3221"/>
                                              <a:pt x="15713" y="3247"/>
                                            </a:cubicBezTo>
                                            <a:cubicBezTo>
                                              <a:pt x="15764" y="3151"/>
                                              <a:pt x="15796" y="3056"/>
                                              <a:pt x="15777" y="2979"/>
                                            </a:cubicBezTo>
                                            <a:cubicBezTo>
                                              <a:pt x="15707" y="2998"/>
                                              <a:pt x="15643" y="3068"/>
                                              <a:pt x="15593" y="3151"/>
                                            </a:cubicBezTo>
                                            <a:cubicBezTo>
                                              <a:pt x="15593" y="3113"/>
                                              <a:pt x="15586" y="3075"/>
                                              <a:pt x="15574" y="3043"/>
                                            </a:cubicBezTo>
                                            <a:cubicBezTo>
                                              <a:pt x="15555" y="3056"/>
                                              <a:pt x="15542" y="3068"/>
                                              <a:pt x="15529" y="3088"/>
                                            </a:cubicBezTo>
                                            <a:cubicBezTo>
                                              <a:pt x="15516" y="3107"/>
                                              <a:pt x="15504" y="3126"/>
                                              <a:pt x="15491" y="3145"/>
                                            </a:cubicBezTo>
                                            <a:lnTo>
                                              <a:pt x="15491" y="3138"/>
                                            </a:lnTo>
                                            <a:cubicBezTo>
                                              <a:pt x="15485" y="3037"/>
                                              <a:pt x="15466" y="2941"/>
                                              <a:pt x="15415" y="2884"/>
                                            </a:cubicBezTo>
                                            <a:cubicBezTo>
                                              <a:pt x="15364" y="2935"/>
                                              <a:pt x="15345" y="3030"/>
                                              <a:pt x="15339" y="3126"/>
                                            </a:cubicBezTo>
                                            <a:cubicBezTo>
                                              <a:pt x="15332" y="3113"/>
                                              <a:pt x="15320" y="3094"/>
                                              <a:pt x="15313" y="3081"/>
                                            </a:cubicBezTo>
                                            <a:cubicBezTo>
                                              <a:pt x="15301" y="3068"/>
                                              <a:pt x="15288" y="3056"/>
                                              <a:pt x="15275" y="3043"/>
                                            </a:cubicBezTo>
                                            <a:cubicBezTo>
                                              <a:pt x="15256" y="3075"/>
                                              <a:pt x="15250" y="3119"/>
                                              <a:pt x="15256" y="3170"/>
                                            </a:cubicBezTo>
                                            <a:cubicBezTo>
                                              <a:pt x="15237" y="3145"/>
                                              <a:pt x="15225" y="3119"/>
                                              <a:pt x="15206" y="3094"/>
                                            </a:cubicBezTo>
                                            <a:cubicBezTo>
                                              <a:pt x="15161" y="3037"/>
                                              <a:pt x="15110" y="2998"/>
                                              <a:pt x="15060" y="2979"/>
                                            </a:cubicBezTo>
                                            <a:cubicBezTo>
                                              <a:pt x="15047" y="3049"/>
                                              <a:pt x="15072" y="3138"/>
                                              <a:pt x="15117" y="3228"/>
                                            </a:cubicBezTo>
                                            <a:cubicBezTo>
                                              <a:pt x="15104" y="3221"/>
                                              <a:pt x="15091" y="3215"/>
                                              <a:pt x="15079" y="3208"/>
                                            </a:cubicBezTo>
                                            <a:cubicBezTo>
                                              <a:pt x="15079" y="3202"/>
                                              <a:pt x="15079" y="3196"/>
                                              <a:pt x="15072" y="3189"/>
                                            </a:cubicBezTo>
                                            <a:cubicBezTo>
                                              <a:pt x="15028" y="3049"/>
                                              <a:pt x="14825" y="2992"/>
                                              <a:pt x="14628" y="3056"/>
                                            </a:cubicBezTo>
                                            <a:cubicBezTo>
                                              <a:pt x="14597" y="3068"/>
                                              <a:pt x="14571" y="3075"/>
                                              <a:pt x="14546" y="3094"/>
                                            </a:cubicBezTo>
                                            <a:cubicBezTo>
                                              <a:pt x="14552" y="3062"/>
                                              <a:pt x="14552" y="3037"/>
                                              <a:pt x="14552" y="3005"/>
                                            </a:cubicBezTo>
                                            <a:cubicBezTo>
                                              <a:pt x="14552" y="2795"/>
                                              <a:pt x="14432" y="2623"/>
                                              <a:pt x="14286" y="2623"/>
                                            </a:cubicBezTo>
                                            <a:cubicBezTo>
                                              <a:pt x="14140" y="2623"/>
                                              <a:pt x="14019" y="2795"/>
                                              <a:pt x="14019" y="3005"/>
                                            </a:cubicBezTo>
                                            <a:cubicBezTo>
                                              <a:pt x="14019" y="3037"/>
                                              <a:pt x="14019" y="3068"/>
                                              <a:pt x="14026" y="3094"/>
                                            </a:cubicBezTo>
                                            <a:cubicBezTo>
                                              <a:pt x="14000" y="3081"/>
                                              <a:pt x="13969" y="3068"/>
                                              <a:pt x="13943" y="3056"/>
                                            </a:cubicBezTo>
                                            <a:cubicBezTo>
                                              <a:pt x="13892" y="3037"/>
                                              <a:pt x="13835" y="3030"/>
                                              <a:pt x="13791" y="3030"/>
                                            </a:cubicBezTo>
                                            <a:cubicBezTo>
                                              <a:pt x="13823" y="2986"/>
                                              <a:pt x="13829" y="2928"/>
                                              <a:pt x="13816" y="2884"/>
                                            </a:cubicBezTo>
                                            <a:cubicBezTo>
                                              <a:pt x="13778" y="2769"/>
                                              <a:pt x="13620" y="2725"/>
                                              <a:pt x="13461" y="2776"/>
                                            </a:cubicBezTo>
                                            <a:cubicBezTo>
                                              <a:pt x="13436" y="2782"/>
                                              <a:pt x="13417" y="2795"/>
                                              <a:pt x="13391" y="2801"/>
                                            </a:cubicBezTo>
                                            <a:cubicBezTo>
                                              <a:pt x="13398" y="2776"/>
                                              <a:pt x="13398" y="2757"/>
                                              <a:pt x="13398" y="2731"/>
                                            </a:cubicBezTo>
                                            <a:cubicBezTo>
                                              <a:pt x="13398" y="2718"/>
                                              <a:pt x="13398" y="2706"/>
                                              <a:pt x="13398" y="2693"/>
                                            </a:cubicBezTo>
                                            <a:cubicBezTo>
                                              <a:pt x="13429" y="2706"/>
                                              <a:pt x="13461" y="2712"/>
                                              <a:pt x="13499" y="2718"/>
                                            </a:cubicBezTo>
                                            <a:cubicBezTo>
                                              <a:pt x="13506" y="2718"/>
                                              <a:pt x="13518" y="2725"/>
                                              <a:pt x="13531" y="2725"/>
                                            </a:cubicBezTo>
                                            <a:cubicBezTo>
                                              <a:pt x="13525" y="2693"/>
                                              <a:pt x="13512" y="2667"/>
                                              <a:pt x="13499" y="2648"/>
                                            </a:cubicBezTo>
                                            <a:cubicBezTo>
                                              <a:pt x="13423" y="2470"/>
                                              <a:pt x="13322" y="2432"/>
                                              <a:pt x="13245" y="2438"/>
                                            </a:cubicBezTo>
                                            <a:cubicBezTo>
                                              <a:pt x="13245" y="2438"/>
                                              <a:pt x="13239" y="2438"/>
                                              <a:pt x="13239" y="2438"/>
                                            </a:cubicBezTo>
                                            <a:cubicBezTo>
                                              <a:pt x="13220" y="2432"/>
                                              <a:pt x="13201" y="2425"/>
                                              <a:pt x="13182" y="2425"/>
                                            </a:cubicBezTo>
                                            <a:cubicBezTo>
                                              <a:pt x="13163" y="2425"/>
                                              <a:pt x="13144" y="2432"/>
                                              <a:pt x="13125" y="2438"/>
                                            </a:cubicBezTo>
                                            <a:cubicBezTo>
                                              <a:pt x="13423" y="2279"/>
                                              <a:pt x="13810" y="2152"/>
                                              <a:pt x="14318" y="2107"/>
                                            </a:cubicBezTo>
                                            <a:cubicBezTo>
                                              <a:pt x="14146" y="2031"/>
                                              <a:pt x="13385" y="2234"/>
                                              <a:pt x="13087" y="2400"/>
                                            </a:cubicBezTo>
                                            <a:cubicBezTo>
                                              <a:pt x="12979" y="2457"/>
                                              <a:pt x="12878" y="2534"/>
                                              <a:pt x="12789" y="2610"/>
                                            </a:cubicBezTo>
                                            <a:cubicBezTo>
                                              <a:pt x="12776" y="2585"/>
                                              <a:pt x="12757" y="2559"/>
                                              <a:pt x="12744" y="2540"/>
                                            </a:cubicBezTo>
                                            <a:cubicBezTo>
                                              <a:pt x="12757" y="2470"/>
                                              <a:pt x="12738" y="2375"/>
                                              <a:pt x="12662" y="2241"/>
                                            </a:cubicBezTo>
                                            <a:cubicBezTo>
                                              <a:pt x="12655" y="2247"/>
                                              <a:pt x="12655" y="2254"/>
                                              <a:pt x="12649" y="2260"/>
                                            </a:cubicBezTo>
                                            <a:cubicBezTo>
                                              <a:pt x="12630" y="2241"/>
                                              <a:pt x="12598" y="2228"/>
                                              <a:pt x="12560" y="2222"/>
                                            </a:cubicBezTo>
                                            <a:cubicBezTo>
                                              <a:pt x="12516" y="2215"/>
                                              <a:pt x="12465" y="2228"/>
                                              <a:pt x="12408" y="2260"/>
                                            </a:cubicBezTo>
                                            <a:cubicBezTo>
                                              <a:pt x="12421" y="2196"/>
                                              <a:pt x="12421" y="2139"/>
                                              <a:pt x="12402" y="2101"/>
                                            </a:cubicBezTo>
                                            <a:cubicBezTo>
                                              <a:pt x="12326" y="1967"/>
                                              <a:pt x="12205" y="1999"/>
                                              <a:pt x="12135" y="2031"/>
                                            </a:cubicBezTo>
                                            <a:cubicBezTo>
                                              <a:pt x="11926" y="1833"/>
                                              <a:pt x="11647" y="1381"/>
                                              <a:pt x="11837" y="573"/>
                                            </a:cubicBezTo>
                                            <a:cubicBezTo>
                                              <a:pt x="11755" y="662"/>
                                              <a:pt x="11729" y="1171"/>
                                              <a:pt x="11767" y="1394"/>
                                            </a:cubicBezTo>
                                            <a:cubicBezTo>
                                              <a:pt x="11818" y="1674"/>
                                              <a:pt x="11996" y="1929"/>
                                              <a:pt x="12116" y="2044"/>
                                            </a:cubicBezTo>
                                            <a:cubicBezTo>
                                              <a:pt x="12104" y="2050"/>
                                              <a:pt x="12097" y="2050"/>
                                              <a:pt x="12091" y="2050"/>
                                            </a:cubicBezTo>
                                            <a:lnTo>
                                              <a:pt x="12091" y="2050"/>
                                            </a:lnTo>
                                            <a:cubicBezTo>
                                              <a:pt x="12066" y="2050"/>
                                              <a:pt x="11882" y="1929"/>
                                              <a:pt x="11786" y="2107"/>
                                            </a:cubicBezTo>
                                            <a:cubicBezTo>
                                              <a:pt x="11767" y="2145"/>
                                              <a:pt x="11767" y="2203"/>
                                              <a:pt x="11780" y="2266"/>
                                            </a:cubicBezTo>
                                            <a:cubicBezTo>
                                              <a:pt x="11723" y="2234"/>
                                              <a:pt x="11672" y="2215"/>
                                              <a:pt x="11628" y="2228"/>
                                            </a:cubicBezTo>
                                            <a:cubicBezTo>
                                              <a:pt x="11533" y="2247"/>
                                              <a:pt x="11495" y="2305"/>
                                              <a:pt x="11482" y="2362"/>
                                            </a:cubicBezTo>
                                            <a:cubicBezTo>
                                              <a:pt x="11482" y="2355"/>
                                              <a:pt x="11476" y="2355"/>
                                              <a:pt x="11476" y="2349"/>
                                            </a:cubicBezTo>
                                            <a:cubicBezTo>
                                              <a:pt x="11482" y="2317"/>
                                              <a:pt x="11488" y="2279"/>
                                              <a:pt x="11488" y="2241"/>
                                            </a:cubicBezTo>
                                            <a:cubicBezTo>
                                              <a:pt x="11488" y="1999"/>
                                              <a:pt x="11279" y="1802"/>
                                              <a:pt x="11025" y="1802"/>
                                            </a:cubicBezTo>
                                            <a:cubicBezTo>
                                              <a:pt x="10955" y="1802"/>
                                              <a:pt x="10892" y="1814"/>
                                              <a:pt x="10835" y="1840"/>
                                            </a:cubicBezTo>
                                            <a:cubicBezTo>
                                              <a:pt x="10765" y="1802"/>
                                              <a:pt x="10683" y="1776"/>
                                              <a:pt x="10600" y="1776"/>
                                            </a:cubicBezTo>
                                            <a:cubicBezTo>
                                              <a:pt x="10384" y="1776"/>
                                              <a:pt x="10207" y="1910"/>
                                              <a:pt x="10150" y="2094"/>
                                            </a:cubicBezTo>
                                            <a:cubicBezTo>
                                              <a:pt x="10143" y="2094"/>
                                              <a:pt x="10143" y="2101"/>
                                              <a:pt x="10137" y="2107"/>
                                            </a:cubicBezTo>
                                            <a:cubicBezTo>
                                              <a:pt x="10093" y="2114"/>
                                              <a:pt x="10042" y="2133"/>
                                              <a:pt x="9998" y="2164"/>
                                            </a:cubicBezTo>
                                            <a:cubicBezTo>
                                              <a:pt x="10061" y="2050"/>
                                              <a:pt x="10099" y="1929"/>
                                              <a:pt x="10080" y="1833"/>
                                            </a:cubicBezTo>
                                            <a:cubicBezTo>
                                              <a:pt x="9991" y="1859"/>
                                              <a:pt x="9915" y="1942"/>
                                              <a:pt x="9845" y="2044"/>
                                            </a:cubicBezTo>
                                            <a:cubicBezTo>
                                              <a:pt x="9845" y="1993"/>
                                              <a:pt x="9839" y="1948"/>
                                              <a:pt x="9820" y="1916"/>
                                            </a:cubicBezTo>
                                            <a:cubicBezTo>
                                              <a:pt x="9801" y="1929"/>
                                              <a:pt x="9782" y="1948"/>
                                              <a:pt x="9763" y="1967"/>
                                            </a:cubicBezTo>
                                            <a:cubicBezTo>
                                              <a:pt x="9744" y="1986"/>
                                              <a:pt x="9731" y="2012"/>
                                              <a:pt x="9718" y="2037"/>
                                            </a:cubicBezTo>
                                            <a:lnTo>
                                              <a:pt x="9718" y="2031"/>
                                            </a:lnTo>
                                            <a:cubicBezTo>
                                              <a:pt x="9712" y="1903"/>
                                              <a:pt x="9687" y="1782"/>
                                              <a:pt x="9623" y="1712"/>
                                            </a:cubicBezTo>
                                            <a:cubicBezTo>
                                              <a:pt x="9560" y="1776"/>
                                              <a:pt x="9534" y="1891"/>
                                              <a:pt x="9528" y="2012"/>
                                            </a:cubicBezTo>
                                            <a:cubicBezTo>
                                              <a:pt x="9515" y="1993"/>
                                              <a:pt x="9503" y="1973"/>
                                              <a:pt x="9490" y="1954"/>
                                            </a:cubicBezTo>
                                            <a:cubicBezTo>
                                              <a:pt x="9477" y="1935"/>
                                              <a:pt x="9458" y="1923"/>
                                              <a:pt x="9439" y="1910"/>
                                            </a:cubicBezTo>
                                            <a:cubicBezTo>
                                              <a:pt x="9414" y="1954"/>
                                              <a:pt x="9408" y="2005"/>
                                              <a:pt x="9414" y="2069"/>
                                            </a:cubicBezTo>
                                            <a:cubicBezTo>
                                              <a:pt x="9395" y="2037"/>
                                              <a:pt x="9369" y="2005"/>
                                              <a:pt x="9350" y="1973"/>
                                            </a:cubicBezTo>
                                            <a:cubicBezTo>
                                              <a:pt x="9293" y="1903"/>
                                              <a:pt x="9236" y="1853"/>
                                              <a:pt x="9166" y="1827"/>
                                            </a:cubicBezTo>
                                            <a:cubicBezTo>
                                              <a:pt x="9154" y="1897"/>
                                              <a:pt x="9166" y="1986"/>
                                              <a:pt x="9205" y="2075"/>
                                            </a:cubicBezTo>
                                            <a:cubicBezTo>
                                              <a:pt x="9122" y="2012"/>
                                              <a:pt x="9021" y="1967"/>
                                              <a:pt x="8906" y="1967"/>
                                            </a:cubicBezTo>
                                            <a:cubicBezTo>
                                              <a:pt x="9002" y="1547"/>
                                              <a:pt x="9395" y="789"/>
                                              <a:pt x="10670" y="446"/>
                                            </a:cubicBezTo>
                                            <a:cubicBezTo>
                                              <a:pt x="10486" y="401"/>
                                              <a:pt x="9775" y="738"/>
                                              <a:pt x="9509" y="955"/>
                                            </a:cubicBezTo>
                                            <a:cubicBezTo>
                                              <a:pt x="9135" y="1260"/>
                                              <a:pt x="8906" y="1751"/>
                                              <a:pt x="8875" y="1973"/>
                                            </a:cubicBezTo>
                                            <a:cubicBezTo>
                                              <a:pt x="8818" y="1973"/>
                                              <a:pt x="8760" y="1986"/>
                                              <a:pt x="8710" y="2012"/>
                                            </a:cubicBezTo>
                                            <a:cubicBezTo>
                                              <a:pt x="8640" y="1973"/>
                                              <a:pt x="8557" y="1948"/>
                                              <a:pt x="8475" y="1948"/>
                                            </a:cubicBezTo>
                                            <a:cubicBezTo>
                                              <a:pt x="8297" y="1948"/>
                                              <a:pt x="8145" y="2044"/>
                                              <a:pt x="8069" y="2177"/>
                                            </a:cubicBezTo>
                                            <a:cubicBezTo>
                                              <a:pt x="8056" y="2158"/>
                                              <a:pt x="8037" y="2133"/>
                                              <a:pt x="8018" y="2114"/>
                                            </a:cubicBezTo>
                                            <a:cubicBezTo>
                                              <a:pt x="8006" y="2145"/>
                                              <a:pt x="7993" y="2171"/>
                                              <a:pt x="7987" y="2196"/>
                                            </a:cubicBezTo>
                                            <a:cubicBezTo>
                                              <a:pt x="7974" y="2241"/>
                                              <a:pt x="7961" y="2285"/>
                                              <a:pt x="7961" y="2317"/>
                                            </a:cubicBezTo>
                                            <a:cubicBezTo>
                                              <a:pt x="7923" y="2355"/>
                                              <a:pt x="7891" y="2400"/>
                                              <a:pt x="7872" y="2451"/>
                                            </a:cubicBezTo>
                                            <a:cubicBezTo>
                                              <a:pt x="7866" y="2451"/>
                                              <a:pt x="7853" y="2457"/>
                                              <a:pt x="7847" y="2464"/>
                                            </a:cubicBezTo>
                                            <a:cubicBezTo>
                                              <a:pt x="7511" y="2317"/>
                                              <a:pt x="6819" y="2164"/>
                                              <a:pt x="6661" y="2247"/>
                                            </a:cubicBezTo>
                                            <a:cubicBezTo>
                                              <a:pt x="7130" y="2266"/>
                                              <a:pt x="7504" y="2368"/>
                                              <a:pt x="7796" y="2502"/>
                                            </a:cubicBezTo>
                                            <a:cubicBezTo>
                                              <a:pt x="7784" y="2515"/>
                                              <a:pt x="7771" y="2527"/>
                                              <a:pt x="7765" y="2540"/>
                                            </a:cubicBezTo>
                                            <a:cubicBezTo>
                                              <a:pt x="7765" y="2540"/>
                                              <a:pt x="7765" y="2540"/>
                                              <a:pt x="7765" y="2540"/>
                                            </a:cubicBezTo>
                                            <a:cubicBezTo>
                                              <a:pt x="7688" y="2534"/>
                                              <a:pt x="7581" y="2572"/>
                                              <a:pt x="7511" y="2769"/>
                                            </a:cubicBezTo>
                                            <a:cubicBezTo>
                                              <a:pt x="7504" y="2788"/>
                                              <a:pt x="7498" y="2814"/>
                                              <a:pt x="7492" y="2839"/>
                                            </a:cubicBezTo>
                                            <a:cubicBezTo>
                                              <a:pt x="7498" y="2839"/>
                                              <a:pt x="7504" y="2839"/>
                                              <a:pt x="7511" y="2833"/>
                                            </a:cubicBezTo>
                                            <a:cubicBezTo>
                                              <a:pt x="7587" y="2814"/>
                                              <a:pt x="7638" y="2795"/>
                                              <a:pt x="7682" y="2769"/>
                                            </a:cubicBezTo>
                                            <a:cubicBezTo>
                                              <a:pt x="7682" y="2788"/>
                                              <a:pt x="7682" y="2807"/>
                                              <a:pt x="7682" y="2820"/>
                                            </a:cubicBezTo>
                                            <a:cubicBezTo>
                                              <a:pt x="7682" y="2852"/>
                                              <a:pt x="7682" y="2884"/>
                                              <a:pt x="7688" y="2909"/>
                                            </a:cubicBezTo>
                                            <a:cubicBezTo>
                                              <a:pt x="7663" y="2897"/>
                                              <a:pt x="7631" y="2884"/>
                                              <a:pt x="7606" y="2871"/>
                                            </a:cubicBezTo>
                                            <a:cubicBezTo>
                                              <a:pt x="7403" y="2807"/>
                                              <a:pt x="7206" y="2865"/>
                                              <a:pt x="7162" y="3005"/>
                                            </a:cubicBezTo>
                                            <a:cubicBezTo>
                                              <a:pt x="7117" y="3145"/>
                                              <a:pt x="7244" y="3310"/>
                                              <a:pt x="7447" y="3380"/>
                                            </a:cubicBezTo>
                                            <a:cubicBezTo>
                                              <a:pt x="7479" y="3393"/>
                                              <a:pt x="7504" y="3399"/>
                                              <a:pt x="7536" y="3399"/>
                                            </a:cubicBezTo>
                                            <a:cubicBezTo>
                                              <a:pt x="7517" y="3419"/>
                                              <a:pt x="7498" y="3444"/>
                                              <a:pt x="7479" y="3470"/>
                                            </a:cubicBezTo>
                                            <a:cubicBezTo>
                                              <a:pt x="7397" y="3584"/>
                                              <a:pt x="7365" y="3724"/>
                                              <a:pt x="7397" y="3826"/>
                                            </a:cubicBezTo>
                                            <a:cubicBezTo>
                                              <a:pt x="7320" y="3839"/>
                                              <a:pt x="7257" y="3902"/>
                                              <a:pt x="7225" y="3998"/>
                                            </a:cubicBezTo>
                                            <a:cubicBezTo>
                                              <a:pt x="7225" y="3985"/>
                                              <a:pt x="7225" y="3972"/>
                                              <a:pt x="7225" y="3960"/>
                                            </a:cubicBezTo>
                                            <a:cubicBezTo>
                                              <a:pt x="7219" y="3915"/>
                                              <a:pt x="7187" y="3871"/>
                                              <a:pt x="7137" y="3826"/>
                                            </a:cubicBezTo>
                                            <a:cubicBezTo>
                                              <a:pt x="7200" y="3820"/>
                                              <a:pt x="7257" y="3801"/>
                                              <a:pt x="7282" y="3769"/>
                                            </a:cubicBezTo>
                                            <a:cubicBezTo>
                                              <a:pt x="7422" y="3616"/>
                                              <a:pt x="7251" y="3476"/>
                                              <a:pt x="7244" y="3457"/>
                                            </a:cubicBezTo>
                                            <a:cubicBezTo>
                                              <a:pt x="7238" y="3438"/>
                                              <a:pt x="7295" y="3221"/>
                                              <a:pt x="7098" y="3183"/>
                                            </a:cubicBezTo>
                                            <a:cubicBezTo>
                                              <a:pt x="7054" y="3177"/>
                                              <a:pt x="7003" y="3189"/>
                                              <a:pt x="6946" y="3221"/>
                                            </a:cubicBezTo>
                                            <a:cubicBezTo>
                                              <a:pt x="6959" y="3158"/>
                                              <a:pt x="6959" y="3100"/>
                                              <a:pt x="6940" y="3062"/>
                                            </a:cubicBezTo>
                                            <a:cubicBezTo>
                                              <a:pt x="6838" y="2884"/>
                                              <a:pt x="6654" y="3005"/>
                                              <a:pt x="6635" y="3005"/>
                                            </a:cubicBezTo>
                                            <a:lnTo>
                                              <a:pt x="6635" y="3005"/>
                                            </a:lnTo>
                                            <a:cubicBezTo>
                                              <a:pt x="6610" y="3005"/>
                                              <a:pt x="6426" y="2884"/>
                                              <a:pt x="6331" y="3062"/>
                                            </a:cubicBezTo>
                                            <a:cubicBezTo>
                                              <a:pt x="6312" y="3100"/>
                                              <a:pt x="6312" y="3158"/>
                                              <a:pt x="6325" y="3221"/>
                                            </a:cubicBezTo>
                                            <a:cubicBezTo>
                                              <a:pt x="6280" y="3196"/>
                                              <a:pt x="6236" y="3183"/>
                                              <a:pt x="6198" y="3183"/>
                                            </a:cubicBezTo>
                                            <a:cubicBezTo>
                                              <a:pt x="6242" y="3088"/>
                                              <a:pt x="6147" y="3011"/>
                                              <a:pt x="6141" y="2998"/>
                                            </a:cubicBezTo>
                                            <a:cubicBezTo>
                                              <a:pt x="6134" y="2986"/>
                                              <a:pt x="6179" y="2827"/>
                                              <a:pt x="6033" y="2801"/>
                                            </a:cubicBezTo>
                                            <a:cubicBezTo>
                                              <a:pt x="6001" y="2795"/>
                                              <a:pt x="5963" y="2807"/>
                                              <a:pt x="5925" y="2833"/>
                                            </a:cubicBezTo>
                                            <a:cubicBezTo>
                                              <a:pt x="5938" y="2788"/>
                                              <a:pt x="5931" y="2744"/>
                                              <a:pt x="5919" y="2718"/>
                                            </a:cubicBezTo>
                                            <a:cubicBezTo>
                                              <a:pt x="5849" y="2591"/>
                                              <a:pt x="5709" y="2680"/>
                                              <a:pt x="5697" y="2680"/>
                                            </a:cubicBezTo>
                                            <a:lnTo>
                                              <a:pt x="5697" y="2680"/>
                                            </a:lnTo>
                                            <a:cubicBezTo>
                                              <a:pt x="5677" y="2680"/>
                                              <a:pt x="5544" y="2591"/>
                                              <a:pt x="5474" y="2718"/>
                                            </a:cubicBezTo>
                                            <a:cubicBezTo>
                                              <a:pt x="5462" y="2744"/>
                                              <a:pt x="5462" y="2788"/>
                                              <a:pt x="5468" y="2833"/>
                                            </a:cubicBezTo>
                                            <a:cubicBezTo>
                                              <a:pt x="5430" y="2807"/>
                                              <a:pt x="5386" y="2801"/>
                                              <a:pt x="5360" y="2807"/>
                                            </a:cubicBezTo>
                                            <a:cubicBezTo>
                                              <a:pt x="5214" y="2839"/>
                                              <a:pt x="5259" y="2992"/>
                                              <a:pt x="5252" y="3005"/>
                                            </a:cubicBezTo>
                                            <a:cubicBezTo>
                                              <a:pt x="5246" y="3018"/>
                                              <a:pt x="5119" y="3119"/>
                                              <a:pt x="5221" y="3228"/>
                                            </a:cubicBezTo>
                                            <a:cubicBezTo>
                                              <a:pt x="5240" y="3253"/>
                                              <a:pt x="5278" y="3266"/>
                                              <a:pt x="5329" y="3266"/>
                                            </a:cubicBezTo>
                                            <a:cubicBezTo>
                                              <a:pt x="5297" y="3298"/>
                                              <a:pt x="5271" y="3329"/>
                                              <a:pt x="5265" y="3361"/>
                                            </a:cubicBezTo>
                                            <a:cubicBezTo>
                                              <a:pt x="5246" y="3508"/>
                                              <a:pt x="5411" y="3514"/>
                                              <a:pt x="5417" y="3527"/>
                                            </a:cubicBezTo>
                                            <a:cubicBezTo>
                                              <a:pt x="5424" y="3527"/>
                                              <a:pt x="5430" y="3552"/>
                                              <a:pt x="5449" y="3571"/>
                                            </a:cubicBezTo>
                                            <a:cubicBezTo>
                                              <a:pt x="5443" y="3571"/>
                                              <a:pt x="5436" y="3571"/>
                                              <a:pt x="5430" y="3571"/>
                                            </a:cubicBezTo>
                                            <a:cubicBezTo>
                                              <a:pt x="5214" y="3571"/>
                                              <a:pt x="5037" y="3705"/>
                                              <a:pt x="4980" y="3890"/>
                                            </a:cubicBezTo>
                                            <a:cubicBezTo>
                                              <a:pt x="4967" y="3896"/>
                                              <a:pt x="4961" y="3909"/>
                                              <a:pt x="4948" y="3915"/>
                                            </a:cubicBezTo>
                                            <a:cubicBezTo>
                                              <a:pt x="4853" y="3921"/>
                                              <a:pt x="4802" y="3972"/>
                                              <a:pt x="4777" y="4017"/>
                                            </a:cubicBezTo>
                                            <a:cubicBezTo>
                                              <a:pt x="4789" y="4036"/>
                                              <a:pt x="4802" y="4049"/>
                                              <a:pt x="4827" y="4062"/>
                                            </a:cubicBezTo>
                                            <a:cubicBezTo>
                                              <a:pt x="4802" y="4112"/>
                                              <a:pt x="4789" y="4163"/>
                                              <a:pt x="4789" y="4221"/>
                                            </a:cubicBezTo>
                                            <a:cubicBezTo>
                                              <a:pt x="4720" y="4240"/>
                                              <a:pt x="4682" y="4284"/>
                                              <a:pt x="4663" y="4316"/>
                                            </a:cubicBezTo>
                                            <a:cubicBezTo>
                                              <a:pt x="4688" y="4354"/>
                                              <a:pt x="4739" y="4393"/>
                                              <a:pt x="4821" y="4399"/>
                                            </a:cubicBezTo>
                                            <a:cubicBezTo>
                                              <a:pt x="4834" y="4431"/>
                                              <a:pt x="4853" y="4469"/>
                                              <a:pt x="4872" y="4494"/>
                                            </a:cubicBezTo>
                                            <a:lnTo>
                                              <a:pt x="4872" y="4507"/>
                                            </a:lnTo>
                                            <a:cubicBezTo>
                                              <a:pt x="4872" y="4514"/>
                                              <a:pt x="4872" y="4520"/>
                                              <a:pt x="4872" y="4520"/>
                                            </a:cubicBezTo>
                                            <a:cubicBezTo>
                                              <a:pt x="4656" y="4469"/>
                                              <a:pt x="4574" y="4564"/>
                                              <a:pt x="4548" y="4634"/>
                                            </a:cubicBezTo>
                                            <a:cubicBezTo>
                                              <a:pt x="4567" y="4660"/>
                                              <a:pt x="4605" y="4685"/>
                                              <a:pt x="4650" y="4692"/>
                                            </a:cubicBezTo>
                                            <a:cubicBezTo>
                                              <a:pt x="4643" y="4705"/>
                                              <a:pt x="4631" y="4717"/>
                                              <a:pt x="4624" y="4730"/>
                                            </a:cubicBezTo>
                                            <a:cubicBezTo>
                                              <a:pt x="4612" y="4755"/>
                                              <a:pt x="4605" y="4781"/>
                                              <a:pt x="4605" y="4819"/>
                                            </a:cubicBezTo>
                                            <a:cubicBezTo>
                                              <a:pt x="4586" y="4832"/>
                                              <a:pt x="4567" y="4845"/>
                                              <a:pt x="4555" y="4857"/>
                                            </a:cubicBezTo>
                                            <a:cubicBezTo>
                                              <a:pt x="4529" y="4851"/>
                                              <a:pt x="4504" y="4845"/>
                                              <a:pt x="4485" y="4845"/>
                                            </a:cubicBezTo>
                                            <a:cubicBezTo>
                                              <a:pt x="4523" y="4539"/>
                                              <a:pt x="4624" y="4189"/>
                                              <a:pt x="4821" y="3801"/>
                                            </a:cubicBezTo>
                                            <a:cubicBezTo>
                                              <a:pt x="4682" y="3890"/>
                                              <a:pt x="4491" y="4482"/>
                                              <a:pt x="4434" y="4857"/>
                                            </a:cubicBezTo>
                                            <a:cubicBezTo>
                                              <a:pt x="4358" y="4883"/>
                                              <a:pt x="4326" y="4946"/>
                                              <a:pt x="4320" y="4997"/>
                                            </a:cubicBezTo>
                                            <a:cubicBezTo>
                                              <a:pt x="4314" y="4997"/>
                                              <a:pt x="4307" y="5004"/>
                                              <a:pt x="4301" y="5004"/>
                                            </a:cubicBezTo>
                                            <a:cubicBezTo>
                                              <a:pt x="4250" y="4966"/>
                                              <a:pt x="4168" y="4927"/>
                                              <a:pt x="4035" y="4915"/>
                                            </a:cubicBezTo>
                                            <a:cubicBezTo>
                                              <a:pt x="4073" y="5016"/>
                                              <a:pt x="4117" y="5080"/>
                                              <a:pt x="4155" y="5125"/>
                                            </a:cubicBezTo>
                                            <a:cubicBezTo>
                                              <a:pt x="4136" y="5150"/>
                                              <a:pt x="4111" y="5176"/>
                                              <a:pt x="4092" y="5207"/>
                                            </a:cubicBezTo>
                                            <a:cubicBezTo>
                                              <a:pt x="4092" y="5157"/>
                                              <a:pt x="4085" y="5112"/>
                                              <a:pt x="4066" y="5080"/>
                                            </a:cubicBezTo>
                                            <a:cubicBezTo>
                                              <a:pt x="4047" y="5093"/>
                                              <a:pt x="4028" y="5112"/>
                                              <a:pt x="4009" y="5131"/>
                                            </a:cubicBezTo>
                                            <a:cubicBezTo>
                                              <a:pt x="3990" y="5150"/>
                                              <a:pt x="3977" y="5176"/>
                                              <a:pt x="3965" y="5201"/>
                                            </a:cubicBezTo>
                                            <a:lnTo>
                                              <a:pt x="3965" y="5195"/>
                                            </a:lnTo>
                                            <a:cubicBezTo>
                                              <a:pt x="3958" y="5067"/>
                                              <a:pt x="3933" y="4946"/>
                                              <a:pt x="3870" y="4876"/>
                                            </a:cubicBezTo>
                                            <a:cubicBezTo>
                                              <a:pt x="3806" y="4940"/>
                                              <a:pt x="3781" y="5055"/>
                                              <a:pt x="3774" y="5176"/>
                                            </a:cubicBezTo>
                                            <a:cubicBezTo>
                                              <a:pt x="3762" y="5157"/>
                                              <a:pt x="3749" y="5137"/>
                                              <a:pt x="3736" y="5118"/>
                                            </a:cubicBezTo>
                                            <a:cubicBezTo>
                                              <a:pt x="3724" y="5099"/>
                                              <a:pt x="3705" y="5086"/>
                                              <a:pt x="3686" y="5074"/>
                                            </a:cubicBezTo>
                                            <a:cubicBezTo>
                                              <a:pt x="3660" y="5118"/>
                                              <a:pt x="3654" y="5169"/>
                                              <a:pt x="3660" y="5233"/>
                                            </a:cubicBezTo>
                                            <a:cubicBezTo>
                                              <a:pt x="3641" y="5201"/>
                                              <a:pt x="3616" y="5169"/>
                                              <a:pt x="3597" y="5137"/>
                                            </a:cubicBezTo>
                                            <a:cubicBezTo>
                                              <a:pt x="3540" y="5067"/>
                                              <a:pt x="3483" y="5016"/>
                                              <a:pt x="3413" y="4991"/>
                                            </a:cubicBezTo>
                                            <a:cubicBezTo>
                                              <a:pt x="3394" y="5080"/>
                                              <a:pt x="3426" y="5188"/>
                                              <a:pt x="3483" y="5297"/>
                                            </a:cubicBezTo>
                                            <a:cubicBezTo>
                                              <a:pt x="3438" y="5271"/>
                                              <a:pt x="3400" y="5252"/>
                                              <a:pt x="3356" y="5252"/>
                                            </a:cubicBezTo>
                                            <a:cubicBezTo>
                                              <a:pt x="3356" y="5303"/>
                                              <a:pt x="3381" y="5354"/>
                                              <a:pt x="3413" y="5405"/>
                                            </a:cubicBezTo>
                                            <a:cubicBezTo>
                                              <a:pt x="3324" y="5360"/>
                                              <a:pt x="3235" y="5328"/>
                                              <a:pt x="3159" y="5322"/>
                                            </a:cubicBezTo>
                                            <a:cubicBezTo>
                                              <a:pt x="3210" y="5297"/>
                                              <a:pt x="3267" y="5252"/>
                                              <a:pt x="3324" y="5188"/>
                                            </a:cubicBezTo>
                                            <a:cubicBezTo>
                                              <a:pt x="3127" y="5131"/>
                                              <a:pt x="3020" y="5163"/>
                                              <a:pt x="2962" y="5214"/>
                                            </a:cubicBezTo>
                                            <a:cubicBezTo>
                                              <a:pt x="2931" y="5239"/>
                                              <a:pt x="2918" y="5271"/>
                                              <a:pt x="2912" y="5303"/>
                                            </a:cubicBezTo>
                                            <a:cubicBezTo>
                                              <a:pt x="2924" y="5316"/>
                                              <a:pt x="2943" y="5328"/>
                                              <a:pt x="2962" y="5341"/>
                                            </a:cubicBezTo>
                                            <a:cubicBezTo>
                                              <a:pt x="2994" y="5354"/>
                                              <a:pt x="3039" y="5360"/>
                                              <a:pt x="3089" y="5354"/>
                                            </a:cubicBezTo>
                                            <a:cubicBezTo>
                                              <a:pt x="3102" y="5386"/>
                                              <a:pt x="3121" y="5418"/>
                                              <a:pt x="3153" y="5449"/>
                                            </a:cubicBezTo>
                                            <a:cubicBezTo>
                                              <a:pt x="3064" y="5449"/>
                                              <a:pt x="3000" y="5475"/>
                                              <a:pt x="2962" y="5507"/>
                                            </a:cubicBezTo>
                                            <a:cubicBezTo>
                                              <a:pt x="2924" y="5538"/>
                                              <a:pt x="2905" y="5583"/>
                                              <a:pt x="2899" y="5615"/>
                                            </a:cubicBezTo>
                                            <a:cubicBezTo>
                                              <a:pt x="2912" y="5628"/>
                                              <a:pt x="2937" y="5640"/>
                                              <a:pt x="2962" y="5647"/>
                                            </a:cubicBezTo>
                                            <a:cubicBezTo>
                                              <a:pt x="2981" y="5653"/>
                                              <a:pt x="3007" y="5653"/>
                                              <a:pt x="3032" y="5653"/>
                                            </a:cubicBezTo>
                                            <a:cubicBezTo>
                                              <a:pt x="3020" y="5685"/>
                                              <a:pt x="3007" y="5717"/>
                                              <a:pt x="3000" y="5761"/>
                                            </a:cubicBezTo>
                                            <a:cubicBezTo>
                                              <a:pt x="2988" y="5768"/>
                                              <a:pt x="2975" y="5780"/>
                                              <a:pt x="2962" y="5793"/>
                                            </a:cubicBezTo>
                                            <a:cubicBezTo>
                                              <a:pt x="2969" y="5799"/>
                                              <a:pt x="2975" y="5799"/>
                                              <a:pt x="2981" y="5806"/>
                                            </a:cubicBezTo>
                                            <a:cubicBezTo>
                                              <a:pt x="2981" y="5806"/>
                                              <a:pt x="2981" y="5806"/>
                                              <a:pt x="2975" y="5812"/>
                                            </a:cubicBezTo>
                                            <a:cubicBezTo>
                                              <a:pt x="2969" y="5806"/>
                                              <a:pt x="2969" y="5799"/>
                                              <a:pt x="2962" y="5799"/>
                                            </a:cubicBezTo>
                                            <a:cubicBezTo>
                                              <a:pt x="2950" y="5787"/>
                                              <a:pt x="2937" y="5774"/>
                                              <a:pt x="2924" y="5761"/>
                                            </a:cubicBezTo>
                                            <a:cubicBezTo>
                                              <a:pt x="2905" y="5793"/>
                                              <a:pt x="2899" y="5838"/>
                                              <a:pt x="2905" y="5889"/>
                                            </a:cubicBezTo>
                                            <a:cubicBezTo>
                                              <a:pt x="2893" y="5870"/>
                                              <a:pt x="2886" y="5857"/>
                                              <a:pt x="2874" y="5844"/>
                                            </a:cubicBezTo>
                                            <a:cubicBezTo>
                                              <a:pt x="2823" y="5481"/>
                                              <a:pt x="2874" y="5010"/>
                                              <a:pt x="3134" y="4444"/>
                                            </a:cubicBezTo>
                                            <a:cubicBezTo>
                                              <a:pt x="3140" y="4444"/>
                                              <a:pt x="3140" y="4444"/>
                                              <a:pt x="3146" y="4450"/>
                                            </a:cubicBezTo>
                                            <a:cubicBezTo>
                                              <a:pt x="3165" y="4456"/>
                                              <a:pt x="3184" y="4463"/>
                                              <a:pt x="3203" y="4463"/>
                                            </a:cubicBezTo>
                                            <a:cubicBezTo>
                                              <a:pt x="3191" y="4475"/>
                                              <a:pt x="3178" y="4488"/>
                                              <a:pt x="3165" y="4507"/>
                                            </a:cubicBezTo>
                                            <a:cubicBezTo>
                                              <a:pt x="3127" y="4564"/>
                                              <a:pt x="3108" y="4622"/>
                                              <a:pt x="3108" y="4679"/>
                                            </a:cubicBezTo>
                                            <a:cubicBezTo>
                                              <a:pt x="3102" y="4685"/>
                                              <a:pt x="3096" y="4698"/>
                                              <a:pt x="3089" y="4705"/>
                                            </a:cubicBezTo>
                                            <a:cubicBezTo>
                                              <a:pt x="3096" y="4717"/>
                                              <a:pt x="3108" y="4730"/>
                                              <a:pt x="3121" y="4743"/>
                                            </a:cubicBezTo>
                                            <a:cubicBezTo>
                                              <a:pt x="3127" y="4768"/>
                                              <a:pt x="3146" y="4787"/>
                                              <a:pt x="3165" y="4800"/>
                                            </a:cubicBezTo>
                                            <a:cubicBezTo>
                                              <a:pt x="3223" y="4838"/>
                                              <a:pt x="3305" y="4825"/>
                                              <a:pt x="3375" y="4768"/>
                                            </a:cubicBezTo>
                                            <a:cubicBezTo>
                                              <a:pt x="3413" y="4755"/>
                                              <a:pt x="3457" y="4736"/>
                                              <a:pt x="3502" y="4705"/>
                                            </a:cubicBezTo>
                                            <a:cubicBezTo>
                                              <a:pt x="3578" y="4806"/>
                                              <a:pt x="3698" y="4851"/>
                                              <a:pt x="3774" y="4800"/>
                                            </a:cubicBezTo>
                                            <a:cubicBezTo>
                                              <a:pt x="3851" y="4743"/>
                                              <a:pt x="3844" y="4615"/>
                                              <a:pt x="3768" y="4507"/>
                                            </a:cubicBezTo>
                                            <a:cubicBezTo>
                                              <a:pt x="3755" y="4494"/>
                                              <a:pt x="3743" y="4475"/>
                                              <a:pt x="3730" y="4463"/>
                                            </a:cubicBezTo>
                                            <a:cubicBezTo>
                                              <a:pt x="3749" y="4463"/>
                                              <a:pt x="3768" y="4456"/>
                                              <a:pt x="3787" y="4450"/>
                                            </a:cubicBezTo>
                                            <a:cubicBezTo>
                                              <a:pt x="3914" y="4412"/>
                                              <a:pt x="3990" y="4303"/>
                                              <a:pt x="3965" y="4214"/>
                                            </a:cubicBezTo>
                                            <a:cubicBezTo>
                                              <a:pt x="3939" y="4125"/>
                                              <a:pt x="3812" y="4087"/>
                                              <a:pt x="3686" y="4132"/>
                                            </a:cubicBezTo>
                                            <a:cubicBezTo>
                                              <a:pt x="3667" y="4138"/>
                                              <a:pt x="3648" y="4144"/>
                                              <a:pt x="3635" y="4151"/>
                                            </a:cubicBezTo>
                                            <a:cubicBezTo>
                                              <a:pt x="3635" y="4132"/>
                                              <a:pt x="3641" y="4112"/>
                                              <a:pt x="3641" y="4093"/>
                                            </a:cubicBezTo>
                                            <a:cubicBezTo>
                                              <a:pt x="3641" y="4004"/>
                                              <a:pt x="3609" y="3928"/>
                                              <a:pt x="3559" y="3883"/>
                                            </a:cubicBezTo>
                                            <a:cubicBezTo>
                                              <a:pt x="3565" y="3858"/>
                                              <a:pt x="3571" y="3826"/>
                                              <a:pt x="3571" y="3794"/>
                                            </a:cubicBezTo>
                                            <a:cubicBezTo>
                                              <a:pt x="3527" y="3813"/>
                                              <a:pt x="3489" y="3832"/>
                                              <a:pt x="3451" y="3851"/>
                                            </a:cubicBezTo>
                                            <a:cubicBezTo>
                                              <a:pt x="3406" y="3858"/>
                                              <a:pt x="3368" y="3896"/>
                                              <a:pt x="3343" y="3947"/>
                                            </a:cubicBezTo>
                                            <a:cubicBezTo>
                                              <a:pt x="3286" y="4023"/>
                                              <a:pt x="3292" y="4093"/>
                                              <a:pt x="3311" y="4138"/>
                                            </a:cubicBezTo>
                                            <a:cubicBezTo>
                                              <a:pt x="3311" y="4138"/>
                                              <a:pt x="3311" y="4138"/>
                                              <a:pt x="3311" y="4138"/>
                                            </a:cubicBezTo>
                                            <a:cubicBezTo>
                                              <a:pt x="3311" y="4138"/>
                                              <a:pt x="3311" y="4138"/>
                                              <a:pt x="3311" y="4144"/>
                                            </a:cubicBezTo>
                                            <a:cubicBezTo>
                                              <a:pt x="3292" y="4138"/>
                                              <a:pt x="3280" y="4132"/>
                                              <a:pt x="3261" y="4125"/>
                                            </a:cubicBezTo>
                                            <a:cubicBezTo>
                                              <a:pt x="3223" y="4112"/>
                                              <a:pt x="3184" y="4106"/>
                                              <a:pt x="3146" y="4112"/>
                                            </a:cubicBezTo>
                                            <a:cubicBezTo>
                                              <a:pt x="3127" y="4055"/>
                                              <a:pt x="3077" y="3985"/>
                                              <a:pt x="2975" y="3909"/>
                                            </a:cubicBezTo>
                                            <a:cubicBezTo>
                                              <a:pt x="2969" y="3902"/>
                                              <a:pt x="2962" y="3902"/>
                                              <a:pt x="2956" y="3896"/>
                                            </a:cubicBezTo>
                                            <a:cubicBezTo>
                                              <a:pt x="2931" y="4030"/>
                                              <a:pt x="2943" y="4119"/>
                                              <a:pt x="2975" y="4182"/>
                                            </a:cubicBezTo>
                                            <a:cubicBezTo>
                                              <a:pt x="2975" y="4189"/>
                                              <a:pt x="2981" y="4195"/>
                                              <a:pt x="2981" y="4202"/>
                                            </a:cubicBezTo>
                                            <a:cubicBezTo>
                                              <a:pt x="2981" y="4208"/>
                                              <a:pt x="2975" y="4208"/>
                                              <a:pt x="2975" y="4214"/>
                                            </a:cubicBezTo>
                                            <a:cubicBezTo>
                                              <a:pt x="2950" y="4291"/>
                                              <a:pt x="3007" y="4380"/>
                                              <a:pt x="3108" y="4431"/>
                                            </a:cubicBezTo>
                                            <a:cubicBezTo>
                                              <a:pt x="2975" y="4705"/>
                                              <a:pt x="2842" y="5137"/>
                                              <a:pt x="2823" y="5379"/>
                                            </a:cubicBezTo>
                                            <a:cubicBezTo>
                                              <a:pt x="2810" y="5513"/>
                                              <a:pt x="2817" y="5653"/>
                                              <a:pt x="2836" y="5780"/>
                                            </a:cubicBezTo>
                                            <a:cubicBezTo>
                                              <a:pt x="2797" y="5742"/>
                                              <a:pt x="2759" y="5717"/>
                                              <a:pt x="2721" y="5704"/>
                                            </a:cubicBezTo>
                                            <a:cubicBezTo>
                                              <a:pt x="2721" y="5710"/>
                                              <a:pt x="2721" y="5717"/>
                                              <a:pt x="2721" y="5723"/>
                                            </a:cubicBezTo>
                                            <a:cubicBezTo>
                                              <a:pt x="2715" y="5717"/>
                                              <a:pt x="2715" y="5717"/>
                                              <a:pt x="2709" y="5710"/>
                                            </a:cubicBezTo>
                                            <a:cubicBezTo>
                                              <a:pt x="2658" y="5679"/>
                                              <a:pt x="2575" y="5653"/>
                                              <a:pt x="2461" y="5640"/>
                                            </a:cubicBezTo>
                                            <a:cubicBezTo>
                                              <a:pt x="2537" y="5831"/>
                                              <a:pt x="2633" y="5895"/>
                                              <a:pt x="2709" y="5908"/>
                                            </a:cubicBezTo>
                                            <a:cubicBezTo>
                                              <a:pt x="2728" y="5908"/>
                                              <a:pt x="2747" y="5908"/>
                                              <a:pt x="2759" y="5908"/>
                                            </a:cubicBezTo>
                                            <a:cubicBezTo>
                                              <a:pt x="2766" y="5920"/>
                                              <a:pt x="2772" y="5933"/>
                                              <a:pt x="2778" y="5952"/>
                                            </a:cubicBezTo>
                                            <a:cubicBezTo>
                                              <a:pt x="2747" y="5933"/>
                                              <a:pt x="2709" y="5920"/>
                                              <a:pt x="2677" y="5914"/>
                                            </a:cubicBezTo>
                                            <a:cubicBezTo>
                                              <a:pt x="2677" y="5946"/>
                                              <a:pt x="2690" y="5984"/>
                                              <a:pt x="2709" y="6016"/>
                                            </a:cubicBezTo>
                                            <a:cubicBezTo>
                                              <a:pt x="2709" y="6016"/>
                                              <a:pt x="2702" y="6016"/>
                                              <a:pt x="2702" y="6016"/>
                                            </a:cubicBezTo>
                                            <a:cubicBezTo>
                                              <a:pt x="2690" y="6010"/>
                                              <a:pt x="2671" y="6010"/>
                                              <a:pt x="2652" y="6003"/>
                                            </a:cubicBezTo>
                                            <a:cubicBezTo>
                                              <a:pt x="2582" y="5971"/>
                                              <a:pt x="2512" y="5959"/>
                                              <a:pt x="2455" y="5971"/>
                                            </a:cubicBezTo>
                                            <a:cubicBezTo>
                                              <a:pt x="2474" y="6022"/>
                                              <a:pt x="2512" y="6067"/>
                                              <a:pt x="2563" y="6111"/>
                                            </a:cubicBezTo>
                                            <a:cubicBezTo>
                                              <a:pt x="2575" y="6131"/>
                                              <a:pt x="2595" y="6143"/>
                                              <a:pt x="2607" y="6156"/>
                                            </a:cubicBezTo>
                                            <a:cubicBezTo>
                                              <a:pt x="2575" y="6156"/>
                                              <a:pt x="2544" y="6162"/>
                                              <a:pt x="2518" y="6175"/>
                                            </a:cubicBezTo>
                                            <a:cubicBezTo>
                                              <a:pt x="2537" y="6207"/>
                                              <a:pt x="2575" y="6232"/>
                                              <a:pt x="2620" y="6258"/>
                                            </a:cubicBezTo>
                                            <a:cubicBezTo>
                                              <a:pt x="2512" y="6264"/>
                                              <a:pt x="2417" y="6283"/>
                                              <a:pt x="2360" y="6334"/>
                                            </a:cubicBezTo>
                                            <a:cubicBezTo>
                                              <a:pt x="2411" y="6385"/>
                                              <a:pt x="2506" y="6404"/>
                                              <a:pt x="2601" y="6411"/>
                                            </a:cubicBezTo>
                                            <a:cubicBezTo>
                                              <a:pt x="2569" y="6430"/>
                                              <a:pt x="2537" y="6455"/>
                                              <a:pt x="2518" y="6481"/>
                                            </a:cubicBezTo>
                                            <a:cubicBezTo>
                                              <a:pt x="2550" y="6500"/>
                                              <a:pt x="2595" y="6506"/>
                                              <a:pt x="2645" y="6500"/>
                                            </a:cubicBezTo>
                                            <a:cubicBezTo>
                                              <a:pt x="2556" y="6557"/>
                                              <a:pt x="2480" y="6627"/>
                                              <a:pt x="2455" y="6697"/>
                                            </a:cubicBezTo>
                                            <a:cubicBezTo>
                                              <a:pt x="2525" y="6710"/>
                                              <a:pt x="2614" y="6684"/>
                                              <a:pt x="2702" y="6640"/>
                                            </a:cubicBezTo>
                                            <a:cubicBezTo>
                                              <a:pt x="2683" y="6672"/>
                                              <a:pt x="2671" y="6710"/>
                                              <a:pt x="2664" y="6742"/>
                                            </a:cubicBezTo>
                                            <a:cubicBezTo>
                                              <a:pt x="2690" y="6742"/>
                                              <a:pt x="2709" y="6735"/>
                                              <a:pt x="2734" y="6723"/>
                                            </a:cubicBezTo>
                                            <a:cubicBezTo>
                                              <a:pt x="2740" y="6735"/>
                                              <a:pt x="2747" y="6748"/>
                                              <a:pt x="2753" y="6761"/>
                                            </a:cubicBezTo>
                                            <a:cubicBezTo>
                                              <a:pt x="2728" y="6831"/>
                                              <a:pt x="2709" y="6894"/>
                                              <a:pt x="2721" y="6952"/>
                                            </a:cubicBezTo>
                                            <a:cubicBezTo>
                                              <a:pt x="2721" y="6958"/>
                                              <a:pt x="2715" y="6971"/>
                                              <a:pt x="2715" y="6984"/>
                                            </a:cubicBezTo>
                                            <a:cubicBezTo>
                                              <a:pt x="2696" y="6907"/>
                                              <a:pt x="2620" y="6818"/>
                                              <a:pt x="2392" y="6805"/>
                                            </a:cubicBezTo>
                                            <a:cubicBezTo>
                                              <a:pt x="2379" y="6805"/>
                                              <a:pt x="2372" y="6805"/>
                                              <a:pt x="2360" y="6805"/>
                                            </a:cubicBezTo>
                                            <a:cubicBezTo>
                                              <a:pt x="2372" y="6831"/>
                                              <a:pt x="2379" y="6850"/>
                                              <a:pt x="2392" y="6869"/>
                                            </a:cubicBezTo>
                                            <a:cubicBezTo>
                                              <a:pt x="2512" y="7073"/>
                                              <a:pt x="2633" y="7073"/>
                                              <a:pt x="2709" y="7047"/>
                                            </a:cubicBezTo>
                                            <a:cubicBezTo>
                                              <a:pt x="2709" y="7066"/>
                                              <a:pt x="2709" y="7079"/>
                                              <a:pt x="2709" y="7098"/>
                                            </a:cubicBezTo>
                                            <a:cubicBezTo>
                                              <a:pt x="2709" y="7098"/>
                                              <a:pt x="2709" y="7098"/>
                                              <a:pt x="2709" y="7098"/>
                                            </a:cubicBezTo>
                                            <a:cubicBezTo>
                                              <a:pt x="2677" y="7111"/>
                                              <a:pt x="2639" y="7130"/>
                                              <a:pt x="2601" y="7143"/>
                                            </a:cubicBezTo>
                                            <a:cubicBezTo>
                                              <a:pt x="2537" y="7124"/>
                                              <a:pt x="2480" y="7124"/>
                                              <a:pt x="2423" y="7130"/>
                                            </a:cubicBezTo>
                                            <a:cubicBezTo>
                                              <a:pt x="2417" y="7111"/>
                                              <a:pt x="2411" y="7085"/>
                                              <a:pt x="2392" y="7066"/>
                                            </a:cubicBezTo>
                                            <a:cubicBezTo>
                                              <a:pt x="2353" y="7009"/>
                                              <a:pt x="2271" y="6958"/>
                                              <a:pt x="2100" y="6958"/>
                                            </a:cubicBezTo>
                                            <a:cubicBezTo>
                                              <a:pt x="2081" y="6958"/>
                                              <a:pt x="2062" y="6958"/>
                                              <a:pt x="2036" y="6964"/>
                                            </a:cubicBezTo>
                                            <a:cubicBezTo>
                                              <a:pt x="2055" y="7003"/>
                                              <a:pt x="2081" y="7028"/>
                                              <a:pt x="2100" y="7054"/>
                                            </a:cubicBezTo>
                                            <a:cubicBezTo>
                                              <a:pt x="2163" y="7130"/>
                                              <a:pt x="2220" y="7168"/>
                                              <a:pt x="2271" y="7181"/>
                                            </a:cubicBezTo>
                                            <a:cubicBezTo>
                                              <a:pt x="2227" y="7206"/>
                                              <a:pt x="2195" y="7245"/>
                                              <a:pt x="2176" y="7295"/>
                                            </a:cubicBezTo>
                                            <a:cubicBezTo>
                                              <a:pt x="2169" y="7327"/>
                                              <a:pt x="2163" y="7353"/>
                                              <a:pt x="2169" y="7385"/>
                                            </a:cubicBezTo>
                                            <a:cubicBezTo>
                                              <a:pt x="1979" y="7506"/>
                                              <a:pt x="1827" y="7627"/>
                                              <a:pt x="1802" y="7703"/>
                                            </a:cubicBezTo>
                                            <a:cubicBezTo>
                                              <a:pt x="1928" y="7595"/>
                                              <a:pt x="2055" y="7506"/>
                                              <a:pt x="2182" y="7423"/>
                                            </a:cubicBezTo>
                                            <a:cubicBezTo>
                                              <a:pt x="2189" y="7448"/>
                                              <a:pt x="2208" y="7474"/>
                                              <a:pt x="2220" y="7499"/>
                                            </a:cubicBezTo>
                                            <a:cubicBezTo>
                                              <a:pt x="2189" y="7576"/>
                                              <a:pt x="2195" y="7690"/>
                                              <a:pt x="2334" y="7856"/>
                                            </a:cubicBezTo>
                                            <a:cubicBezTo>
                                              <a:pt x="2366" y="7786"/>
                                              <a:pt x="2379" y="7728"/>
                                              <a:pt x="2385" y="7684"/>
                                            </a:cubicBezTo>
                                            <a:cubicBezTo>
                                              <a:pt x="2385" y="7665"/>
                                              <a:pt x="2385" y="7652"/>
                                              <a:pt x="2385" y="7639"/>
                                            </a:cubicBezTo>
                                            <a:cubicBezTo>
                                              <a:pt x="2404" y="7652"/>
                                              <a:pt x="2430" y="7658"/>
                                              <a:pt x="2455" y="7665"/>
                                            </a:cubicBezTo>
                                            <a:cubicBezTo>
                                              <a:pt x="2487" y="7677"/>
                                              <a:pt x="2512" y="7684"/>
                                              <a:pt x="2544" y="7684"/>
                                            </a:cubicBezTo>
                                            <a:cubicBezTo>
                                              <a:pt x="2525" y="7703"/>
                                              <a:pt x="2506" y="7728"/>
                                              <a:pt x="2487" y="7754"/>
                                            </a:cubicBezTo>
                                            <a:cubicBezTo>
                                              <a:pt x="2392" y="7888"/>
                                              <a:pt x="2366" y="8040"/>
                                              <a:pt x="2417" y="8142"/>
                                            </a:cubicBezTo>
                                            <a:cubicBezTo>
                                              <a:pt x="2353" y="8110"/>
                                              <a:pt x="2277" y="8091"/>
                                              <a:pt x="2201" y="8091"/>
                                            </a:cubicBezTo>
                                            <a:cubicBezTo>
                                              <a:pt x="1986" y="8091"/>
                                              <a:pt x="1808" y="8225"/>
                                              <a:pt x="1751" y="8410"/>
                                            </a:cubicBezTo>
                                            <a:cubicBezTo>
                                              <a:pt x="1637" y="8492"/>
                                              <a:pt x="1560" y="8620"/>
                                              <a:pt x="1560" y="8766"/>
                                            </a:cubicBezTo>
                                            <a:cubicBezTo>
                                              <a:pt x="1560" y="8862"/>
                                              <a:pt x="1592" y="8944"/>
                                              <a:pt x="1643" y="9021"/>
                                            </a:cubicBezTo>
                                            <a:lnTo>
                                              <a:pt x="1643" y="9033"/>
                                            </a:lnTo>
                                            <a:cubicBezTo>
                                              <a:pt x="1643" y="9263"/>
                                              <a:pt x="1827" y="9447"/>
                                              <a:pt x="2062" y="9473"/>
                                            </a:cubicBezTo>
                                            <a:cubicBezTo>
                                              <a:pt x="2074" y="9492"/>
                                              <a:pt x="2093" y="9505"/>
                                              <a:pt x="2106" y="9524"/>
                                            </a:cubicBezTo>
                                            <a:cubicBezTo>
                                              <a:pt x="2106" y="9536"/>
                                              <a:pt x="2106" y="9549"/>
                                              <a:pt x="2106" y="9562"/>
                                            </a:cubicBezTo>
                                            <a:cubicBezTo>
                                              <a:pt x="2106" y="9594"/>
                                              <a:pt x="2106" y="9625"/>
                                              <a:pt x="2112" y="9651"/>
                                            </a:cubicBezTo>
                                            <a:cubicBezTo>
                                              <a:pt x="2087" y="9638"/>
                                              <a:pt x="2055" y="9625"/>
                                              <a:pt x="2030" y="9613"/>
                                            </a:cubicBezTo>
                                            <a:cubicBezTo>
                                              <a:pt x="1827" y="9549"/>
                                              <a:pt x="1630" y="9606"/>
                                              <a:pt x="1586" y="9746"/>
                                            </a:cubicBezTo>
                                            <a:cubicBezTo>
                                              <a:pt x="1541" y="9886"/>
                                              <a:pt x="1668" y="10052"/>
                                              <a:pt x="1871" y="10122"/>
                                            </a:cubicBezTo>
                                            <a:cubicBezTo>
                                              <a:pt x="1903" y="10135"/>
                                              <a:pt x="1928" y="10141"/>
                                              <a:pt x="1960" y="10141"/>
                                            </a:cubicBezTo>
                                            <a:cubicBezTo>
                                              <a:pt x="1941" y="10160"/>
                                              <a:pt x="1922" y="10186"/>
                                              <a:pt x="1903" y="10211"/>
                                            </a:cubicBezTo>
                                            <a:cubicBezTo>
                                              <a:pt x="1903" y="10211"/>
                                              <a:pt x="1903" y="10218"/>
                                              <a:pt x="1897" y="10218"/>
                                            </a:cubicBezTo>
                                            <a:cubicBezTo>
                                              <a:pt x="1840" y="10192"/>
                                              <a:pt x="1694" y="10128"/>
                                              <a:pt x="1611" y="10281"/>
                                            </a:cubicBezTo>
                                            <a:cubicBezTo>
                                              <a:pt x="1592" y="10319"/>
                                              <a:pt x="1592" y="10377"/>
                                              <a:pt x="1605" y="10440"/>
                                            </a:cubicBezTo>
                                            <a:cubicBezTo>
                                              <a:pt x="1548" y="10408"/>
                                              <a:pt x="1497" y="10396"/>
                                              <a:pt x="1453" y="10402"/>
                                            </a:cubicBezTo>
                                            <a:cubicBezTo>
                                              <a:pt x="1250" y="10440"/>
                                              <a:pt x="1307" y="10657"/>
                                              <a:pt x="1300" y="10676"/>
                                            </a:cubicBezTo>
                                            <a:cubicBezTo>
                                              <a:pt x="1294" y="10695"/>
                                              <a:pt x="1116" y="10835"/>
                                              <a:pt x="1256" y="10988"/>
                                            </a:cubicBezTo>
                                            <a:cubicBezTo>
                                              <a:pt x="1288" y="11020"/>
                                              <a:pt x="1338" y="11039"/>
                                              <a:pt x="1402" y="11045"/>
                                            </a:cubicBezTo>
                                            <a:cubicBezTo>
                                              <a:pt x="1351" y="11090"/>
                                              <a:pt x="1319" y="11134"/>
                                              <a:pt x="1319" y="11179"/>
                                            </a:cubicBezTo>
                                            <a:cubicBezTo>
                                              <a:pt x="1300" y="11363"/>
                                              <a:pt x="1472" y="11389"/>
                                              <a:pt x="1522" y="11402"/>
                                            </a:cubicBezTo>
                                            <a:cubicBezTo>
                                              <a:pt x="1529" y="11421"/>
                                              <a:pt x="1541" y="11440"/>
                                              <a:pt x="1548" y="11465"/>
                                            </a:cubicBezTo>
                                            <a:cubicBezTo>
                                              <a:pt x="1510" y="11440"/>
                                              <a:pt x="1472" y="11427"/>
                                              <a:pt x="1434" y="11421"/>
                                            </a:cubicBezTo>
                                            <a:cubicBezTo>
                                              <a:pt x="1434" y="11421"/>
                                              <a:pt x="1427" y="11414"/>
                                              <a:pt x="1427" y="11414"/>
                                            </a:cubicBezTo>
                                            <a:cubicBezTo>
                                              <a:pt x="1408" y="11459"/>
                                              <a:pt x="1396" y="11497"/>
                                              <a:pt x="1389" y="11529"/>
                                            </a:cubicBezTo>
                                            <a:cubicBezTo>
                                              <a:pt x="1364" y="11516"/>
                                              <a:pt x="1332" y="11510"/>
                                              <a:pt x="1307" y="11503"/>
                                            </a:cubicBezTo>
                                            <a:cubicBezTo>
                                              <a:pt x="1294" y="11472"/>
                                              <a:pt x="1275" y="11433"/>
                                              <a:pt x="1237" y="11389"/>
                                            </a:cubicBezTo>
                                            <a:cubicBezTo>
                                              <a:pt x="1231" y="11402"/>
                                              <a:pt x="1224" y="11414"/>
                                              <a:pt x="1218" y="11433"/>
                                            </a:cubicBezTo>
                                            <a:cubicBezTo>
                                              <a:pt x="1212" y="11453"/>
                                              <a:pt x="1205" y="11472"/>
                                              <a:pt x="1199" y="11491"/>
                                            </a:cubicBezTo>
                                            <a:cubicBezTo>
                                              <a:pt x="1180" y="11491"/>
                                              <a:pt x="1161" y="11491"/>
                                              <a:pt x="1142" y="11497"/>
                                            </a:cubicBezTo>
                                            <a:cubicBezTo>
                                              <a:pt x="1142" y="11459"/>
                                              <a:pt x="1123" y="11408"/>
                                              <a:pt x="1085" y="11344"/>
                                            </a:cubicBezTo>
                                            <a:cubicBezTo>
                                              <a:pt x="977" y="11516"/>
                                              <a:pt x="1040" y="11599"/>
                                              <a:pt x="1085" y="11624"/>
                                            </a:cubicBezTo>
                                            <a:cubicBezTo>
                                              <a:pt x="1110" y="11605"/>
                                              <a:pt x="1148" y="11573"/>
                                              <a:pt x="1142" y="11510"/>
                                            </a:cubicBezTo>
                                            <a:cubicBezTo>
                                              <a:pt x="1155" y="11548"/>
                                              <a:pt x="1180" y="11580"/>
                                              <a:pt x="1205" y="11612"/>
                                            </a:cubicBezTo>
                                            <a:cubicBezTo>
                                              <a:pt x="1205" y="11612"/>
                                              <a:pt x="1205" y="11618"/>
                                              <a:pt x="1212" y="11618"/>
                                            </a:cubicBezTo>
                                            <a:cubicBezTo>
                                              <a:pt x="1224" y="11644"/>
                                              <a:pt x="1250" y="11656"/>
                                              <a:pt x="1269" y="11663"/>
                                            </a:cubicBezTo>
                                            <a:cubicBezTo>
                                              <a:pt x="1288" y="11682"/>
                                              <a:pt x="1307" y="11694"/>
                                              <a:pt x="1332" y="11707"/>
                                            </a:cubicBezTo>
                                            <a:cubicBezTo>
                                              <a:pt x="1047" y="11669"/>
                                              <a:pt x="679" y="11516"/>
                                              <a:pt x="304" y="11071"/>
                                            </a:cubicBezTo>
                                            <a:cubicBezTo>
                                              <a:pt x="323" y="11192"/>
                                              <a:pt x="717" y="11516"/>
                                              <a:pt x="913" y="11618"/>
                                            </a:cubicBezTo>
                                            <a:cubicBezTo>
                                              <a:pt x="1034" y="11675"/>
                                              <a:pt x="1167" y="11714"/>
                                              <a:pt x="1288" y="11726"/>
                                            </a:cubicBezTo>
                                            <a:cubicBezTo>
                                              <a:pt x="1262" y="11733"/>
                                              <a:pt x="1237" y="11739"/>
                                              <a:pt x="1218" y="11745"/>
                                            </a:cubicBezTo>
                                            <a:cubicBezTo>
                                              <a:pt x="1237" y="11771"/>
                                              <a:pt x="1256" y="11796"/>
                                              <a:pt x="1288" y="11815"/>
                                            </a:cubicBezTo>
                                            <a:cubicBezTo>
                                              <a:pt x="1275" y="11828"/>
                                              <a:pt x="1262" y="11841"/>
                                              <a:pt x="1256" y="11854"/>
                                            </a:cubicBezTo>
                                            <a:cubicBezTo>
                                              <a:pt x="1161" y="11866"/>
                                              <a:pt x="1072" y="11892"/>
                                              <a:pt x="1015" y="11943"/>
                                            </a:cubicBezTo>
                                            <a:cubicBezTo>
                                              <a:pt x="1078" y="12006"/>
                                              <a:pt x="1193" y="12032"/>
                                              <a:pt x="1313" y="12038"/>
                                            </a:cubicBezTo>
                                            <a:cubicBezTo>
                                              <a:pt x="1269" y="12064"/>
                                              <a:pt x="1237" y="12089"/>
                                              <a:pt x="1212" y="12121"/>
                                            </a:cubicBezTo>
                                            <a:cubicBezTo>
                                              <a:pt x="1256" y="12146"/>
                                              <a:pt x="1307" y="12153"/>
                                              <a:pt x="1370" y="12146"/>
                                            </a:cubicBezTo>
                                            <a:cubicBezTo>
                                              <a:pt x="1256" y="12216"/>
                                              <a:pt x="1167" y="12299"/>
                                              <a:pt x="1135" y="12395"/>
                                            </a:cubicBezTo>
                                            <a:cubicBezTo>
                                              <a:pt x="1224" y="12414"/>
                                              <a:pt x="1332" y="12382"/>
                                              <a:pt x="1440" y="12325"/>
                                            </a:cubicBezTo>
                                            <a:cubicBezTo>
                                              <a:pt x="1415" y="12369"/>
                                              <a:pt x="1396" y="12407"/>
                                              <a:pt x="1396" y="12452"/>
                                            </a:cubicBezTo>
                                            <a:cubicBezTo>
                                              <a:pt x="1446" y="12452"/>
                                              <a:pt x="1497" y="12427"/>
                                              <a:pt x="1548" y="12395"/>
                                            </a:cubicBezTo>
                                            <a:cubicBezTo>
                                              <a:pt x="1484" y="12509"/>
                                              <a:pt x="1446" y="12630"/>
                                              <a:pt x="1465" y="12726"/>
                                            </a:cubicBezTo>
                                            <a:cubicBezTo>
                                              <a:pt x="1529" y="12707"/>
                                              <a:pt x="1592" y="12649"/>
                                              <a:pt x="1649" y="12579"/>
                                            </a:cubicBezTo>
                                            <a:cubicBezTo>
                                              <a:pt x="1668" y="12560"/>
                                              <a:pt x="1681" y="12535"/>
                                              <a:pt x="1700" y="12509"/>
                                            </a:cubicBezTo>
                                            <a:cubicBezTo>
                                              <a:pt x="1700" y="12560"/>
                                              <a:pt x="1706" y="12605"/>
                                              <a:pt x="1725" y="12643"/>
                                            </a:cubicBezTo>
                                            <a:cubicBezTo>
                                              <a:pt x="1751" y="12630"/>
                                              <a:pt x="1776" y="12605"/>
                                              <a:pt x="1795" y="12579"/>
                                            </a:cubicBezTo>
                                            <a:cubicBezTo>
                                              <a:pt x="1808" y="12560"/>
                                              <a:pt x="1821" y="12541"/>
                                              <a:pt x="1827" y="12522"/>
                                            </a:cubicBezTo>
                                            <a:lnTo>
                                              <a:pt x="1827" y="12528"/>
                                            </a:lnTo>
                                            <a:cubicBezTo>
                                              <a:pt x="1827" y="12560"/>
                                              <a:pt x="1833" y="12592"/>
                                              <a:pt x="1833" y="12618"/>
                                            </a:cubicBezTo>
                                            <a:cubicBezTo>
                                              <a:pt x="1808" y="12688"/>
                                              <a:pt x="1827" y="12770"/>
                                              <a:pt x="1821" y="12783"/>
                                            </a:cubicBezTo>
                                            <a:cubicBezTo>
                                              <a:pt x="1814" y="12796"/>
                                              <a:pt x="1725" y="12872"/>
                                              <a:pt x="1725" y="12968"/>
                                            </a:cubicBezTo>
                                            <a:cubicBezTo>
                                              <a:pt x="1478" y="13146"/>
                                              <a:pt x="1516" y="13299"/>
                                              <a:pt x="1560" y="13362"/>
                                            </a:cubicBezTo>
                                            <a:cubicBezTo>
                                              <a:pt x="1637" y="13350"/>
                                              <a:pt x="1757" y="13286"/>
                                              <a:pt x="1738" y="13031"/>
                                            </a:cubicBezTo>
                                            <a:cubicBezTo>
                                              <a:pt x="1744" y="13050"/>
                                              <a:pt x="1757" y="13070"/>
                                              <a:pt x="1776" y="13095"/>
                                            </a:cubicBezTo>
                                            <a:cubicBezTo>
                                              <a:pt x="1808" y="13127"/>
                                              <a:pt x="1859" y="13146"/>
                                              <a:pt x="1922" y="13152"/>
                                            </a:cubicBezTo>
                                            <a:cubicBezTo>
                                              <a:pt x="1871" y="13197"/>
                                              <a:pt x="1840" y="13241"/>
                                              <a:pt x="1840" y="13286"/>
                                            </a:cubicBezTo>
                                            <a:cubicBezTo>
                                              <a:pt x="1840" y="13292"/>
                                              <a:pt x="1840" y="13299"/>
                                              <a:pt x="1840" y="13305"/>
                                            </a:cubicBezTo>
                                            <a:cubicBezTo>
                                              <a:pt x="1706" y="13445"/>
                                              <a:pt x="1738" y="13560"/>
                                              <a:pt x="1776" y="13611"/>
                                            </a:cubicBezTo>
                                            <a:cubicBezTo>
                                              <a:pt x="1827" y="13604"/>
                                              <a:pt x="1897" y="13572"/>
                                              <a:pt x="1935" y="13471"/>
                                            </a:cubicBezTo>
                                            <a:cubicBezTo>
                                              <a:pt x="1986" y="13496"/>
                                              <a:pt x="2043" y="13502"/>
                                              <a:pt x="2055" y="13509"/>
                                            </a:cubicBezTo>
                                            <a:cubicBezTo>
                                              <a:pt x="1941" y="13642"/>
                                              <a:pt x="1947" y="13744"/>
                                              <a:pt x="1979" y="13808"/>
                                            </a:cubicBezTo>
                                            <a:cubicBezTo>
                                              <a:pt x="1973" y="13821"/>
                                              <a:pt x="1966" y="13840"/>
                                              <a:pt x="1960" y="13853"/>
                                            </a:cubicBezTo>
                                            <a:cubicBezTo>
                                              <a:pt x="1770" y="13693"/>
                                              <a:pt x="1580" y="13490"/>
                                              <a:pt x="1389" y="13229"/>
                                            </a:cubicBezTo>
                                            <a:cubicBezTo>
                                              <a:pt x="1402" y="13356"/>
                                              <a:pt x="1675" y="13655"/>
                                              <a:pt x="1941" y="13884"/>
                                            </a:cubicBezTo>
                                            <a:cubicBezTo>
                                              <a:pt x="1846" y="13954"/>
                                              <a:pt x="1783" y="14050"/>
                                              <a:pt x="1763" y="14164"/>
                                            </a:cubicBezTo>
                                            <a:cubicBezTo>
                                              <a:pt x="1744" y="14184"/>
                                              <a:pt x="1725" y="14203"/>
                                              <a:pt x="1706" y="14222"/>
                                            </a:cubicBezTo>
                                            <a:cubicBezTo>
                                              <a:pt x="1725" y="14228"/>
                                              <a:pt x="1738" y="14228"/>
                                              <a:pt x="1757" y="14234"/>
                                            </a:cubicBezTo>
                                            <a:cubicBezTo>
                                              <a:pt x="1757" y="14234"/>
                                              <a:pt x="1757" y="14234"/>
                                              <a:pt x="1757" y="14234"/>
                                            </a:cubicBezTo>
                                            <a:cubicBezTo>
                                              <a:pt x="1757" y="14330"/>
                                              <a:pt x="1789" y="14413"/>
                                              <a:pt x="1840" y="14489"/>
                                            </a:cubicBezTo>
                                            <a:lnTo>
                                              <a:pt x="1840" y="14502"/>
                                            </a:lnTo>
                                            <a:cubicBezTo>
                                              <a:pt x="1840" y="14731"/>
                                              <a:pt x="2024" y="14916"/>
                                              <a:pt x="2258" y="14941"/>
                                            </a:cubicBezTo>
                                            <a:cubicBezTo>
                                              <a:pt x="2328" y="15024"/>
                                              <a:pt x="2423" y="15081"/>
                                              <a:pt x="2531" y="15100"/>
                                            </a:cubicBezTo>
                                            <a:cubicBezTo>
                                              <a:pt x="2537" y="15119"/>
                                              <a:pt x="2550" y="15138"/>
                                              <a:pt x="2556" y="15158"/>
                                            </a:cubicBezTo>
                                            <a:cubicBezTo>
                                              <a:pt x="2525" y="15138"/>
                                              <a:pt x="2487" y="15126"/>
                                              <a:pt x="2455" y="15119"/>
                                            </a:cubicBezTo>
                                            <a:cubicBezTo>
                                              <a:pt x="2455" y="15158"/>
                                              <a:pt x="2474" y="15202"/>
                                              <a:pt x="2499" y="15240"/>
                                            </a:cubicBezTo>
                                            <a:cubicBezTo>
                                              <a:pt x="2404" y="15189"/>
                                              <a:pt x="2309" y="15158"/>
                                              <a:pt x="2233" y="15177"/>
                                            </a:cubicBezTo>
                                            <a:cubicBezTo>
                                              <a:pt x="2252" y="15247"/>
                                              <a:pt x="2322" y="15310"/>
                                              <a:pt x="2404" y="15361"/>
                                            </a:cubicBezTo>
                                            <a:cubicBezTo>
                                              <a:pt x="2366" y="15361"/>
                                              <a:pt x="2328" y="15368"/>
                                              <a:pt x="2303" y="15380"/>
                                            </a:cubicBezTo>
                                            <a:cubicBezTo>
                                              <a:pt x="2322" y="15412"/>
                                              <a:pt x="2360" y="15438"/>
                                              <a:pt x="2404" y="15463"/>
                                            </a:cubicBezTo>
                                            <a:cubicBezTo>
                                              <a:pt x="2296" y="15470"/>
                                              <a:pt x="2201" y="15489"/>
                                              <a:pt x="2144" y="15540"/>
                                            </a:cubicBezTo>
                                            <a:cubicBezTo>
                                              <a:pt x="2195" y="15590"/>
                                              <a:pt x="2290" y="15610"/>
                                              <a:pt x="2385" y="15616"/>
                                            </a:cubicBezTo>
                                            <a:cubicBezTo>
                                              <a:pt x="2353" y="15635"/>
                                              <a:pt x="2322" y="15660"/>
                                              <a:pt x="2303" y="15686"/>
                                            </a:cubicBezTo>
                                            <a:cubicBezTo>
                                              <a:pt x="2334" y="15705"/>
                                              <a:pt x="2379" y="15711"/>
                                              <a:pt x="2430" y="15705"/>
                                            </a:cubicBezTo>
                                            <a:cubicBezTo>
                                              <a:pt x="2341" y="15762"/>
                                              <a:pt x="2265" y="15832"/>
                                              <a:pt x="2239" y="15902"/>
                                            </a:cubicBezTo>
                                            <a:cubicBezTo>
                                              <a:pt x="2309" y="15915"/>
                                              <a:pt x="2398" y="15890"/>
                                              <a:pt x="2487" y="15845"/>
                                            </a:cubicBezTo>
                                            <a:cubicBezTo>
                                              <a:pt x="2468" y="15877"/>
                                              <a:pt x="2455" y="15915"/>
                                              <a:pt x="2449" y="15947"/>
                                            </a:cubicBezTo>
                                            <a:cubicBezTo>
                                              <a:pt x="2487" y="15947"/>
                                              <a:pt x="2531" y="15928"/>
                                              <a:pt x="2569" y="15902"/>
                                            </a:cubicBezTo>
                                            <a:cubicBezTo>
                                              <a:pt x="2518" y="15998"/>
                                              <a:pt x="2487" y="16093"/>
                                              <a:pt x="2506" y="16170"/>
                                            </a:cubicBezTo>
                                            <a:cubicBezTo>
                                              <a:pt x="2556" y="16151"/>
                                              <a:pt x="2607" y="16112"/>
                                              <a:pt x="2652" y="16055"/>
                                            </a:cubicBezTo>
                                            <a:cubicBezTo>
                                              <a:pt x="2664" y="16036"/>
                                              <a:pt x="2677" y="16017"/>
                                              <a:pt x="2690" y="15998"/>
                                            </a:cubicBezTo>
                                            <a:cubicBezTo>
                                              <a:pt x="2690" y="16036"/>
                                              <a:pt x="2696" y="16074"/>
                                              <a:pt x="2709" y="16100"/>
                                            </a:cubicBezTo>
                                            <a:cubicBezTo>
                                              <a:pt x="2728" y="16087"/>
                                              <a:pt x="2747" y="16068"/>
                                              <a:pt x="2766" y="16049"/>
                                            </a:cubicBezTo>
                                            <a:cubicBezTo>
                                              <a:pt x="2778" y="16036"/>
                                              <a:pt x="2785" y="16017"/>
                                              <a:pt x="2791" y="16004"/>
                                            </a:cubicBezTo>
                                            <a:lnTo>
                                              <a:pt x="2791" y="16011"/>
                                            </a:lnTo>
                                            <a:cubicBezTo>
                                              <a:pt x="2797" y="16112"/>
                                              <a:pt x="2817" y="16208"/>
                                              <a:pt x="2867" y="16265"/>
                                            </a:cubicBezTo>
                                            <a:cubicBezTo>
                                              <a:pt x="2918" y="16214"/>
                                              <a:pt x="2937" y="16125"/>
                                              <a:pt x="2943" y="16023"/>
                                            </a:cubicBezTo>
                                            <a:cubicBezTo>
                                              <a:pt x="2956" y="16042"/>
                                              <a:pt x="2969" y="16062"/>
                                              <a:pt x="2981" y="16074"/>
                                            </a:cubicBezTo>
                                            <a:cubicBezTo>
                                              <a:pt x="2994" y="16087"/>
                                              <a:pt x="3000" y="16093"/>
                                              <a:pt x="3013" y="16100"/>
                                            </a:cubicBezTo>
                                            <a:cubicBezTo>
                                              <a:pt x="3032" y="16068"/>
                                              <a:pt x="3039" y="16023"/>
                                              <a:pt x="3032" y="15972"/>
                                            </a:cubicBezTo>
                                            <a:cubicBezTo>
                                              <a:pt x="3089" y="16062"/>
                                              <a:pt x="3153" y="16138"/>
                                              <a:pt x="3229" y="16163"/>
                                            </a:cubicBezTo>
                                            <a:cubicBezTo>
                                              <a:pt x="3242" y="16093"/>
                                              <a:pt x="3216" y="16004"/>
                                              <a:pt x="3172" y="15915"/>
                                            </a:cubicBezTo>
                                            <a:cubicBezTo>
                                              <a:pt x="3178" y="15921"/>
                                              <a:pt x="3191" y="15928"/>
                                              <a:pt x="3197" y="15928"/>
                                            </a:cubicBezTo>
                                            <a:cubicBezTo>
                                              <a:pt x="3210" y="15960"/>
                                              <a:pt x="3229" y="15992"/>
                                              <a:pt x="3254" y="16011"/>
                                            </a:cubicBezTo>
                                            <a:cubicBezTo>
                                              <a:pt x="3349" y="16081"/>
                                              <a:pt x="3508" y="16023"/>
                                              <a:pt x="3609" y="15890"/>
                                            </a:cubicBezTo>
                                            <a:cubicBezTo>
                                              <a:pt x="3622" y="15871"/>
                                              <a:pt x="3635" y="15851"/>
                                              <a:pt x="3648" y="15826"/>
                                            </a:cubicBezTo>
                                            <a:lnTo>
                                              <a:pt x="3648" y="15826"/>
                                            </a:lnTo>
                                            <a:cubicBezTo>
                                              <a:pt x="3660" y="15845"/>
                                              <a:pt x="3673" y="15871"/>
                                              <a:pt x="3686" y="15890"/>
                                            </a:cubicBezTo>
                                            <a:cubicBezTo>
                                              <a:pt x="3787" y="16030"/>
                                              <a:pt x="3946" y="16081"/>
                                              <a:pt x="4041" y="16011"/>
                                            </a:cubicBezTo>
                                            <a:cubicBezTo>
                                              <a:pt x="4136" y="15941"/>
                                              <a:pt x="4130" y="15775"/>
                                              <a:pt x="4035" y="15635"/>
                                            </a:cubicBezTo>
                                            <a:cubicBezTo>
                                              <a:pt x="4022" y="15616"/>
                                              <a:pt x="4003" y="15597"/>
                                              <a:pt x="3990" y="15578"/>
                                            </a:cubicBezTo>
                                            <a:cubicBezTo>
                                              <a:pt x="4015" y="15571"/>
                                              <a:pt x="4035" y="15571"/>
                                              <a:pt x="4060" y="15559"/>
                                            </a:cubicBezTo>
                                            <a:cubicBezTo>
                                              <a:pt x="4218" y="15508"/>
                                              <a:pt x="4320" y="15374"/>
                                              <a:pt x="4288" y="15259"/>
                                            </a:cubicBezTo>
                                            <a:cubicBezTo>
                                              <a:pt x="4250" y="15145"/>
                                              <a:pt x="4092" y="15100"/>
                                              <a:pt x="3933" y="15151"/>
                                            </a:cubicBezTo>
                                            <a:cubicBezTo>
                                              <a:pt x="3908" y="15158"/>
                                              <a:pt x="3889" y="15170"/>
                                              <a:pt x="3863" y="15177"/>
                                            </a:cubicBezTo>
                                            <a:cubicBezTo>
                                              <a:pt x="3870" y="15151"/>
                                              <a:pt x="3870" y="15132"/>
                                              <a:pt x="3870" y="15107"/>
                                            </a:cubicBezTo>
                                            <a:cubicBezTo>
                                              <a:pt x="3870" y="14935"/>
                                              <a:pt x="3774" y="14801"/>
                                              <a:pt x="3654" y="14801"/>
                                            </a:cubicBezTo>
                                            <a:lnTo>
                                              <a:pt x="3654" y="14801"/>
                                            </a:lnTo>
                                            <a:cubicBezTo>
                                              <a:pt x="3533" y="14801"/>
                                              <a:pt x="3438" y="14941"/>
                                              <a:pt x="3438" y="15107"/>
                                            </a:cubicBezTo>
                                            <a:cubicBezTo>
                                              <a:pt x="3438" y="15126"/>
                                              <a:pt x="3438" y="15138"/>
                                              <a:pt x="3445" y="15151"/>
                                            </a:cubicBezTo>
                                            <a:cubicBezTo>
                                              <a:pt x="3432" y="15151"/>
                                              <a:pt x="3413" y="15151"/>
                                              <a:pt x="3400" y="15158"/>
                                            </a:cubicBezTo>
                                            <a:cubicBezTo>
                                              <a:pt x="3394" y="15158"/>
                                              <a:pt x="3387" y="15151"/>
                                              <a:pt x="3381" y="15151"/>
                                            </a:cubicBezTo>
                                            <a:cubicBezTo>
                                              <a:pt x="3349" y="15138"/>
                                              <a:pt x="3318" y="15138"/>
                                              <a:pt x="3286" y="15132"/>
                                            </a:cubicBezTo>
                                            <a:cubicBezTo>
                                              <a:pt x="3286" y="15126"/>
                                              <a:pt x="3286" y="15119"/>
                                              <a:pt x="3286" y="15113"/>
                                            </a:cubicBezTo>
                                            <a:cubicBezTo>
                                              <a:pt x="3261" y="15113"/>
                                              <a:pt x="3235" y="15119"/>
                                              <a:pt x="3210" y="15132"/>
                                            </a:cubicBezTo>
                                            <a:cubicBezTo>
                                              <a:pt x="3197" y="15132"/>
                                              <a:pt x="3184" y="15138"/>
                                              <a:pt x="3178" y="15138"/>
                                            </a:cubicBezTo>
                                            <a:cubicBezTo>
                                              <a:pt x="3223" y="15049"/>
                                              <a:pt x="3248" y="14960"/>
                                              <a:pt x="3235" y="14890"/>
                                            </a:cubicBezTo>
                                            <a:cubicBezTo>
                                              <a:pt x="3165" y="14909"/>
                                              <a:pt x="3102" y="14979"/>
                                              <a:pt x="3051" y="15062"/>
                                            </a:cubicBezTo>
                                            <a:cubicBezTo>
                                              <a:pt x="3051" y="15024"/>
                                              <a:pt x="3045" y="14986"/>
                                              <a:pt x="3032" y="14954"/>
                                            </a:cubicBezTo>
                                            <a:cubicBezTo>
                                              <a:pt x="3013" y="14967"/>
                                              <a:pt x="3000" y="14979"/>
                                              <a:pt x="2988" y="14998"/>
                                            </a:cubicBezTo>
                                            <a:cubicBezTo>
                                              <a:pt x="2975" y="15018"/>
                                              <a:pt x="2962" y="15037"/>
                                              <a:pt x="2950" y="15056"/>
                                            </a:cubicBezTo>
                                            <a:lnTo>
                                              <a:pt x="2950" y="15049"/>
                                            </a:lnTo>
                                            <a:cubicBezTo>
                                              <a:pt x="2950" y="15024"/>
                                              <a:pt x="2943" y="14998"/>
                                              <a:pt x="2943" y="14973"/>
                                            </a:cubicBezTo>
                                            <a:cubicBezTo>
                                              <a:pt x="2994" y="14928"/>
                                              <a:pt x="3032" y="14877"/>
                                              <a:pt x="3058" y="14820"/>
                                            </a:cubicBezTo>
                                            <a:cubicBezTo>
                                              <a:pt x="3248" y="14763"/>
                                              <a:pt x="3387" y="14597"/>
                                              <a:pt x="3387" y="14400"/>
                                            </a:cubicBezTo>
                                            <a:cubicBezTo>
                                              <a:pt x="3387" y="14394"/>
                                              <a:pt x="3387" y="14381"/>
                                              <a:pt x="3387" y="14375"/>
                                            </a:cubicBezTo>
                                            <a:cubicBezTo>
                                              <a:pt x="3483" y="14362"/>
                                              <a:pt x="3540" y="14343"/>
                                              <a:pt x="3559" y="14317"/>
                                            </a:cubicBezTo>
                                            <a:cubicBezTo>
                                              <a:pt x="3508" y="14330"/>
                                              <a:pt x="3451" y="14336"/>
                                              <a:pt x="3387" y="14343"/>
                                            </a:cubicBezTo>
                                            <a:cubicBezTo>
                                              <a:pt x="3375" y="14260"/>
                                              <a:pt x="3343" y="14184"/>
                                              <a:pt x="3286" y="14120"/>
                                            </a:cubicBezTo>
                                            <a:cubicBezTo>
                                              <a:pt x="3292" y="14088"/>
                                              <a:pt x="3299" y="14050"/>
                                              <a:pt x="3299" y="14012"/>
                                            </a:cubicBezTo>
                                            <a:cubicBezTo>
                                              <a:pt x="3299" y="13770"/>
                                              <a:pt x="3089" y="13572"/>
                                              <a:pt x="2836" y="13572"/>
                                            </a:cubicBezTo>
                                            <a:cubicBezTo>
                                              <a:pt x="2817" y="13572"/>
                                              <a:pt x="2804" y="13572"/>
                                              <a:pt x="2785" y="13572"/>
                                            </a:cubicBezTo>
                                            <a:cubicBezTo>
                                              <a:pt x="2810" y="13541"/>
                                              <a:pt x="2829" y="13502"/>
                                              <a:pt x="2836" y="13502"/>
                                            </a:cubicBezTo>
                                            <a:cubicBezTo>
                                              <a:pt x="2855" y="13490"/>
                                              <a:pt x="3077" y="13483"/>
                                              <a:pt x="3051" y="13273"/>
                                            </a:cubicBezTo>
                                            <a:cubicBezTo>
                                              <a:pt x="3045" y="13229"/>
                                              <a:pt x="3013" y="13184"/>
                                              <a:pt x="2962" y="13140"/>
                                            </a:cubicBezTo>
                                            <a:cubicBezTo>
                                              <a:pt x="3026" y="13133"/>
                                              <a:pt x="3083" y="13114"/>
                                              <a:pt x="3108" y="13082"/>
                                            </a:cubicBezTo>
                                            <a:cubicBezTo>
                                              <a:pt x="3248" y="12929"/>
                                              <a:pt x="3077" y="12789"/>
                                              <a:pt x="3070" y="12770"/>
                                            </a:cubicBezTo>
                                            <a:cubicBezTo>
                                              <a:pt x="3064" y="12751"/>
                                              <a:pt x="3121" y="12535"/>
                                              <a:pt x="2924" y="12497"/>
                                            </a:cubicBezTo>
                                            <a:cubicBezTo>
                                              <a:pt x="2880" y="12490"/>
                                              <a:pt x="2829" y="12503"/>
                                              <a:pt x="2772" y="12535"/>
                                            </a:cubicBezTo>
                                            <a:cubicBezTo>
                                              <a:pt x="2785" y="12471"/>
                                              <a:pt x="2785" y="12414"/>
                                              <a:pt x="2766" y="12376"/>
                                            </a:cubicBezTo>
                                            <a:cubicBezTo>
                                              <a:pt x="2740" y="12331"/>
                                              <a:pt x="2709" y="12306"/>
                                              <a:pt x="2677" y="12293"/>
                                            </a:cubicBezTo>
                                            <a:cubicBezTo>
                                              <a:pt x="2639" y="12242"/>
                                              <a:pt x="2582" y="12191"/>
                                              <a:pt x="2512" y="12153"/>
                                            </a:cubicBezTo>
                                            <a:cubicBezTo>
                                              <a:pt x="2563" y="12153"/>
                                              <a:pt x="2607" y="12146"/>
                                              <a:pt x="2639" y="12127"/>
                                            </a:cubicBezTo>
                                            <a:cubicBezTo>
                                              <a:pt x="2614" y="12089"/>
                                              <a:pt x="2569" y="12051"/>
                                              <a:pt x="2518" y="12025"/>
                                            </a:cubicBezTo>
                                            <a:cubicBezTo>
                                              <a:pt x="2652" y="12019"/>
                                              <a:pt x="2772" y="11994"/>
                                              <a:pt x="2848" y="11930"/>
                                            </a:cubicBezTo>
                                            <a:cubicBezTo>
                                              <a:pt x="2785" y="11866"/>
                                              <a:pt x="2671" y="11841"/>
                                              <a:pt x="2550" y="11834"/>
                                            </a:cubicBezTo>
                                            <a:cubicBezTo>
                                              <a:pt x="2595" y="11809"/>
                                              <a:pt x="2626" y="11784"/>
                                              <a:pt x="2652" y="11752"/>
                                            </a:cubicBezTo>
                                            <a:cubicBezTo>
                                              <a:pt x="2607" y="11726"/>
                                              <a:pt x="2556" y="11720"/>
                                              <a:pt x="2493" y="11726"/>
                                            </a:cubicBezTo>
                                            <a:cubicBezTo>
                                              <a:pt x="2607" y="11656"/>
                                              <a:pt x="2702" y="11573"/>
                                              <a:pt x="2728" y="11478"/>
                                            </a:cubicBezTo>
                                            <a:cubicBezTo>
                                              <a:pt x="2639" y="11459"/>
                                              <a:pt x="2531" y="11491"/>
                                              <a:pt x="2423" y="11548"/>
                                            </a:cubicBezTo>
                                            <a:cubicBezTo>
                                              <a:pt x="2449" y="11503"/>
                                              <a:pt x="2461" y="11465"/>
                                              <a:pt x="2468" y="11427"/>
                                            </a:cubicBezTo>
                                            <a:cubicBezTo>
                                              <a:pt x="2417" y="11427"/>
                                              <a:pt x="2366" y="11453"/>
                                              <a:pt x="2315" y="11484"/>
                                            </a:cubicBezTo>
                                            <a:cubicBezTo>
                                              <a:pt x="2334" y="11453"/>
                                              <a:pt x="2347" y="11421"/>
                                              <a:pt x="2360" y="11389"/>
                                            </a:cubicBezTo>
                                            <a:cubicBezTo>
                                              <a:pt x="2430" y="11370"/>
                                              <a:pt x="2537" y="11325"/>
                                              <a:pt x="2518" y="11179"/>
                                            </a:cubicBezTo>
                                            <a:cubicBezTo>
                                              <a:pt x="2512" y="11134"/>
                                              <a:pt x="2480" y="11090"/>
                                              <a:pt x="2430" y="11045"/>
                                            </a:cubicBezTo>
                                            <a:cubicBezTo>
                                              <a:pt x="2493" y="11039"/>
                                              <a:pt x="2550" y="11020"/>
                                              <a:pt x="2575" y="10988"/>
                                            </a:cubicBezTo>
                                            <a:cubicBezTo>
                                              <a:pt x="2715" y="10835"/>
                                              <a:pt x="2544" y="10695"/>
                                              <a:pt x="2537" y="10676"/>
                                            </a:cubicBezTo>
                                            <a:cubicBezTo>
                                              <a:pt x="2537" y="10670"/>
                                              <a:pt x="2537" y="10657"/>
                                              <a:pt x="2537" y="10644"/>
                                            </a:cubicBezTo>
                                            <a:cubicBezTo>
                                              <a:pt x="2652" y="10727"/>
                                              <a:pt x="2778" y="10746"/>
                                              <a:pt x="2867" y="10682"/>
                                            </a:cubicBezTo>
                                            <a:cubicBezTo>
                                              <a:pt x="2988" y="10593"/>
                                              <a:pt x="2981" y="10383"/>
                                              <a:pt x="2855" y="10211"/>
                                            </a:cubicBezTo>
                                            <a:cubicBezTo>
                                              <a:pt x="2836" y="10186"/>
                                              <a:pt x="2817" y="10160"/>
                                              <a:pt x="2797" y="10141"/>
                                            </a:cubicBezTo>
                                            <a:cubicBezTo>
                                              <a:pt x="2829" y="10135"/>
                                              <a:pt x="2855" y="10128"/>
                                              <a:pt x="2886" y="10122"/>
                                            </a:cubicBezTo>
                                            <a:cubicBezTo>
                                              <a:pt x="3089" y="10058"/>
                                              <a:pt x="3216" y="9886"/>
                                              <a:pt x="3172" y="9746"/>
                                            </a:cubicBezTo>
                                            <a:cubicBezTo>
                                              <a:pt x="3127" y="9606"/>
                                              <a:pt x="2924" y="9549"/>
                                              <a:pt x="2728" y="9613"/>
                                            </a:cubicBezTo>
                                            <a:cubicBezTo>
                                              <a:pt x="2696" y="9625"/>
                                              <a:pt x="2671" y="9632"/>
                                              <a:pt x="2645" y="9651"/>
                                            </a:cubicBezTo>
                                            <a:cubicBezTo>
                                              <a:pt x="2645" y="9632"/>
                                              <a:pt x="2652" y="9613"/>
                                              <a:pt x="2652" y="9594"/>
                                            </a:cubicBezTo>
                                            <a:cubicBezTo>
                                              <a:pt x="2747" y="9549"/>
                                              <a:pt x="2823" y="9466"/>
                                              <a:pt x="2867" y="9371"/>
                                            </a:cubicBezTo>
                                            <a:cubicBezTo>
                                              <a:pt x="3058" y="9314"/>
                                              <a:pt x="3197" y="9148"/>
                                              <a:pt x="3197" y="8951"/>
                                            </a:cubicBezTo>
                                            <a:cubicBezTo>
                                              <a:pt x="3197" y="8842"/>
                                              <a:pt x="3159" y="8747"/>
                                              <a:pt x="3096" y="8671"/>
                                            </a:cubicBezTo>
                                            <a:cubicBezTo>
                                              <a:pt x="3102" y="8639"/>
                                              <a:pt x="3108" y="8601"/>
                                              <a:pt x="3108" y="8562"/>
                                            </a:cubicBezTo>
                                            <a:cubicBezTo>
                                              <a:pt x="3108" y="8390"/>
                                              <a:pt x="3007" y="8238"/>
                                              <a:pt x="2855" y="8168"/>
                                            </a:cubicBezTo>
                                            <a:cubicBezTo>
                                              <a:pt x="2886" y="8142"/>
                                              <a:pt x="2918" y="8110"/>
                                              <a:pt x="2943" y="8072"/>
                                            </a:cubicBezTo>
                                            <a:cubicBezTo>
                                              <a:pt x="2962" y="8047"/>
                                              <a:pt x="2975" y="8021"/>
                                              <a:pt x="2988" y="7996"/>
                                            </a:cubicBezTo>
                                            <a:lnTo>
                                              <a:pt x="2988" y="7996"/>
                                            </a:lnTo>
                                            <a:cubicBezTo>
                                              <a:pt x="3000" y="8021"/>
                                              <a:pt x="3020" y="8047"/>
                                              <a:pt x="3032" y="8072"/>
                                            </a:cubicBezTo>
                                            <a:cubicBezTo>
                                              <a:pt x="3096" y="8155"/>
                                              <a:pt x="3172" y="8212"/>
                                              <a:pt x="3248" y="8244"/>
                                            </a:cubicBezTo>
                                            <a:cubicBezTo>
                                              <a:pt x="3210" y="8263"/>
                                              <a:pt x="3184" y="8295"/>
                                              <a:pt x="3172" y="8333"/>
                                            </a:cubicBezTo>
                                            <a:cubicBezTo>
                                              <a:pt x="3134" y="8448"/>
                                              <a:pt x="3235" y="8581"/>
                                              <a:pt x="3400" y="8632"/>
                                            </a:cubicBezTo>
                                            <a:cubicBezTo>
                                              <a:pt x="3426" y="8639"/>
                                              <a:pt x="3445" y="8645"/>
                                              <a:pt x="3470" y="8651"/>
                                            </a:cubicBezTo>
                                            <a:cubicBezTo>
                                              <a:pt x="3451" y="8671"/>
                                              <a:pt x="3438" y="8683"/>
                                              <a:pt x="3426" y="8709"/>
                                            </a:cubicBezTo>
                                            <a:cubicBezTo>
                                              <a:pt x="3324" y="8849"/>
                                              <a:pt x="3324" y="9014"/>
                                              <a:pt x="3419" y="9084"/>
                                            </a:cubicBezTo>
                                            <a:cubicBezTo>
                                              <a:pt x="3514" y="9154"/>
                                              <a:pt x="3673" y="9097"/>
                                              <a:pt x="3774" y="8963"/>
                                            </a:cubicBezTo>
                                            <a:cubicBezTo>
                                              <a:pt x="3787" y="8944"/>
                                              <a:pt x="3800" y="8925"/>
                                              <a:pt x="3812" y="8900"/>
                                            </a:cubicBezTo>
                                            <a:lnTo>
                                              <a:pt x="3812" y="8900"/>
                                            </a:lnTo>
                                            <a:cubicBezTo>
                                              <a:pt x="3825" y="8919"/>
                                              <a:pt x="3838" y="8944"/>
                                              <a:pt x="3851" y="8963"/>
                                            </a:cubicBezTo>
                                            <a:cubicBezTo>
                                              <a:pt x="3952" y="9103"/>
                                              <a:pt x="4111" y="9154"/>
                                              <a:pt x="4206" y="9084"/>
                                            </a:cubicBezTo>
                                            <a:cubicBezTo>
                                              <a:pt x="4301" y="9014"/>
                                              <a:pt x="4295" y="8849"/>
                                              <a:pt x="4199" y="8709"/>
                                            </a:cubicBezTo>
                                            <a:cubicBezTo>
                                              <a:pt x="4187" y="8690"/>
                                              <a:pt x="4168" y="8671"/>
                                              <a:pt x="4155" y="8651"/>
                                            </a:cubicBezTo>
                                            <a:cubicBezTo>
                                              <a:pt x="4180" y="8645"/>
                                              <a:pt x="4199" y="8645"/>
                                              <a:pt x="4225" y="8632"/>
                                            </a:cubicBezTo>
                                            <a:cubicBezTo>
                                              <a:pt x="4383" y="8581"/>
                                              <a:pt x="4485" y="8448"/>
                                              <a:pt x="4453" y="8333"/>
                                            </a:cubicBezTo>
                                            <a:cubicBezTo>
                                              <a:pt x="4415" y="8219"/>
                                              <a:pt x="4257" y="8174"/>
                                              <a:pt x="4098" y="8225"/>
                                            </a:cubicBezTo>
                                            <a:cubicBezTo>
                                              <a:pt x="4073" y="8231"/>
                                              <a:pt x="4054" y="8244"/>
                                              <a:pt x="4028" y="8250"/>
                                            </a:cubicBezTo>
                                            <a:cubicBezTo>
                                              <a:pt x="4035" y="8225"/>
                                              <a:pt x="4035" y="8206"/>
                                              <a:pt x="4035" y="8180"/>
                                            </a:cubicBezTo>
                                            <a:cubicBezTo>
                                              <a:pt x="4035" y="8009"/>
                                              <a:pt x="3939" y="7875"/>
                                              <a:pt x="3819" y="7875"/>
                                            </a:cubicBezTo>
                                            <a:lnTo>
                                              <a:pt x="3819" y="7875"/>
                                            </a:lnTo>
                                            <a:cubicBezTo>
                                              <a:pt x="3698" y="7875"/>
                                              <a:pt x="3603" y="8015"/>
                                              <a:pt x="3603" y="8180"/>
                                            </a:cubicBezTo>
                                            <a:cubicBezTo>
                                              <a:pt x="3603" y="8206"/>
                                              <a:pt x="3603" y="8231"/>
                                              <a:pt x="3609" y="8250"/>
                                            </a:cubicBezTo>
                                            <a:cubicBezTo>
                                              <a:pt x="3590" y="8238"/>
                                              <a:pt x="3565" y="8231"/>
                                              <a:pt x="3540" y="8225"/>
                                            </a:cubicBezTo>
                                            <a:cubicBezTo>
                                              <a:pt x="3527" y="8219"/>
                                              <a:pt x="3508" y="8219"/>
                                              <a:pt x="3495" y="8212"/>
                                            </a:cubicBezTo>
                                            <a:cubicBezTo>
                                              <a:pt x="3603" y="8123"/>
                                              <a:pt x="3597" y="7919"/>
                                              <a:pt x="3476" y="7754"/>
                                            </a:cubicBezTo>
                                            <a:cubicBezTo>
                                              <a:pt x="3457" y="7728"/>
                                              <a:pt x="3438" y="7703"/>
                                              <a:pt x="3419" y="7684"/>
                                            </a:cubicBezTo>
                                            <a:cubicBezTo>
                                              <a:pt x="3451" y="7677"/>
                                              <a:pt x="3476" y="7671"/>
                                              <a:pt x="3508" y="7665"/>
                                            </a:cubicBezTo>
                                            <a:cubicBezTo>
                                              <a:pt x="3711" y="7601"/>
                                              <a:pt x="3838" y="7429"/>
                                              <a:pt x="3793" y="7289"/>
                                            </a:cubicBezTo>
                                            <a:cubicBezTo>
                                              <a:pt x="3793" y="7283"/>
                                              <a:pt x="3793" y="7283"/>
                                              <a:pt x="3787" y="7283"/>
                                            </a:cubicBezTo>
                                            <a:cubicBezTo>
                                              <a:pt x="3825" y="7187"/>
                                              <a:pt x="3793" y="7111"/>
                                              <a:pt x="3762" y="7073"/>
                                            </a:cubicBezTo>
                                            <a:cubicBezTo>
                                              <a:pt x="3724" y="7079"/>
                                              <a:pt x="3679" y="7105"/>
                                              <a:pt x="3648" y="7155"/>
                                            </a:cubicBezTo>
                                            <a:cubicBezTo>
                                              <a:pt x="3603" y="7143"/>
                                              <a:pt x="3559" y="7130"/>
                                              <a:pt x="3502" y="7130"/>
                                            </a:cubicBezTo>
                                            <a:cubicBezTo>
                                              <a:pt x="3495" y="7105"/>
                                              <a:pt x="3483" y="7085"/>
                                              <a:pt x="3464" y="7066"/>
                                            </a:cubicBezTo>
                                            <a:cubicBezTo>
                                              <a:pt x="3426" y="7073"/>
                                              <a:pt x="3375" y="7098"/>
                                              <a:pt x="3343" y="7155"/>
                                            </a:cubicBezTo>
                                            <a:cubicBezTo>
                                              <a:pt x="3343" y="7155"/>
                                              <a:pt x="3343" y="7155"/>
                                              <a:pt x="3337" y="7155"/>
                                            </a:cubicBezTo>
                                            <a:cubicBezTo>
                                              <a:pt x="3305" y="7168"/>
                                              <a:pt x="3280" y="7175"/>
                                              <a:pt x="3254" y="7194"/>
                                            </a:cubicBezTo>
                                            <a:cubicBezTo>
                                              <a:pt x="3261" y="7162"/>
                                              <a:pt x="3261" y="7136"/>
                                              <a:pt x="3261" y="7105"/>
                                            </a:cubicBezTo>
                                            <a:cubicBezTo>
                                              <a:pt x="3261" y="7079"/>
                                              <a:pt x="3261" y="7054"/>
                                              <a:pt x="3254" y="7028"/>
                                            </a:cubicBezTo>
                                            <a:cubicBezTo>
                                              <a:pt x="3679" y="6977"/>
                                              <a:pt x="4009" y="7079"/>
                                              <a:pt x="4187" y="7175"/>
                                            </a:cubicBezTo>
                                            <a:cubicBezTo>
                                              <a:pt x="4168" y="7085"/>
                                              <a:pt x="3717" y="6945"/>
                                              <a:pt x="3248" y="6984"/>
                                            </a:cubicBezTo>
                                            <a:cubicBezTo>
                                              <a:pt x="3235" y="6926"/>
                                              <a:pt x="3216" y="6882"/>
                                              <a:pt x="3184" y="6837"/>
                                            </a:cubicBezTo>
                                            <a:cubicBezTo>
                                              <a:pt x="3184" y="6837"/>
                                              <a:pt x="3184" y="6831"/>
                                              <a:pt x="3184" y="6831"/>
                                            </a:cubicBezTo>
                                            <a:cubicBezTo>
                                              <a:pt x="3197" y="6850"/>
                                              <a:pt x="3210" y="6869"/>
                                              <a:pt x="3223" y="6882"/>
                                            </a:cubicBezTo>
                                            <a:cubicBezTo>
                                              <a:pt x="3235" y="6894"/>
                                              <a:pt x="3242" y="6901"/>
                                              <a:pt x="3254" y="6907"/>
                                            </a:cubicBezTo>
                                            <a:cubicBezTo>
                                              <a:pt x="3254" y="6907"/>
                                              <a:pt x="3254" y="6901"/>
                                              <a:pt x="3261" y="6901"/>
                                            </a:cubicBezTo>
                                            <a:cubicBezTo>
                                              <a:pt x="3311" y="6933"/>
                                              <a:pt x="3362" y="6939"/>
                                              <a:pt x="3400" y="6933"/>
                                            </a:cubicBezTo>
                                            <a:cubicBezTo>
                                              <a:pt x="3426" y="6952"/>
                                              <a:pt x="3451" y="6964"/>
                                              <a:pt x="3476" y="6977"/>
                                            </a:cubicBezTo>
                                            <a:cubicBezTo>
                                              <a:pt x="3489" y="6907"/>
                                              <a:pt x="3464" y="6818"/>
                                              <a:pt x="3419" y="6729"/>
                                            </a:cubicBezTo>
                                            <a:cubicBezTo>
                                              <a:pt x="3445" y="6742"/>
                                              <a:pt x="3464" y="6754"/>
                                              <a:pt x="3489" y="6761"/>
                                            </a:cubicBezTo>
                                            <a:cubicBezTo>
                                              <a:pt x="3552" y="6920"/>
                                              <a:pt x="3660" y="6939"/>
                                              <a:pt x="3724" y="6933"/>
                                            </a:cubicBezTo>
                                            <a:cubicBezTo>
                                              <a:pt x="3743" y="6882"/>
                                              <a:pt x="3743" y="6793"/>
                                              <a:pt x="3660" y="6716"/>
                                            </a:cubicBezTo>
                                            <a:cubicBezTo>
                                              <a:pt x="3686" y="6723"/>
                                              <a:pt x="3717" y="6723"/>
                                              <a:pt x="3743" y="6716"/>
                                            </a:cubicBezTo>
                                            <a:cubicBezTo>
                                              <a:pt x="3724" y="6646"/>
                                              <a:pt x="3654" y="6583"/>
                                              <a:pt x="3578" y="6532"/>
                                            </a:cubicBezTo>
                                            <a:cubicBezTo>
                                              <a:pt x="3578" y="6532"/>
                                              <a:pt x="3578" y="6532"/>
                                              <a:pt x="3578" y="6532"/>
                                            </a:cubicBezTo>
                                            <a:cubicBezTo>
                                              <a:pt x="3616" y="6532"/>
                                              <a:pt x="3648" y="6525"/>
                                              <a:pt x="3673" y="6512"/>
                                            </a:cubicBezTo>
                                            <a:cubicBezTo>
                                              <a:pt x="3660" y="6500"/>
                                              <a:pt x="3648" y="6481"/>
                                              <a:pt x="3635" y="6468"/>
                                            </a:cubicBezTo>
                                            <a:cubicBezTo>
                                              <a:pt x="3635" y="6468"/>
                                              <a:pt x="3641" y="6462"/>
                                              <a:pt x="3641" y="6462"/>
                                            </a:cubicBezTo>
                                            <a:cubicBezTo>
                                              <a:pt x="3654" y="6449"/>
                                              <a:pt x="3660" y="6436"/>
                                              <a:pt x="3673" y="6417"/>
                                            </a:cubicBezTo>
                                            <a:cubicBezTo>
                                              <a:pt x="3679" y="6417"/>
                                              <a:pt x="3686" y="6417"/>
                                              <a:pt x="3692" y="6411"/>
                                            </a:cubicBezTo>
                                            <a:cubicBezTo>
                                              <a:pt x="3692" y="6449"/>
                                              <a:pt x="3698" y="6487"/>
                                              <a:pt x="3717" y="6519"/>
                                            </a:cubicBezTo>
                                            <a:cubicBezTo>
                                              <a:pt x="3743" y="6506"/>
                                              <a:pt x="3768" y="6481"/>
                                              <a:pt x="3787" y="6455"/>
                                            </a:cubicBezTo>
                                            <a:cubicBezTo>
                                              <a:pt x="3800" y="6436"/>
                                              <a:pt x="3812" y="6417"/>
                                              <a:pt x="3819" y="6398"/>
                                            </a:cubicBezTo>
                                            <a:lnTo>
                                              <a:pt x="3819" y="6404"/>
                                            </a:lnTo>
                                            <a:cubicBezTo>
                                              <a:pt x="3825" y="6532"/>
                                              <a:pt x="3851" y="6653"/>
                                              <a:pt x="3914" y="6723"/>
                                            </a:cubicBezTo>
                                            <a:cubicBezTo>
                                              <a:pt x="3977" y="6659"/>
                                              <a:pt x="4003" y="6544"/>
                                              <a:pt x="4009" y="6423"/>
                                            </a:cubicBezTo>
                                            <a:cubicBezTo>
                                              <a:pt x="4022" y="6449"/>
                                              <a:pt x="4041" y="6468"/>
                                              <a:pt x="4054" y="6487"/>
                                            </a:cubicBezTo>
                                            <a:cubicBezTo>
                                              <a:pt x="4066" y="6500"/>
                                              <a:pt x="4079" y="6512"/>
                                              <a:pt x="4092" y="6519"/>
                                            </a:cubicBezTo>
                                            <a:cubicBezTo>
                                              <a:pt x="4117" y="6474"/>
                                              <a:pt x="4123" y="6423"/>
                                              <a:pt x="4117" y="6360"/>
                                            </a:cubicBezTo>
                                            <a:cubicBezTo>
                                              <a:pt x="4187" y="6474"/>
                                              <a:pt x="4269" y="6570"/>
                                              <a:pt x="4364" y="6595"/>
                                            </a:cubicBezTo>
                                            <a:cubicBezTo>
                                              <a:pt x="4383" y="6506"/>
                                              <a:pt x="4352" y="6398"/>
                                              <a:pt x="4295" y="6290"/>
                                            </a:cubicBezTo>
                                            <a:cubicBezTo>
                                              <a:pt x="4339" y="6315"/>
                                              <a:pt x="4377" y="6334"/>
                                              <a:pt x="4421" y="6334"/>
                                            </a:cubicBezTo>
                                            <a:cubicBezTo>
                                              <a:pt x="4421" y="6283"/>
                                              <a:pt x="4396" y="6232"/>
                                              <a:pt x="4364" y="6181"/>
                                            </a:cubicBezTo>
                                            <a:cubicBezTo>
                                              <a:pt x="4479" y="6245"/>
                                              <a:pt x="4599" y="6283"/>
                                              <a:pt x="4694" y="6264"/>
                                            </a:cubicBezTo>
                                            <a:cubicBezTo>
                                              <a:pt x="4669" y="6181"/>
                                              <a:pt x="4586" y="6099"/>
                                              <a:pt x="4485" y="6035"/>
                                            </a:cubicBezTo>
                                            <a:cubicBezTo>
                                              <a:pt x="4536" y="6035"/>
                                              <a:pt x="4580" y="6029"/>
                                              <a:pt x="4612" y="6010"/>
                                            </a:cubicBezTo>
                                            <a:cubicBezTo>
                                              <a:pt x="4586" y="5971"/>
                                              <a:pt x="4542" y="5933"/>
                                              <a:pt x="4491" y="5908"/>
                                            </a:cubicBezTo>
                                            <a:cubicBezTo>
                                              <a:pt x="4529" y="5908"/>
                                              <a:pt x="4567" y="5901"/>
                                              <a:pt x="4605" y="5895"/>
                                            </a:cubicBezTo>
                                            <a:cubicBezTo>
                                              <a:pt x="4618" y="5914"/>
                                              <a:pt x="4631" y="5940"/>
                                              <a:pt x="4656" y="5965"/>
                                            </a:cubicBezTo>
                                            <a:cubicBezTo>
                                              <a:pt x="4739" y="6137"/>
                                              <a:pt x="4827" y="6251"/>
                                              <a:pt x="4872" y="6251"/>
                                            </a:cubicBezTo>
                                            <a:cubicBezTo>
                                              <a:pt x="4821" y="6194"/>
                                              <a:pt x="4770" y="6111"/>
                                              <a:pt x="4713" y="6016"/>
                                            </a:cubicBezTo>
                                            <a:cubicBezTo>
                                              <a:pt x="4758" y="6041"/>
                                              <a:pt x="4808" y="6048"/>
                                              <a:pt x="4878" y="6016"/>
                                            </a:cubicBezTo>
                                            <a:cubicBezTo>
                                              <a:pt x="4916" y="5997"/>
                                              <a:pt x="4954" y="5952"/>
                                              <a:pt x="4980" y="5895"/>
                                            </a:cubicBezTo>
                                            <a:lnTo>
                                              <a:pt x="4980" y="5895"/>
                                            </a:lnTo>
                                            <a:cubicBezTo>
                                              <a:pt x="5005" y="5952"/>
                                              <a:pt x="5043" y="5997"/>
                                              <a:pt x="5081" y="6016"/>
                                            </a:cubicBezTo>
                                            <a:cubicBezTo>
                                              <a:pt x="5265" y="6105"/>
                                              <a:pt x="5348" y="5895"/>
                                              <a:pt x="5367" y="5882"/>
                                            </a:cubicBezTo>
                                            <a:cubicBezTo>
                                              <a:pt x="5386" y="5870"/>
                                              <a:pt x="5608" y="5863"/>
                                              <a:pt x="5582" y="5653"/>
                                            </a:cubicBezTo>
                                            <a:cubicBezTo>
                                              <a:pt x="5576" y="5609"/>
                                              <a:pt x="5544" y="5564"/>
                                              <a:pt x="5494" y="5519"/>
                                            </a:cubicBezTo>
                                            <a:cubicBezTo>
                                              <a:pt x="5557" y="5513"/>
                                              <a:pt x="5614" y="5494"/>
                                              <a:pt x="5639" y="5462"/>
                                            </a:cubicBezTo>
                                            <a:cubicBezTo>
                                              <a:pt x="5779" y="5309"/>
                                              <a:pt x="5608" y="5169"/>
                                              <a:pt x="5601" y="5150"/>
                                            </a:cubicBezTo>
                                            <a:cubicBezTo>
                                              <a:pt x="5601" y="5150"/>
                                              <a:pt x="5601" y="5137"/>
                                              <a:pt x="5601" y="5131"/>
                                            </a:cubicBezTo>
                                            <a:cubicBezTo>
                                              <a:pt x="5633" y="5137"/>
                                              <a:pt x="5665" y="5144"/>
                                              <a:pt x="5703" y="5144"/>
                                            </a:cubicBezTo>
                                            <a:cubicBezTo>
                                              <a:pt x="5893" y="5144"/>
                                              <a:pt x="6064" y="5029"/>
                                              <a:pt x="6134" y="4870"/>
                                            </a:cubicBezTo>
                                            <a:cubicBezTo>
                                              <a:pt x="6325" y="4813"/>
                                              <a:pt x="6464" y="4647"/>
                                              <a:pt x="6464" y="4450"/>
                                            </a:cubicBezTo>
                                            <a:cubicBezTo>
                                              <a:pt x="6464" y="4418"/>
                                              <a:pt x="6458" y="4393"/>
                                              <a:pt x="6458" y="4367"/>
                                            </a:cubicBezTo>
                                            <a:cubicBezTo>
                                              <a:pt x="6496" y="4380"/>
                                              <a:pt x="6540" y="4380"/>
                                              <a:pt x="6597" y="4354"/>
                                            </a:cubicBezTo>
                                            <a:cubicBezTo>
                                              <a:pt x="6635" y="4335"/>
                                              <a:pt x="6673" y="4291"/>
                                              <a:pt x="6699" y="4233"/>
                                            </a:cubicBezTo>
                                            <a:lnTo>
                                              <a:pt x="6699" y="4233"/>
                                            </a:lnTo>
                                            <a:cubicBezTo>
                                              <a:pt x="6724" y="4291"/>
                                              <a:pt x="6762" y="4335"/>
                                              <a:pt x="6800" y="4354"/>
                                            </a:cubicBezTo>
                                            <a:cubicBezTo>
                                              <a:pt x="6819" y="4361"/>
                                              <a:pt x="6838" y="4367"/>
                                              <a:pt x="6851" y="4373"/>
                                            </a:cubicBezTo>
                                            <a:cubicBezTo>
                                              <a:pt x="6857" y="4469"/>
                                              <a:pt x="6946" y="4571"/>
                                              <a:pt x="7086" y="4615"/>
                                            </a:cubicBezTo>
                                            <a:cubicBezTo>
                                              <a:pt x="7111" y="4622"/>
                                              <a:pt x="7130" y="4628"/>
                                              <a:pt x="7156" y="4634"/>
                                            </a:cubicBezTo>
                                            <a:cubicBezTo>
                                              <a:pt x="7137" y="4654"/>
                                              <a:pt x="7124" y="4666"/>
                                              <a:pt x="7111" y="4692"/>
                                            </a:cubicBezTo>
                                            <a:cubicBezTo>
                                              <a:pt x="7010" y="4832"/>
                                              <a:pt x="7010" y="4997"/>
                                              <a:pt x="7105" y="5067"/>
                                            </a:cubicBezTo>
                                            <a:cubicBezTo>
                                              <a:pt x="7200" y="5137"/>
                                              <a:pt x="7359" y="5080"/>
                                              <a:pt x="7460" y="4946"/>
                                            </a:cubicBezTo>
                                            <a:cubicBezTo>
                                              <a:pt x="7473" y="4927"/>
                                              <a:pt x="7485" y="4908"/>
                                              <a:pt x="7498" y="4883"/>
                                            </a:cubicBezTo>
                                            <a:lnTo>
                                              <a:pt x="7498" y="4883"/>
                                            </a:lnTo>
                                            <a:cubicBezTo>
                                              <a:pt x="7511" y="4902"/>
                                              <a:pt x="7523" y="4927"/>
                                              <a:pt x="7536" y="4946"/>
                                            </a:cubicBezTo>
                                            <a:cubicBezTo>
                                              <a:pt x="7638" y="5086"/>
                                              <a:pt x="7796" y="5137"/>
                                              <a:pt x="7891" y="5067"/>
                                            </a:cubicBezTo>
                                            <a:cubicBezTo>
                                              <a:pt x="7987" y="4997"/>
                                              <a:pt x="7980" y="4832"/>
                                              <a:pt x="7885" y="4692"/>
                                            </a:cubicBezTo>
                                            <a:cubicBezTo>
                                              <a:pt x="7872" y="4673"/>
                                              <a:pt x="7853" y="4654"/>
                                              <a:pt x="7841" y="4634"/>
                                            </a:cubicBezTo>
                                            <a:cubicBezTo>
                                              <a:pt x="7866" y="4628"/>
                                              <a:pt x="7885" y="4628"/>
                                              <a:pt x="7910" y="4615"/>
                                            </a:cubicBezTo>
                                            <a:cubicBezTo>
                                              <a:pt x="8069" y="4564"/>
                                              <a:pt x="8171" y="4431"/>
                                              <a:pt x="8139" y="4316"/>
                                            </a:cubicBezTo>
                                            <a:cubicBezTo>
                                              <a:pt x="8101" y="4202"/>
                                              <a:pt x="7942" y="4157"/>
                                              <a:pt x="7784" y="4208"/>
                                            </a:cubicBezTo>
                                            <a:cubicBezTo>
                                              <a:pt x="7758" y="4214"/>
                                              <a:pt x="7739" y="4227"/>
                                              <a:pt x="7714" y="4233"/>
                                            </a:cubicBezTo>
                                            <a:cubicBezTo>
                                              <a:pt x="7720" y="4208"/>
                                              <a:pt x="7720" y="4189"/>
                                              <a:pt x="7720" y="4163"/>
                                            </a:cubicBezTo>
                                            <a:cubicBezTo>
                                              <a:pt x="7720" y="4106"/>
                                              <a:pt x="7707" y="4055"/>
                                              <a:pt x="7688" y="4011"/>
                                            </a:cubicBezTo>
                                            <a:cubicBezTo>
                                              <a:pt x="7796" y="4004"/>
                                              <a:pt x="7917" y="3934"/>
                                              <a:pt x="7999" y="3820"/>
                                            </a:cubicBezTo>
                                            <a:cubicBezTo>
                                              <a:pt x="8018" y="3794"/>
                                              <a:pt x="8031" y="3769"/>
                                              <a:pt x="8044" y="3743"/>
                                            </a:cubicBezTo>
                                            <a:lnTo>
                                              <a:pt x="8044" y="3743"/>
                                            </a:lnTo>
                                            <a:cubicBezTo>
                                              <a:pt x="8056" y="3769"/>
                                              <a:pt x="8075" y="3794"/>
                                              <a:pt x="8088" y="3820"/>
                                            </a:cubicBezTo>
                                            <a:cubicBezTo>
                                              <a:pt x="8215" y="3992"/>
                                              <a:pt x="8412" y="4062"/>
                                              <a:pt x="8526" y="3972"/>
                                            </a:cubicBezTo>
                                            <a:cubicBezTo>
                                              <a:pt x="8646" y="3883"/>
                                              <a:pt x="8640" y="3673"/>
                                              <a:pt x="8513" y="3501"/>
                                            </a:cubicBezTo>
                                            <a:cubicBezTo>
                                              <a:pt x="8494" y="3476"/>
                                              <a:pt x="8475" y="3450"/>
                                              <a:pt x="8456" y="3431"/>
                                            </a:cubicBezTo>
                                            <a:cubicBezTo>
                                              <a:pt x="8475" y="3431"/>
                                              <a:pt x="8494" y="3425"/>
                                              <a:pt x="8507" y="3419"/>
                                            </a:cubicBezTo>
                                            <a:cubicBezTo>
                                              <a:pt x="8583" y="3476"/>
                                              <a:pt x="8684" y="3514"/>
                                              <a:pt x="8792" y="3514"/>
                                            </a:cubicBezTo>
                                            <a:cubicBezTo>
                                              <a:pt x="8983" y="3514"/>
                                              <a:pt x="9154" y="3399"/>
                                              <a:pt x="9224" y="3240"/>
                                            </a:cubicBezTo>
                                            <a:cubicBezTo>
                                              <a:pt x="9249" y="3234"/>
                                              <a:pt x="9268" y="3228"/>
                                              <a:pt x="9287" y="3215"/>
                                            </a:cubicBezTo>
                                            <a:cubicBezTo>
                                              <a:pt x="9262" y="3291"/>
                                              <a:pt x="9249" y="3368"/>
                                              <a:pt x="9262" y="3425"/>
                                            </a:cubicBezTo>
                                            <a:cubicBezTo>
                                              <a:pt x="9325" y="3406"/>
                                              <a:pt x="9389" y="3349"/>
                                              <a:pt x="9446" y="3279"/>
                                            </a:cubicBezTo>
                                            <a:cubicBezTo>
                                              <a:pt x="9465" y="3259"/>
                                              <a:pt x="9477" y="3234"/>
                                              <a:pt x="9496" y="3209"/>
                                            </a:cubicBezTo>
                                            <a:cubicBezTo>
                                              <a:pt x="9496" y="3259"/>
                                              <a:pt x="9503" y="3304"/>
                                              <a:pt x="9522" y="3342"/>
                                            </a:cubicBezTo>
                                            <a:cubicBezTo>
                                              <a:pt x="9547" y="3329"/>
                                              <a:pt x="9572" y="3304"/>
                                              <a:pt x="9591" y="3279"/>
                                            </a:cubicBezTo>
                                            <a:cubicBezTo>
                                              <a:pt x="9604" y="3259"/>
                                              <a:pt x="9617" y="3240"/>
                                              <a:pt x="9623" y="3221"/>
                                            </a:cubicBezTo>
                                            <a:lnTo>
                                              <a:pt x="9623" y="3228"/>
                                            </a:lnTo>
                                            <a:cubicBezTo>
                                              <a:pt x="9630" y="3355"/>
                                              <a:pt x="9655" y="3476"/>
                                              <a:pt x="9718" y="3546"/>
                                            </a:cubicBezTo>
                                            <a:cubicBezTo>
                                              <a:pt x="9782" y="3482"/>
                                              <a:pt x="9807" y="3368"/>
                                              <a:pt x="9814" y="3247"/>
                                            </a:cubicBezTo>
                                            <a:cubicBezTo>
                                              <a:pt x="9826" y="3272"/>
                                              <a:pt x="9845" y="3291"/>
                                              <a:pt x="9858" y="3310"/>
                                            </a:cubicBezTo>
                                            <a:cubicBezTo>
                                              <a:pt x="9871" y="3323"/>
                                              <a:pt x="9883" y="3336"/>
                                              <a:pt x="9896" y="3342"/>
                                            </a:cubicBezTo>
                                            <a:cubicBezTo>
                                              <a:pt x="9921" y="3298"/>
                                              <a:pt x="9928" y="3247"/>
                                              <a:pt x="9921" y="3183"/>
                                            </a:cubicBezTo>
                                            <a:cubicBezTo>
                                              <a:pt x="9991" y="3298"/>
                                              <a:pt x="10074" y="3393"/>
                                              <a:pt x="10169" y="3419"/>
                                            </a:cubicBezTo>
                                            <a:cubicBezTo>
                                              <a:pt x="10188" y="3329"/>
                                              <a:pt x="10156" y="3221"/>
                                              <a:pt x="10099" y="3113"/>
                                            </a:cubicBezTo>
                                            <a:cubicBezTo>
                                              <a:pt x="10143" y="3138"/>
                                              <a:pt x="10181" y="3158"/>
                                              <a:pt x="10226" y="3158"/>
                                            </a:cubicBezTo>
                                            <a:cubicBezTo>
                                              <a:pt x="10226" y="3107"/>
                                              <a:pt x="10200" y="3056"/>
                                              <a:pt x="10169" y="3005"/>
                                            </a:cubicBezTo>
                                            <a:cubicBezTo>
                                              <a:pt x="10207" y="3024"/>
                                              <a:pt x="10251" y="3043"/>
                                              <a:pt x="10289" y="3062"/>
                                            </a:cubicBezTo>
                                            <a:cubicBezTo>
                                              <a:pt x="10359" y="3119"/>
                                              <a:pt x="10448" y="3164"/>
                                              <a:pt x="10549" y="3170"/>
                                            </a:cubicBezTo>
                                            <a:cubicBezTo>
                                              <a:pt x="10632" y="3272"/>
                                              <a:pt x="10765" y="3336"/>
                                              <a:pt x="10911" y="3336"/>
                                            </a:cubicBezTo>
                                            <a:cubicBezTo>
                                              <a:pt x="11101" y="3336"/>
                                              <a:pt x="11273" y="3221"/>
                                              <a:pt x="11342" y="3062"/>
                                            </a:cubicBezTo>
                                            <a:cubicBezTo>
                                              <a:pt x="11457" y="3030"/>
                                              <a:pt x="11545" y="2960"/>
                                              <a:pt x="11602" y="2865"/>
                                            </a:cubicBezTo>
                                            <a:cubicBezTo>
                                              <a:pt x="11621" y="2871"/>
                                              <a:pt x="11647" y="2877"/>
                                              <a:pt x="11679" y="2877"/>
                                            </a:cubicBezTo>
                                            <a:cubicBezTo>
                                              <a:pt x="11628" y="2922"/>
                                              <a:pt x="11596" y="2967"/>
                                              <a:pt x="11596" y="3011"/>
                                            </a:cubicBezTo>
                                            <a:cubicBezTo>
                                              <a:pt x="11571" y="3215"/>
                                              <a:pt x="11793" y="3228"/>
                                              <a:pt x="11812" y="3240"/>
                                            </a:cubicBezTo>
                                            <a:cubicBezTo>
                                              <a:pt x="11831" y="3253"/>
                                              <a:pt x="11907" y="3463"/>
                                              <a:pt x="12091" y="3374"/>
                                            </a:cubicBezTo>
                                            <a:cubicBezTo>
                                              <a:pt x="12129" y="3355"/>
                                              <a:pt x="12167" y="3310"/>
                                              <a:pt x="12192" y="3253"/>
                                            </a:cubicBezTo>
                                            <a:lnTo>
                                              <a:pt x="12192" y="3253"/>
                                            </a:lnTo>
                                            <a:cubicBezTo>
                                              <a:pt x="12218" y="3310"/>
                                              <a:pt x="12256" y="3355"/>
                                              <a:pt x="12294" y="3374"/>
                                            </a:cubicBezTo>
                                            <a:cubicBezTo>
                                              <a:pt x="12319" y="3387"/>
                                              <a:pt x="12345" y="3393"/>
                                              <a:pt x="12370" y="3393"/>
                                            </a:cubicBezTo>
                                            <a:cubicBezTo>
                                              <a:pt x="12370" y="3399"/>
                                              <a:pt x="12370" y="3406"/>
                                              <a:pt x="12376" y="3406"/>
                                            </a:cubicBezTo>
                                            <a:cubicBezTo>
                                              <a:pt x="12376" y="3399"/>
                                              <a:pt x="12383" y="3393"/>
                                              <a:pt x="12383" y="3393"/>
                                            </a:cubicBezTo>
                                            <a:cubicBezTo>
                                              <a:pt x="12510" y="3393"/>
                                              <a:pt x="12567" y="3247"/>
                                              <a:pt x="12579" y="3240"/>
                                            </a:cubicBezTo>
                                            <a:cubicBezTo>
                                              <a:pt x="12586" y="3234"/>
                                              <a:pt x="12662" y="3228"/>
                                              <a:pt x="12719" y="3189"/>
                                            </a:cubicBezTo>
                                            <a:cubicBezTo>
                                              <a:pt x="12763" y="3215"/>
                                              <a:pt x="12827" y="3234"/>
                                              <a:pt x="12916" y="3234"/>
                                            </a:cubicBezTo>
                                            <a:cubicBezTo>
                                              <a:pt x="12922" y="3234"/>
                                              <a:pt x="12928" y="3234"/>
                                              <a:pt x="12941" y="3234"/>
                                            </a:cubicBezTo>
                                            <a:cubicBezTo>
                                              <a:pt x="12928" y="3247"/>
                                              <a:pt x="12916" y="3259"/>
                                              <a:pt x="12909" y="3272"/>
                                            </a:cubicBezTo>
                                            <a:cubicBezTo>
                                              <a:pt x="12808" y="3412"/>
                                              <a:pt x="12808" y="3578"/>
                                              <a:pt x="12903" y="3648"/>
                                            </a:cubicBezTo>
                                            <a:cubicBezTo>
                                              <a:pt x="12998" y="3718"/>
                                              <a:pt x="13157" y="3660"/>
                                              <a:pt x="13258" y="3527"/>
                                            </a:cubicBezTo>
                                            <a:cubicBezTo>
                                              <a:pt x="13271" y="3508"/>
                                              <a:pt x="13283" y="3489"/>
                                              <a:pt x="13296" y="3463"/>
                                            </a:cubicBezTo>
                                            <a:lnTo>
                                              <a:pt x="13296" y="3463"/>
                                            </a:lnTo>
                                            <a:cubicBezTo>
                                              <a:pt x="13309" y="3482"/>
                                              <a:pt x="13322" y="3508"/>
                                              <a:pt x="13334" y="3527"/>
                                            </a:cubicBezTo>
                                            <a:cubicBezTo>
                                              <a:pt x="13436" y="3667"/>
                                              <a:pt x="13594" y="3718"/>
                                              <a:pt x="13689" y="3648"/>
                                            </a:cubicBezTo>
                                            <a:cubicBezTo>
                                              <a:pt x="13728" y="3616"/>
                                              <a:pt x="13753" y="3571"/>
                                              <a:pt x="13759" y="3514"/>
                                            </a:cubicBezTo>
                                            <a:cubicBezTo>
                                              <a:pt x="13797" y="3546"/>
                                              <a:pt x="13848" y="3565"/>
                                              <a:pt x="13899" y="3584"/>
                                            </a:cubicBezTo>
                                            <a:cubicBezTo>
                                              <a:pt x="13931" y="3597"/>
                                              <a:pt x="13956" y="3603"/>
                                              <a:pt x="13988" y="3603"/>
                                            </a:cubicBezTo>
                                            <a:cubicBezTo>
                                              <a:pt x="13969" y="3622"/>
                                              <a:pt x="13950" y="3648"/>
                                              <a:pt x="13931" y="3673"/>
                                            </a:cubicBezTo>
                                            <a:cubicBezTo>
                                              <a:pt x="13804" y="3845"/>
                                              <a:pt x="13804" y="4055"/>
                                              <a:pt x="13918" y="4144"/>
                                            </a:cubicBezTo>
                                            <a:cubicBezTo>
                                              <a:pt x="14038" y="4233"/>
                                              <a:pt x="14235" y="4163"/>
                                              <a:pt x="14356" y="3992"/>
                                            </a:cubicBezTo>
                                            <a:cubicBezTo>
                                              <a:pt x="14375" y="3966"/>
                                              <a:pt x="14387" y="3941"/>
                                              <a:pt x="14400" y="3915"/>
                                            </a:cubicBezTo>
                                            <a:cubicBezTo>
                                              <a:pt x="14413" y="3941"/>
                                              <a:pt x="14432" y="3966"/>
                                              <a:pt x="14444" y="3992"/>
                                            </a:cubicBezTo>
                                            <a:cubicBezTo>
                                              <a:pt x="14571" y="4163"/>
                                              <a:pt x="14768" y="4233"/>
                                              <a:pt x="14882" y="4144"/>
                                            </a:cubicBezTo>
                                            <a:cubicBezTo>
                                              <a:pt x="14926" y="4112"/>
                                              <a:pt x="14952" y="4062"/>
                                              <a:pt x="14965" y="4004"/>
                                            </a:cubicBezTo>
                                            <a:cubicBezTo>
                                              <a:pt x="15022" y="4004"/>
                                              <a:pt x="15085" y="3979"/>
                                              <a:pt x="15155" y="3947"/>
                                            </a:cubicBezTo>
                                            <a:cubicBezTo>
                                              <a:pt x="15136" y="3979"/>
                                              <a:pt x="15123" y="4017"/>
                                              <a:pt x="15117" y="4049"/>
                                            </a:cubicBezTo>
                                            <a:cubicBezTo>
                                              <a:pt x="15117" y="4049"/>
                                              <a:pt x="15123" y="4049"/>
                                              <a:pt x="15123" y="4049"/>
                                            </a:cubicBezTo>
                                            <a:cubicBezTo>
                                              <a:pt x="15117" y="4081"/>
                                              <a:pt x="15123" y="4112"/>
                                              <a:pt x="15129" y="4151"/>
                                            </a:cubicBezTo>
                                            <a:cubicBezTo>
                                              <a:pt x="15072" y="4119"/>
                                              <a:pt x="15022" y="4100"/>
                                              <a:pt x="14977" y="4112"/>
                                            </a:cubicBezTo>
                                            <a:cubicBezTo>
                                              <a:pt x="14774" y="4151"/>
                                              <a:pt x="14831" y="4367"/>
                                              <a:pt x="14825" y="4386"/>
                                            </a:cubicBezTo>
                                            <a:cubicBezTo>
                                              <a:pt x="14819" y="4405"/>
                                              <a:pt x="14641" y="4545"/>
                                              <a:pt x="14781" y="4698"/>
                                            </a:cubicBezTo>
                                            <a:cubicBezTo>
                                              <a:pt x="14812" y="4730"/>
                                              <a:pt x="14863" y="4749"/>
                                              <a:pt x="14926" y="4755"/>
                                            </a:cubicBezTo>
                                            <a:cubicBezTo>
                                              <a:pt x="14876" y="4800"/>
                                              <a:pt x="14844" y="4845"/>
                                              <a:pt x="14844" y="4889"/>
                                            </a:cubicBezTo>
                                            <a:cubicBezTo>
                                              <a:pt x="14819" y="5093"/>
                                              <a:pt x="15041" y="5106"/>
                                              <a:pt x="15060" y="5118"/>
                                            </a:cubicBezTo>
                                            <a:cubicBezTo>
                                              <a:pt x="15079" y="5131"/>
                                              <a:pt x="15155" y="5341"/>
                                              <a:pt x="15339" y="5252"/>
                                            </a:cubicBezTo>
                                            <a:cubicBezTo>
                                              <a:pt x="15377" y="5233"/>
                                              <a:pt x="15415" y="5188"/>
                                              <a:pt x="15440" y="5131"/>
                                            </a:cubicBezTo>
                                            <a:lnTo>
                                              <a:pt x="15440" y="5131"/>
                                            </a:lnTo>
                                            <a:cubicBezTo>
                                              <a:pt x="15466" y="5188"/>
                                              <a:pt x="15504" y="5233"/>
                                              <a:pt x="15542" y="5252"/>
                                            </a:cubicBezTo>
                                            <a:cubicBezTo>
                                              <a:pt x="15726" y="5341"/>
                                              <a:pt x="15808" y="5131"/>
                                              <a:pt x="15827" y="5118"/>
                                            </a:cubicBezTo>
                                            <a:cubicBezTo>
                                              <a:pt x="15846" y="5106"/>
                                              <a:pt x="16068" y="5099"/>
                                              <a:pt x="16043" y="4889"/>
                                            </a:cubicBezTo>
                                            <a:cubicBezTo>
                                              <a:pt x="16043" y="4876"/>
                                              <a:pt x="16037" y="4870"/>
                                              <a:pt x="16037" y="4857"/>
                                            </a:cubicBezTo>
                                            <a:cubicBezTo>
                                              <a:pt x="16049" y="4857"/>
                                              <a:pt x="16062" y="4864"/>
                                              <a:pt x="16062" y="4864"/>
                                            </a:cubicBezTo>
                                            <a:cubicBezTo>
                                              <a:pt x="16081" y="4876"/>
                                              <a:pt x="16157" y="5086"/>
                                              <a:pt x="16341" y="4997"/>
                                            </a:cubicBezTo>
                                            <a:cubicBezTo>
                                              <a:pt x="16347" y="4997"/>
                                              <a:pt x="16347" y="4991"/>
                                              <a:pt x="16354" y="4991"/>
                                            </a:cubicBezTo>
                                            <a:cubicBezTo>
                                              <a:pt x="16386" y="5074"/>
                                              <a:pt x="16462" y="5157"/>
                                              <a:pt x="16563" y="5220"/>
                                            </a:cubicBezTo>
                                            <a:cubicBezTo>
                                              <a:pt x="16512" y="5220"/>
                                              <a:pt x="16468" y="5227"/>
                                              <a:pt x="16436" y="5246"/>
                                            </a:cubicBezTo>
                                            <a:cubicBezTo>
                                              <a:pt x="16462" y="5284"/>
                                              <a:pt x="16506" y="5322"/>
                                              <a:pt x="16557" y="5347"/>
                                            </a:cubicBezTo>
                                            <a:cubicBezTo>
                                              <a:pt x="16424" y="5354"/>
                                              <a:pt x="16303" y="5379"/>
                                              <a:pt x="16227" y="5443"/>
                                            </a:cubicBezTo>
                                            <a:cubicBezTo>
                                              <a:pt x="16290" y="5507"/>
                                              <a:pt x="16405" y="5532"/>
                                              <a:pt x="16525" y="5538"/>
                                            </a:cubicBezTo>
                                            <a:cubicBezTo>
                                              <a:pt x="16481" y="5564"/>
                                              <a:pt x="16449" y="5589"/>
                                              <a:pt x="16424" y="5621"/>
                                            </a:cubicBezTo>
                                            <a:cubicBezTo>
                                              <a:pt x="16468" y="5647"/>
                                              <a:pt x="16519" y="5653"/>
                                              <a:pt x="16582" y="5647"/>
                                            </a:cubicBezTo>
                                            <a:cubicBezTo>
                                              <a:pt x="16468" y="5717"/>
                                              <a:pt x="16379" y="5799"/>
                                              <a:pt x="16347" y="5895"/>
                                            </a:cubicBezTo>
                                            <a:cubicBezTo>
                                              <a:pt x="16436" y="5914"/>
                                              <a:pt x="16544" y="5882"/>
                                              <a:pt x="16652" y="5825"/>
                                            </a:cubicBezTo>
                                            <a:cubicBezTo>
                                              <a:pt x="16627" y="5870"/>
                                              <a:pt x="16608" y="5908"/>
                                              <a:pt x="16608" y="5952"/>
                                            </a:cubicBezTo>
                                            <a:cubicBezTo>
                                              <a:pt x="16658" y="5952"/>
                                              <a:pt x="16709" y="5927"/>
                                              <a:pt x="16760" y="5895"/>
                                            </a:cubicBezTo>
                                            <a:cubicBezTo>
                                              <a:pt x="16696" y="6010"/>
                                              <a:pt x="16658" y="6131"/>
                                              <a:pt x="16677" y="6226"/>
                                            </a:cubicBezTo>
                                            <a:cubicBezTo>
                                              <a:pt x="16741" y="6207"/>
                                              <a:pt x="16804" y="6150"/>
                                              <a:pt x="16861" y="6080"/>
                                            </a:cubicBezTo>
                                            <a:cubicBezTo>
                                              <a:pt x="16880" y="6060"/>
                                              <a:pt x="16893" y="6035"/>
                                              <a:pt x="16912" y="6010"/>
                                            </a:cubicBezTo>
                                            <a:cubicBezTo>
                                              <a:pt x="16912" y="6060"/>
                                              <a:pt x="16918" y="6105"/>
                                              <a:pt x="16937" y="6143"/>
                                            </a:cubicBezTo>
                                            <a:cubicBezTo>
                                              <a:pt x="16963" y="6131"/>
                                              <a:pt x="16988" y="6105"/>
                                              <a:pt x="17007" y="6080"/>
                                            </a:cubicBezTo>
                                            <a:cubicBezTo>
                                              <a:pt x="17007" y="6080"/>
                                              <a:pt x="17007" y="6080"/>
                                              <a:pt x="17007" y="6080"/>
                                            </a:cubicBezTo>
                                            <a:cubicBezTo>
                                              <a:pt x="17007" y="6118"/>
                                              <a:pt x="17014" y="6156"/>
                                              <a:pt x="17007" y="6162"/>
                                            </a:cubicBezTo>
                                            <a:cubicBezTo>
                                              <a:pt x="17001" y="6181"/>
                                              <a:pt x="16823" y="6321"/>
                                              <a:pt x="16963" y="6474"/>
                                            </a:cubicBezTo>
                                            <a:cubicBezTo>
                                              <a:pt x="16994" y="6506"/>
                                              <a:pt x="17045" y="6525"/>
                                              <a:pt x="17109" y="6532"/>
                                            </a:cubicBezTo>
                                            <a:cubicBezTo>
                                              <a:pt x="17058" y="6576"/>
                                              <a:pt x="17026" y="6621"/>
                                              <a:pt x="17026" y="6665"/>
                                            </a:cubicBezTo>
                                            <a:cubicBezTo>
                                              <a:pt x="17001" y="6869"/>
                                              <a:pt x="17223" y="6882"/>
                                              <a:pt x="17242" y="6894"/>
                                            </a:cubicBezTo>
                                            <a:cubicBezTo>
                                              <a:pt x="17261" y="6907"/>
                                              <a:pt x="17337" y="7117"/>
                                              <a:pt x="17521" y="7028"/>
                                            </a:cubicBezTo>
                                            <a:cubicBezTo>
                                              <a:pt x="17559" y="7009"/>
                                              <a:pt x="17597" y="6964"/>
                                              <a:pt x="17623" y="6907"/>
                                            </a:cubicBezTo>
                                            <a:cubicBezTo>
                                              <a:pt x="17623" y="6914"/>
                                              <a:pt x="17623" y="6920"/>
                                              <a:pt x="17623" y="6933"/>
                                            </a:cubicBezTo>
                                            <a:cubicBezTo>
                                              <a:pt x="17623" y="7028"/>
                                              <a:pt x="17654" y="7111"/>
                                              <a:pt x="17705" y="7187"/>
                                            </a:cubicBezTo>
                                            <a:lnTo>
                                              <a:pt x="17705" y="7200"/>
                                            </a:lnTo>
                                            <a:cubicBezTo>
                                              <a:pt x="17705" y="7372"/>
                                              <a:pt x="17806" y="7518"/>
                                              <a:pt x="17959" y="7595"/>
                                            </a:cubicBezTo>
                                            <a:cubicBezTo>
                                              <a:pt x="17768" y="7639"/>
                                              <a:pt x="17826" y="7849"/>
                                              <a:pt x="17819" y="7868"/>
                                            </a:cubicBezTo>
                                            <a:cubicBezTo>
                                              <a:pt x="17813" y="7888"/>
                                              <a:pt x="17635" y="8028"/>
                                              <a:pt x="17775" y="8180"/>
                                            </a:cubicBezTo>
                                            <a:cubicBezTo>
                                              <a:pt x="17806" y="8212"/>
                                              <a:pt x="17857" y="8231"/>
                                              <a:pt x="17921" y="8238"/>
                                            </a:cubicBezTo>
                                            <a:cubicBezTo>
                                              <a:pt x="17870" y="8282"/>
                                              <a:pt x="17838" y="8327"/>
                                              <a:pt x="17838" y="8371"/>
                                            </a:cubicBezTo>
                                            <a:cubicBezTo>
                                              <a:pt x="17813" y="8575"/>
                                              <a:pt x="18035" y="8588"/>
                                              <a:pt x="18054" y="8601"/>
                                            </a:cubicBezTo>
                                            <a:cubicBezTo>
                                              <a:pt x="18073" y="8613"/>
                                              <a:pt x="18149" y="8823"/>
                                              <a:pt x="18333" y="8734"/>
                                            </a:cubicBezTo>
                                            <a:cubicBezTo>
                                              <a:pt x="18371" y="8715"/>
                                              <a:pt x="18409" y="8671"/>
                                              <a:pt x="18434" y="8613"/>
                                            </a:cubicBezTo>
                                            <a:lnTo>
                                              <a:pt x="18434" y="8613"/>
                                            </a:lnTo>
                                            <a:cubicBezTo>
                                              <a:pt x="18460" y="8671"/>
                                              <a:pt x="18498" y="8715"/>
                                              <a:pt x="18536" y="8734"/>
                                            </a:cubicBezTo>
                                            <a:cubicBezTo>
                                              <a:pt x="18536" y="8734"/>
                                              <a:pt x="18542" y="8734"/>
                                              <a:pt x="18542" y="8741"/>
                                            </a:cubicBezTo>
                                            <a:cubicBezTo>
                                              <a:pt x="18549" y="8747"/>
                                              <a:pt x="18555" y="8753"/>
                                              <a:pt x="18561" y="8760"/>
                                            </a:cubicBezTo>
                                            <a:cubicBezTo>
                                              <a:pt x="18593" y="8792"/>
                                              <a:pt x="18644" y="8811"/>
                                              <a:pt x="18707" y="8817"/>
                                            </a:cubicBezTo>
                                            <a:cubicBezTo>
                                              <a:pt x="18657" y="8862"/>
                                              <a:pt x="18625" y="8906"/>
                                              <a:pt x="18625" y="8951"/>
                                            </a:cubicBezTo>
                                            <a:cubicBezTo>
                                              <a:pt x="18599" y="9154"/>
                                              <a:pt x="18821" y="9167"/>
                                              <a:pt x="18840" y="9180"/>
                                            </a:cubicBezTo>
                                            <a:cubicBezTo>
                                              <a:pt x="18853" y="9193"/>
                                              <a:pt x="18923" y="9364"/>
                                              <a:pt x="19075" y="9333"/>
                                            </a:cubicBezTo>
                                            <a:cubicBezTo>
                                              <a:pt x="19107" y="9390"/>
                                              <a:pt x="19164" y="9441"/>
                                              <a:pt x="19227" y="9485"/>
                                            </a:cubicBezTo>
                                            <a:cubicBezTo>
                                              <a:pt x="19189" y="9485"/>
                                              <a:pt x="19151" y="9492"/>
                                              <a:pt x="19126" y="9505"/>
                                            </a:cubicBezTo>
                                            <a:cubicBezTo>
                                              <a:pt x="19145" y="9536"/>
                                              <a:pt x="19183" y="9562"/>
                                              <a:pt x="19227" y="9587"/>
                                            </a:cubicBezTo>
                                            <a:cubicBezTo>
                                              <a:pt x="19120" y="9594"/>
                                              <a:pt x="19024" y="9613"/>
                                              <a:pt x="18967" y="9664"/>
                                            </a:cubicBezTo>
                                            <a:cubicBezTo>
                                              <a:pt x="19018" y="9715"/>
                                              <a:pt x="19113" y="9734"/>
                                              <a:pt x="19208" y="9740"/>
                                            </a:cubicBezTo>
                                            <a:cubicBezTo>
                                              <a:pt x="19177" y="9759"/>
                                              <a:pt x="19145" y="9785"/>
                                              <a:pt x="19126" y="9810"/>
                                            </a:cubicBezTo>
                                            <a:cubicBezTo>
                                              <a:pt x="19158" y="9829"/>
                                              <a:pt x="19202" y="9836"/>
                                              <a:pt x="19253" y="9829"/>
                                            </a:cubicBezTo>
                                            <a:cubicBezTo>
                                              <a:pt x="19189" y="9867"/>
                                              <a:pt x="19126" y="9918"/>
                                              <a:pt x="19094" y="9969"/>
                                            </a:cubicBezTo>
                                            <a:cubicBezTo>
                                              <a:pt x="19075" y="9957"/>
                                              <a:pt x="19063" y="9950"/>
                                              <a:pt x="19043" y="9944"/>
                                            </a:cubicBezTo>
                                            <a:cubicBezTo>
                                              <a:pt x="19024" y="10033"/>
                                              <a:pt x="19056" y="10141"/>
                                              <a:pt x="19113" y="10249"/>
                                            </a:cubicBezTo>
                                            <a:cubicBezTo>
                                              <a:pt x="19069" y="10224"/>
                                              <a:pt x="19031" y="10205"/>
                                              <a:pt x="18986" y="10205"/>
                                            </a:cubicBezTo>
                                            <a:cubicBezTo>
                                              <a:pt x="18986" y="10256"/>
                                              <a:pt x="19012" y="10307"/>
                                              <a:pt x="19043" y="10358"/>
                                            </a:cubicBezTo>
                                            <a:cubicBezTo>
                                              <a:pt x="18929" y="10294"/>
                                              <a:pt x="18809" y="10256"/>
                                              <a:pt x="18714" y="10275"/>
                                            </a:cubicBezTo>
                                            <a:cubicBezTo>
                                              <a:pt x="18739" y="10358"/>
                                              <a:pt x="18821" y="10440"/>
                                              <a:pt x="18923" y="10504"/>
                                            </a:cubicBezTo>
                                            <a:cubicBezTo>
                                              <a:pt x="18872" y="10504"/>
                                              <a:pt x="18828" y="10510"/>
                                              <a:pt x="18796" y="10529"/>
                                            </a:cubicBezTo>
                                            <a:cubicBezTo>
                                              <a:pt x="18821" y="10568"/>
                                              <a:pt x="18866" y="10606"/>
                                              <a:pt x="18917" y="10631"/>
                                            </a:cubicBezTo>
                                            <a:cubicBezTo>
                                              <a:pt x="18783" y="10638"/>
                                              <a:pt x="18663" y="10663"/>
                                              <a:pt x="18587" y="10727"/>
                                            </a:cubicBezTo>
                                            <a:cubicBezTo>
                                              <a:pt x="18650" y="10790"/>
                                              <a:pt x="18764" y="10816"/>
                                              <a:pt x="18885" y="10822"/>
                                            </a:cubicBezTo>
                                            <a:cubicBezTo>
                                              <a:pt x="18840" y="10848"/>
                                              <a:pt x="18809" y="10873"/>
                                              <a:pt x="18783" y="10905"/>
                                            </a:cubicBezTo>
                                            <a:cubicBezTo>
                                              <a:pt x="18828" y="10931"/>
                                              <a:pt x="18879" y="10937"/>
                                              <a:pt x="18942" y="10931"/>
                                            </a:cubicBezTo>
                                            <a:cubicBezTo>
                                              <a:pt x="18828" y="11001"/>
                                              <a:pt x="18739" y="11083"/>
                                              <a:pt x="18707" y="11179"/>
                                            </a:cubicBezTo>
                                            <a:cubicBezTo>
                                              <a:pt x="18796" y="11198"/>
                                              <a:pt x="18904" y="11166"/>
                                              <a:pt x="19012" y="11109"/>
                                            </a:cubicBezTo>
                                            <a:cubicBezTo>
                                              <a:pt x="18986" y="11153"/>
                                              <a:pt x="18967" y="11192"/>
                                              <a:pt x="18967" y="11236"/>
                                            </a:cubicBezTo>
                                            <a:cubicBezTo>
                                              <a:pt x="19018" y="11236"/>
                                              <a:pt x="19069" y="11211"/>
                                              <a:pt x="19120" y="11179"/>
                                            </a:cubicBezTo>
                                            <a:cubicBezTo>
                                              <a:pt x="19107" y="11198"/>
                                              <a:pt x="19094" y="11223"/>
                                              <a:pt x="19088" y="11242"/>
                                            </a:cubicBezTo>
                                            <a:cubicBezTo>
                                              <a:pt x="19043" y="11249"/>
                                              <a:pt x="18993" y="11274"/>
                                              <a:pt x="18961" y="11338"/>
                                            </a:cubicBezTo>
                                            <a:cubicBezTo>
                                              <a:pt x="18942" y="11376"/>
                                              <a:pt x="18942" y="11433"/>
                                              <a:pt x="18955" y="11497"/>
                                            </a:cubicBezTo>
                                            <a:cubicBezTo>
                                              <a:pt x="18898" y="11465"/>
                                              <a:pt x="18847" y="11446"/>
                                              <a:pt x="18802" y="11459"/>
                                            </a:cubicBezTo>
                                            <a:cubicBezTo>
                                              <a:pt x="18599" y="11497"/>
                                              <a:pt x="18657" y="11714"/>
                                              <a:pt x="18650" y="11733"/>
                                            </a:cubicBezTo>
                                            <a:cubicBezTo>
                                              <a:pt x="18644" y="11752"/>
                                              <a:pt x="18466" y="11892"/>
                                              <a:pt x="18606" y="12045"/>
                                            </a:cubicBezTo>
                                            <a:cubicBezTo>
                                              <a:pt x="18637" y="12076"/>
                                              <a:pt x="18688" y="12096"/>
                                              <a:pt x="18752" y="12102"/>
                                            </a:cubicBezTo>
                                            <a:cubicBezTo>
                                              <a:pt x="18701" y="12146"/>
                                              <a:pt x="18669" y="12191"/>
                                              <a:pt x="18669" y="12236"/>
                                            </a:cubicBezTo>
                                            <a:cubicBezTo>
                                              <a:pt x="18644" y="12439"/>
                                              <a:pt x="18866" y="12452"/>
                                              <a:pt x="18885" y="12465"/>
                                            </a:cubicBezTo>
                                            <a:cubicBezTo>
                                              <a:pt x="18891" y="12471"/>
                                              <a:pt x="18917" y="12528"/>
                                              <a:pt x="18961" y="12567"/>
                                            </a:cubicBezTo>
                                            <a:cubicBezTo>
                                              <a:pt x="18948" y="12611"/>
                                              <a:pt x="18942" y="12656"/>
                                              <a:pt x="18942" y="12707"/>
                                            </a:cubicBezTo>
                                            <a:cubicBezTo>
                                              <a:pt x="18942" y="12738"/>
                                              <a:pt x="18942" y="12770"/>
                                              <a:pt x="18948" y="12796"/>
                                            </a:cubicBezTo>
                                            <a:cubicBezTo>
                                              <a:pt x="18923" y="12783"/>
                                              <a:pt x="18891" y="12770"/>
                                              <a:pt x="18866" y="12758"/>
                                            </a:cubicBezTo>
                                            <a:cubicBezTo>
                                              <a:pt x="18663" y="12694"/>
                                              <a:pt x="18466" y="12751"/>
                                              <a:pt x="18422" y="12891"/>
                                            </a:cubicBezTo>
                                            <a:cubicBezTo>
                                              <a:pt x="18377" y="13031"/>
                                              <a:pt x="18504" y="13197"/>
                                              <a:pt x="18707" y="13267"/>
                                            </a:cubicBezTo>
                                            <a:cubicBezTo>
                                              <a:pt x="18739" y="13280"/>
                                              <a:pt x="18764" y="13286"/>
                                              <a:pt x="18796" y="13286"/>
                                            </a:cubicBezTo>
                                            <a:cubicBezTo>
                                              <a:pt x="18777" y="13305"/>
                                              <a:pt x="18758" y="13331"/>
                                              <a:pt x="18739" y="13356"/>
                                            </a:cubicBezTo>
                                            <a:cubicBezTo>
                                              <a:pt x="18637" y="13496"/>
                                              <a:pt x="18618" y="13655"/>
                                              <a:pt x="18676" y="13757"/>
                                            </a:cubicBezTo>
                                            <a:cubicBezTo>
                                              <a:pt x="18676" y="13757"/>
                                              <a:pt x="18669" y="13757"/>
                                              <a:pt x="18669" y="13757"/>
                                            </a:cubicBezTo>
                                            <a:cubicBezTo>
                                              <a:pt x="18561" y="13757"/>
                                              <a:pt x="18466" y="13827"/>
                                              <a:pt x="18441" y="13923"/>
                                            </a:cubicBezTo>
                                            <a:cubicBezTo>
                                              <a:pt x="18384" y="13961"/>
                                              <a:pt x="18339" y="14031"/>
                                              <a:pt x="18339" y="14107"/>
                                            </a:cubicBezTo>
                                            <a:cubicBezTo>
                                              <a:pt x="18339" y="14158"/>
                                              <a:pt x="18352" y="14196"/>
                                              <a:pt x="18384" y="14234"/>
                                            </a:cubicBezTo>
                                            <a:lnTo>
                                              <a:pt x="18384" y="14241"/>
                                            </a:lnTo>
                                            <a:cubicBezTo>
                                              <a:pt x="18384" y="14355"/>
                                              <a:pt x="18479" y="14457"/>
                                              <a:pt x="18599" y="14464"/>
                                            </a:cubicBezTo>
                                            <a:cubicBezTo>
                                              <a:pt x="18631" y="14502"/>
                                              <a:pt x="18669" y="14527"/>
                                              <a:pt x="18720" y="14540"/>
                                            </a:cubicBezTo>
                                            <a:cubicBezTo>
                                              <a:pt x="18701" y="14566"/>
                                              <a:pt x="18682" y="14585"/>
                                              <a:pt x="18669" y="14610"/>
                                            </a:cubicBezTo>
                                            <a:cubicBezTo>
                                              <a:pt x="18625" y="14597"/>
                                              <a:pt x="18574" y="14591"/>
                                              <a:pt x="18530" y="14591"/>
                                            </a:cubicBezTo>
                                            <a:cubicBezTo>
                                              <a:pt x="18314" y="14591"/>
                                              <a:pt x="18136" y="14725"/>
                                              <a:pt x="18079" y="14909"/>
                                            </a:cubicBezTo>
                                            <a:cubicBezTo>
                                              <a:pt x="17965" y="14992"/>
                                              <a:pt x="17889" y="15119"/>
                                              <a:pt x="17889" y="15266"/>
                                            </a:cubicBezTo>
                                            <a:cubicBezTo>
                                              <a:pt x="17889" y="15361"/>
                                              <a:pt x="17921" y="15444"/>
                                              <a:pt x="17971" y="15520"/>
                                            </a:cubicBezTo>
                                            <a:lnTo>
                                              <a:pt x="17971" y="15533"/>
                                            </a:lnTo>
                                            <a:cubicBezTo>
                                              <a:pt x="17971" y="15546"/>
                                              <a:pt x="17971" y="15565"/>
                                              <a:pt x="17971" y="15578"/>
                                            </a:cubicBezTo>
                                            <a:cubicBezTo>
                                              <a:pt x="17908" y="15584"/>
                                              <a:pt x="17851" y="15616"/>
                                              <a:pt x="17838" y="15616"/>
                                            </a:cubicBezTo>
                                            <a:lnTo>
                                              <a:pt x="17838" y="15616"/>
                                            </a:lnTo>
                                            <a:cubicBezTo>
                                              <a:pt x="17813" y="15616"/>
                                              <a:pt x="17629" y="15495"/>
                                              <a:pt x="17534" y="15673"/>
                                            </a:cubicBezTo>
                                            <a:cubicBezTo>
                                              <a:pt x="17515" y="15711"/>
                                              <a:pt x="17515" y="15769"/>
                                              <a:pt x="17527" y="15832"/>
                                            </a:cubicBezTo>
                                            <a:cubicBezTo>
                                              <a:pt x="17470" y="15801"/>
                                              <a:pt x="17420" y="15788"/>
                                              <a:pt x="17375" y="15794"/>
                                            </a:cubicBezTo>
                                            <a:cubicBezTo>
                                              <a:pt x="17172" y="15832"/>
                                              <a:pt x="17229" y="16049"/>
                                              <a:pt x="17223" y="16068"/>
                                            </a:cubicBezTo>
                                            <a:cubicBezTo>
                                              <a:pt x="17217" y="16087"/>
                                              <a:pt x="17039" y="16227"/>
                                              <a:pt x="17178" y="16380"/>
                                            </a:cubicBezTo>
                                            <a:cubicBezTo>
                                              <a:pt x="17210" y="16412"/>
                                              <a:pt x="17261" y="16431"/>
                                              <a:pt x="17324" y="16437"/>
                                            </a:cubicBezTo>
                                            <a:cubicBezTo>
                                              <a:pt x="17312" y="16450"/>
                                              <a:pt x="17299" y="16463"/>
                                              <a:pt x="17286" y="16475"/>
                                            </a:cubicBezTo>
                                            <a:cubicBezTo>
                                              <a:pt x="17109" y="16501"/>
                                              <a:pt x="16956" y="16628"/>
                                              <a:pt x="16912" y="16787"/>
                                            </a:cubicBezTo>
                                            <a:cubicBezTo>
                                              <a:pt x="16906" y="16794"/>
                                              <a:pt x="16899" y="16800"/>
                                              <a:pt x="16887" y="16806"/>
                                            </a:cubicBezTo>
                                            <a:cubicBezTo>
                                              <a:pt x="16855" y="16705"/>
                                              <a:pt x="16779" y="16628"/>
                                              <a:pt x="16696" y="16628"/>
                                            </a:cubicBezTo>
                                            <a:cubicBezTo>
                                              <a:pt x="16576" y="16628"/>
                                              <a:pt x="16481" y="16768"/>
                                              <a:pt x="16481" y="16934"/>
                                            </a:cubicBezTo>
                                            <a:cubicBezTo>
                                              <a:pt x="16481" y="16959"/>
                                              <a:pt x="16481" y="16985"/>
                                              <a:pt x="16487" y="17004"/>
                                            </a:cubicBezTo>
                                            <a:cubicBezTo>
                                              <a:pt x="16468" y="16991"/>
                                              <a:pt x="16443" y="16985"/>
                                              <a:pt x="16417" y="16978"/>
                                            </a:cubicBezTo>
                                            <a:cubicBezTo>
                                              <a:pt x="16259" y="16927"/>
                                              <a:pt x="16094" y="16972"/>
                                              <a:pt x="16062" y="17086"/>
                                            </a:cubicBezTo>
                                            <a:cubicBezTo>
                                              <a:pt x="16024" y="17201"/>
                                              <a:pt x="16125" y="17335"/>
                                              <a:pt x="16290" y="17386"/>
                                            </a:cubicBezTo>
                                            <a:cubicBezTo>
                                              <a:pt x="16316" y="17392"/>
                                              <a:pt x="16335" y="17398"/>
                                              <a:pt x="16360" y="17405"/>
                                            </a:cubicBezTo>
                                            <a:cubicBezTo>
                                              <a:pt x="16341" y="17424"/>
                                              <a:pt x="16328" y="17437"/>
                                              <a:pt x="16316" y="17462"/>
                                            </a:cubicBezTo>
                                            <a:cubicBezTo>
                                              <a:pt x="16290" y="17500"/>
                                              <a:pt x="16271" y="17538"/>
                                              <a:pt x="16259" y="17583"/>
                                            </a:cubicBezTo>
                                            <a:cubicBezTo>
                                              <a:pt x="16202" y="17583"/>
                                              <a:pt x="16144" y="17602"/>
                                              <a:pt x="16100" y="17679"/>
                                            </a:cubicBezTo>
                                            <a:cubicBezTo>
                                              <a:pt x="16081" y="17717"/>
                                              <a:pt x="16081" y="17774"/>
                                              <a:pt x="16094" y="17838"/>
                                            </a:cubicBezTo>
                                            <a:cubicBezTo>
                                              <a:pt x="16037" y="17806"/>
                                              <a:pt x="15986" y="17787"/>
                                              <a:pt x="15941" y="17799"/>
                                            </a:cubicBezTo>
                                            <a:cubicBezTo>
                                              <a:pt x="15840" y="17819"/>
                                              <a:pt x="15808" y="17882"/>
                                              <a:pt x="15796" y="17946"/>
                                            </a:cubicBezTo>
                                            <a:cubicBezTo>
                                              <a:pt x="15738" y="17933"/>
                                              <a:pt x="15669" y="17940"/>
                                              <a:pt x="15605" y="17959"/>
                                            </a:cubicBezTo>
                                            <a:cubicBezTo>
                                              <a:pt x="15580" y="17965"/>
                                              <a:pt x="15561" y="17978"/>
                                              <a:pt x="15535" y="17984"/>
                                            </a:cubicBezTo>
                                            <a:cubicBezTo>
                                              <a:pt x="15542" y="17959"/>
                                              <a:pt x="15542" y="17940"/>
                                              <a:pt x="15542" y="17914"/>
                                            </a:cubicBezTo>
                                            <a:cubicBezTo>
                                              <a:pt x="15542" y="17742"/>
                                              <a:pt x="15447" y="17609"/>
                                              <a:pt x="15326" y="17609"/>
                                            </a:cubicBezTo>
                                            <a:lnTo>
                                              <a:pt x="15326" y="17609"/>
                                            </a:lnTo>
                                            <a:cubicBezTo>
                                              <a:pt x="15206" y="17609"/>
                                              <a:pt x="15110" y="17749"/>
                                              <a:pt x="15110" y="17914"/>
                                            </a:cubicBezTo>
                                            <a:cubicBezTo>
                                              <a:pt x="15110" y="17940"/>
                                              <a:pt x="15110" y="17965"/>
                                              <a:pt x="15117" y="17984"/>
                                            </a:cubicBezTo>
                                            <a:cubicBezTo>
                                              <a:pt x="15098" y="17971"/>
                                              <a:pt x="15072" y="17965"/>
                                              <a:pt x="15047" y="17959"/>
                                            </a:cubicBezTo>
                                            <a:cubicBezTo>
                                              <a:pt x="14888" y="17908"/>
                                              <a:pt x="14723" y="17952"/>
                                              <a:pt x="14692" y="18067"/>
                                            </a:cubicBezTo>
                                            <a:cubicBezTo>
                                              <a:pt x="14654" y="18181"/>
                                              <a:pt x="14755" y="18315"/>
                                              <a:pt x="14920" y="18366"/>
                                            </a:cubicBezTo>
                                            <a:cubicBezTo>
                                              <a:pt x="14946" y="18372"/>
                                              <a:pt x="14965" y="18379"/>
                                              <a:pt x="14990" y="18385"/>
                                            </a:cubicBezTo>
                                            <a:cubicBezTo>
                                              <a:pt x="14971" y="18404"/>
                                              <a:pt x="14958" y="18417"/>
                                              <a:pt x="14946" y="18442"/>
                                            </a:cubicBezTo>
                                            <a:cubicBezTo>
                                              <a:pt x="14895" y="18512"/>
                                              <a:pt x="14869" y="18595"/>
                                              <a:pt x="14869" y="18665"/>
                                            </a:cubicBezTo>
                                            <a:cubicBezTo>
                                              <a:pt x="14863" y="18665"/>
                                              <a:pt x="14863" y="18665"/>
                                              <a:pt x="14857" y="18672"/>
                                            </a:cubicBezTo>
                                            <a:cubicBezTo>
                                              <a:pt x="14787" y="18633"/>
                                              <a:pt x="14704" y="18608"/>
                                              <a:pt x="14622" y="18608"/>
                                            </a:cubicBezTo>
                                            <a:cubicBezTo>
                                              <a:pt x="14495" y="18608"/>
                                              <a:pt x="14375" y="18659"/>
                                              <a:pt x="14292" y="18735"/>
                                            </a:cubicBezTo>
                                            <a:cubicBezTo>
                                              <a:pt x="14267" y="18703"/>
                                              <a:pt x="14235" y="18672"/>
                                              <a:pt x="14172" y="18659"/>
                                            </a:cubicBezTo>
                                            <a:cubicBezTo>
                                              <a:pt x="14146" y="18653"/>
                                              <a:pt x="14121" y="18659"/>
                                              <a:pt x="14095" y="18665"/>
                                            </a:cubicBezTo>
                                            <a:cubicBezTo>
                                              <a:pt x="14083" y="18563"/>
                                              <a:pt x="14057" y="18493"/>
                                              <a:pt x="14032" y="18481"/>
                                            </a:cubicBezTo>
                                            <a:cubicBezTo>
                                              <a:pt x="14045" y="18538"/>
                                              <a:pt x="14057" y="18602"/>
                                              <a:pt x="14070" y="18678"/>
                                            </a:cubicBezTo>
                                            <a:cubicBezTo>
                                              <a:pt x="14057" y="18684"/>
                                              <a:pt x="14038" y="18691"/>
                                              <a:pt x="14026" y="18703"/>
                                            </a:cubicBezTo>
                                            <a:cubicBezTo>
                                              <a:pt x="14038" y="18640"/>
                                              <a:pt x="14038" y="18583"/>
                                              <a:pt x="14019" y="18544"/>
                                            </a:cubicBezTo>
                                            <a:cubicBezTo>
                                              <a:pt x="13918" y="18366"/>
                                              <a:pt x="13734" y="18487"/>
                                              <a:pt x="13715" y="18487"/>
                                            </a:cubicBezTo>
                                            <a:lnTo>
                                              <a:pt x="13715" y="18487"/>
                                            </a:lnTo>
                                            <a:cubicBezTo>
                                              <a:pt x="13689" y="18487"/>
                                              <a:pt x="13506" y="18366"/>
                                              <a:pt x="13410" y="18544"/>
                                            </a:cubicBezTo>
                                            <a:cubicBezTo>
                                              <a:pt x="13391" y="18583"/>
                                              <a:pt x="13391" y="18640"/>
                                              <a:pt x="13404" y="18703"/>
                                            </a:cubicBezTo>
                                            <a:cubicBezTo>
                                              <a:pt x="13347" y="18672"/>
                                              <a:pt x="13296" y="18659"/>
                                              <a:pt x="13252" y="18665"/>
                                            </a:cubicBezTo>
                                            <a:cubicBezTo>
                                              <a:pt x="13049" y="18703"/>
                                              <a:pt x="13106" y="18920"/>
                                              <a:pt x="13100" y="18939"/>
                                            </a:cubicBezTo>
                                            <a:cubicBezTo>
                                              <a:pt x="13093" y="18958"/>
                                              <a:pt x="12916" y="19098"/>
                                              <a:pt x="13055" y="19251"/>
                                            </a:cubicBezTo>
                                            <a:cubicBezTo>
                                              <a:pt x="13061" y="19257"/>
                                              <a:pt x="13068" y="19264"/>
                                              <a:pt x="13080" y="19270"/>
                                            </a:cubicBezTo>
                                            <a:cubicBezTo>
                                              <a:pt x="13055" y="19276"/>
                                              <a:pt x="13030" y="19276"/>
                                              <a:pt x="13004" y="19289"/>
                                            </a:cubicBezTo>
                                            <a:cubicBezTo>
                                              <a:pt x="12979" y="19296"/>
                                              <a:pt x="12960" y="19308"/>
                                              <a:pt x="12935" y="19315"/>
                                            </a:cubicBezTo>
                                            <a:cubicBezTo>
                                              <a:pt x="12941" y="19289"/>
                                              <a:pt x="12941" y="19270"/>
                                              <a:pt x="12941" y="19245"/>
                                            </a:cubicBezTo>
                                            <a:cubicBezTo>
                                              <a:pt x="12941" y="19073"/>
                                              <a:pt x="12846" y="18939"/>
                                              <a:pt x="12725" y="18939"/>
                                            </a:cubicBezTo>
                                            <a:cubicBezTo>
                                              <a:pt x="12605" y="18939"/>
                                              <a:pt x="12510" y="19079"/>
                                              <a:pt x="12510" y="19245"/>
                                            </a:cubicBezTo>
                                            <a:cubicBezTo>
                                              <a:pt x="12510" y="19270"/>
                                              <a:pt x="12510" y="19295"/>
                                              <a:pt x="12516" y="19315"/>
                                            </a:cubicBezTo>
                                            <a:cubicBezTo>
                                              <a:pt x="12497" y="19302"/>
                                              <a:pt x="12471" y="19296"/>
                                              <a:pt x="12446" y="19289"/>
                                            </a:cubicBezTo>
                                            <a:cubicBezTo>
                                              <a:pt x="12288" y="19238"/>
                                              <a:pt x="12123" y="19283"/>
                                              <a:pt x="12091" y="19397"/>
                                            </a:cubicBezTo>
                                            <a:cubicBezTo>
                                              <a:pt x="12059" y="19499"/>
                                              <a:pt x="12142" y="19627"/>
                                              <a:pt x="12288" y="19684"/>
                                            </a:cubicBezTo>
                                            <a:cubicBezTo>
                                              <a:pt x="12256" y="19716"/>
                                              <a:pt x="12224" y="19754"/>
                                              <a:pt x="12192" y="19798"/>
                                            </a:cubicBezTo>
                                            <a:cubicBezTo>
                                              <a:pt x="12192" y="19760"/>
                                              <a:pt x="12186" y="19722"/>
                                              <a:pt x="12173" y="19690"/>
                                            </a:cubicBezTo>
                                            <a:cubicBezTo>
                                              <a:pt x="12154" y="19703"/>
                                              <a:pt x="12142" y="19716"/>
                                              <a:pt x="12129" y="19735"/>
                                            </a:cubicBezTo>
                                            <a:cubicBezTo>
                                              <a:pt x="12116" y="19754"/>
                                              <a:pt x="12104" y="19773"/>
                                              <a:pt x="12091" y="19792"/>
                                            </a:cubicBezTo>
                                            <a:lnTo>
                                              <a:pt x="12091" y="19786"/>
                                            </a:lnTo>
                                            <a:cubicBezTo>
                                              <a:pt x="12085" y="19684"/>
                                              <a:pt x="12066" y="19588"/>
                                              <a:pt x="12015" y="19531"/>
                                            </a:cubicBezTo>
                                            <a:cubicBezTo>
                                              <a:pt x="11964" y="19582"/>
                                              <a:pt x="11945" y="19677"/>
                                              <a:pt x="11939" y="19773"/>
                                            </a:cubicBezTo>
                                            <a:cubicBezTo>
                                              <a:pt x="11932" y="19760"/>
                                              <a:pt x="11920" y="19741"/>
                                              <a:pt x="11913" y="19728"/>
                                            </a:cubicBezTo>
                                            <a:cubicBezTo>
                                              <a:pt x="11901" y="19716"/>
                                              <a:pt x="11888" y="19703"/>
                                              <a:pt x="11875" y="19690"/>
                                            </a:cubicBezTo>
                                            <a:cubicBezTo>
                                              <a:pt x="11856" y="19722"/>
                                              <a:pt x="11850" y="19767"/>
                                              <a:pt x="11856" y="19818"/>
                                            </a:cubicBezTo>
                                            <a:cubicBezTo>
                                              <a:pt x="11837" y="19792"/>
                                              <a:pt x="11824" y="19767"/>
                                              <a:pt x="11805" y="19741"/>
                                            </a:cubicBezTo>
                                            <a:cubicBezTo>
                                              <a:pt x="11761" y="19684"/>
                                              <a:pt x="11710" y="19646"/>
                                              <a:pt x="11660" y="19627"/>
                                            </a:cubicBezTo>
                                            <a:cubicBezTo>
                                              <a:pt x="11653" y="19639"/>
                                              <a:pt x="11653" y="19658"/>
                                              <a:pt x="11653" y="19671"/>
                                            </a:cubicBezTo>
                                            <a:cubicBezTo>
                                              <a:pt x="11615" y="19601"/>
                                              <a:pt x="11533" y="19557"/>
                                              <a:pt x="11444" y="19557"/>
                                            </a:cubicBezTo>
                                            <a:cubicBezTo>
                                              <a:pt x="11412" y="19557"/>
                                              <a:pt x="11374" y="19563"/>
                                              <a:pt x="11349" y="19576"/>
                                            </a:cubicBezTo>
                                            <a:cubicBezTo>
                                              <a:pt x="11311" y="19557"/>
                                              <a:pt x="11273" y="19544"/>
                                              <a:pt x="11228" y="19544"/>
                                            </a:cubicBezTo>
                                            <a:cubicBezTo>
                                              <a:pt x="11171" y="19544"/>
                                              <a:pt x="11114" y="19563"/>
                                              <a:pt x="11076" y="19601"/>
                                            </a:cubicBezTo>
                                            <a:cubicBezTo>
                                              <a:pt x="11082" y="19569"/>
                                              <a:pt x="11082" y="19531"/>
                                              <a:pt x="11070" y="19499"/>
                                            </a:cubicBezTo>
                                            <a:cubicBezTo>
                                              <a:pt x="11025" y="19359"/>
                                              <a:pt x="10822" y="19302"/>
                                              <a:pt x="10626" y="19366"/>
                                            </a:cubicBezTo>
                                            <a:cubicBezTo>
                                              <a:pt x="10594" y="19378"/>
                                              <a:pt x="10568" y="19385"/>
                                              <a:pt x="10543" y="19404"/>
                                            </a:cubicBezTo>
                                            <a:cubicBezTo>
                                              <a:pt x="10549" y="19372"/>
                                              <a:pt x="10549" y="19346"/>
                                              <a:pt x="10549" y="19315"/>
                                            </a:cubicBezTo>
                                            <a:cubicBezTo>
                                              <a:pt x="10549" y="19105"/>
                                              <a:pt x="10429" y="18933"/>
                                              <a:pt x="10283" y="18933"/>
                                            </a:cubicBezTo>
                                            <a:cubicBezTo>
                                              <a:pt x="10137" y="18933"/>
                                              <a:pt x="10017" y="19105"/>
                                              <a:pt x="10017" y="19315"/>
                                            </a:cubicBezTo>
                                            <a:cubicBezTo>
                                              <a:pt x="10017" y="19346"/>
                                              <a:pt x="10017" y="19378"/>
                                              <a:pt x="10023" y="19404"/>
                                            </a:cubicBezTo>
                                            <a:cubicBezTo>
                                              <a:pt x="9997" y="19391"/>
                                              <a:pt x="9966" y="19378"/>
                                              <a:pt x="9940" y="19366"/>
                                            </a:cubicBezTo>
                                            <a:cubicBezTo>
                                              <a:pt x="9788" y="19315"/>
                                              <a:pt x="9636" y="19340"/>
                                              <a:pt x="9553" y="19416"/>
                                            </a:cubicBezTo>
                                            <a:cubicBezTo>
                                              <a:pt x="9566" y="19359"/>
                                              <a:pt x="9572" y="19308"/>
                                              <a:pt x="9560" y="19264"/>
                                            </a:cubicBezTo>
                                            <a:cubicBezTo>
                                              <a:pt x="9471" y="19289"/>
                                              <a:pt x="9395" y="19372"/>
                                              <a:pt x="9325" y="19474"/>
                                            </a:cubicBezTo>
                                            <a:cubicBezTo>
                                              <a:pt x="9325" y="19423"/>
                                              <a:pt x="9319" y="19378"/>
                                              <a:pt x="9300" y="19346"/>
                                            </a:cubicBezTo>
                                            <a:cubicBezTo>
                                              <a:pt x="9281" y="19359"/>
                                              <a:pt x="9262" y="19378"/>
                                              <a:pt x="9243" y="19397"/>
                                            </a:cubicBezTo>
                                            <a:cubicBezTo>
                                              <a:pt x="9224" y="19416"/>
                                              <a:pt x="9211" y="19442"/>
                                              <a:pt x="9198" y="19467"/>
                                            </a:cubicBezTo>
                                            <a:lnTo>
                                              <a:pt x="9198" y="19461"/>
                                            </a:lnTo>
                                            <a:cubicBezTo>
                                              <a:pt x="9192" y="19334"/>
                                              <a:pt x="9166" y="19213"/>
                                              <a:pt x="9103" y="19143"/>
                                            </a:cubicBezTo>
                                            <a:cubicBezTo>
                                              <a:pt x="9040" y="19206"/>
                                              <a:pt x="9014" y="19321"/>
                                              <a:pt x="9008" y="19442"/>
                                            </a:cubicBezTo>
                                            <a:cubicBezTo>
                                              <a:pt x="8995" y="19423"/>
                                              <a:pt x="8982" y="19404"/>
                                              <a:pt x="8970" y="19385"/>
                                            </a:cubicBezTo>
                                            <a:cubicBezTo>
                                              <a:pt x="8957" y="19366"/>
                                              <a:pt x="8938" y="19353"/>
                                              <a:pt x="8919" y="19340"/>
                                            </a:cubicBezTo>
                                            <a:cubicBezTo>
                                              <a:pt x="8894" y="19385"/>
                                              <a:pt x="8887" y="19436"/>
                                              <a:pt x="8894" y="19499"/>
                                            </a:cubicBezTo>
                                            <a:cubicBezTo>
                                              <a:pt x="8875" y="19467"/>
                                              <a:pt x="8856" y="19442"/>
                                              <a:pt x="8837" y="19416"/>
                                            </a:cubicBezTo>
                                            <a:cubicBezTo>
                                              <a:pt x="8862" y="19372"/>
                                              <a:pt x="8868" y="19327"/>
                                              <a:pt x="8856" y="19283"/>
                                            </a:cubicBezTo>
                                            <a:cubicBezTo>
                                              <a:pt x="8818" y="19168"/>
                                              <a:pt x="8659" y="19124"/>
                                              <a:pt x="8500" y="19175"/>
                                            </a:cubicBezTo>
                                            <a:cubicBezTo>
                                              <a:pt x="8475" y="19181"/>
                                              <a:pt x="8456" y="19194"/>
                                              <a:pt x="8431" y="19200"/>
                                            </a:cubicBezTo>
                                            <a:cubicBezTo>
                                              <a:pt x="8437" y="19175"/>
                                              <a:pt x="8437" y="19155"/>
                                              <a:pt x="8437" y="19130"/>
                                            </a:cubicBezTo>
                                            <a:cubicBezTo>
                                              <a:pt x="8437" y="18958"/>
                                              <a:pt x="8342" y="18824"/>
                                              <a:pt x="8221" y="18824"/>
                                            </a:cubicBezTo>
                                            <a:lnTo>
                                              <a:pt x="8221" y="18824"/>
                                            </a:lnTo>
                                            <a:cubicBezTo>
                                              <a:pt x="8101" y="18824"/>
                                              <a:pt x="8006" y="18964"/>
                                              <a:pt x="8006" y="19130"/>
                                            </a:cubicBezTo>
                                            <a:cubicBezTo>
                                              <a:pt x="8006" y="19155"/>
                                              <a:pt x="8006" y="19181"/>
                                              <a:pt x="8012" y="19200"/>
                                            </a:cubicBezTo>
                                            <a:cubicBezTo>
                                              <a:pt x="7993" y="19187"/>
                                              <a:pt x="7968" y="19181"/>
                                              <a:pt x="7942" y="19175"/>
                                            </a:cubicBezTo>
                                            <a:cubicBezTo>
                                              <a:pt x="7942" y="19175"/>
                                              <a:pt x="7942" y="19175"/>
                                              <a:pt x="7942" y="19175"/>
                                            </a:cubicBezTo>
                                            <a:cubicBezTo>
                                              <a:pt x="7917" y="19136"/>
                                              <a:pt x="7891" y="19111"/>
                                              <a:pt x="7885" y="19105"/>
                                            </a:cubicBezTo>
                                            <a:cubicBezTo>
                                              <a:pt x="7879" y="19085"/>
                                              <a:pt x="7936" y="18869"/>
                                              <a:pt x="7739" y="18831"/>
                                            </a:cubicBezTo>
                                            <a:cubicBezTo>
                                              <a:pt x="7695" y="18824"/>
                                              <a:pt x="7644" y="18837"/>
                                              <a:pt x="7587" y="18869"/>
                                            </a:cubicBezTo>
                                            <a:cubicBezTo>
                                              <a:pt x="7600" y="18805"/>
                                              <a:pt x="7600" y="18748"/>
                                              <a:pt x="7581" y="18710"/>
                                            </a:cubicBezTo>
                                            <a:cubicBezTo>
                                              <a:pt x="7479" y="18532"/>
                                              <a:pt x="7295" y="18653"/>
                                              <a:pt x="7276" y="18653"/>
                                            </a:cubicBezTo>
                                            <a:lnTo>
                                              <a:pt x="7276" y="18653"/>
                                            </a:lnTo>
                                            <a:cubicBezTo>
                                              <a:pt x="7263" y="18653"/>
                                              <a:pt x="7168" y="18595"/>
                                              <a:pt x="7079" y="18614"/>
                                            </a:cubicBezTo>
                                            <a:cubicBezTo>
                                              <a:pt x="7067" y="18379"/>
                                              <a:pt x="6864" y="18194"/>
                                              <a:pt x="6616" y="18194"/>
                                            </a:cubicBezTo>
                                            <a:cubicBezTo>
                                              <a:pt x="6566" y="18194"/>
                                              <a:pt x="6515" y="18201"/>
                                              <a:pt x="6470" y="18213"/>
                                            </a:cubicBezTo>
                                            <a:cubicBezTo>
                                              <a:pt x="6470" y="18213"/>
                                              <a:pt x="6470" y="18213"/>
                                              <a:pt x="6470" y="18207"/>
                                            </a:cubicBezTo>
                                            <a:cubicBezTo>
                                              <a:pt x="6464" y="18162"/>
                                              <a:pt x="6432" y="18118"/>
                                              <a:pt x="6382" y="18073"/>
                                            </a:cubicBezTo>
                                            <a:cubicBezTo>
                                              <a:pt x="6445" y="18067"/>
                                              <a:pt x="6502" y="18048"/>
                                              <a:pt x="6528" y="18016"/>
                                            </a:cubicBezTo>
                                            <a:cubicBezTo>
                                              <a:pt x="6667" y="17863"/>
                                              <a:pt x="6496" y="17723"/>
                                              <a:pt x="6489" y="17704"/>
                                            </a:cubicBezTo>
                                            <a:cubicBezTo>
                                              <a:pt x="6483" y="17685"/>
                                              <a:pt x="6540" y="17468"/>
                                              <a:pt x="6344" y="17430"/>
                                            </a:cubicBezTo>
                                            <a:cubicBezTo>
                                              <a:pt x="6299" y="17424"/>
                                              <a:pt x="6248" y="17437"/>
                                              <a:pt x="6191" y="17468"/>
                                            </a:cubicBezTo>
                                            <a:cubicBezTo>
                                              <a:pt x="6204" y="17405"/>
                                              <a:pt x="6204" y="17347"/>
                                              <a:pt x="6185" y="17309"/>
                                            </a:cubicBezTo>
                                            <a:cubicBezTo>
                                              <a:pt x="6083" y="17131"/>
                                              <a:pt x="5900" y="17252"/>
                                              <a:pt x="5880" y="17252"/>
                                            </a:cubicBezTo>
                                            <a:lnTo>
                                              <a:pt x="5880" y="17252"/>
                                            </a:lnTo>
                                            <a:cubicBezTo>
                                              <a:pt x="5855" y="17252"/>
                                              <a:pt x="5671" y="17131"/>
                                              <a:pt x="5576" y="17309"/>
                                            </a:cubicBezTo>
                                            <a:cubicBezTo>
                                              <a:pt x="5563" y="17328"/>
                                              <a:pt x="5557" y="17354"/>
                                              <a:pt x="5557" y="17386"/>
                                            </a:cubicBezTo>
                                            <a:cubicBezTo>
                                              <a:pt x="5474" y="17354"/>
                                              <a:pt x="5367" y="17354"/>
                                              <a:pt x="5259" y="17392"/>
                                            </a:cubicBezTo>
                                            <a:cubicBezTo>
                                              <a:pt x="5227" y="17405"/>
                                              <a:pt x="5202" y="17411"/>
                                              <a:pt x="5176" y="17430"/>
                                            </a:cubicBezTo>
                                            <a:cubicBezTo>
                                              <a:pt x="5183" y="17398"/>
                                              <a:pt x="5183" y="17373"/>
                                              <a:pt x="5183" y="17341"/>
                                            </a:cubicBezTo>
                                            <a:cubicBezTo>
                                              <a:pt x="5183" y="17131"/>
                                              <a:pt x="5062" y="16959"/>
                                              <a:pt x="4916" y="16959"/>
                                            </a:cubicBezTo>
                                            <a:cubicBezTo>
                                              <a:pt x="4770" y="16959"/>
                                              <a:pt x="4650" y="17131"/>
                                              <a:pt x="4650" y="17341"/>
                                            </a:cubicBezTo>
                                            <a:cubicBezTo>
                                              <a:pt x="4650" y="17373"/>
                                              <a:pt x="4650" y="17405"/>
                                              <a:pt x="4656" y="17430"/>
                                            </a:cubicBezTo>
                                            <a:cubicBezTo>
                                              <a:pt x="4631" y="17418"/>
                                              <a:pt x="4599" y="17405"/>
                                              <a:pt x="4574" y="17392"/>
                                            </a:cubicBezTo>
                                            <a:cubicBezTo>
                                              <a:pt x="4561" y="17386"/>
                                              <a:pt x="4548" y="17386"/>
                                              <a:pt x="4536" y="17379"/>
                                            </a:cubicBezTo>
                                            <a:cubicBezTo>
                                              <a:pt x="4599" y="17303"/>
                                              <a:pt x="4643" y="17207"/>
                                              <a:pt x="4643" y="17099"/>
                                            </a:cubicBezTo>
                                            <a:cubicBezTo>
                                              <a:pt x="4643" y="16991"/>
                                              <a:pt x="4605" y="16895"/>
                                              <a:pt x="4542" y="16819"/>
                                            </a:cubicBezTo>
                                            <a:cubicBezTo>
                                              <a:pt x="4548" y="16787"/>
                                              <a:pt x="4555" y="16749"/>
                                              <a:pt x="4555" y="16711"/>
                                            </a:cubicBezTo>
                                            <a:cubicBezTo>
                                              <a:pt x="4555" y="16469"/>
                                              <a:pt x="4345" y="16272"/>
                                              <a:pt x="4092" y="16272"/>
                                            </a:cubicBezTo>
                                            <a:cubicBezTo>
                                              <a:pt x="4022" y="16272"/>
                                              <a:pt x="3958" y="16284"/>
                                              <a:pt x="3901" y="16310"/>
                                            </a:cubicBezTo>
                                            <a:cubicBezTo>
                                              <a:pt x="3831" y="16272"/>
                                              <a:pt x="3749" y="16246"/>
                                              <a:pt x="3667" y="16246"/>
                                            </a:cubicBezTo>
                                            <a:cubicBezTo>
                                              <a:pt x="3451" y="16246"/>
                                              <a:pt x="3273" y="16380"/>
                                              <a:pt x="3216" y="16564"/>
                                            </a:cubicBezTo>
                                            <a:cubicBezTo>
                                              <a:pt x="3102" y="16647"/>
                                              <a:pt x="3026" y="16775"/>
                                              <a:pt x="3026" y="16921"/>
                                            </a:cubicBezTo>
                                            <a:cubicBezTo>
                                              <a:pt x="3026" y="17016"/>
                                              <a:pt x="3058" y="17099"/>
                                              <a:pt x="3108" y="17169"/>
                                            </a:cubicBezTo>
                                            <a:lnTo>
                                              <a:pt x="3108" y="17182"/>
                                            </a:lnTo>
                                            <a:cubicBezTo>
                                              <a:pt x="3108" y="17367"/>
                                              <a:pt x="3229" y="17526"/>
                                              <a:pt x="3400" y="17589"/>
                                            </a:cubicBezTo>
                                            <a:cubicBezTo>
                                              <a:pt x="3400" y="17602"/>
                                              <a:pt x="3406" y="17608"/>
                                              <a:pt x="3406" y="17621"/>
                                            </a:cubicBezTo>
                                            <a:cubicBezTo>
                                              <a:pt x="3464" y="17844"/>
                                              <a:pt x="3571" y="17895"/>
                                              <a:pt x="3654" y="17895"/>
                                            </a:cubicBezTo>
                                            <a:cubicBezTo>
                                              <a:pt x="3667" y="17895"/>
                                              <a:pt x="3679" y="17895"/>
                                              <a:pt x="3692" y="17889"/>
                                            </a:cubicBezTo>
                                            <a:cubicBezTo>
                                              <a:pt x="3705" y="17850"/>
                                              <a:pt x="3705" y="17793"/>
                                              <a:pt x="3667" y="17729"/>
                                            </a:cubicBezTo>
                                            <a:cubicBezTo>
                                              <a:pt x="3730" y="17761"/>
                                              <a:pt x="3806" y="17787"/>
                                              <a:pt x="3889" y="17787"/>
                                            </a:cubicBezTo>
                                            <a:cubicBezTo>
                                              <a:pt x="3927" y="17787"/>
                                              <a:pt x="3965" y="17780"/>
                                              <a:pt x="4003" y="17774"/>
                                            </a:cubicBezTo>
                                            <a:cubicBezTo>
                                              <a:pt x="3641" y="18016"/>
                                              <a:pt x="3070" y="18201"/>
                                              <a:pt x="2233" y="18105"/>
                                            </a:cubicBezTo>
                                            <a:cubicBezTo>
                                              <a:pt x="2385" y="18220"/>
                                              <a:pt x="3172" y="18175"/>
                                              <a:pt x="3495" y="18073"/>
                                            </a:cubicBezTo>
                                            <a:cubicBezTo>
                                              <a:pt x="3730" y="18003"/>
                                              <a:pt x="3952" y="17870"/>
                                              <a:pt x="4123" y="17729"/>
                                            </a:cubicBezTo>
                                            <a:cubicBezTo>
                                              <a:pt x="4136" y="17723"/>
                                              <a:pt x="4142" y="17717"/>
                                              <a:pt x="4155" y="17710"/>
                                            </a:cubicBezTo>
                                            <a:cubicBezTo>
                                              <a:pt x="4168" y="17729"/>
                                              <a:pt x="4180" y="17742"/>
                                              <a:pt x="4193" y="17761"/>
                                            </a:cubicBezTo>
                                            <a:cubicBezTo>
                                              <a:pt x="4136" y="17819"/>
                                              <a:pt x="4085" y="17933"/>
                                              <a:pt x="4193" y="18156"/>
                                            </a:cubicBezTo>
                                            <a:cubicBezTo>
                                              <a:pt x="4295" y="18022"/>
                                              <a:pt x="4320" y="17927"/>
                                              <a:pt x="4314" y="17857"/>
                                            </a:cubicBezTo>
                                            <a:cubicBezTo>
                                              <a:pt x="4345" y="17876"/>
                                              <a:pt x="4377" y="17889"/>
                                              <a:pt x="4409" y="17901"/>
                                            </a:cubicBezTo>
                                            <a:cubicBezTo>
                                              <a:pt x="4440" y="17914"/>
                                              <a:pt x="4466" y="17920"/>
                                              <a:pt x="4498" y="17920"/>
                                            </a:cubicBezTo>
                                            <a:cubicBezTo>
                                              <a:pt x="4479" y="17940"/>
                                              <a:pt x="4460" y="17965"/>
                                              <a:pt x="4440" y="17990"/>
                                            </a:cubicBezTo>
                                            <a:cubicBezTo>
                                              <a:pt x="4314" y="18162"/>
                                              <a:pt x="4314" y="18372"/>
                                              <a:pt x="4428" y="18462"/>
                                            </a:cubicBezTo>
                                            <a:cubicBezTo>
                                              <a:pt x="4548" y="18551"/>
                                              <a:pt x="4745" y="18481"/>
                                              <a:pt x="4866" y="18309"/>
                                            </a:cubicBezTo>
                                            <a:cubicBezTo>
                                              <a:pt x="4885" y="18283"/>
                                              <a:pt x="4897" y="18258"/>
                                              <a:pt x="4910" y="18232"/>
                                            </a:cubicBezTo>
                                            <a:lnTo>
                                              <a:pt x="4910" y="18232"/>
                                            </a:lnTo>
                                            <a:cubicBezTo>
                                              <a:pt x="4923" y="18258"/>
                                              <a:pt x="4942" y="18283"/>
                                              <a:pt x="4954" y="18309"/>
                                            </a:cubicBezTo>
                                            <a:cubicBezTo>
                                              <a:pt x="4973" y="18334"/>
                                              <a:pt x="4992" y="18353"/>
                                              <a:pt x="5011" y="18379"/>
                                            </a:cubicBezTo>
                                            <a:cubicBezTo>
                                              <a:pt x="4980" y="18411"/>
                                              <a:pt x="4942" y="18449"/>
                                              <a:pt x="4910" y="18506"/>
                                            </a:cubicBezTo>
                                            <a:cubicBezTo>
                                              <a:pt x="5011" y="18519"/>
                                              <a:pt x="5088" y="18512"/>
                                              <a:pt x="5145" y="18493"/>
                                            </a:cubicBezTo>
                                            <a:cubicBezTo>
                                              <a:pt x="5151" y="18493"/>
                                              <a:pt x="5164" y="18487"/>
                                              <a:pt x="5170" y="18487"/>
                                            </a:cubicBezTo>
                                            <a:cubicBezTo>
                                              <a:pt x="5221" y="18506"/>
                                              <a:pt x="5265" y="18512"/>
                                              <a:pt x="5310" y="18506"/>
                                            </a:cubicBezTo>
                                            <a:cubicBezTo>
                                              <a:pt x="5246" y="18697"/>
                                              <a:pt x="5202" y="18926"/>
                                              <a:pt x="5208" y="19143"/>
                                            </a:cubicBezTo>
                                            <a:cubicBezTo>
                                              <a:pt x="5214" y="19486"/>
                                              <a:pt x="5424" y="20250"/>
                                              <a:pt x="5582" y="20359"/>
                                            </a:cubicBezTo>
                                            <a:cubicBezTo>
                                              <a:pt x="5195" y="19544"/>
                                              <a:pt x="5221" y="18920"/>
                                              <a:pt x="5354" y="18493"/>
                                            </a:cubicBezTo>
                                            <a:cubicBezTo>
                                              <a:pt x="5367" y="18487"/>
                                              <a:pt x="5386" y="18481"/>
                                              <a:pt x="5398" y="18468"/>
                                            </a:cubicBezTo>
                                            <a:cubicBezTo>
                                              <a:pt x="5411" y="18455"/>
                                              <a:pt x="5424" y="18442"/>
                                              <a:pt x="5436" y="18430"/>
                                            </a:cubicBezTo>
                                            <a:cubicBezTo>
                                              <a:pt x="5468" y="18436"/>
                                              <a:pt x="5487" y="18442"/>
                                              <a:pt x="5494" y="18442"/>
                                            </a:cubicBezTo>
                                            <a:cubicBezTo>
                                              <a:pt x="5506" y="18449"/>
                                              <a:pt x="5551" y="18563"/>
                                              <a:pt x="5646" y="18589"/>
                                            </a:cubicBezTo>
                                            <a:cubicBezTo>
                                              <a:pt x="5633" y="18608"/>
                                              <a:pt x="5620" y="18627"/>
                                              <a:pt x="5608" y="18646"/>
                                            </a:cubicBezTo>
                                            <a:cubicBezTo>
                                              <a:pt x="5519" y="18570"/>
                                              <a:pt x="5430" y="18582"/>
                                              <a:pt x="5379" y="18608"/>
                                            </a:cubicBezTo>
                                            <a:cubicBezTo>
                                              <a:pt x="5379" y="18672"/>
                                              <a:pt x="5405" y="18767"/>
                                              <a:pt x="5557" y="18812"/>
                                            </a:cubicBezTo>
                                            <a:cubicBezTo>
                                              <a:pt x="5557" y="18824"/>
                                              <a:pt x="5557" y="18837"/>
                                              <a:pt x="5557" y="18850"/>
                                            </a:cubicBezTo>
                                            <a:cubicBezTo>
                                              <a:pt x="5557" y="18869"/>
                                              <a:pt x="5557" y="18888"/>
                                              <a:pt x="5563" y="18907"/>
                                            </a:cubicBezTo>
                                            <a:cubicBezTo>
                                              <a:pt x="5462" y="18837"/>
                                              <a:pt x="5373" y="18869"/>
                                              <a:pt x="5329" y="18894"/>
                                            </a:cubicBezTo>
                                            <a:cubicBezTo>
                                              <a:pt x="5335" y="18964"/>
                                              <a:pt x="5398" y="19085"/>
                                              <a:pt x="5627" y="19079"/>
                                            </a:cubicBezTo>
                                            <a:cubicBezTo>
                                              <a:pt x="5633" y="19085"/>
                                              <a:pt x="5633" y="19092"/>
                                              <a:pt x="5639" y="19098"/>
                                            </a:cubicBezTo>
                                            <a:lnTo>
                                              <a:pt x="5639" y="19111"/>
                                            </a:lnTo>
                                            <a:cubicBezTo>
                                              <a:pt x="5639" y="19175"/>
                                              <a:pt x="5658" y="19238"/>
                                              <a:pt x="5684" y="19295"/>
                                            </a:cubicBezTo>
                                            <a:cubicBezTo>
                                              <a:pt x="5506" y="19105"/>
                                              <a:pt x="5373" y="19149"/>
                                              <a:pt x="5316" y="19200"/>
                                            </a:cubicBezTo>
                                            <a:cubicBezTo>
                                              <a:pt x="5335" y="19276"/>
                                              <a:pt x="5417" y="19404"/>
                                              <a:pt x="5709" y="19346"/>
                                            </a:cubicBezTo>
                                            <a:cubicBezTo>
                                              <a:pt x="5785" y="19461"/>
                                              <a:pt x="5912" y="19537"/>
                                              <a:pt x="6058" y="19550"/>
                                            </a:cubicBezTo>
                                            <a:cubicBezTo>
                                              <a:pt x="6141" y="19652"/>
                                              <a:pt x="6274" y="19716"/>
                                              <a:pt x="6420" y="19716"/>
                                            </a:cubicBezTo>
                                            <a:cubicBezTo>
                                              <a:pt x="6515" y="19716"/>
                                              <a:pt x="6604" y="19690"/>
                                              <a:pt x="6680" y="19639"/>
                                            </a:cubicBezTo>
                                            <a:cubicBezTo>
                                              <a:pt x="6686" y="19811"/>
                                              <a:pt x="6883" y="19818"/>
                                              <a:pt x="6895" y="19830"/>
                                            </a:cubicBezTo>
                                            <a:cubicBezTo>
                                              <a:pt x="6915" y="19843"/>
                                              <a:pt x="6991" y="20053"/>
                                              <a:pt x="7175" y="19964"/>
                                            </a:cubicBezTo>
                                            <a:cubicBezTo>
                                              <a:pt x="7213" y="19945"/>
                                              <a:pt x="7251" y="19900"/>
                                              <a:pt x="7276" y="19843"/>
                                            </a:cubicBezTo>
                                            <a:lnTo>
                                              <a:pt x="7276" y="19843"/>
                                            </a:lnTo>
                                            <a:cubicBezTo>
                                              <a:pt x="7301" y="19900"/>
                                              <a:pt x="7340" y="19945"/>
                                              <a:pt x="7378" y="19964"/>
                                            </a:cubicBezTo>
                                            <a:cubicBezTo>
                                              <a:pt x="7562" y="20053"/>
                                              <a:pt x="7644" y="19843"/>
                                              <a:pt x="7663" y="19830"/>
                                            </a:cubicBezTo>
                                            <a:cubicBezTo>
                                              <a:pt x="7669" y="19824"/>
                                              <a:pt x="7733" y="19818"/>
                                              <a:pt x="7784" y="19792"/>
                                            </a:cubicBezTo>
                                            <a:cubicBezTo>
                                              <a:pt x="7758" y="19888"/>
                                              <a:pt x="7777" y="19983"/>
                                              <a:pt x="7841" y="20028"/>
                                            </a:cubicBezTo>
                                            <a:cubicBezTo>
                                              <a:pt x="7936" y="20098"/>
                                              <a:pt x="8094" y="20040"/>
                                              <a:pt x="8196" y="19907"/>
                                            </a:cubicBezTo>
                                            <a:cubicBezTo>
                                              <a:pt x="8209" y="19888"/>
                                              <a:pt x="8221" y="19868"/>
                                              <a:pt x="8234" y="19843"/>
                                            </a:cubicBezTo>
                                            <a:lnTo>
                                              <a:pt x="8234" y="19843"/>
                                            </a:lnTo>
                                            <a:cubicBezTo>
                                              <a:pt x="8247" y="19862"/>
                                              <a:pt x="8259" y="19888"/>
                                              <a:pt x="8272" y="19907"/>
                                            </a:cubicBezTo>
                                            <a:cubicBezTo>
                                              <a:pt x="8297" y="19938"/>
                                              <a:pt x="8323" y="19964"/>
                                              <a:pt x="8348" y="19989"/>
                                            </a:cubicBezTo>
                                            <a:cubicBezTo>
                                              <a:pt x="8291" y="20002"/>
                                              <a:pt x="8240" y="20028"/>
                                              <a:pt x="8209" y="20059"/>
                                            </a:cubicBezTo>
                                            <a:cubicBezTo>
                                              <a:pt x="8272" y="20123"/>
                                              <a:pt x="8386" y="20149"/>
                                              <a:pt x="8507" y="20155"/>
                                            </a:cubicBezTo>
                                            <a:cubicBezTo>
                                              <a:pt x="8462" y="20180"/>
                                              <a:pt x="8431" y="20206"/>
                                              <a:pt x="8405" y="20238"/>
                                            </a:cubicBezTo>
                                            <a:cubicBezTo>
                                              <a:pt x="8450" y="20263"/>
                                              <a:pt x="8500" y="20270"/>
                                              <a:pt x="8564" y="20263"/>
                                            </a:cubicBezTo>
                                            <a:cubicBezTo>
                                              <a:pt x="8450" y="20333"/>
                                              <a:pt x="8361" y="20416"/>
                                              <a:pt x="8329" y="20511"/>
                                            </a:cubicBezTo>
                                            <a:cubicBezTo>
                                              <a:pt x="8418" y="20531"/>
                                              <a:pt x="8526" y="20499"/>
                                              <a:pt x="8634" y="20441"/>
                                            </a:cubicBezTo>
                                            <a:cubicBezTo>
                                              <a:pt x="8608" y="20486"/>
                                              <a:pt x="8589" y="20524"/>
                                              <a:pt x="8589" y="20569"/>
                                            </a:cubicBezTo>
                                            <a:cubicBezTo>
                                              <a:pt x="8640" y="20569"/>
                                              <a:pt x="8691" y="20543"/>
                                              <a:pt x="8741" y="20511"/>
                                            </a:cubicBezTo>
                                            <a:cubicBezTo>
                                              <a:pt x="8678" y="20626"/>
                                              <a:pt x="8640" y="20747"/>
                                              <a:pt x="8659" y="20842"/>
                                            </a:cubicBezTo>
                                            <a:cubicBezTo>
                                              <a:pt x="8722" y="20823"/>
                                              <a:pt x="8786" y="20766"/>
                                              <a:pt x="8843" y="20696"/>
                                            </a:cubicBezTo>
                                            <a:cubicBezTo>
                                              <a:pt x="8862" y="20677"/>
                                              <a:pt x="8875" y="20651"/>
                                              <a:pt x="8894" y="20626"/>
                                            </a:cubicBezTo>
                                            <a:cubicBezTo>
                                              <a:pt x="8894" y="20677"/>
                                              <a:pt x="8900" y="20721"/>
                                              <a:pt x="8919" y="20760"/>
                                            </a:cubicBezTo>
                                            <a:cubicBezTo>
                                              <a:pt x="8944" y="20747"/>
                                              <a:pt x="8970" y="20721"/>
                                              <a:pt x="8989" y="20696"/>
                                            </a:cubicBezTo>
                                            <a:cubicBezTo>
                                              <a:pt x="9002" y="20677"/>
                                              <a:pt x="9014" y="20658"/>
                                              <a:pt x="9021" y="20639"/>
                                            </a:cubicBezTo>
                                            <a:lnTo>
                                              <a:pt x="9021" y="20645"/>
                                            </a:lnTo>
                                            <a:cubicBezTo>
                                              <a:pt x="9027" y="20772"/>
                                              <a:pt x="9052" y="20893"/>
                                              <a:pt x="9116" y="20963"/>
                                            </a:cubicBezTo>
                                            <a:cubicBezTo>
                                              <a:pt x="9179" y="20900"/>
                                              <a:pt x="9205" y="20785"/>
                                              <a:pt x="9211" y="20664"/>
                                            </a:cubicBezTo>
                                            <a:cubicBezTo>
                                              <a:pt x="9224" y="20690"/>
                                              <a:pt x="9243" y="20709"/>
                                              <a:pt x="9255" y="20728"/>
                                            </a:cubicBezTo>
                                            <a:cubicBezTo>
                                              <a:pt x="9268" y="20741"/>
                                              <a:pt x="9281" y="20753"/>
                                              <a:pt x="9293" y="20760"/>
                                            </a:cubicBezTo>
                                            <a:cubicBezTo>
                                              <a:pt x="9319" y="20715"/>
                                              <a:pt x="9325" y="20664"/>
                                              <a:pt x="9319" y="20601"/>
                                            </a:cubicBezTo>
                                            <a:cubicBezTo>
                                              <a:pt x="9389" y="20715"/>
                                              <a:pt x="9471" y="20811"/>
                                              <a:pt x="9566" y="20836"/>
                                            </a:cubicBezTo>
                                            <a:cubicBezTo>
                                              <a:pt x="9585" y="20747"/>
                                              <a:pt x="9553" y="20639"/>
                                              <a:pt x="9496" y="20531"/>
                                            </a:cubicBezTo>
                                            <a:cubicBezTo>
                                              <a:pt x="9541" y="20556"/>
                                              <a:pt x="9579" y="20575"/>
                                              <a:pt x="9623" y="20575"/>
                                            </a:cubicBezTo>
                                            <a:cubicBezTo>
                                              <a:pt x="9623" y="20524"/>
                                              <a:pt x="9598" y="20473"/>
                                              <a:pt x="9566" y="20422"/>
                                            </a:cubicBezTo>
                                            <a:cubicBezTo>
                                              <a:pt x="9680" y="20486"/>
                                              <a:pt x="9801" y="20524"/>
                                              <a:pt x="9896" y="20505"/>
                                            </a:cubicBezTo>
                                            <a:cubicBezTo>
                                              <a:pt x="9890" y="20492"/>
                                              <a:pt x="9883" y="20480"/>
                                              <a:pt x="9877" y="20467"/>
                                            </a:cubicBezTo>
                                            <a:cubicBezTo>
                                              <a:pt x="9991" y="20486"/>
                                              <a:pt x="10137" y="20416"/>
                                              <a:pt x="10239" y="20276"/>
                                            </a:cubicBezTo>
                                            <a:cubicBezTo>
                                              <a:pt x="10258" y="20250"/>
                                              <a:pt x="10270" y="20225"/>
                                              <a:pt x="10283" y="20199"/>
                                            </a:cubicBezTo>
                                            <a:cubicBezTo>
                                              <a:pt x="10296" y="20225"/>
                                              <a:pt x="10315" y="20250"/>
                                              <a:pt x="10327" y="20276"/>
                                            </a:cubicBezTo>
                                            <a:cubicBezTo>
                                              <a:pt x="10334" y="20282"/>
                                              <a:pt x="10340" y="20295"/>
                                              <a:pt x="10346" y="20301"/>
                                            </a:cubicBezTo>
                                            <a:cubicBezTo>
                                              <a:pt x="10315" y="20308"/>
                                              <a:pt x="10277" y="20320"/>
                                              <a:pt x="10232" y="20346"/>
                                            </a:cubicBezTo>
                                            <a:cubicBezTo>
                                              <a:pt x="10340" y="20422"/>
                                              <a:pt x="10410" y="20429"/>
                                              <a:pt x="10461" y="20403"/>
                                            </a:cubicBezTo>
                                            <a:cubicBezTo>
                                              <a:pt x="10480" y="20416"/>
                                              <a:pt x="10499" y="20429"/>
                                              <a:pt x="10524" y="20435"/>
                                            </a:cubicBezTo>
                                            <a:cubicBezTo>
                                              <a:pt x="10442" y="20715"/>
                                              <a:pt x="10220" y="21072"/>
                                              <a:pt x="9680" y="21364"/>
                                            </a:cubicBezTo>
                                            <a:cubicBezTo>
                                              <a:pt x="9801" y="21364"/>
                                              <a:pt x="10201" y="21053"/>
                                              <a:pt x="10334" y="20874"/>
                                            </a:cubicBezTo>
                                            <a:cubicBezTo>
                                              <a:pt x="10435" y="20741"/>
                                              <a:pt x="10505" y="20581"/>
                                              <a:pt x="10543" y="20441"/>
                                            </a:cubicBezTo>
                                            <a:cubicBezTo>
                                              <a:pt x="10556" y="20448"/>
                                              <a:pt x="10568" y="20454"/>
                                              <a:pt x="10581" y="20454"/>
                                            </a:cubicBezTo>
                                            <a:cubicBezTo>
                                              <a:pt x="10575" y="20480"/>
                                              <a:pt x="10581" y="20518"/>
                                              <a:pt x="10606" y="20550"/>
                                            </a:cubicBezTo>
                                            <a:cubicBezTo>
                                              <a:pt x="10626" y="20581"/>
                                              <a:pt x="10670" y="20620"/>
                                              <a:pt x="10733" y="20658"/>
                                            </a:cubicBezTo>
                                            <a:cubicBezTo>
                                              <a:pt x="10740" y="20556"/>
                                              <a:pt x="10721" y="20492"/>
                                              <a:pt x="10689" y="20460"/>
                                            </a:cubicBezTo>
                                            <a:cubicBezTo>
                                              <a:pt x="10721" y="20454"/>
                                              <a:pt x="10746" y="20441"/>
                                              <a:pt x="10771" y="20429"/>
                                            </a:cubicBezTo>
                                            <a:cubicBezTo>
                                              <a:pt x="10892" y="20340"/>
                                              <a:pt x="10886" y="20129"/>
                                              <a:pt x="10759" y="19958"/>
                                            </a:cubicBezTo>
                                            <a:cubicBezTo>
                                              <a:pt x="10740" y="19932"/>
                                              <a:pt x="10721" y="19907"/>
                                              <a:pt x="10702" y="19888"/>
                                            </a:cubicBezTo>
                                            <a:cubicBezTo>
                                              <a:pt x="10733" y="19881"/>
                                              <a:pt x="10759" y="19875"/>
                                              <a:pt x="10790" y="19868"/>
                                            </a:cubicBezTo>
                                            <a:cubicBezTo>
                                              <a:pt x="10841" y="19856"/>
                                              <a:pt x="10886" y="19830"/>
                                              <a:pt x="10924" y="19805"/>
                                            </a:cubicBezTo>
                                            <a:cubicBezTo>
                                              <a:pt x="10911" y="19830"/>
                                              <a:pt x="10905" y="19862"/>
                                              <a:pt x="10905" y="19894"/>
                                            </a:cubicBezTo>
                                            <a:cubicBezTo>
                                              <a:pt x="10905" y="19945"/>
                                              <a:pt x="10917" y="19983"/>
                                              <a:pt x="10949" y="20021"/>
                                            </a:cubicBezTo>
                                            <a:lnTo>
                                              <a:pt x="10949" y="20028"/>
                                            </a:lnTo>
                                            <a:cubicBezTo>
                                              <a:pt x="10949" y="20142"/>
                                              <a:pt x="11044" y="20244"/>
                                              <a:pt x="11165" y="20250"/>
                                            </a:cubicBezTo>
                                            <a:cubicBezTo>
                                              <a:pt x="11209" y="20301"/>
                                              <a:pt x="11273" y="20333"/>
                                              <a:pt x="11349" y="20333"/>
                                            </a:cubicBezTo>
                                            <a:cubicBezTo>
                                              <a:pt x="11380" y="20333"/>
                                              <a:pt x="11412" y="20327"/>
                                              <a:pt x="11438" y="20314"/>
                                            </a:cubicBezTo>
                                            <a:cubicBezTo>
                                              <a:pt x="11469" y="20320"/>
                                              <a:pt x="11501" y="20327"/>
                                              <a:pt x="11539" y="20327"/>
                                            </a:cubicBezTo>
                                            <a:cubicBezTo>
                                              <a:pt x="11507" y="20346"/>
                                              <a:pt x="11476" y="20371"/>
                                              <a:pt x="11457" y="20397"/>
                                            </a:cubicBezTo>
                                            <a:cubicBezTo>
                                              <a:pt x="11488" y="20416"/>
                                              <a:pt x="11533" y="20422"/>
                                              <a:pt x="11583" y="20416"/>
                                            </a:cubicBezTo>
                                            <a:cubicBezTo>
                                              <a:pt x="11495" y="20473"/>
                                              <a:pt x="11418" y="20543"/>
                                              <a:pt x="11393" y="20613"/>
                                            </a:cubicBezTo>
                                            <a:cubicBezTo>
                                              <a:pt x="11463" y="20626"/>
                                              <a:pt x="11552" y="20601"/>
                                              <a:pt x="11641" y="20556"/>
                                            </a:cubicBezTo>
                                            <a:cubicBezTo>
                                              <a:pt x="11621" y="20588"/>
                                              <a:pt x="11609" y="20626"/>
                                              <a:pt x="11602" y="20658"/>
                                            </a:cubicBezTo>
                                            <a:cubicBezTo>
                                              <a:pt x="11641" y="20658"/>
                                              <a:pt x="11685" y="20639"/>
                                              <a:pt x="11723" y="20613"/>
                                            </a:cubicBezTo>
                                            <a:cubicBezTo>
                                              <a:pt x="11672" y="20709"/>
                                              <a:pt x="11641" y="20804"/>
                                              <a:pt x="11660" y="20881"/>
                                            </a:cubicBezTo>
                                            <a:cubicBezTo>
                                              <a:pt x="11710" y="20862"/>
                                              <a:pt x="11761" y="20823"/>
                                              <a:pt x="11805" y="20766"/>
                                            </a:cubicBezTo>
                                            <a:cubicBezTo>
                                              <a:pt x="11818" y="20747"/>
                                              <a:pt x="11831" y="20728"/>
                                              <a:pt x="11844" y="20709"/>
                                            </a:cubicBezTo>
                                            <a:cubicBezTo>
                                              <a:pt x="11844" y="20747"/>
                                              <a:pt x="11850" y="20785"/>
                                              <a:pt x="11863" y="20811"/>
                                            </a:cubicBezTo>
                                            <a:cubicBezTo>
                                              <a:pt x="11882" y="20798"/>
                                              <a:pt x="11901" y="20779"/>
                                              <a:pt x="11920" y="20760"/>
                                            </a:cubicBezTo>
                                            <a:cubicBezTo>
                                              <a:pt x="11932" y="20747"/>
                                              <a:pt x="11939" y="20728"/>
                                              <a:pt x="11945" y="20715"/>
                                            </a:cubicBezTo>
                                            <a:lnTo>
                                              <a:pt x="11945" y="20721"/>
                                            </a:lnTo>
                                            <a:cubicBezTo>
                                              <a:pt x="11951" y="20823"/>
                                              <a:pt x="11970" y="20919"/>
                                              <a:pt x="12021" y="20976"/>
                                            </a:cubicBezTo>
                                            <a:cubicBezTo>
                                              <a:pt x="12072" y="20925"/>
                                              <a:pt x="12091" y="20836"/>
                                              <a:pt x="12097" y="20734"/>
                                            </a:cubicBezTo>
                                            <a:cubicBezTo>
                                              <a:pt x="12110" y="20753"/>
                                              <a:pt x="12123" y="20772"/>
                                              <a:pt x="12135" y="20785"/>
                                            </a:cubicBezTo>
                                            <a:cubicBezTo>
                                              <a:pt x="12148" y="20798"/>
                                              <a:pt x="12154" y="20804"/>
                                              <a:pt x="12167" y="20811"/>
                                            </a:cubicBezTo>
                                            <a:cubicBezTo>
                                              <a:pt x="12186" y="20779"/>
                                              <a:pt x="12192" y="20734"/>
                                              <a:pt x="12186" y="20683"/>
                                            </a:cubicBezTo>
                                            <a:cubicBezTo>
                                              <a:pt x="12243" y="20772"/>
                                              <a:pt x="12307" y="20849"/>
                                              <a:pt x="12383" y="20874"/>
                                            </a:cubicBezTo>
                                            <a:cubicBezTo>
                                              <a:pt x="12395" y="20804"/>
                                              <a:pt x="12370" y="20715"/>
                                              <a:pt x="12326" y="20626"/>
                                            </a:cubicBezTo>
                                            <a:cubicBezTo>
                                              <a:pt x="12357" y="20645"/>
                                              <a:pt x="12395" y="20658"/>
                                              <a:pt x="12427" y="20664"/>
                                            </a:cubicBezTo>
                                            <a:cubicBezTo>
                                              <a:pt x="12427" y="20626"/>
                                              <a:pt x="12408" y="20581"/>
                                              <a:pt x="12383" y="20543"/>
                                            </a:cubicBezTo>
                                            <a:cubicBezTo>
                                              <a:pt x="12478" y="20594"/>
                                              <a:pt x="12573" y="20626"/>
                                              <a:pt x="12649" y="20607"/>
                                            </a:cubicBezTo>
                                            <a:cubicBezTo>
                                              <a:pt x="12630" y="20537"/>
                                              <a:pt x="12560" y="20473"/>
                                              <a:pt x="12478" y="20422"/>
                                            </a:cubicBezTo>
                                            <a:cubicBezTo>
                                              <a:pt x="12516" y="20422"/>
                                              <a:pt x="12554" y="20416"/>
                                              <a:pt x="12579" y="20403"/>
                                            </a:cubicBezTo>
                                            <a:cubicBezTo>
                                              <a:pt x="12560" y="20371"/>
                                              <a:pt x="12522" y="20346"/>
                                              <a:pt x="12478" y="20320"/>
                                            </a:cubicBezTo>
                                            <a:cubicBezTo>
                                              <a:pt x="12579" y="20314"/>
                                              <a:pt x="12681" y="20295"/>
                                              <a:pt x="12738" y="20244"/>
                                            </a:cubicBezTo>
                                            <a:cubicBezTo>
                                              <a:pt x="12687" y="20193"/>
                                              <a:pt x="12592" y="20174"/>
                                              <a:pt x="12497" y="20168"/>
                                            </a:cubicBezTo>
                                            <a:cubicBezTo>
                                              <a:pt x="12522" y="20155"/>
                                              <a:pt x="12548" y="20136"/>
                                              <a:pt x="12567" y="20117"/>
                                            </a:cubicBezTo>
                                            <a:cubicBezTo>
                                              <a:pt x="12611" y="20091"/>
                                              <a:pt x="12649" y="20053"/>
                                              <a:pt x="12681" y="20009"/>
                                            </a:cubicBezTo>
                                            <a:cubicBezTo>
                                              <a:pt x="12694" y="19989"/>
                                              <a:pt x="12706" y="19970"/>
                                              <a:pt x="12719" y="19945"/>
                                            </a:cubicBezTo>
                                            <a:lnTo>
                                              <a:pt x="12719" y="19945"/>
                                            </a:lnTo>
                                            <a:cubicBezTo>
                                              <a:pt x="12732" y="19964"/>
                                              <a:pt x="12744" y="19989"/>
                                              <a:pt x="12757" y="20009"/>
                                            </a:cubicBezTo>
                                            <a:cubicBezTo>
                                              <a:pt x="12827" y="20104"/>
                                              <a:pt x="12922" y="20161"/>
                                              <a:pt x="13004" y="20161"/>
                                            </a:cubicBezTo>
                                            <a:cubicBezTo>
                                              <a:pt x="13176" y="20359"/>
                                              <a:pt x="13309" y="20314"/>
                                              <a:pt x="13366" y="20270"/>
                                            </a:cubicBezTo>
                                            <a:cubicBezTo>
                                              <a:pt x="13353" y="20206"/>
                                              <a:pt x="13303" y="20110"/>
                                              <a:pt x="13138" y="20098"/>
                                            </a:cubicBezTo>
                                            <a:cubicBezTo>
                                              <a:pt x="13195" y="20015"/>
                                              <a:pt x="13182" y="19875"/>
                                              <a:pt x="13100" y="19754"/>
                                            </a:cubicBezTo>
                                            <a:cubicBezTo>
                                              <a:pt x="13087" y="19735"/>
                                              <a:pt x="13068" y="19716"/>
                                              <a:pt x="13055" y="19697"/>
                                            </a:cubicBezTo>
                                            <a:cubicBezTo>
                                              <a:pt x="13081" y="19690"/>
                                              <a:pt x="13100" y="19690"/>
                                              <a:pt x="13125" y="19677"/>
                                            </a:cubicBezTo>
                                            <a:cubicBezTo>
                                              <a:pt x="13163" y="19665"/>
                                              <a:pt x="13201" y="19646"/>
                                              <a:pt x="13233" y="19627"/>
                                            </a:cubicBezTo>
                                            <a:cubicBezTo>
                                              <a:pt x="13277" y="19646"/>
                                              <a:pt x="13315" y="19646"/>
                                              <a:pt x="13322" y="19652"/>
                                            </a:cubicBezTo>
                                            <a:cubicBezTo>
                                              <a:pt x="13328" y="19658"/>
                                              <a:pt x="13334" y="19677"/>
                                              <a:pt x="13353" y="19697"/>
                                            </a:cubicBezTo>
                                            <a:cubicBezTo>
                                              <a:pt x="13347" y="19697"/>
                                              <a:pt x="13347" y="19703"/>
                                              <a:pt x="13341" y="19703"/>
                                            </a:cubicBezTo>
                                            <a:cubicBezTo>
                                              <a:pt x="13353" y="19716"/>
                                              <a:pt x="13372" y="19728"/>
                                              <a:pt x="13385" y="19735"/>
                                            </a:cubicBezTo>
                                            <a:cubicBezTo>
                                              <a:pt x="13410" y="19767"/>
                                              <a:pt x="13448" y="19798"/>
                                              <a:pt x="13499" y="19805"/>
                                            </a:cubicBezTo>
                                            <a:cubicBezTo>
                                              <a:pt x="13645" y="19868"/>
                                              <a:pt x="13728" y="19811"/>
                                              <a:pt x="13766" y="19760"/>
                                            </a:cubicBezTo>
                                            <a:cubicBezTo>
                                              <a:pt x="13766" y="19760"/>
                                              <a:pt x="13766" y="19754"/>
                                              <a:pt x="13759" y="19754"/>
                                            </a:cubicBezTo>
                                            <a:cubicBezTo>
                                              <a:pt x="13772" y="19767"/>
                                              <a:pt x="13785" y="19773"/>
                                              <a:pt x="13797" y="19779"/>
                                            </a:cubicBezTo>
                                            <a:cubicBezTo>
                                              <a:pt x="13632" y="20059"/>
                                              <a:pt x="13385" y="20359"/>
                                              <a:pt x="13004" y="20658"/>
                                            </a:cubicBezTo>
                                            <a:cubicBezTo>
                                              <a:pt x="13182" y="20632"/>
                                              <a:pt x="13658" y="20110"/>
                                              <a:pt x="13848" y="19798"/>
                                            </a:cubicBezTo>
                                            <a:cubicBezTo>
                                              <a:pt x="13905" y="19811"/>
                                              <a:pt x="13950" y="19798"/>
                                              <a:pt x="13981" y="19773"/>
                                            </a:cubicBezTo>
                                            <a:cubicBezTo>
                                              <a:pt x="13981" y="19773"/>
                                              <a:pt x="13981" y="19779"/>
                                              <a:pt x="13981" y="19779"/>
                                            </a:cubicBezTo>
                                            <a:cubicBezTo>
                                              <a:pt x="14000" y="19830"/>
                                              <a:pt x="14051" y="19888"/>
                                              <a:pt x="14134" y="19951"/>
                                            </a:cubicBezTo>
                                            <a:cubicBezTo>
                                              <a:pt x="14153" y="19964"/>
                                              <a:pt x="14172" y="19977"/>
                                              <a:pt x="14191" y="19989"/>
                                            </a:cubicBezTo>
                                            <a:cubicBezTo>
                                              <a:pt x="14197" y="19932"/>
                                              <a:pt x="14197" y="19881"/>
                                              <a:pt x="14191" y="19837"/>
                                            </a:cubicBezTo>
                                            <a:cubicBezTo>
                                              <a:pt x="14267" y="19913"/>
                                              <a:pt x="14368" y="19958"/>
                                              <a:pt x="14476" y="19970"/>
                                            </a:cubicBezTo>
                                            <a:cubicBezTo>
                                              <a:pt x="14559" y="20072"/>
                                              <a:pt x="14692" y="20136"/>
                                              <a:pt x="14838" y="20136"/>
                                            </a:cubicBezTo>
                                            <a:cubicBezTo>
                                              <a:pt x="15028" y="20136"/>
                                              <a:pt x="15199" y="20021"/>
                                              <a:pt x="15269" y="19862"/>
                                            </a:cubicBezTo>
                                            <a:cubicBezTo>
                                              <a:pt x="15459" y="19805"/>
                                              <a:pt x="15599" y="19639"/>
                                              <a:pt x="15599" y="19442"/>
                                            </a:cubicBezTo>
                                            <a:cubicBezTo>
                                              <a:pt x="15599" y="19334"/>
                                              <a:pt x="15561" y="19238"/>
                                              <a:pt x="15497" y="19162"/>
                                            </a:cubicBezTo>
                                            <a:cubicBezTo>
                                              <a:pt x="15504" y="19130"/>
                                              <a:pt x="15510" y="19092"/>
                                              <a:pt x="15510" y="19054"/>
                                            </a:cubicBezTo>
                                            <a:cubicBezTo>
                                              <a:pt x="15510" y="18894"/>
                                              <a:pt x="15421" y="18754"/>
                                              <a:pt x="15288" y="18678"/>
                                            </a:cubicBezTo>
                                            <a:cubicBezTo>
                                              <a:pt x="15288" y="18678"/>
                                              <a:pt x="15288" y="18678"/>
                                              <a:pt x="15288" y="18672"/>
                                            </a:cubicBezTo>
                                            <a:cubicBezTo>
                                              <a:pt x="15301" y="18653"/>
                                              <a:pt x="15313" y="18633"/>
                                              <a:pt x="15326" y="18608"/>
                                            </a:cubicBezTo>
                                            <a:lnTo>
                                              <a:pt x="15326" y="18608"/>
                                            </a:lnTo>
                                            <a:cubicBezTo>
                                              <a:pt x="15339" y="18627"/>
                                              <a:pt x="15352" y="18653"/>
                                              <a:pt x="15364" y="18672"/>
                                            </a:cubicBezTo>
                                            <a:cubicBezTo>
                                              <a:pt x="15466" y="18812"/>
                                              <a:pt x="15624" y="18863"/>
                                              <a:pt x="15719" y="18793"/>
                                            </a:cubicBezTo>
                                            <a:cubicBezTo>
                                              <a:pt x="15815" y="18723"/>
                                              <a:pt x="15808" y="18557"/>
                                              <a:pt x="15713" y="18417"/>
                                            </a:cubicBezTo>
                                            <a:cubicBezTo>
                                              <a:pt x="15700" y="18398"/>
                                              <a:pt x="15681" y="18379"/>
                                              <a:pt x="15669" y="18360"/>
                                            </a:cubicBezTo>
                                            <a:cubicBezTo>
                                              <a:pt x="15694" y="18353"/>
                                              <a:pt x="15713" y="18353"/>
                                              <a:pt x="15738" y="18341"/>
                                            </a:cubicBezTo>
                                            <a:cubicBezTo>
                                              <a:pt x="15745" y="18347"/>
                                              <a:pt x="15751" y="18353"/>
                                              <a:pt x="15758" y="18360"/>
                                            </a:cubicBezTo>
                                            <a:cubicBezTo>
                                              <a:pt x="15789" y="18392"/>
                                              <a:pt x="15840" y="18411"/>
                                              <a:pt x="15903" y="18417"/>
                                            </a:cubicBezTo>
                                            <a:cubicBezTo>
                                              <a:pt x="15853" y="18462"/>
                                              <a:pt x="15821" y="18506"/>
                                              <a:pt x="15821" y="18551"/>
                                            </a:cubicBezTo>
                                            <a:cubicBezTo>
                                              <a:pt x="15796" y="18754"/>
                                              <a:pt x="16018" y="18767"/>
                                              <a:pt x="16037" y="18780"/>
                                            </a:cubicBezTo>
                                            <a:cubicBezTo>
                                              <a:pt x="16056" y="18793"/>
                                              <a:pt x="16132" y="19003"/>
                                              <a:pt x="16316" y="18914"/>
                                            </a:cubicBezTo>
                                            <a:cubicBezTo>
                                              <a:pt x="16354" y="18894"/>
                                              <a:pt x="16392" y="18850"/>
                                              <a:pt x="16417" y="18793"/>
                                            </a:cubicBezTo>
                                            <a:lnTo>
                                              <a:pt x="16417" y="18793"/>
                                            </a:lnTo>
                                            <a:cubicBezTo>
                                              <a:pt x="16443" y="18850"/>
                                              <a:pt x="16481" y="18894"/>
                                              <a:pt x="16519" y="18914"/>
                                            </a:cubicBezTo>
                                            <a:cubicBezTo>
                                              <a:pt x="16703" y="19003"/>
                                              <a:pt x="16785" y="18793"/>
                                              <a:pt x="16804" y="18780"/>
                                            </a:cubicBezTo>
                                            <a:cubicBezTo>
                                              <a:pt x="16817" y="18767"/>
                                              <a:pt x="17001" y="18761"/>
                                              <a:pt x="17020" y="18608"/>
                                            </a:cubicBezTo>
                                            <a:cubicBezTo>
                                              <a:pt x="17045" y="18570"/>
                                              <a:pt x="17052" y="18525"/>
                                              <a:pt x="17052" y="18493"/>
                                            </a:cubicBezTo>
                                            <a:cubicBezTo>
                                              <a:pt x="17033" y="18487"/>
                                              <a:pt x="17014" y="18481"/>
                                              <a:pt x="16988" y="18474"/>
                                            </a:cubicBezTo>
                                            <a:cubicBezTo>
                                              <a:pt x="16975" y="18455"/>
                                              <a:pt x="16956" y="18436"/>
                                              <a:pt x="16937" y="18417"/>
                                            </a:cubicBezTo>
                                            <a:cubicBezTo>
                                              <a:pt x="16982" y="18411"/>
                                              <a:pt x="17020" y="18404"/>
                                              <a:pt x="17052" y="18385"/>
                                            </a:cubicBezTo>
                                            <a:cubicBezTo>
                                              <a:pt x="17274" y="18793"/>
                                              <a:pt x="17439" y="19499"/>
                                              <a:pt x="17001" y="20518"/>
                                            </a:cubicBezTo>
                                            <a:cubicBezTo>
                                              <a:pt x="17153" y="20403"/>
                                              <a:pt x="17337" y="19639"/>
                                              <a:pt x="17331" y="19289"/>
                                            </a:cubicBezTo>
                                            <a:cubicBezTo>
                                              <a:pt x="17331" y="18945"/>
                                              <a:pt x="17204" y="18595"/>
                                              <a:pt x="17077" y="18366"/>
                                            </a:cubicBezTo>
                                            <a:cubicBezTo>
                                              <a:pt x="17083" y="18366"/>
                                              <a:pt x="17083" y="18360"/>
                                              <a:pt x="17090" y="18360"/>
                                            </a:cubicBezTo>
                                            <a:cubicBezTo>
                                              <a:pt x="17229" y="18207"/>
                                              <a:pt x="17058" y="18067"/>
                                              <a:pt x="17052" y="18048"/>
                                            </a:cubicBezTo>
                                            <a:cubicBezTo>
                                              <a:pt x="17045" y="18035"/>
                                              <a:pt x="17077" y="17920"/>
                                              <a:pt x="17020" y="17844"/>
                                            </a:cubicBezTo>
                                            <a:cubicBezTo>
                                              <a:pt x="17058" y="17844"/>
                                              <a:pt x="17090" y="17838"/>
                                              <a:pt x="17115" y="17812"/>
                                            </a:cubicBezTo>
                                            <a:cubicBezTo>
                                              <a:pt x="17121" y="17806"/>
                                              <a:pt x="17121" y="17806"/>
                                              <a:pt x="17128" y="17799"/>
                                            </a:cubicBezTo>
                                            <a:cubicBezTo>
                                              <a:pt x="17166" y="17812"/>
                                              <a:pt x="17204" y="17825"/>
                                              <a:pt x="17242" y="17825"/>
                                            </a:cubicBezTo>
                                            <a:cubicBezTo>
                                              <a:pt x="17324" y="17927"/>
                                              <a:pt x="17458" y="17990"/>
                                              <a:pt x="17604" y="17990"/>
                                            </a:cubicBezTo>
                                            <a:cubicBezTo>
                                              <a:pt x="17794" y="17990"/>
                                              <a:pt x="17965" y="17876"/>
                                              <a:pt x="18035" y="17717"/>
                                            </a:cubicBezTo>
                                            <a:cubicBezTo>
                                              <a:pt x="18225" y="17659"/>
                                              <a:pt x="18365" y="17494"/>
                                              <a:pt x="18365" y="17297"/>
                                            </a:cubicBezTo>
                                            <a:cubicBezTo>
                                              <a:pt x="18365" y="17188"/>
                                              <a:pt x="18327" y="17093"/>
                                              <a:pt x="18263" y="17016"/>
                                            </a:cubicBezTo>
                                            <a:cubicBezTo>
                                              <a:pt x="18270" y="16991"/>
                                              <a:pt x="18276" y="16972"/>
                                              <a:pt x="18276" y="16946"/>
                                            </a:cubicBezTo>
                                            <a:cubicBezTo>
                                              <a:pt x="18155" y="16985"/>
                                              <a:pt x="18206" y="17023"/>
                                              <a:pt x="18282" y="17061"/>
                                            </a:cubicBezTo>
                                            <a:close/>
                                            <a:moveTo>
                                              <a:pt x="3419" y="4628"/>
                                            </a:moveTo>
                                            <a:lnTo>
                                              <a:pt x="3419" y="4628"/>
                                            </a:lnTo>
                                            <a:cubicBezTo>
                                              <a:pt x="3419" y="4634"/>
                                              <a:pt x="3426" y="4634"/>
                                              <a:pt x="3426" y="4641"/>
                                            </a:cubicBezTo>
                                            <a:cubicBezTo>
                                              <a:pt x="3419" y="4641"/>
                                              <a:pt x="3419" y="4634"/>
                                              <a:pt x="3413" y="4634"/>
                                            </a:cubicBezTo>
                                            <a:cubicBezTo>
                                              <a:pt x="3413" y="4634"/>
                                              <a:pt x="3413" y="4634"/>
                                              <a:pt x="3419" y="4628"/>
                                            </a:cubicBezTo>
                                            <a:close/>
                                            <a:moveTo>
                                              <a:pt x="1783" y="10816"/>
                                            </a:moveTo>
                                            <a:cubicBezTo>
                                              <a:pt x="1789" y="10797"/>
                                              <a:pt x="1789" y="10778"/>
                                              <a:pt x="1789" y="10752"/>
                                            </a:cubicBezTo>
                                            <a:cubicBezTo>
                                              <a:pt x="1808" y="10759"/>
                                              <a:pt x="1827" y="10765"/>
                                              <a:pt x="1852" y="10765"/>
                                            </a:cubicBezTo>
                                            <a:cubicBezTo>
                                              <a:pt x="1852" y="10765"/>
                                              <a:pt x="1859" y="10765"/>
                                              <a:pt x="1859" y="10765"/>
                                            </a:cubicBezTo>
                                            <a:cubicBezTo>
                                              <a:pt x="1878" y="10765"/>
                                              <a:pt x="1897" y="10759"/>
                                              <a:pt x="1922" y="10752"/>
                                            </a:cubicBezTo>
                                            <a:cubicBezTo>
                                              <a:pt x="1922" y="10778"/>
                                              <a:pt x="1922" y="10797"/>
                                              <a:pt x="1928" y="10822"/>
                                            </a:cubicBezTo>
                                            <a:cubicBezTo>
                                              <a:pt x="1935" y="10841"/>
                                              <a:pt x="1947" y="10860"/>
                                              <a:pt x="1960" y="10880"/>
                                            </a:cubicBezTo>
                                            <a:cubicBezTo>
                                              <a:pt x="1935" y="10886"/>
                                              <a:pt x="1916" y="10892"/>
                                              <a:pt x="1897" y="10905"/>
                                            </a:cubicBezTo>
                                            <a:cubicBezTo>
                                              <a:pt x="1884" y="10918"/>
                                              <a:pt x="1865" y="10931"/>
                                              <a:pt x="1859" y="10950"/>
                                            </a:cubicBezTo>
                                            <a:lnTo>
                                              <a:pt x="1859" y="10950"/>
                                            </a:lnTo>
                                            <a:cubicBezTo>
                                              <a:pt x="1846" y="10931"/>
                                              <a:pt x="1833" y="10911"/>
                                              <a:pt x="1814" y="10899"/>
                                            </a:cubicBezTo>
                                            <a:cubicBezTo>
                                              <a:pt x="1795" y="10886"/>
                                              <a:pt x="1776" y="10880"/>
                                              <a:pt x="1757" y="10873"/>
                                            </a:cubicBezTo>
                                            <a:cubicBezTo>
                                              <a:pt x="1764" y="10854"/>
                                              <a:pt x="1776" y="10835"/>
                                              <a:pt x="1783" y="10816"/>
                                            </a:cubicBezTo>
                                            <a:close/>
                                            <a:moveTo>
                                              <a:pt x="1967" y="11949"/>
                                            </a:moveTo>
                                            <a:cubicBezTo>
                                              <a:pt x="1960" y="11949"/>
                                              <a:pt x="1960" y="11949"/>
                                              <a:pt x="1954" y="11949"/>
                                            </a:cubicBezTo>
                                            <a:cubicBezTo>
                                              <a:pt x="1954" y="11955"/>
                                              <a:pt x="1954" y="11955"/>
                                              <a:pt x="1960" y="11962"/>
                                            </a:cubicBezTo>
                                            <a:cubicBezTo>
                                              <a:pt x="1947" y="11955"/>
                                              <a:pt x="1935" y="11955"/>
                                              <a:pt x="1928" y="11955"/>
                                            </a:cubicBezTo>
                                            <a:cubicBezTo>
                                              <a:pt x="1928" y="11962"/>
                                              <a:pt x="1928" y="11975"/>
                                              <a:pt x="1935" y="11987"/>
                                            </a:cubicBezTo>
                                            <a:cubicBezTo>
                                              <a:pt x="1928" y="11987"/>
                                              <a:pt x="1928" y="11987"/>
                                              <a:pt x="1922" y="11981"/>
                                            </a:cubicBezTo>
                                            <a:cubicBezTo>
                                              <a:pt x="1922" y="11987"/>
                                              <a:pt x="1922" y="11987"/>
                                              <a:pt x="1916" y="11994"/>
                                            </a:cubicBezTo>
                                            <a:cubicBezTo>
                                              <a:pt x="1909" y="11981"/>
                                              <a:pt x="1897" y="11975"/>
                                              <a:pt x="1890" y="11975"/>
                                            </a:cubicBezTo>
                                            <a:cubicBezTo>
                                              <a:pt x="1884" y="11981"/>
                                              <a:pt x="1884" y="11994"/>
                                              <a:pt x="1878" y="12006"/>
                                            </a:cubicBezTo>
                                            <a:cubicBezTo>
                                              <a:pt x="1878" y="12006"/>
                                              <a:pt x="1871" y="12000"/>
                                              <a:pt x="1871" y="12000"/>
                                            </a:cubicBezTo>
                                            <a:cubicBezTo>
                                              <a:pt x="1871" y="12000"/>
                                              <a:pt x="1865" y="12006"/>
                                              <a:pt x="1865" y="12013"/>
                                            </a:cubicBezTo>
                                            <a:cubicBezTo>
                                              <a:pt x="1865" y="12000"/>
                                              <a:pt x="1859" y="11987"/>
                                              <a:pt x="1852" y="11981"/>
                                            </a:cubicBezTo>
                                            <a:cubicBezTo>
                                              <a:pt x="1846" y="11981"/>
                                              <a:pt x="1840" y="11987"/>
                                              <a:pt x="1827" y="12000"/>
                                            </a:cubicBezTo>
                                            <a:cubicBezTo>
                                              <a:pt x="1827" y="11994"/>
                                              <a:pt x="1827" y="11994"/>
                                              <a:pt x="1827" y="11987"/>
                                            </a:cubicBezTo>
                                            <a:cubicBezTo>
                                              <a:pt x="1821" y="11987"/>
                                              <a:pt x="1821" y="11987"/>
                                              <a:pt x="1814" y="11994"/>
                                            </a:cubicBezTo>
                                            <a:cubicBezTo>
                                              <a:pt x="1821" y="11981"/>
                                              <a:pt x="1821" y="11968"/>
                                              <a:pt x="1821" y="11962"/>
                                            </a:cubicBezTo>
                                            <a:cubicBezTo>
                                              <a:pt x="1814" y="11962"/>
                                              <a:pt x="1802" y="11962"/>
                                              <a:pt x="1789" y="11968"/>
                                            </a:cubicBezTo>
                                            <a:cubicBezTo>
                                              <a:pt x="1789" y="11962"/>
                                              <a:pt x="1789" y="11962"/>
                                              <a:pt x="1789" y="11955"/>
                                            </a:cubicBezTo>
                                            <a:cubicBezTo>
                                              <a:pt x="1783" y="11955"/>
                                              <a:pt x="1783" y="11955"/>
                                              <a:pt x="1776" y="11949"/>
                                            </a:cubicBezTo>
                                            <a:cubicBezTo>
                                              <a:pt x="1789" y="11943"/>
                                              <a:pt x="1795" y="11930"/>
                                              <a:pt x="1795" y="11924"/>
                                            </a:cubicBezTo>
                                            <a:cubicBezTo>
                                              <a:pt x="1789" y="11917"/>
                                              <a:pt x="1783" y="11917"/>
                                              <a:pt x="1770" y="11911"/>
                                            </a:cubicBezTo>
                                            <a:cubicBezTo>
                                              <a:pt x="1770" y="11911"/>
                                              <a:pt x="1776" y="11905"/>
                                              <a:pt x="1776" y="11905"/>
                                            </a:cubicBezTo>
                                            <a:cubicBezTo>
                                              <a:pt x="1776" y="11905"/>
                                              <a:pt x="1776" y="11905"/>
                                              <a:pt x="1776" y="11905"/>
                                            </a:cubicBezTo>
                                            <a:cubicBezTo>
                                              <a:pt x="1776" y="11905"/>
                                              <a:pt x="1776" y="11905"/>
                                              <a:pt x="1776" y="11905"/>
                                            </a:cubicBezTo>
                                            <a:cubicBezTo>
                                              <a:pt x="1776" y="11905"/>
                                              <a:pt x="1770" y="11898"/>
                                              <a:pt x="1770" y="11898"/>
                                            </a:cubicBezTo>
                                            <a:cubicBezTo>
                                              <a:pt x="1783" y="11898"/>
                                              <a:pt x="1795" y="11892"/>
                                              <a:pt x="1802" y="11885"/>
                                            </a:cubicBezTo>
                                            <a:cubicBezTo>
                                              <a:pt x="1802" y="11879"/>
                                              <a:pt x="1795" y="11873"/>
                                              <a:pt x="1783" y="11860"/>
                                            </a:cubicBezTo>
                                            <a:cubicBezTo>
                                              <a:pt x="1789" y="11860"/>
                                              <a:pt x="1789" y="11860"/>
                                              <a:pt x="1795" y="11860"/>
                                            </a:cubicBezTo>
                                            <a:cubicBezTo>
                                              <a:pt x="1795" y="11854"/>
                                              <a:pt x="1795" y="11854"/>
                                              <a:pt x="1789" y="11847"/>
                                            </a:cubicBezTo>
                                            <a:cubicBezTo>
                                              <a:pt x="1802" y="11854"/>
                                              <a:pt x="1814" y="11854"/>
                                              <a:pt x="1821" y="11854"/>
                                            </a:cubicBezTo>
                                            <a:cubicBezTo>
                                              <a:pt x="1821" y="11847"/>
                                              <a:pt x="1821" y="11834"/>
                                              <a:pt x="1814" y="11822"/>
                                            </a:cubicBezTo>
                                            <a:cubicBezTo>
                                              <a:pt x="1821" y="11822"/>
                                              <a:pt x="1821" y="11828"/>
                                              <a:pt x="1827" y="11828"/>
                                            </a:cubicBezTo>
                                            <a:cubicBezTo>
                                              <a:pt x="1827" y="11822"/>
                                              <a:pt x="1827" y="11822"/>
                                              <a:pt x="1833" y="11815"/>
                                            </a:cubicBezTo>
                                            <a:cubicBezTo>
                                              <a:pt x="1840" y="11828"/>
                                              <a:pt x="1852" y="11834"/>
                                              <a:pt x="1859" y="11834"/>
                                            </a:cubicBezTo>
                                            <a:cubicBezTo>
                                              <a:pt x="1865" y="11828"/>
                                              <a:pt x="1865" y="11815"/>
                                              <a:pt x="1871" y="11803"/>
                                            </a:cubicBezTo>
                                            <a:cubicBezTo>
                                              <a:pt x="1871" y="11803"/>
                                              <a:pt x="1878" y="11809"/>
                                              <a:pt x="1878" y="11809"/>
                                            </a:cubicBezTo>
                                            <a:cubicBezTo>
                                              <a:pt x="1878" y="11809"/>
                                              <a:pt x="1884" y="11803"/>
                                              <a:pt x="1884" y="11796"/>
                                            </a:cubicBezTo>
                                            <a:cubicBezTo>
                                              <a:pt x="1884" y="11809"/>
                                              <a:pt x="1890" y="11822"/>
                                              <a:pt x="1897" y="11828"/>
                                            </a:cubicBezTo>
                                            <a:cubicBezTo>
                                              <a:pt x="1903" y="11828"/>
                                              <a:pt x="1909" y="11822"/>
                                              <a:pt x="1922" y="11809"/>
                                            </a:cubicBezTo>
                                            <a:cubicBezTo>
                                              <a:pt x="1922" y="11815"/>
                                              <a:pt x="1922" y="11815"/>
                                              <a:pt x="1922" y="11822"/>
                                            </a:cubicBezTo>
                                            <a:cubicBezTo>
                                              <a:pt x="1928" y="11822"/>
                                              <a:pt x="1928" y="11822"/>
                                              <a:pt x="1935" y="11815"/>
                                            </a:cubicBezTo>
                                            <a:cubicBezTo>
                                              <a:pt x="1928" y="11828"/>
                                              <a:pt x="1928" y="11841"/>
                                              <a:pt x="1928" y="11847"/>
                                            </a:cubicBezTo>
                                            <a:cubicBezTo>
                                              <a:pt x="1935" y="11847"/>
                                              <a:pt x="1947" y="11847"/>
                                              <a:pt x="1960" y="11841"/>
                                            </a:cubicBezTo>
                                            <a:cubicBezTo>
                                              <a:pt x="1960" y="11847"/>
                                              <a:pt x="1960" y="11847"/>
                                              <a:pt x="1960" y="11854"/>
                                            </a:cubicBezTo>
                                            <a:cubicBezTo>
                                              <a:pt x="1967" y="11854"/>
                                              <a:pt x="1967" y="11854"/>
                                              <a:pt x="1973" y="11860"/>
                                            </a:cubicBezTo>
                                            <a:cubicBezTo>
                                              <a:pt x="1960" y="11866"/>
                                              <a:pt x="1954" y="11879"/>
                                              <a:pt x="1954" y="11885"/>
                                            </a:cubicBezTo>
                                            <a:cubicBezTo>
                                              <a:pt x="1960" y="11892"/>
                                              <a:pt x="1973" y="11892"/>
                                              <a:pt x="1986" y="11898"/>
                                            </a:cubicBezTo>
                                            <a:cubicBezTo>
                                              <a:pt x="1986" y="11898"/>
                                              <a:pt x="1979" y="11905"/>
                                              <a:pt x="1979" y="11905"/>
                                            </a:cubicBezTo>
                                            <a:cubicBezTo>
                                              <a:pt x="1979" y="11905"/>
                                              <a:pt x="1979" y="11905"/>
                                              <a:pt x="1979" y="11905"/>
                                            </a:cubicBezTo>
                                            <a:cubicBezTo>
                                              <a:pt x="1979" y="11905"/>
                                              <a:pt x="1979" y="11905"/>
                                              <a:pt x="1979" y="11905"/>
                                            </a:cubicBezTo>
                                            <a:cubicBezTo>
                                              <a:pt x="1979" y="11905"/>
                                              <a:pt x="1986" y="11911"/>
                                              <a:pt x="1992" y="11911"/>
                                            </a:cubicBezTo>
                                            <a:cubicBezTo>
                                              <a:pt x="1979" y="11911"/>
                                              <a:pt x="1967" y="11917"/>
                                              <a:pt x="1960" y="11924"/>
                                            </a:cubicBezTo>
                                            <a:cubicBezTo>
                                              <a:pt x="1947" y="11936"/>
                                              <a:pt x="1954" y="11943"/>
                                              <a:pt x="1967" y="11949"/>
                                            </a:cubicBezTo>
                                            <a:close/>
                                            <a:moveTo>
                                              <a:pt x="3552" y="15431"/>
                                            </a:moveTo>
                                            <a:cubicBezTo>
                                              <a:pt x="3559" y="15419"/>
                                              <a:pt x="3559" y="15406"/>
                                              <a:pt x="3559" y="15393"/>
                                            </a:cubicBezTo>
                                            <a:cubicBezTo>
                                              <a:pt x="3571" y="15399"/>
                                              <a:pt x="3584" y="15399"/>
                                              <a:pt x="3597" y="15399"/>
                                            </a:cubicBezTo>
                                            <a:lnTo>
                                              <a:pt x="3597" y="15399"/>
                                            </a:lnTo>
                                            <a:cubicBezTo>
                                              <a:pt x="3610" y="15399"/>
                                              <a:pt x="3622" y="15399"/>
                                              <a:pt x="3635" y="15393"/>
                                            </a:cubicBezTo>
                                            <a:cubicBezTo>
                                              <a:pt x="3635" y="15406"/>
                                              <a:pt x="3635" y="15419"/>
                                              <a:pt x="3641" y="15431"/>
                                            </a:cubicBezTo>
                                            <a:cubicBezTo>
                                              <a:pt x="3648" y="15444"/>
                                              <a:pt x="3654" y="15457"/>
                                              <a:pt x="3660" y="15469"/>
                                            </a:cubicBezTo>
                                            <a:cubicBezTo>
                                              <a:pt x="3648" y="15476"/>
                                              <a:pt x="3635" y="15482"/>
                                              <a:pt x="3622" y="15489"/>
                                            </a:cubicBezTo>
                                            <a:cubicBezTo>
                                              <a:pt x="3610" y="15495"/>
                                              <a:pt x="3603" y="15508"/>
                                              <a:pt x="3590" y="15514"/>
                                            </a:cubicBezTo>
                                            <a:lnTo>
                                              <a:pt x="3590" y="15514"/>
                                            </a:lnTo>
                                            <a:cubicBezTo>
                                              <a:pt x="3584" y="15501"/>
                                              <a:pt x="3571" y="15495"/>
                                              <a:pt x="3559" y="15489"/>
                                            </a:cubicBezTo>
                                            <a:cubicBezTo>
                                              <a:pt x="3546" y="15482"/>
                                              <a:pt x="3533" y="15476"/>
                                              <a:pt x="3521" y="15469"/>
                                            </a:cubicBezTo>
                                            <a:cubicBezTo>
                                              <a:pt x="3540" y="15457"/>
                                              <a:pt x="3546" y="15450"/>
                                              <a:pt x="3552" y="15431"/>
                                            </a:cubicBezTo>
                                            <a:close/>
                                            <a:moveTo>
                                              <a:pt x="2740" y="15469"/>
                                            </a:moveTo>
                                            <a:cubicBezTo>
                                              <a:pt x="2740" y="15469"/>
                                              <a:pt x="2747" y="15469"/>
                                              <a:pt x="2747" y="15469"/>
                                            </a:cubicBezTo>
                                            <a:cubicBezTo>
                                              <a:pt x="2747" y="15469"/>
                                              <a:pt x="2747" y="15463"/>
                                              <a:pt x="2747" y="15457"/>
                                            </a:cubicBezTo>
                                            <a:cubicBezTo>
                                              <a:pt x="2759" y="15463"/>
                                              <a:pt x="2766" y="15463"/>
                                              <a:pt x="2772" y="15463"/>
                                            </a:cubicBezTo>
                                            <a:cubicBezTo>
                                              <a:pt x="2772" y="15457"/>
                                              <a:pt x="2772" y="15450"/>
                                              <a:pt x="2766" y="15438"/>
                                            </a:cubicBezTo>
                                            <a:cubicBezTo>
                                              <a:pt x="2766" y="15438"/>
                                              <a:pt x="2772" y="15438"/>
                                              <a:pt x="2772" y="15438"/>
                                            </a:cubicBezTo>
                                            <a:cubicBezTo>
                                              <a:pt x="2772" y="15438"/>
                                              <a:pt x="2772" y="15431"/>
                                              <a:pt x="2772" y="15425"/>
                                            </a:cubicBezTo>
                                            <a:cubicBezTo>
                                              <a:pt x="2779" y="15431"/>
                                              <a:pt x="2785" y="15438"/>
                                              <a:pt x="2791" y="15444"/>
                                            </a:cubicBezTo>
                                            <a:cubicBezTo>
                                              <a:pt x="2798" y="15438"/>
                                              <a:pt x="2798" y="15431"/>
                                              <a:pt x="2798" y="15419"/>
                                            </a:cubicBezTo>
                                            <a:cubicBezTo>
                                              <a:pt x="2798" y="15419"/>
                                              <a:pt x="2804" y="15425"/>
                                              <a:pt x="2804" y="15425"/>
                                            </a:cubicBezTo>
                                            <a:cubicBezTo>
                                              <a:pt x="2804" y="15425"/>
                                              <a:pt x="2810" y="15419"/>
                                              <a:pt x="2810" y="15419"/>
                                            </a:cubicBezTo>
                                            <a:cubicBezTo>
                                              <a:pt x="2810" y="15431"/>
                                              <a:pt x="2817" y="15438"/>
                                              <a:pt x="2817" y="15444"/>
                                            </a:cubicBezTo>
                                            <a:cubicBezTo>
                                              <a:pt x="2823" y="15444"/>
                                              <a:pt x="2829" y="15438"/>
                                              <a:pt x="2836" y="15431"/>
                                            </a:cubicBezTo>
                                            <a:cubicBezTo>
                                              <a:pt x="2836" y="15431"/>
                                              <a:pt x="2836" y="15438"/>
                                              <a:pt x="2836" y="15438"/>
                                            </a:cubicBezTo>
                                            <a:cubicBezTo>
                                              <a:pt x="2836" y="15438"/>
                                              <a:pt x="2842" y="15438"/>
                                              <a:pt x="2848" y="15431"/>
                                            </a:cubicBezTo>
                                            <a:cubicBezTo>
                                              <a:pt x="2842" y="15444"/>
                                              <a:pt x="2842" y="15450"/>
                                              <a:pt x="2842" y="15457"/>
                                            </a:cubicBezTo>
                                            <a:cubicBezTo>
                                              <a:pt x="2848" y="15457"/>
                                              <a:pt x="2855" y="15457"/>
                                              <a:pt x="2867" y="15450"/>
                                            </a:cubicBezTo>
                                            <a:cubicBezTo>
                                              <a:pt x="2867" y="15450"/>
                                              <a:pt x="2867" y="15457"/>
                                              <a:pt x="2867" y="15457"/>
                                            </a:cubicBezTo>
                                            <a:cubicBezTo>
                                              <a:pt x="2867" y="15457"/>
                                              <a:pt x="2874" y="15457"/>
                                              <a:pt x="2880" y="15457"/>
                                            </a:cubicBezTo>
                                            <a:cubicBezTo>
                                              <a:pt x="2874" y="15463"/>
                                              <a:pt x="2867" y="15469"/>
                                              <a:pt x="2861" y="15476"/>
                                            </a:cubicBezTo>
                                            <a:cubicBezTo>
                                              <a:pt x="2867" y="15482"/>
                                              <a:pt x="2874" y="15482"/>
                                              <a:pt x="2886" y="15482"/>
                                            </a:cubicBezTo>
                                            <a:cubicBezTo>
                                              <a:pt x="2886" y="15482"/>
                                              <a:pt x="2880" y="15489"/>
                                              <a:pt x="2880" y="15489"/>
                                            </a:cubicBezTo>
                                            <a:cubicBezTo>
                                              <a:pt x="2880" y="15489"/>
                                              <a:pt x="2880" y="15489"/>
                                              <a:pt x="2880" y="15489"/>
                                            </a:cubicBezTo>
                                            <a:cubicBezTo>
                                              <a:pt x="2880" y="15489"/>
                                              <a:pt x="2880" y="15489"/>
                                              <a:pt x="2880" y="15489"/>
                                            </a:cubicBezTo>
                                            <a:cubicBezTo>
                                              <a:pt x="2880" y="15489"/>
                                              <a:pt x="2886" y="15495"/>
                                              <a:pt x="2886" y="15495"/>
                                            </a:cubicBezTo>
                                            <a:cubicBezTo>
                                              <a:pt x="2874" y="15495"/>
                                              <a:pt x="2867" y="15501"/>
                                              <a:pt x="2861" y="15501"/>
                                            </a:cubicBezTo>
                                            <a:cubicBezTo>
                                              <a:pt x="2861" y="15508"/>
                                              <a:pt x="2867" y="15514"/>
                                              <a:pt x="2874" y="15520"/>
                                            </a:cubicBezTo>
                                            <a:cubicBezTo>
                                              <a:pt x="2874" y="15520"/>
                                              <a:pt x="2867" y="15520"/>
                                              <a:pt x="2867" y="15520"/>
                                            </a:cubicBezTo>
                                            <a:cubicBezTo>
                                              <a:pt x="2867" y="15520"/>
                                              <a:pt x="2867" y="15527"/>
                                              <a:pt x="2867" y="15533"/>
                                            </a:cubicBezTo>
                                            <a:cubicBezTo>
                                              <a:pt x="2855" y="15527"/>
                                              <a:pt x="2848" y="15527"/>
                                              <a:pt x="2842" y="15527"/>
                                            </a:cubicBezTo>
                                            <a:cubicBezTo>
                                              <a:pt x="2842" y="15533"/>
                                              <a:pt x="2842" y="15540"/>
                                              <a:pt x="2848" y="15552"/>
                                            </a:cubicBezTo>
                                            <a:cubicBezTo>
                                              <a:pt x="2848" y="15552"/>
                                              <a:pt x="2842" y="15552"/>
                                              <a:pt x="2842" y="15552"/>
                                            </a:cubicBezTo>
                                            <a:cubicBezTo>
                                              <a:pt x="2842" y="15552"/>
                                              <a:pt x="2842" y="15559"/>
                                              <a:pt x="2842" y="15565"/>
                                            </a:cubicBezTo>
                                            <a:cubicBezTo>
                                              <a:pt x="2836" y="15559"/>
                                              <a:pt x="2829" y="15552"/>
                                              <a:pt x="2823" y="15546"/>
                                            </a:cubicBezTo>
                                            <a:cubicBezTo>
                                              <a:pt x="2817" y="15552"/>
                                              <a:pt x="2817" y="15559"/>
                                              <a:pt x="2817" y="15571"/>
                                            </a:cubicBezTo>
                                            <a:cubicBezTo>
                                              <a:pt x="2817" y="15571"/>
                                              <a:pt x="2810" y="15565"/>
                                              <a:pt x="2810" y="15565"/>
                                            </a:cubicBezTo>
                                            <a:cubicBezTo>
                                              <a:pt x="2810" y="15565"/>
                                              <a:pt x="2804" y="15571"/>
                                              <a:pt x="2804" y="15571"/>
                                            </a:cubicBezTo>
                                            <a:cubicBezTo>
                                              <a:pt x="2804" y="15559"/>
                                              <a:pt x="2798" y="15552"/>
                                              <a:pt x="2798" y="15546"/>
                                            </a:cubicBezTo>
                                            <a:cubicBezTo>
                                              <a:pt x="2791" y="15546"/>
                                              <a:pt x="2785" y="15552"/>
                                              <a:pt x="2779" y="15559"/>
                                            </a:cubicBezTo>
                                            <a:cubicBezTo>
                                              <a:pt x="2779" y="15559"/>
                                              <a:pt x="2779" y="15552"/>
                                              <a:pt x="2779" y="15552"/>
                                            </a:cubicBezTo>
                                            <a:cubicBezTo>
                                              <a:pt x="2779" y="15552"/>
                                              <a:pt x="2772" y="15552"/>
                                              <a:pt x="2766" y="15559"/>
                                            </a:cubicBezTo>
                                            <a:cubicBezTo>
                                              <a:pt x="2772" y="15546"/>
                                              <a:pt x="2772" y="15540"/>
                                              <a:pt x="2772" y="15533"/>
                                            </a:cubicBezTo>
                                            <a:cubicBezTo>
                                              <a:pt x="2766" y="15533"/>
                                              <a:pt x="2759" y="15533"/>
                                              <a:pt x="2747" y="15540"/>
                                            </a:cubicBezTo>
                                            <a:cubicBezTo>
                                              <a:pt x="2747" y="15540"/>
                                              <a:pt x="2747" y="15533"/>
                                              <a:pt x="2747" y="15533"/>
                                            </a:cubicBezTo>
                                            <a:cubicBezTo>
                                              <a:pt x="2747" y="15533"/>
                                              <a:pt x="2740" y="15533"/>
                                              <a:pt x="2734" y="15533"/>
                                            </a:cubicBezTo>
                                            <a:cubicBezTo>
                                              <a:pt x="2740" y="15527"/>
                                              <a:pt x="2747" y="15520"/>
                                              <a:pt x="2753" y="15514"/>
                                            </a:cubicBezTo>
                                            <a:cubicBezTo>
                                              <a:pt x="2747" y="15508"/>
                                              <a:pt x="2740" y="15508"/>
                                              <a:pt x="2728" y="15508"/>
                                            </a:cubicBezTo>
                                            <a:cubicBezTo>
                                              <a:pt x="2728" y="15508"/>
                                              <a:pt x="2734" y="15501"/>
                                              <a:pt x="2734" y="15501"/>
                                            </a:cubicBezTo>
                                            <a:cubicBezTo>
                                              <a:pt x="2734" y="15501"/>
                                              <a:pt x="2734" y="15501"/>
                                              <a:pt x="2734" y="15501"/>
                                            </a:cubicBezTo>
                                            <a:cubicBezTo>
                                              <a:pt x="2734" y="15501"/>
                                              <a:pt x="2734" y="15501"/>
                                              <a:pt x="2734" y="15501"/>
                                            </a:cubicBezTo>
                                            <a:cubicBezTo>
                                              <a:pt x="2734" y="15501"/>
                                              <a:pt x="2728" y="15495"/>
                                              <a:pt x="2728" y="15495"/>
                                            </a:cubicBezTo>
                                            <a:cubicBezTo>
                                              <a:pt x="2740" y="15495"/>
                                              <a:pt x="2747" y="15489"/>
                                              <a:pt x="2753" y="15489"/>
                                            </a:cubicBezTo>
                                            <a:cubicBezTo>
                                              <a:pt x="2753" y="15482"/>
                                              <a:pt x="2747" y="15476"/>
                                              <a:pt x="2740" y="15469"/>
                                            </a:cubicBezTo>
                                            <a:close/>
                                            <a:moveTo>
                                              <a:pt x="2373" y="13528"/>
                                            </a:moveTo>
                                            <a:cubicBezTo>
                                              <a:pt x="2379" y="13515"/>
                                              <a:pt x="2385" y="13502"/>
                                              <a:pt x="2392" y="13490"/>
                                            </a:cubicBezTo>
                                            <a:lnTo>
                                              <a:pt x="2392" y="13490"/>
                                            </a:lnTo>
                                            <a:cubicBezTo>
                                              <a:pt x="2398" y="13502"/>
                                              <a:pt x="2404" y="13515"/>
                                              <a:pt x="2411" y="13528"/>
                                            </a:cubicBezTo>
                                            <a:cubicBezTo>
                                              <a:pt x="2398" y="13528"/>
                                              <a:pt x="2385" y="13528"/>
                                              <a:pt x="2373" y="13528"/>
                                            </a:cubicBezTo>
                                            <a:close/>
                                            <a:moveTo>
                                              <a:pt x="2347" y="10027"/>
                                            </a:moveTo>
                                            <a:cubicBezTo>
                                              <a:pt x="2334" y="10039"/>
                                              <a:pt x="2322" y="10046"/>
                                              <a:pt x="2309" y="10065"/>
                                            </a:cubicBezTo>
                                            <a:cubicBezTo>
                                              <a:pt x="2296" y="10052"/>
                                              <a:pt x="2284" y="10039"/>
                                              <a:pt x="2271" y="10027"/>
                                            </a:cubicBezTo>
                                            <a:cubicBezTo>
                                              <a:pt x="2258" y="10014"/>
                                              <a:pt x="2239" y="10007"/>
                                              <a:pt x="2227" y="10001"/>
                                            </a:cubicBezTo>
                                            <a:cubicBezTo>
                                              <a:pt x="2233" y="9988"/>
                                              <a:pt x="2246" y="9969"/>
                                              <a:pt x="2246" y="9956"/>
                                            </a:cubicBezTo>
                                            <a:cubicBezTo>
                                              <a:pt x="2252" y="9937"/>
                                              <a:pt x="2252" y="9925"/>
                                              <a:pt x="2252" y="9906"/>
                                            </a:cubicBezTo>
                                            <a:cubicBezTo>
                                              <a:pt x="2271" y="9912"/>
                                              <a:pt x="2284" y="9912"/>
                                              <a:pt x="2303" y="9912"/>
                                            </a:cubicBezTo>
                                            <a:cubicBezTo>
                                              <a:pt x="2322" y="9912"/>
                                              <a:pt x="2334" y="9912"/>
                                              <a:pt x="2353" y="9906"/>
                                            </a:cubicBezTo>
                                            <a:cubicBezTo>
                                              <a:pt x="2353" y="9925"/>
                                              <a:pt x="2360" y="9937"/>
                                              <a:pt x="2360" y="9956"/>
                                            </a:cubicBezTo>
                                            <a:cubicBezTo>
                                              <a:pt x="2366" y="9976"/>
                                              <a:pt x="2373" y="9988"/>
                                              <a:pt x="2379" y="10001"/>
                                            </a:cubicBezTo>
                                            <a:cubicBezTo>
                                              <a:pt x="2379" y="10007"/>
                                              <a:pt x="2360" y="10014"/>
                                              <a:pt x="2347" y="10027"/>
                                            </a:cubicBezTo>
                                            <a:close/>
                                            <a:moveTo>
                                              <a:pt x="2601" y="7143"/>
                                            </a:moveTo>
                                            <a:cubicBezTo>
                                              <a:pt x="2614" y="7136"/>
                                              <a:pt x="2633" y="7130"/>
                                              <a:pt x="2645" y="7124"/>
                                            </a:cubicBezTo>
                                            <a:cubicBezTo>
                                              <a:pt x="2645" y="7136"/>
                                              <a:pt x="2645" y="7149"/>
                                              <a:pt x="2652" y="7162"/>
                                            </a:cubicBezTo>
                                            <a:cubicBezTo>
                                              <a:pt x="2633" y="7155"/>
                                              <a:pt x="2620" y="7149"/>
                                              <a:pt x="2601" y="7143"/>
                                            </a:cubicBezTo>
                                            <a:close/>
                                            <a:moveTo>
                                              <a:pt x="3679" y="8492"/>
                                            </a:moveTo>
                                            <a:cubicBezTo>
                                              <a:pt x="3686" y="8480"/>
                                              <a:pt x="3686" y="8467"/>
                                              <a:pt x="3686" y="8454"/>
                                            </a:cubicBezTo>
                                            <a:cubicBezTo>
                                              <a:pt x="3698" y="8460"/>
                                              <a:pt x="3711" y="8460"/>
                                              <a:pt x="3724" y="8460"/>
                                            </a:cubicBezTo>
                                            <a:lnTo>
                                              <a:pt x="3724" y="8460"/>
                                            </a:lnTo>
                                            <a:cubicBezTo>
                                              <a:pt x="3736" y="8460"/>
                                              <a:pt x="3749" y="8460"/>
                                              <a:pt x="3762" y="8454"/>
                                            </a:cubicBezTo>
                                            <a:cubicBezTo>
                                              <a:pt x="3762" y="8467"/>
                                              <a:pt x="3762" y="8480"/>
                                              <a:pt x="3768" y="8492"/>
                                            </a:cubicBezTo>
                                            <a:cubicBezTo>
                                              <a:pt x="3774" y="8505"/>
                                              <a:pt x="3781" y="8518"/>
                                              <a:pt x="3787" y="8531"/>
                                            </a:cubicBezTo>
                                            <a:cubicBezTo>
                                              <a:pt x="3774" y="8537"/>
                                              <a:pt x="3762" y="8543"/>
                                              <a:pt x="3749" y="8550"/>
                                            </a:cubicBezTo>
                                            <a:cubicBezTo>
                                              <a:pt x="3736" y="8556"/>
                                              <a:pt x="3730" y="8569"/>
                                              <a:pt x="3717" y="8575"/>
                                            </a:cubicBezTo>
                                            <a:lnTo>
                                              <a:pt x="3717" y="8575"/>
                                            </a:lnTo>
                                            <a:cubicBezTo>
                                              <a:pt x="3711" y="8562"/>
                                              <a:pt x="3698" y="8556"/>
                                              <a:pt x="3686" y="8550"/>
                                            </a:cubicBezTo>
                                            <a:cubicBezTo>
                                              <a:pt x="3673" y="8543"/>
                                              <a:pt x="3660" y="8537"/>
                                              <a:pt x="3648" y="8531"/>
                                            </a:cubicBezTo>
                                            <a:cubicBezTo>
                                              <a:pt x="3667" y="8518"/>
                                              <a:pt x="3673" y="8505"/>
                                              <a:pt x="3679" y="8492"/>
                                            </a:cubicBezTo>
                                            <a:close/>
                                            <a:moveTo>
                                              <a:pt x="2943" y="7569"/>
                                            </a:moveTo>
                                            <a:cubicBezTo>
                                              <a:pt x="2931" y="7582"/>
                                              <a:pt x="2918" y="7588"/>
                                              <a:pt x="2905" y="7607"/>
                                            </a:cubicBezTo>
                                            <a:cubicBezTo>
                                              <a:pt x="2893" y="7595"/>
                                              <a:pt x="2880" y="7582"/>
                                              <a:pt x="2867" y="7569"/>
                                            </a:cubicBezTo>
                                            <a:cubicBezTo>
                                              <a:pt x="2855" y="7556"/>
                                              <a:pt x="2836" y="7550"/>
                                              <a:pt x="2823" y="7544"/>
                                            </a:cubicBezTo>
                                            <a:cubicBezTo>
                                              <a:pt x="2829" y="7531"/>
                                              <a:pt x="2842" y="7512"/>
                                              <a:pt x="2842" y="7499"/>
                                            </a:cubicBezTo>
                                            <a:cubicBezTo>
                                              <a:pt x="2848" y="7480"/>
                                              <a:pt x="2848" y="7467"/>
                                              <a:pt x="2848" y="7448"/>
                                            </a:cubicBezTo>
                                            <a:cubicBezTo>
                                              <a:pt x="2867" y="7455"/>
                                              <a:pt x="2880" y="7455"/>
                                              <a:pt x="2899" y="7455"/>
                                            </a:cubicBezTo>
                                            <a:cubicBezTo>
                                              <a:pt x="2918" y="7455"/>
                                              <a:pt x="2931" y="7455"/>
                                              <a:pt x="2950" y="7448"/>
                                            </a:cubicBezTo>
                                            <a:cubicBezTo>
                                              <a:pt x="2950" y="7467"/>
                                              <a:pt x="2956" y="7480"/>
                                              <a:pt x="2956" y="7499"/>
                                            </a:cubicBezTo>
                                            <a:cubicBezTo>
                                              <a:pt x="2962" y="7518"/>
                                              <a:pt x="2969" y="7531"/>
                                              <a:pt x="2975" y="7544"/>
                                            </a:cubicBezTo>
                                            <a:cubicBezTo>
                                              <a:pt x="2975" y="7556"/>
                                              <a:pt x="2962" y="7563"/>
                                              <a:pt x="2943" y="7569"/>
                                            </a:cubicBezTo>
                                            <a:close/>
                                            <a:moveTo>
                                              <a:pt x="3083" y="6328"/>
                                            </a:moveTo>
                                            <a:cubicBezTo>
                                              <a:pt x="3083" y="6334"/>
                                              <a:pt x="3089" y="6341"/>
                                              <a:pt x="3096" y="6347"/>
                                            </a:cubicBezTo>
                                            <a:cubicBezTo>
                                              <a:pt x="3096" y="6347"/>
                                              <a:pt x="3089" y="6347"/>
                                              <a:pt x="3089" y="6347"/>
                                            </a:cubicBezTo>
                                            <a:cubicBezTo>
                                              <a:pt x="3089" y="6347"/>
                                              <a:pt x="3089" y="6353"/>
                                              <a:pt x="3089" y="6360"/>
                                            </a:cubicBezTo>
                                            <a:cubicBezTo>
                                              <a:pt x="3077" y="6353"/>
                                              <a:pt x="3070" y="6353"/>
                                              <a:pt x="3064" y="6353"/>
                                            </a:cubicBezTo>
                                            <a:cubicBezTo>
                                              <a:pt x="3064" y="6360"/>
                                              <a:pt x="3064" y="6366"/>
                                              <a:pt x="3070" y="6379"/>
                                            </a:cubicBezTo>
                                            <a:cubicBezTo>
                                              <a:pt x="3070" y="6379"/>
                                              <a:pt x="3064" y="6379"/>
                                              <a:pt x="3064" y="6379"/>
                                            </a:cubicBezTo>
                                            <a:cubicBezTo>
                                              <a:pt x="3064" y="6379"/>
                                              <a:pt x="3064" y="6385"/>
                                              <a:pt x="3064" y="6392"/>
                                            </a:cubicBezTo>
                                            <a:cubicBezTo>
                                              <a:pt x="3058" y="6385"/>
                                              <a:pt x="3051" y="6379"/>
                                              <a:pt x="3045" y="6372"/>
                                            </a:cubicBezTo>
                                            <a:cubicBezTo>
                                              <a:pt x="3039" y="6379"/>
                                              <a:pt x="3039" y="6385"/>
                                              <a:pt x="3039" y="6398"/>
                                            </a:cubicBezTo>
                                            <a:cubicBezTo>
                                              <a:pt x="3039" y="6398"/>
                                              <a:pt x="3032" y="6392"/>
                                              <a:pt x="3032" y="6392"/>
                                            </a:cubicBezTo>
                                            <a:cubicBezTo>
                                              <a:pt x="3032" y="6392"/>
                                              <a:pt x="3026" y="6398"/>
                                              <a:pt x="3026" y="6398"/>
                                            </a:cubicBezTo>
                                            <a:cubicBezTo>
                                              <a:pt x="3026" y="6385"/>
                                              <a:pt x="3020" y="6379"/>
                                              <a:pt x="3020" y="6372"/>
                                            </a:cubicBezTo>
                                            <a:cubicBezTo>
                                              <a:pt x="3013" y="6372"/>
                                              <a:pt x="3013" y="6379"/>
                                              <a:pt x="3007" y="6379"/>
                                            </a:cubicBezTo>
                                            <a:cubicBezTo>
                                              <a:pt x="2994" y="6353"/>
                                              <a:pt x="2981" y="6328"/>
                                              <a:pt x="2969" y="6296"/>
                                            </a:cubicBezTo>
                                            <a:cubicBezTo>
                                              <a:pt x="2969" y="6296"/>
                                              <a:pt x="2975" y="6296"/>
                                              <a:pt x="2975" y="6290"/>
                                            </a:cubicBezTo>
                                            <a:cubicBezTo>
                                              <a:pt x="2975" y="6283"/>
                                              <a:pt x="2969" y="6277"/>
                                              <a:pt x="2962" y="6271"/>
                                            </a:cubicBezTo>
                                            <a:cubicBezTo>
                                              <a:pt x="2962" y="6271"/>
                                              <a:pt x="2969" y="6271"/>
                                              <a:pt x="2969" y="6271"/>
                                            </a:cubicBezTo>
                                            <a:cubicBezTo>
                                              <a:pt x="2969" y="6271"/>
                                              <a:pt x="2969" y="6264"/>
                                              <a:pt x="2969" y="6258"/>
                                            </a:cubicBezTo>
                                            <a:cubicBezTo>
                                              <a:pt x="2981" y="6264"/>
                                              <a:pt x="2988" y="6264"/>
                                              <a:pt x="2994" y="6264"/>
                                            </a:cubicBezTo>
                                            <a:cubicBezTo>
                                              <a:pt x="2994" y="6258"/>
                                              <a:pt x="2994" y="6251"/>
                                              <a:pt x="2988" y="6239"/>
                                            </a:cubicBezTo>
                                            <a:cubicBezTo>
                                              <a:pt x="2988" y="6239"/>
                                              <a:pt x="2994" y="6239"/>
                                              <a:pt x="2994" y="6239"/>
                                            </a:cubicBezTo>
                                            <a:cubicBezTo>
                                              <a:pt x="2994" y="6239"/>
                                              <a:pt x="2994" y="6232"/>
                                              <a:pt x="2994" y="6226"/>
                                            </a:cubicBezTo>
                                            <a:cubicBezTo>
                                              <a:pt x="3001" y="6232"/>
                                              <a:pt x="3007" y="6239"/>
                                              <a:pt x="3013" y="6245"/>
                                            </a:cubicBezTo>
                                            <a:cubicBezTo>
                                              <a:pt x="3020" y="6239"/>
                                              <a:pt x="3020" y="6232"/>
                                              <a:pt x="3020" y="6220"/>
                                            </a:cubicBezTo>
                                            <a:cubicBezTo>
                                              <a:pt x="3020" y="6220"/>
                                              <a:pt x="3026" y="6226"/>
                                              <a:pt x="3026" y="6226"/>
                                            </a:cubicBezTo>
                                            <a:cubicBezTo>
                                              <a:pt x="3026" y="6226"/>
                                              <a:pt x="3032" y="6220"/>
                                              <a:pt x="3032" y="6220"/>
                                            </a:cubicBezTo>
                                            <a:cubicBezTo>
                                              <a:pt x="3032" y="6232"/>
                                              <a:pt x="3039" y="6239"/>
                                              <a:pt x="3039" y="6245"/>
                                            </a:cubicBezTo>
                                            <a:cubicBezTo>
                                              <a:pt x="3045" y="6245"/>
                                              <a:pt x="3051" y="6239"/>
                                              <a:pt x="3058" y="6232"/>
                                            </a:cubicBezTo>
                                            <a:cubicBezTo>
                                              <a:pt x="3058" y="6232"/>
                                              <a:pt x="3058" y="6239"/>
                                              <a:pt x="3058" y="6239"/>
                                            </a:cubicBezTo>
                                            <a:cubicBezTo>
                                              <a:pt x="3058" y="6239"/>
                                              <a:pt x="3064" y="6239"/>
                                              <a:pt x="3070" y="6232"/>
                                            </a:cubicBezTo>
                                            <a:cubicBezTo>
                                              <a:pt x="3064" y="6245"/>
                                              <a:pt x="3064" y="6251"/>
                                              <a:pt x="3064" y="6258"/>
                                            </a:cubicBezTo>
                                            <a:cubicBezTo>
                                              <a:pt x="3070" y="6258"/>
                                              <a:pt x="3077" y="6258"/>
                                              <a:pt x="3089" y="6251"/>
                                            </a:cubicBezTo>
                                            <a:cubicBezTo>
                                              <a:pt x="3089" y="6251"/>
                                              <a:pt x="3089" y="6258"/>
                                              <a:pt x="3089" y="6258"/>
                                            </a:cubicBezTo>
                                            <a:cubicBezTo>
                                              <a:pt x="3089" y="6258"/>
                                              <a:pt x="3096" y="6258"/>
                                              <a:pt x="3102" y="6258"/>
                                            </a:cubicBezTo>
                                            <a:cubicBezTo>
                                              <a:pt x="3096" y="6264"/>
                                              <a:pt x="3089" y="6271"/>
                                              <a:pt x="3083" y="6277"/>
                                            </a:cubicBezTo>
                                            <a:cubicBezTo>
                                              <a:pt x="3089" y="6283"/>
                                              <a:pt x="3096" y="6283"/>
                                              <a:pt x="3108" y="6283"/>
                                            </a:cubicBezTo>
                                            <a:cubicBezTo>
                                              <a:pt x="3108" y="6283"/>
                                              <a:pt x="3102" y="6290"/>
                                              <a:pt x="3102" y="6290"/>
                                            </a:cubicBezTo>
                                            <a:cubicBezTo>
                                              <a:pt x="3102" y="6290"/>
                                              <a:pt x="3102" y="6290"/>
                                              <a:pt x="3102" y="6290"/>
                                            </a:cubicBezTo>
                                            <a:cubicBezTo>
                                              <a:pt x="3102" y="6290"/>
                                              <a:pt x="3102" y="6290"/>
                                              <a:pt x="3102" y="6290"/>
                                            </a:cubicBezTo>
                                            <a:cubicBezTo>
                                              <a:pt x="3102" y="6290"/>
                                              <a:pt x="3108" y="6296"/>
                                              <a:pt x="3108" y="6296"/>
                                            </a:cubicBezTo>
                                            <a:cubicBezTo>
                                              <a:pt x="3096" y="6321"/>
                                              <a:pt x="3089" y="6321"/>
                                              <a:pt x="3083" y="6328"/>
                                            </a:cubicBezTo>
                                            <a:close/>
                                            <a:moveTo>
                                              <a:pt x="3083" y="5698"/>
                                            </a:moveTo>
                                            <a:cubicBezTo>
                                              <a:pt x="3077" y="5672"/>
                                              <a:pt x="3064" y="5647"/>
                                              <a:pt x="3058" y="5628"/>
                                            </a:cubicBezTo>
                                            <a:cubicBezTo>
                                              <a:pt x="3083" y="5621"/>
                                              <a:pt x="3102" y="5608"/>
                                              <a:pt x="3134" y="5589"/>
                                            </a:cubicBezTo>
                                            <a:cubicBezTo>
                                              <a:pt x="3159" y="5628"/>
                                              <a:pt x="3204" y="5659"/>
                                              <a:pt x="3248" y="5685"/>
                                            </a:cubicBezTo>
                                            <a:cubicBezTo>
                                              <a:pt x="3191" y="5679"/>
                                              <a:pt x="3134" y="5685"/>
                                              <a:pt x="3083" y="5698"/>
                                            </a:cubicBezTo>
                                            <a:close/>
                                            <a:moveTo>
                                              <a:pt x="3159" y="5564"/>
                                            </a:moveTo>
                                            <a:cubicBezTo>
                                              <a:pt x="3172" y="5551"/>
                                              <a:pt x="3191" y="5538"/>
                                              <a:pt x="3204" y="5519"/>
                                            </a:cubicBezTo>
                                            <a:cubicBezTo>
                                              <a:pt x="3216" y="5532"/>
                                              <a:pt x="3235" y="5538"/>
                                              <a:pt x="3248" y="5551"/>
                                            </a:cubicBezTo>
                                            <a:cubicBezTo>
                                              <a:pt x="3216" y="5551"/>
                                              <a:pt x="3184" y="5558"/>
                                              <a:pt x="3159" y="5564"/>
                                            </a:cubicBezTo>
                                            <a:close/>
                                            <a:moveTo>
                                              <a:pt x="3901" y="5799"/>
                                            </a:moveTo>
                                            <a:cubicBezTo>
                                              <a:pt x="3901" y="5806"/>
                                              <a:pt x="3908" y="5812"/>
                                              <a:pt x="3920" y="5825"/>
                                            </a:cubicBezTo>
                                            <a:cubicBezTo>
                                              <a:pt x="3914" y="5825"/>
                                              <a:pt x="3914" y="5825"/>
                                              <a:pt x="3908" y="5825"/>
                                            </a:cubicBezTo>
                                            <a:cubicBezTo>
                                              <a:pt x="3908" y="5831"/>
                                              <a:pt x="3908" y="5831"/>
                                              <a:pt x="3914" y="5838"/>
                                            </a:cubicBezTo>
                                            <a:cubicBezTo>
                                              <a:pt x="3901" y="5831"/>
                                              <a:pt x="3889" y="5831"/>
                                              <a:pt x="3882" y="5831"/>
                                            </a:cubicBezTo>
                                            <a:cubicBezTo>
                                              <a:pt x="3882" y="5838"/>
                                              <a:pt x="3882" y="5850"/>
                                              <a:pt x="3889" y="5863"/>
                                            </a:cubicBezTo>
                                            <a:cubicBezTo>
                                              <a:pt x="3882" y="5863"/>
                                              <a:pt x="3882" y="5863"/>
                                              <a:pt x="3876" y="5857"/>
                                            </a:cubicBezTo>
                                            <a:cubicBezTo>
                                              <a:pt x="3876" y="5863"/>
                                              <a:pt x="3876" y="5863"/>
                                              <a:pt x="3870" y="5869"/>
                                            </a:cubicBezTo>
                                            <a:cubicBezTo>
                                              <a:pt x="3863" y="5857"/>
                                              <a:pt x="3851" y="5850"/>
                                              <a:pt x="3844" y="5850"/>
                                            </a:cubicBezTo>
                                            <a:cubicBezTo>
                                              <a:pt x="3838" y="5857"/>
                                              <a:pt x="3838" y="5869"/>
                                              <a:pt x="3832" y="5882"/>
                                            </a:cubicBezTo>
                                            <a:cubicBezTo>
                                              <a:pt x="3832" y="5882"/>
                                              <a:pt x="3825" y="5876"/>
                                              <a:pt x="3825" y="5876"/>
                                            </a:cubicBezTo>
                                            <a:cubicBezTo>
                                              <a:pt x="3825" y="5876"/>
                                              <a:pt x="3819" y="5882"/>
                                              <a:pt x="3819" y="5889"/>
                                            </a:cubicBezTo>
                                            <a:cubicBezTo>
                                              <a:pt x="3819" y="5876"/>
                                              <a:pt x="3813" y="5863"/>
                                              <a:pt x="3806" y="5857"/>
                                            </a:cubicBezTo>
                                            <a:cubicBezTo>
                                              <a:pt x="3800" y="5857"/>
                                              <a:pt x="3793" y="5863"/>
                                              <a:pt x="3781" y="5876"/>
                                            </a:cubicBezTo>
                                            <a:cubicBezTo>
                                              <a:pt x="3781" y="5869"/>
                                              <a:pt x="3781" y="5869"/>
                                              <a:pt x="3781" y="5863"/>
                                            </a:cubicBezTo>
                                            <a:cubicBezTo>
                                              <a:pt x="3774" y="5863"/>
                                              <a:pt x="3774" y="5863"/>
                                              <a:pt x="3768" y="5869"/>
                                            </a:cubicBezTo>
                                            <a:cubicBezTo>
                                              <a:pt x="3774" y="5857"/>
                                              <a:pt x="3774" y="5844"/>
                                              <a:pt x="3774" y="5838"/>
                                            </a:cubicBezTo>
                                            <a:cubicBezTo>
                                              <a:pt x="3768" y="5838"/>
                                              <a:pt x="3755" y="5838"/>
                                              <a:pt x="3743" y="5844"/>
                                            </a:cubicBezTo>
                                            <a:cubicBezTo>
                                              <a:pt x="3743" y="5838"/>
                                              <a:pt x="3743" y="5838"/>
                                              <a:pt x="3743" y="5831"/>
                                            </a:cubicBezTo>
                                            <a:cubicBezTo>
                                              <a:pt x="3736" y="5831"/>
                                              <a:pt x="3736" y="5831"/>
                                              <a:pt x="3730" y="5825"/>
                                            </a:cubicBezTo>
                                            <a:cubicBezTo>
                                              <a:pt x="3743" y="5819"/>
                                              <a:pt x="3749" y="5806"/>
                                              <a:pt x="3749" y="5799"/>
                                            </a:cubicBezTo>
                                            <a:cubicBezTo>
                                              <a:pt x="3743" y="5793"/>
                                              <a:pt x="3736" y="5793"/>
                                              <a:pt x="3724" y="5787"/>
                                            </a:cubicBezTo>
                                            <a:cubicBezTo>
                                              <a:pt x="3724" y="5787"/>
                                              <a:pt x="3730" y="5780"/>
                                              <a:pt x="3730" y="5780"/>
                                            </a:cubicBezTo>
                                            <a:cubicBezTo>
                                              <a:pt x="3730" y="5780"/>
                                              <a:pt x="3730" y="5780"/>
                                              <a:pt x="3730" y="5780"/>
                                            </a:cubicBezTo>
                                            <a:cubicBezTo>
                                              <a:pt x="3730" y="5780"/>
                                              <a:pt x="3730" y="5780"/>
                                              <a:pt x="3730" y="5780"/>
                                            </a:cubicBezTo>
                                            <a:cubicBezTo>
                                              <a:pt x="3730" y="5780"/>
                                              <a:pt x="3724" y="5774"/>
                                              <a:pt x="3724" y="5774"/>
                                            </a:cubicBezTo>
                                            <a:cubicBezTo>
                                              <a:pt x="3736" y="5774"/>
                                              <a:pt x="3749" y="5768"/>
                                              <a:pt x="3755" y="5761"/>
                                            </a:cubicBezTo>
                                            <a:cubicBezTo>
                                              <a:pt x="3755" y="5755"/>
                                              <a:pt x="3749" y="5749"/>
                                              <a:pt x="3736" y="5736"/>
                                            </a:cubicBezTo>
                                            <a:cubicBezTo>
                                              <a:pt x="3743" y="5736"/>
                                              <a:pt x="3743" y="5736"/>
                                              <a:pt x="3749" y="5736"/>
                                            </a:cubicBezTo>
                                            <a:cubicBezTo>
                                              <a:pt x="3749" y="5729"/>
                                              <a:pt x="3749" y="5729"/>
                                              <a:pt x="3743" y="5723"/>
                                            </a:cubicBezTo>
                                            <a:cubicBezTo>
                                              <a:pt x="3755" y="5729"/>
                                              <a:pt x="3768" y="5729"/>
                                              <a:pt x="3774" y="5729"/>
                                            </a:cubicBezTo>
                                            <a:cubicBezTo>
                                              <a:pt x="3774" y="5723"/>
                                              <a:pt x="3774" y="5710"/>
                                              <a:pt x="3768" y="5698"/>
                                            </a:cubicBezTo>
                                            <a:cubicBezTo>
                                              <a:pt x="3774" y="5698"/>
                                              <a:pt x="3774" y="5704"/>
                                              <a:pt x="3781" y="5704"/>
                                            </a:cubicBezTo>
                                            <a:cubicBezTo>
                                              <a:pt x="3781" y="5698"/>
                                              <a:pt x="3781" y="5698"/>
                                              <a:pt x="3787" y="5691"/>
                                            </a:cubicBezTo>
                                            <a:cubicBezTo>
                                              <a:pt x="3793" y="5704"/>
                                              <a:pt x="3806" y="5710"/>
                                              <a:pt x="3813" y="5710"/>
                                            </a:cubicBezTo>
                                            <a:cubicBezTo>
                                              <a:pt x="3819" y="5704"/>
                                              <a:pt x="3819" y="5691"/>
                                              <a:pt x="3825" y="5679"/>
                                            </a:cubicBezTo>
                                            <a:cubicBezTo>
                                              <a:pt x="3825" y="5679"/>
                                              <a:pt x="3832" y="5685"/>
                                              <a:pt x="3832" y="5685"/>
                                            </a:cubicBezTo>
                                            <a:cubicBezTo>
                                              <a:pt x="3832" y="5685"/>
                                              <a:pt x="3838" y="5679"/>
                                              <a:pt x="3838" y="5672"/>
                                            </a:cubicBezTo>
                                            <a:cubicBezTo>
                                              <a:pt x="3838" y="5685"/>
                                              <a:pt x="3844" y="5698"/>
                                              <a:pt x="3851" y="5704"/>
                                            </a:cubicBezTo>
                                            <a:cubicBezTo>
                                              <a:pt x="3857" y="5704"/>
                                              <a:pt x="3863" y="5698"/>
                                              <a:pt x="3876" y="5685"/>
                                            </a:cubicBezTo>
                                            <a:cubicBezTo>
                                              <a:pt x="3876" y="5691"/>
                                              <a:pt x="3876" y="5691"/>
                                              <a:pt x="3876" y="5698"/>
                                            </a:cubicBezTo>
                                            <a:cubicBezTo>
                                              <a:pt x="3882" y="5698"/>
                                              <a:pt x="3882" y="5698"/>
                                              <a:pt x="3889" y="5691"/>
                                            </a:cubicBezTo>
                                            <a:cubicBezTo>
                                              <a:pt x="3882" y="5704"/>
                                              <a:pt x="3882" y="5717"/>
                                              <a:pt x="3882" y="5723"/>
                                            </a:cubicBezTo>
                                            <a:cubicBezTo>
                                              <a:pt x="3889" y="5723"/>
                                              <a:pt x="3901" y="5723"/>
                                              <a:pt x="3914" y="5717"/>
                                            </a:cubicBezTo>
                                            <a:cubicBezTo>
                                              <a:pt x="3914" y="5723"/>
                                              <a:pt x="3914" y="5723"/>
                                              <a:pt x="3914" y="5729"/>
                                            </a:cubicBezTo>
                                            <a:cubicBezTo>
                                              <a:pt x="3920" y="5729"/>
                                              <a:pt x="3920" y="5729"/>
                                              <a:pt x="3927" y="5736"/>
                                            </a:cubicBezTo>
                                            <a:cubicBezTo>
                                              <a:pt x="3914" y="5742"/>
                                              <a:pt x="3908" y="5755"/>
                                              <a:pt x="3908" y="5761"/>
                                            </a:cubicBezTo>
                                            <a:cubicBezTo>
                                              <a:pt x="3914" y="5768"/>
                                              <a:pt x="3927" y="5768"/>
                                              <a:pt x="3939" y="5774"/>
                                            </a:cubicBezTo>
                                            <a:cubicBezTo>
                                              <a:pt x="3939" y="5774"/>
                                              <a:pt x="3933" y="5780"/>
                                              <a:pt x="3933" y="5780"/>
                                            </a:cubicBezTo>
                                            <a:cubicBezTo>
                                              <a:pt x="3933" y="5780"/>
                                              <a:pt x="3933" y="5780"/>
                                              <a:pt x="3933" y="5780"/>
                                            </a:cubicBezTo>
                                            <a:cubicBezTo>
                                              <a:pt x="3933" y="5780"/>
                                              <a:pt x="3933" y="5780"/>
                                              <a:pt x="3933" y="5780"/>
                                            </a:cubicBezTo>
                                            <a:cubicBezTo>
                                              <a:pt x="3933" y="5780"/>
                                              <a:pt x="3939" y="5787"/>
                                              <a:pt x="3946" y="5787"/>
                                            </a:cubicBezTo>
                                            <a:cubicBezTo>
                                              <a:pt x="3914" y="5787"/>
                                              <a:pt x="3908" y="5793"/>
                                              <a:pt x="3901" y="5799"/>
                                            </a:cubicBezTo>
                                            <a:close/>
                                            <a:moveTo>
                                              <a:pt x="4840" y="4615"/>
                                            </a:moveTo>
                                            <a:cubicBezTo>
                                              <a:pt x="4847" y="4628"/>
                                              <a:pt x="4847" y="4641"/>
                                              <a:pt x="4853" y="4654"/>
                                            </a:cubicBezTo>
                                            <a:cubicBezTo>
                                              <a:pt x="4840" y="4647"/>
                                              <a:pt x="4827" y="4641"/>
                                              <a:pt x="4808" y="4634"/>
                                            </a:cubicBezTo>
                                            <a:cubicBezTo>
                                              <a:pt x="4821" y="4628"/>
                                              <a:pt x="4827" y="4622"/>
                                              <a:pt x="4840" y="4615"/>
                                            </a:cubicBezTo>
                                            <a:close/>
                                            <a:moveTo>
                                              <a:pt x="5620" y="3622"/>
                                            </a:moveTo>
                                            <a:cubicBezTo>
                                              <a:pt x="5608" y="3616"/>
                                              <a:pt x="5595" y="3610"/>
                                              <a:pt x="5582" y="3603"/>
                                            </a:cubicBezTo>
                                            <a:cubicBezTo>
                                              <a:pt x="5608" y="3584"/>
                                              <a:pt x="5627" y="3559"/>
                                              <a:pt x="5639" y="3520"/>
                                            </a:cubicBezTo>
                                            <a:lnTo>
                                              <a:pt x="5639" y="3520"/>
                                            </a:lnTo>
                                            <a:cubicBezTo>
                                              <a:pt x="5652" y="3552"/>
                                              <a:pt x="5671" y="3578"/>
                                              <a:pt x="5690" y="3590"/>
                                            </a:cubicBezTo>
                                            <a:cubicBezTo>
                                              <a:pt x="5671" y="3603"/>
                                              <a:pt x="5646" y="3610"/>
                                              <a:pt x="5620" y="3622"/>
                                            </a:cubicBezTo>
                                            <a:close/>
                                            <a:moveTo>
                                              <a:pt x="5671" y="3177"/>
                                            </a:moveTo>
                                            <a:cubicBezTo>
                                              <a:pt x="5658" y="3183"/>
                                              <a:pt x="5652" y="3196"/>
                                              <a:pt x="5639" y="3208"/>
                                            </a:cubicBezTo>
                                            <a:lnTo>
                                              <a:pt x="5639" y="3208"/>
                                            </a:lnTo>
                                            <a:cubicBezTo>
                                              <a:pt x="5633" y="3196"/>
                                              <a:pt x="5620" y="3183"/>
                                              <a:pt x="5608" y="3170"/>
                                            </a:cubicBezTo>
                                            <a:cubicBezTo>
                                              <a:pt x="5595" y="3164"/>
                                              <a:pt x="5582" y="3158"/>
                                              <a:pt x="5570" y="3151"/>
                                            </a:cubicBezTo>
                                            <a:cubicBezTo>
                                              <a:pt x="5582" y="3138"/>
                                              <a:pt x="5589" y="3126"/>
                                              <a:pt x="5595" y="3107"/>
                                            </a:cubicBezTo>
                                            <a:cubicBezTo>
                                              <a:pt x="5601" y="3094"/>
                                              <a:pt x="5601" y="3075"/>
                                              <a:pt x="5601" y="3062"/>
                                            </a:cubicBezTo>
                                            <a:cubicBezTo>
                                              <a:pt x="5614" y="3068"/>
                                              <a:pt x="5633" y="3068"/>
                                              <a:pt x="5646" y="3075"/>
                                            </a:cubicBezTo>
                                            <a:cubicBezTo>
                                              <a:pt x="5646" y="3075"/>
                                              <a:pt x="5646" y="3075"/>
                                              <a:pt x="5652" y="3075"/>
                                            </a:cubicBezTo>
                                            <a:cubicBezTo>
                                              <a:pt x="5665" y="3075"/>
                                              <a:pt x="5684" y="3068"/>
                                              <a:pt x="5697" y="3068"/>
                                            </a:cubicBezTo>
                                            <a:cubicBezTo>
                                              <a:pt x="5697" y="3088"/>
                                              <a:pt x="5697" y="3100"/>
                                              <a:pt x="5703" y="3119"/>
                                            </a:cubicBezTo>
                                            <a:cubicBezTo>
                                              <a:pt x="5709" y="3132"/>
                                              <a:pt x="5716" y="3145"/>
                                              <a:pt x="5722" y="3158"/>
                                            </a:cubicBezTo>
                                            <a:cubicBezTo>
                                              <a:pt x="5703" y="3164"/>
                                              <a:pt x="5684" y="3170"/>
                                              <a:pt x="5671" y="3177"/>
                                            </a:cubicBezTo>
                                            <a:close/>
                                            <a:moveTo>
                                              <a:pt x="5887" y="3590"/>
                                            </a:moveTo>
                                            <a:cubicBezTo>
                                              <a:pt x="5881" y="3590"/>
                                              <a:pt x="5874" y="3590"/>
                                              <a:pt x="5868" y="3590"/>
                                            </a:cubicBezTo>
                                            <a:cubicBezTo>
                                              <a:pt x="5900" y="3559"/>
                                              <a:pt x="5919" y="3520"/>
                                              <a:pt x="5919" y="3520"/>
                                            </a:cubicBezTo>
                                            <a:cubicBezTo>
                                              <a:pt x="5919" y="3520"/>
                                              <a:pt x="5919" y="3520"/>
                                              <a:pt x="5925" y="3520"/>
                                            </a:cubicBezTo>
                                            <a:cubicBezTo>
                                              <a:pt x="5906" y="3533"/>
                                              <a:pt x="5893" y="3559"/>
                                              <a:pt x="5887" y="3590"/>
                                            </a:cubicBezTo>
                                            <a:close/>
                                            <a:moveTo>
                                              <a:pt x="7105" y="4170"/>
                                            </a:moveTo>
                                            <a:cubicBezTo>
                                              <a:pt x="7086" y="4163"/>
                                              <a:pt x="7073" y="4163"/>
                                              <a:pt x="7054" y="4157"/>
                                            </a:cubicBezTo>
                                            <a:cubicBezTo>
                                              <a:pt x="7099" y="4144"/>
                                              <a:pt x="7143" y="4112"/>
                                              <a:pt x="7168" y="4062"/>
                                            </a:cubicBezTo>
                                            <a:cubicBezTo>
                                              <a:pt x="7168" y="4081"/>
                                              <a:pt x="7162" y="4100"/>
                                              <a:pt x="7162" y="4119"/>
                                            </a:cubicBezTo>
                                            <a:cubicBezTo>
                                              <a:pt x="7162" y="4144"/>
                                              <a:pt x="7162" y="4170"/>
                                              <a:pt x="7168" y="4189"/>
                                            </a:cubicBezTo>
                                            <a:cubicBezTo>
                                              <a:pt x="7156" y="4182"/>
                                              <a:pt x="7130" y="4176"/>
                                              <a:pt x="7105" y="4170"/>
                                            </a:cubicBezTo>
                                            <a:close/>
                                            <a:moveTo>
                                              <a:pt x="7409" y="4520"/>
                                            </a:moveTo>
                                            <a:cubicBezTo>
                                              <a:pt x="7397" y="4526"/>
                                              <a:pt x="7390" y="4539"/>
                                              <a:pt x="7378" y="4545"/>
                                            </a:cubicBezTo>
                                            <a:lnTo>
                                              <a:pt x="7378" y="4545"/>
                                            </a:lnTo>
                                            <a:cubicBezTo>
                                              <a:pt x="7371" y="4533"/>
                                              <a:pt x="7359" y="4526"/>
                                              <a:pt x="7346" y="4520"/>
                                            </a:cubicBezTo>
                                            <a:cubicBezTo>
                                              <a:pt x="7333" y="4514"/>
                                              <a:pt x="7321" y="4507"/>
                                              <a:pt x="7308" y="4501"/>
                                            </a:cubicBezTo>
                                            <a:cubicBezTo>
                                              <a:pt x="7314" y="4488"/>
                                              <a:pt x="7321" y="4475"/>
                                              <a:pt x="7327" y="4463"/>
                                            </a:cubicBezTo>
                                            <a:cubicBezTo>
                                              <a:pt x="7333" y="4450"/>
                                              <a:pt x="7333" y="4437"/>
                                              <a:pt x="7333" y="4424"/>
                                            </a:cubicBezTo>
                                            <a:cubicBezTo>
                                              <a:pt x="7346" y="4431"/>
                                              <a:pt x="7359" y="4431"/>
                                              <a:pt x="7371" y="4431"/>
                                            </a:cubicBezTo>
                                            <a:cubicBezTo>
                                              <a:pt x="7384" y="4431"/>
                                              <a:pt x="7397" y="4431"/>
                                              <a:pt x="7409" y="4424"/>
                                            </a:cubicBezTo>
                                            <a:cubicBezTo>
                                              <a:pt x="7409" y="4437"/>
                                              <a:pt x="7409" y="4450"/>
                                              <a:pt x="7416" y="4463"/>
                                            </a:cubicBezTo>
                                            <a:cubicBezTo>
                                              <a:pt x="7422" y="4475"/>
                                              <a:pt x="7428" y="4488"/>
                                              <a:pt x="7435" y="4501"/>
                                            </a:cubicBezTo>
                                            <a:cubicBezTo>
                                              <a:pt x="7435" y="4507"/>
                                              <a:pt x="7422" y="4514"/>
                                              <a:pt x="7409" y="4520"/>
                                            </a:cubicBezTo>
                                            <a:close/>
                                            <a:moveTo>
                                              <a:pt x="7961" y="3310"/>
                                            </a:moveTo>
                                            <a:cubicBezTo>
                                              <a:pt x="7949" y="3323"/>
                                              <a:pt x="7936" y="3329"/>
                                              <a:pt x="7923" y="3349"/>
                                            </a:cubicBezTo>
                                            <a:cubicBezTo>
                                              <a:pt x="7910" y="3336"/>
                                              <a:pt x="7898" y="3323"/>
                                              <a:pt x="7885" y="3310"/>
                                            </a:cubicBezTo>
                                            <a:cubicBezTo>
                                              <a:pt x="7872" y="3298"/>
                                              <a:pt x="7853" y="3291"/>
                                              <a:pt x="7841" y="3285"/>
                                            </a:cubicBezTo>
                                            <a:cubicBezTo>
                                              <a:pt x="7847" y="3272"/>
                                              <a:pt x="7860" y="3253"/>
                                              <a:pt x="7860" y="3240"/>
                                            </a:cubicBezTo>
                                            <a:cubicBezTo>
                                              <a:pt x="7866" y="3221"/>
                                              <a:pt x="7866" y="3208"/>
                                              <a:pt x="7866" y="3189"/>
                                            </a:cubicBezTo>
                                            <a:cubicBezTo>
                                              <a:pt x="7885" y="3196"/>
                                              <a:pt x="7898" y="3196"/>
                                              <a:pt x="7917" y="3196"/>
                                            </a:cubicBezTo>
                                            <a:cubicBezTo>
                                              <a:pt x="7936" y="3196"/>
                                              <a:pt x="7949" y="3196"/>
                                              <a:pt x="7968" y="3189"/>
                                            </a:cubicBezTo>
                                            <a:cubicBezTo>
                                              <a:pt x="7968" y="3208"/>
                                              <a:pt x="7974" y="3221"/>
                                              <a:pt x="7974" y="3240"/>
                                            </a:cubicBezTo>
                                            <a:cubicBezTo>
                                              <a:pt x="7980" y="3259"/>
                                              <a:pt x="7987" y="3272"/>
                                              <a:pt x="7993" y="3285"/>
                                            </a:cubicBezTo>
                                            <a:cubicBezTo>
                                              <a:pt x="7987" y="3291"/>
                                              <a:pt x="7974" y="3298"/>
                                              <a:pt x="7961" y="3310"/>
                                            </a:cubicBezTo>
                                            <a:close/>
                                            <a:moveTo>
                                              <a:pt x="9674" y="2629"/>
                                            </a:moveTo>
                                            <a:cubicBezTo>
                                              <a:pt x="9674" y="2636"/>
                                              <a:pt x="9680" y="2642"/>
                                              <a:pt x="9693" y="2655"/>
                                            </a:cubicBezTo>
                                            <a:cubicBezTo>
                                              <a:pt x="9687" y="2655"/>
                                              <a:pt x="9687" y="2655"/>
                                              <a:pt x="9680" y="2655"/>
                                            </a:cubicBezTo>
                                            <a:cubicBezTo>
                                              <a:pt x="9680" y="2661"/>
                                              <a:pt x="9680" y="2661"/>
                                              <a:pt x="9687" y="2667"/>
                                            </a:cubicBezTo>
                                            <a:cubicBezTo>
                                              <a:pt x="9674" y="2661"/>
                                              <a:pt x="9661" y="2661"/>
                                              <a:pt x="9655" y="2661"/>
                                            </a:cubicBezTo>
                                            <a:cubicBezTo>
                                              <a:pt x="9655" y="2667"/>
                                              <a:pt x="9655" y="2680"/>
                                              <a:pt x="9661" y="2693"/>
                                            </a:cubicBezTo>
                                            <a:cubicBezTo>
                                              <a:pt x="9655" y="2693"/>
                                              <a:pt x="9655" y="2693"/>
                                              <a:pt x="9649" y="2686"/>
                                            </a:cubicBezTo>
                                            <a:cubicBezTo>
                                              <a:pt x="9649" y="2693"/>
                                              <a:pt x="9649" y="2693"/>
                                              <a:pt x="9642" y="2699"/>
                                            </a:cubicBezTo>
                                            <a:cubicBezTo>
                                              <a:pt x="9636" y="2686"/>
                                              <a:pt x="9623" y="2680"/>
                                              <a:pt x="9617" y="2680"/>
                                            </a:cubicBezTo>
                                            <a:cubicBezTo>
                                              <a:pt x="9611" y="2686"/>
                                              <a:pt x="9611" y="2699"/>
                                              <a:pt x="9604" y="2712"/>
                                            </a:cubicBezTo>
                                            <a:cubicBezTo>
                                              <a:pt x="9604" y="2712"/>
                                              <a:pt x="9598" y="2706"/>
                                              <a:pt x="9598" y="2706"/>
                                            </a:cubicBezTo>
                                            <a:cubicBezTo>
                                              <a:pt x="9598" y="2706"/>
                                              <a:pt x="9592" y="2712"/>
                                              <a:pt x="9592" y="2718"/>
                                            </a:cubicBezTo>
                                            <a:cubicBezTo>
                                              <a:pt x="9592" y="2706"/>
                                              <a:pt x="9585" y="2693"/>
                                              <a:pt x="9579" y="2686"/>
                                            </a:cubicBezTo>
                                            <a:cubicBezTo>
                                              <a:pt x="9573" y="2686"/>
                                              <a:pt x="9566" y="2693"/>
                                              <a:pt x="9553" y="2706"/>
                                            </a:cubicBezTo>
                                            <a:cubicBezTo>
                                              <a:pt x="9553" y="2699"/>
                                              <a:pt x="9553" y="2699"/>
                                              <a:pt x="9553" y="2693"/>
                                            </a:cubicBezTo>
                                            <a:cubicBezTo>
                                              <a:pt x="9547" y="2693"/>
                                              <a:pt x="9547" y="2693"/>
                                              <a:pt x="9541" y="2699"/>
                                            </a:cubicBezTo>
                                            <a:cubicBezTo>
                                              <a:pt x="9547" y="2686"/>
                                              <a:pt x="9547" y="2674"/>
                                              <a:pt x="9547" y="2667"/>
                                            </a:cubicBezTo>
                                            <a:cubicBezTo>
                                              <a:pt x="9541" y="2667"/>
                                              <a:pt x="9528" y="2667"/>
                                              <a:pt x="9515" y="2674"/>
                                            </a:cubicBezTo>
                                            <a:cubicBezTo>
                                              <a:pt x="9515" y="2667"/>
                                              <a:pt x="9515" y="2667"/>
                                              <a:pt x="9515" y="2661"/>
                                            </a:cubicBezTo>
                                            <a:cubicBezTo>
                                              <a:pt x="9509" y="2661"/>
                                              <a:pt x="9509" y="2661"/>
                                              <a:pt x="9503" y="2655"/>
                                            </a:cubicBezTo>
                                            <a:cubicBezTo>
                                              <a:pt x="9515" y="2648"/>
                                              <a:pt x="9522" y="2636"/>
                                              <a:pt x="9522" y="2629"/>
                                            </a:cubicBezTo>
                                            <a:cubicBezTo>
                                              <a:pt x="9515" y="2623"/>
                                              <a:pt x="9509" y="2623"/>
                                              <a:pt x="9496" y="2616"/>
                                            </a:cubicBezTo>
                                            <a:cubicBezTo>
                                              <a:pt x="9496" y="2616"/>
                                              <a:pt x="9503" y="2610"/>
                                              <a:pt x="9503" y="2610"/>
                                            </a:cubicBezTo>
                                            <a:cubicBezTo>
                                              <a:pt x="9503" y="2610"/>
                                              <a:pt x="9503" y="2610"/>
                                              <a:pt x="9503" y="2610"/>
                                            </a:cubicBezTo>
                                            <a:cubicBezTo>
                                              <a:pt x="9503" y="2610"/>
                                              <a:pt x="9503" y="2610"/>
                                              <a:pt x="9503" y="2610"/>
                                            </a:cubicBezTo>
                                            <a:cubicBezTo>
                                              <a:pt x="9503" y="2610"/>
                                              <a:pt x="9496" y="2604"/>
                                              <a:pt x="9496" y="2604"/>
                                            </a:cubicBezTo>
                                            <a:cubicBezTo>
                                              <a:pt x="9509" y="2604"/>
                                              <a:pt x="9522" y="2597"/>
                                              <a:pt x="9528" y="2591"/>
                                            </a:cubicBezTo>
                                            <a:cubicBezTo>
                                              <a:pt x="9528" y="2585"/>
                                              <a:pt x="9522" y="2578"/>
                                              <a:pt x="9509" y="2566"/>
                                            </a:cubicBezTo>
                                            <a:cubicBezTo>
                                              <a:pt x="9515" y="2566"/>
                                              <a:pt x="9515" y="2566"/>
                                              <a:pt x="9522" y="2566"/>
                                            </a:cubicBezTo>
                                            <a:cubicBezTo>
                                              <a:pt x="9522" y="2559"/>
                                              <a:pt x="9522" y="2559"/>
                                              <a:pt x="9515" y="2553"/>
                                            </a:cubicBezTo>
                                            <a:cubicBezTo>
                                              <a:pt x="9528" y="2559"/>
                                              <a:pt x="9541" y="2559"/>
                                              <a:pt x="9547" y="2559"/>
                                            </a:cubicBezTo>
                                            <a:cubicBezTo>
                                              <a:pt x="9547" y="2553"/>
                                              <a:pt x="9547" y="2540"/>
                                              <a:pt x="9541" y="2527"/>
                                            </a:cubicBezTo>
                                            <a:cubicBezTo>
                                              <a:pt x="9547" y="2527"/>
                                              <a:pt x="9547" y="2534"/>
                                              <a:pt x="9553" y="2534"/>
                                            </a:cubicBezTo>
                                            <a:cubicBezTo>
                                              <a:pt x="9553" y="2527"/>
                                              <a:pt x="9553" y="2527"/>
                                              <a:pt x="9560" y="2521"/>
                                            </a:cubicBezTo>
                                            <a:cubicBezTo>
                                              <a:pt x="9566" y="2534"/>
                                              <a:pt x="9579" y="2540"/>
                                              <a:pt x="9585" y="2540"/>
                                            </a:cubicBezTo>
                                            <a:cubicBezTo>
                                              <a:pt x="9592" y="2534"/>
                                              <a:pt x="9592" y="2521"/>
                                              <a:pt x="9598" y="2508"/>
                                            </a:cubicBezTo>
                                            <a:cubicBezTo>
                                              <a:pt x="9598" y="2508"/>
                                              <a:pt x="9604" y="2515"/>
                                              <a:pt x="9604" y="2515"/>
                                            </a:cubicBezTo>
                                            <a:cubicBezTo>
                                              <a:pt x="9604" y="2515"/>
                                              <a:pt x="9611" y="2508"/>
                                              <a:pt x="9611" y="2502"/>
                                            </a:cubicBezTo>
                                            <a:cubicBezTo>
                                              <a:pt x="9611" y="2515"/>
                                              <a:pt x="9617" y="2527"/>
                                              <a:pt x="9623" y="2534"/>
                                            </a:cubicBezTo>
                                            <a:cubicBezTo>
                                              <a:pt x="9630" y="2534"/>
                                              <a:pt x="9636" y="2527"/>
                                              <a:pt x="9649" y="2515"/>
                                            </a:cubicBezTo>
                                            <a:cubicBezTo>
                                              <a:pt x="9649" y="2521"/>
                                              <a:pt x="9649" y="2521"/>
                                              <a:pt x="9649" y="2527"/>
                                            </a:cubicBezTo>
                                            <a:cubicBezTo>
                                              <a:pt x="9655" y="2527"/>
                                              <a:pt x="9655" y="2527"/>
                                              <a:pt x="9661" y="2521"/>
                                            </a:cubicBezTo>
                                            <a:cubicBezTo>
                                              <a:pt x="9655" y="2534"/>
                                              <a:pt x="9655" y="2546"/>
                                              <a:pt x="9655" y="2553"/>
                                            </a:cubicBezTo>
                                            <a:cubicBezTo>
                                              <a:pt x="9661" y="2553"/>
                                              <a:pt x="9674" y="2553"/>
                                              <a:pt x="9687" y="2546"/>
                                            </a:cubicBezTo>
                                            <a:cubicBezTo>
                                              <a:pt x="9687" y="2553"/>
                                              <a:pt x="9687" y="2553"/>
                                              <a:pt x="9687" y="2559"/>
                                            </a:cubicBezTo>
                                            <a:cubicBezTo>
                                              <a:pt x="9693" y="2559"/>
                                              <a:pt x="9693" y="2559"/>
                                              <a:pt x="9699" y="2566"/>
                                            </a:cubicBezTo>
                                            <a:cubicBezTo>
                                              <a:pt x="9687" y="2572"/>
                                              <a:pt x="9680" y="2585"/>
                                              <a:pt x="9680" y="2591"/>
                                            </a:cubicBezTo>
                                            <a:cubicBezTo>
                                              <a:pt x="9687" y="2597"/>
                                              <a:pt x="9699" y="2597"/>
                                              <a:pt x="9712" y="2604"/>
                                            </a:cubicBezTo>
                                            <a:cubicBezTo>
                                              <a:pt x="9712" y="2604"/>
                                              <a:pt x="9706" y="2610"/>
                                              <a:pt x="9706" y="2610"/>
                                            </a:cubicBezTo>
                                            <a:cubicBezTo>
                                              <a:pt x="9706" y="2610"/>
                                              <a:pt x="9706" y="2610"/>
                                              <a:pt x="9706" y="2610"/>
                                            </a:cubicBezTo>
                                            <a:cubicBezTo>
                                              <a:pt x="9706" y="2610"/>
                                              <a:pt x="9706" y="2610"/>
                                              <a:pt x="9706" y="2610"/>
                                            </a:cubicBezTo>
                                            <a:cubicBezTo>
                                              <a:pt x="9706" y="2610"/>
                                              <a:pt x="9712" y="2616"/>
                                              <a:pt x="9718" y="2616"/>
                                            </a:cubicBezTo>
                                            <a:cubicBezTo>
                                              <a:pt x="9693" y="2616"/>
                                              <a:pt x="9680" y="2623"/>
                                              <a:pt x="9674" y="2629"/>
                                            </a:cubicBezTo>
                                            <a:close/>
                                            <a:moveTo>
                                              <a:pt x="12973" y="2597"/>
                                            </a:moveTo>
                                            <a:cubicBezTo>
                                              <a:pt x="12954" y="2597"/>
                                              <a:pt x="12935" y="2604"/>
                                              <a:pt x="12922" y="2610"/>
                                            </a:cubicBezTo>
                                            <a:cubicBezTo>
                                              <a:pt x="12922" y="2642"/>
                                              <a:pt x="12928" y="2686"/>
                                              <a:pt x="12954" y="2725"/>
                                            </a:cubicBezTo>
                                            <a:cubicBezTo>
                                              <a:pt x="12954" y="2731"/>
                                              <a:pt x="12954" y="2731"/>
                                              <a:pt x="12954" y="2737"/>
                                            </a:cubicBezTo>
                                            <a:cubicBezTo>
                                              <a:pt x="12954" y="2763"/>
                                              <a:pt x="12954" y="2788"/>
                                              <a:pt x="12960" y="2807"/>
                                            </a:cubicBezTo>
                                            <a:cubicBezTo>
                                              <a:pt x="12941" y="2795"/>
                                              <a:pt x="12916" y="2788"/>
                                              <a:pt x="12890" y="2782"/>
                                            </a:cubicBezTo>
                                            <a:cubicBezTo>
                                              <a:pt x="12846" y="2769"/>
                                              <a:pt x="12808" y="2763"/>
                                              <a:pt x="12770" y="2763"/>
                                            </a:cubicBezTo>
                                            <a:cubicBezTo>
                                              <a:pt x="12789" y="2725"/>
                                              <a:pt x="12795" y="2693"/>
                                              <a:pt x="12789" y="2655"/>
                                            </a:cubicBezTo>
                                            <a:cubicBezTo>
                                              <a:pt x="12871" y="2585"/>
                                              <a:pt x="12966" y="2521"/>
                                              <a:pt x="13068" y="2464"/>
                                            </a:cubicBezTo>
                                            <a:cubicBezTo>
                                              <a:pt x="13030" y="2489"/>
                                              <a:pt x="12992" y="2540"/>
                                              <a:pt x="12973" y="2597"/>
                                            </a:cubicBezTo>
                                            <a:close/>
                                            <a:moveTo>
                                              <a:pt x="13195" y="3132"/>
                                            </a:moveTo>
                                            <a:cubicBezTo>
                                              <a:pt x="13182" y="3138"/>
                                              <a:pt x="13176" y="3151"/>
                                              <a:pt x="13163" y="3158"/>
                                            </a:cubicBezTo>
                                            <a:cubicBezTo>
                                              <a:pt x="13157" y="3145"/>
                                              <a:pt x="13144" y="3138"/>
                                              <a:pt x="13131" y="3132"/>
                                            </a:cubicBezTo>
                                            <a:cubicBezTo>
                                              <a:pt x="13119" y="3126"/>
                                              <a:pt x="13106" y="3119"/>
                                              <a:pt x="13093" y="3113"/>
                                            </a:cubicBezTo>
                                            <a:cubicBezTo>
                                              <a:pt x="13100" y="3100"/>
                                              <a:pt x="13106" y="3088"/>
                                              <a:pt x="13112" y="3075"/>
                                            </a:cubicBezTo>
                                            <a:cubicBezTo>
                                              <a:pt x="13119" y="3062"/>
                                              <a:pt x="13119" y="3049"/>
                                              <a:pt x="13119" y="3037"/>
                                            </a:cubicBezTo>
                                            <a:cubicBezTo>
                                              <a:pt x="13131" y="3043"/>
                                              <a:pt x="13144" y="3043"/>
                                              <a:pt x="13157" y="3043"/>
                                            </a:cubicBezTo>
                                            <a:cubicBezTo>
                                              <a:pt x="13169" y="3043"/>
                                              <a:pt x="13182" y="3043"/>
                                              <a:pt x="13195" y="3037"/>
                                            </a:cubicBezTo>
                                            <a:cubicBezTo>
                                              <a:pt x="13195" y="3049"/>
                                              <a:pt x="13195" y="3062"/>
                                              <a:pt x="13201" y="3075"/>
                                            </a:cubicBezTo>
                                            <a:cubicBezTo>
                                              <a:pt x="13207" y="3088"/>
                                              <a:pt x="13214" y="3100"/>
                                              <a:pt x="13220" y="3113"/>
                                            </a:cubicBezTo>
                                            <a:cubicBezTo>
                                              <a:pt x="13214" y="3119"/>
                                              <a:pt x="13201" y="3126"/>
                                              <a:pt x="13195" y="3132"/>
                                            </a:cubicBezTo>
                                            <a:close/>
                                            <a:moveTo>
                                              <a:pt x="14305" y="3501"/>
                                            </a:moveTo>
                                            <a:cubicBezTo>
                                              <a:pt x="14292" y="3514"/>
                                              <a:pt x="14279" y="3520"/>
                                              <a:pt x="14267" y="3540"/>
                                            </a:cubicBezTo>
                                            <a:cubicBezTo>
                                              <a:pt x="14254" y="3527"/>
                                              <a:pt x="14241" y="3514"/>
                                              <a:pt x="14229" y="3501"/>
                                            </a:cubicBezTo>
                                            <a:cubicBezTo>
                                              <a:pt x="14216" y="3489"/>
                                              <a:pt x="14197" y="3482"/>
                                              <a:pt x="14184" y="3476"/>
                                            </a:cubicBezTo>
                                            <a:cubicBezTo>
                                              <a:pt x="14191" y="3463"/>
                                              <a:pt x="14203" y="3444"/>
                                              <a:pt x="14203" y="3431"/>
                                            </a:cubicBezTo>
                                            <a:cubicBezTo>
                                              <a:pt x="14210" y="3412"/>
                                              <a:pt x="14210" y="3399"/>
                                              <a:pt x="14210" y="3380"/>
                                            </a:cubicBezTo>
                                            <a:cubicBezTo>
                                              <a:pt x="14229" y="3387"/>
                                              <a:pt x="14241" y="3387"/>
                                              <a:pt x="14260" y="3387"/>
                                            </a:cubicBezTo>
                                            <a:cubicBezTo>
                                              <a:pt x="14279" y="3387"/>
                                              <a:pt x="14292" y="3387"/>
                                              <a:pt x="14311" y="3380"/>
                                            </a:cubicBezTo>
                                            <a:cubicBezTo>
                                              <a:pt x="14311" y="3399"/>
                                              <a:pt x="14318" y="3412"/>
                                              <a:pt x="14318" y="3431"/>
                                            </a:cubicBezTo>
                                            <a:cubicBezTo>
                                              <a:pt x="14324" y="3450"/>
                                              <a:pt x="14330" y="3463"/>
                                              <a:pt x="14337" y="3476"/>
                                            </a:cubicBezTo>
                                            <a:cubicBezTo>
                                              <a:pt x="14337" y="3482"/>
                                              <a:pt x="14318" y="3495"/>
                                              <a:pt x="14305" y="3501"/>
                                            </a:cubicBezTo>
                                            <a:close/>
                                            <a:moveTo>
                                              <a:pt x="14685" y="3590"/>
                                            </a:moveTo>
                                            <a:cubicBezTo>
                                              <a:pt x="14717" y="3584"/>
                                              <a:pt x="14743" y="3578"/>
                                              <a:pt x="14774" y="3571"/>
                                            </a:cubicBezTo>
                                            <a:cubicBezTo>
                                              <a:pt x="14819" y="3559"/>
                                              <a:pt x="14857" y="3540"/>
                                              <a:pt x="14895" y="3514"/>
                                            </a:cubicBezTo>
                                            <a:cubicBezTo>
                                              <a:pt x="14907" y="3527"/>
                                              <a:pt x="14927" y="3533"/>
                                              <a:pt x="14946" y="3546"/>
                                            </a:cubicBezTo>
                                            <a:cubicBezTo>
                                              <a:pt x="14850" y="3546"/>
                                              <a:pt x="14762" y="3565"/>
                                              <a:pt x="14704" y="3610"/>
                                            </a:cubicBezTo>
                                            <a:cubicBezTo>
                                              <a:pt x="14698" y="3603"/>
                                              <a:pt x="14692" y="3590"/>
                                              <a:pt x="14685" y="3590"/>
                                            </a:cubicBezTo>
                                            <a:close/>
                                            <a:moveTo>
                                              <a:pt x="14838" y="3890"/>
                                            </a:moveTo>
                                            <a:cubicBezTo>
                                              <a:pt x="14831" y="3813"/>
                                              <a:pt x="14800" y="3731"/>
                                              <a:pt x="14743" y="3660"/>
                                            </a:cubicBezTo>
                                            <a:cubicBezTo>
                                              <a:pt x="14743" y="3660"/>
                                              <a:pt x="14743" y="3660"/>
                                              <a:pt x="14743" y="3660"/>
                                            </a:cubicBezTo>
                                            <a:cubicBezTo>
                                              <a:pt x="14793" y="3680"/>
                                              <a:pt x="14857" y="3692"/>
                                              <a:pt x="14920" y="3699"/>
                                            </a:cubicBezTo>
                                            <a:cubicBezTo>
                                              <a:pt x="14888" y="3718"/>
                                              <a:pt x="14857" y="3743"/>
                                              <a:pt x="14838" y="3769"/>
                                            </a:cubicBezTo>
                                            <a:cubicBezTo>
                                              <a:pt x="14869" y="3788"/>
                                              <a:pt x="14914" y="3794"/>
                                              <a:pt x="14965" y="3788"/>
                                            </a:cubicBezTo>
                                            <a:cubicBezTo>
                                              <a:pt x="14920" y="3813"/>
                                              <a:pt x="14876" y="3851"/>
                                              <a:pt x="14838" y="3890"/>
                                            </a:cubicBezTo>
                                            <a:close/>
                                            <a:moveTo>
                                              <a:pt x="15485" y="3654"/>
                                            </a:moveTo>
                                            <a:cubicBezTo>
                                              <a:pt x="15485" y="3654"/>
                                              <a:pt x="15478" y="3654"/>
                                              <a:pt x="15478" y="3654"/>
                                            </a:cubicBezTo>
                                            <a:cubicBezTo>
                                              <a:pt x="15478" y="3654"/>
                                              <a:pt x="15478" y="3660"/>
                                              <a:pt x="15478" y="3667"/>
                                            </a:cubicBezTo>
                                            <a:cubicBezTo>
                                              <a:pt x="15466" y="3660"/>
                                              <a:pt x="15459" y="3660"/>
                                              <a:pt x="15453" y="3660"/>
                                            </a:cubicBezTo>
                                            <a:cubicBezTo>
                                              <a:pt x="15453" y="3667"/>
                                              <a:pt x="15453" y="3673"/>
                                              <a:pt x="15459" y="3686"/>
                                            </a:cubicBezTo>
                                            <a:cubicBezTo>
                                              <a:pt x="15459" y="3686"/>
                                              <a:pt x="15453" y="3686"/>
                                              <a:pt x="15453" y="3686"/>
                                            </a:cubicBezTo>
                                            <a:cubicBezTo>
                                              <a:pt x="15453" y="3686"/>
                                              <a:pt x="15453" y="3692"/>
                                              <a:pt x="15453" y="3699"/>
                                            </a:cubicBezTo>
                                            <a:cubicBezTo>
                                              <a:pt x="15447" y="3692"/>
                                              <a:pt x="15440" y="3686"/>
                                              <a:pt x="15434" y="3680"/>
                                            </a:cubicBezTo>
                                            <a:cubicBezTo>
                                              <a:pt x="15428" y="3686"/>
                                              <a:pt x="15428" y="3692"/>
                                              <a:pt x="15428" y="3705"/>
                                            </a:cubicBezTo>
                                            <a:cubicBezTo>
                                              <a:pt x="15428" y="3705"/>
                                              <a:pt x="15421" y="3699"/>
                                              <a:pt x="15421" y="3699"/>
                                            </a:cubicBezTo>
                                            <a:cubicBezTo>
                                              <a:pt x="15421" y="3699"/>
                                              <a:pt x="15415" y="3705"/>
                                              <a:pt x="15415" y="3705"/>
                                            </a:cubicBezTo>
                                            <a:cubicBezTo>
                                              <a:pt x="15415" y="3692"/>
                                              <a:pt x="15409" y="3686"/>
                                              <a:pt x="15409" y="3680"/>
                                            </a:cubicBezTo>
                                            <a:cubicBezTo>
                                              <a:pt x="15402" y="3680"/>
                                              <a:pt x="15396" y="3686"/>
                                              <a:pt x="15390" y="3692"/>
                                            </a:cubicBezTo>
                                            <a:cubicBezTo>
                                              <a:pt x="15390" y="3692"/>
                                              <a:pt x="15390" y="3686"/>
                                              <a:pt x="15390" y="3686"/>
                                            </a:cubicBezTo>
                                            <a:cubicBezTo>
                                              <a:pt x="15390" y="3686"/>
                                              <a:pt x="15383" y="3686"/>
                                              <a:pt x="15377" y="3692"/>
                                            </a:cubicBezTo>
                                            <a:cubicBezTo>
                                              <a:pt x="15383" y="3680"/>
                                              <a:pt x="15383" y="3673"/>
                                              <a:pt x="15383" y="3667"/>
                                            </a:cubicBezTo>
                                            <a:cubicBezTo>
                                              <a:pt x="15377" y="3667"/>
                                              <a:pt x="15371" y="3667"/>
                                              <a:pt x="15358" y="3673"/>
                                            </a:cubicBezTo>
                                            <a:cubicBezTo>
                                              <a:pt x="15358" y="3673"/>
                                              <a:pt x="15358" y="3667"/>
                                              <a:pt x="15358" y="3667"/>
                                            </a:cubicBezTo>
                                            <a:cubicBezTo>
                                              <a:pt x="15358" y="3667"/>
                                              <a:pt x="15352" y="3667"/>
                                              <a:pt x="15345" y="3667"/>
                                            </a:cubicBezTo>
                                            <a:cubicBezTo>
                                              <a:pt x="15352" y="3660"/>
                                              <a:pt x="15358" y="3654"/>
                                              <a:pt x="15364" y="3648"/>
                                            </a:cubicBezTo>
                                            <a:cubicBezTo>
                                              <a:pt x="15358" y="3641"/>
                                              <a:pt x="15352" y="3641"/>
                                              <a:pt x="15339" y="3641"/>
                                            </a:cubicBezTo>
                                            <a:cubicBezTo>
                                              <a:pt x="15339" y="3641"/>
                                              <a:pt x="15345" y="3635"/>
                                              <a:pt x="15345" y="3635"/>
                                            </a:cubicBezTo>
                                            <a:cubicBezTo>
                                              <a:pt x="15345" y="3635"/>
                                              <a:pt x="15345" y="3635"/>
                                              <a:pt x="15345" y="3635"/>
                                            </a:cubicBezTo>
                                            <a:cubicBezTo>
                                              <a:pt x="15345" y="3635"/>
                                              <a:pt x="15345" y="3635"/>
                                              <a:pt x="15345" y="3635"/>
                                            </a:cubicBezTo>
                                            <a:cubicBezTo>
                                              <a:pt x="15345" y="3635"/>
                                              <a:pt x="15339" y="3629"/>
                                              <a:pt x="15339" y="3629"/>
                                            </a:cubicBezTo>
                                            <a:cubicBezTo>
                                              <a:pt x="15352" y="3629"/>
                                              <a:pt x="15358" y="3622"/>
                                              <a:pt x="15364" y="3622"/>
                                            </a:cubicBezTo>
                                            <a:cubicBezTo>
                                              <a:pt x="15364" y="3616"/>
                                              <a:pt x="15358" y="3610"/>
                                              <a:pt x="15352" y="3603"/>
                                            </a:cubicBezTo>
                                            <a:cubicBezTo>
                                              <a:pt x="15352" y="3603"/>
                                              <a:pt x="15358" y="3603"/>
                                              <a:pt x="15358" y="3603"/>
                                            </a:cubicBezTo>
                                            <a:cubicBezTo>
                                              <a:pt x="15358" y="3603"/>
                                              <a:pt x="15358" y="3597"/>
                                              <a:pt x="15358" y="3590"/>
                                            </a:cubicBezTo>
                                            <a:cubicBezTo>
                                              <a:pt x="15371" y="3597"/>
                                              <a:pt x="15377" y="3597"/>
                                              <a:pt x="15383" y="3597"/>
                                            </a:cubicBezTo>
                                            <a:cubicBezTo>
                                              <a:pt x="15383" y="3590"/>
                                              <a:pt x="15383" y="3584"/>
                                              <a:pt x="15377" y="3571"/>
                                            </a:cubicBezTo>
                                            <a:cubicBezTo>
                                              <a:pt x="15377" y="3571"/>
                                              <a:pt x="15383" y="3571"/>
                                              <a:pt x="15383" y="3571"/>
                                            </a:cubicBezTo>
                                            <a:cubicBezTo>
                                              <a:pt x="15383" y="3571"/>
                                              <a:pt x="15383" y="3565"/>
                                              <a:pt x="15383" y="3559"/>
                                            </a:cubicBezTo>
                                            <a:cubicBezTo>
                                              <a:pt x="15390" y="3565"/>
                                              <a:pt x="15396" y="3571"/>
                                              <a:pt x="15402" y="3578"/>
                                            </a:cubicBezTo>
                                            <a:cubicBezTo>
                                              <a:pt x="15409" y="3571"/>
                                              <a:pt x="15409" y="3565"/>
                                              <a:pt x="15409" y="3552"/>
                                            </a:cubicBezTo>
                                            <a:cubicBezTo>
                                              <a:pt x="15409" y="3552"/>
                                              <a:pt x="15415" y="3559"/>
                                              <a:pt x="15415" y="3559"/>
                                            </a:cubicBezTo>
                                            <a:cubicBezTo>
                                              <a:pt x="15415" y="3559"/>
                                              <a:pt x="15421" y="3552"/>
                                              <a:pt x="15421" y="3552"/>
                                            </a:cubicBezTo>
                                            <a:cubicBezTo>
                                              <a:pt x="15421" y="3565"/>
                                              <a:pt x="15428" y="3571"/>
                                              <a:pt x="15428" y="3578"/>
                                            </a:cubicBezTo>
                                            <a:cubicBezTo>
                                              <a:pt x="15434" y="3578"/>
                                              <a:pt x="15440" y="3571"/>
                                              <a:pt x="15447" y="3565"/>
                                            </a:cubicBezTo>
                                            <a:cubicBezTo>
                                              <a:pt x="15447" y="3565"/>
                                              <a:pt x="15447" y="3571"/>
                                              <a:pt x="15447" y="3571"/>
                                            </a:cubicBezTo>
                                            <a:cubicBezTo>
                                              <a:pt x="15447" y="3571"/>
                                              <a:pt x="15453" y="3571"/>
                                              <a:pt x="15459" y="3565"/>
                                            </a:cubicBezTo>
                                            <a:cubicBezTo>
                                              <a:pt x="15453" y="3578"/>
                                              <a:pt x="15453" y="3584"/>
                                              <a:pt x="15453" y="3590"/>
                                            </a:cubicBezTo>
                                            <a:cubicBezTo>
                                              <a:pt x="15459" y="3590"/>
                                              <a:pt x="15466" y="3590"/>
                                              <a:pt x="15478" y="3584"/>
                                            </a:cubicBezTo>
                                            <a:cubicBezTo>
                                              <a:pt x="15478" y="3584"/>
                                              <a:pt x="15478" y="3590"/>
                                              <a:pt x="15478" y="3590"/>
                                            </a:cubicBezTo>
                                            <a:cubicBezTo>
                                              <a:pt x="15478" y="3590"/>
                                              <a:pt x="15485" y="3590"/>
                                              <a:pt x="15491" y="3590"/>
                                            </a:cubicBezTo>
                                            <a:cubicBezTo>
                                              <a:pt x="15485" y="3597"/>
                                              <a:pt x="15478" y="3603"/>
                                              <a:pt x="15472" y="3610"/>
                                            </a:cubicBezTo>
                                            <a:cubicBezTo>
                                              <a:pt x="15478" y="3616"/>
                                              <a:pt x="15485" y="3616"/>
                                              <a:pt x="15497" y="3616"/>
                                            </a:cubicBezTo>
                                            <a:cubicBezTo>
                                              <a:pt x="15497" y="3616"/>
                                              <a:pt x="15491" y="3622"/>
                                              <a:pt x="15491" y="3622"/>
                                            </a:cubicBezTo>
                                            <a:cubicBezTo>
                                              <a:pt x="15491" y="3622"/>
                                              <a:pt x="15491" y="3622"/>
                                              <a:pt x="15491" y="3622"/>
                                            </a:cubicBezTo>
                                            <a:cubicBezTo>
                                              <a:pt x="15491" y="3622"/>
                                              <a:pt x="15491" y="3622"/>
                                              <a:pt x="15491" y="3622"/>
                                            </a:cubicBezTo>
                                            <a:cubicBezTo>
                                              <a:pt x="15491" y="3622"/>
                                              <a:pt x="15497" y="3629"/>
                                              <a:pt x="15497" y="3629"/>
                                            </a:cubicBezTo>
                                            <a:cubicBezTo>
                                              <a:pt x="15485" y="3629"/>
                                              <a:pt x="15478" y="3635"/>
                                              <a:pt x="15472" y="3635"/>
                                            </a:cubicBezTo>
                                            <a:cubicBezTo>
                                              <a:pt x="15472" y="3641"/>
                                              <a:pt x="15478" y="3648"/>
                                              <a:pt x="15485" y="3654"/>
                                            </a:cubicBezTo>
                                            <a:close/>
                                            <a:moveTo>
                                              <a:pt x="16005" y="3724"/>
                                            </a:moveTo>
                                            <a:cubicBezTo>
                                              <a:pt x="15986" y="3762"/>
                                              <a:pt x="15986" y="3820"/>
                                              <a:pt x="15999" y="3883"/>
                                            </a:cubicBezTo>
                                            <a:cubicBezTo>
                                              <a:pt x="15980" y="3871"/>
                                              <a:pt x="15961" y="3864"/>
                                              <a:pt x="15941" y="3858"/>
                                            </a:cubicBezTo>
                                            <a:cubicBezTo>
                                              <a:pt x="15916" y="3839"/>
                                              <a:pt x="15891" y="3820"/>
                                              <a:pt x="15865" y="3801"/>
                                            </a:cubicBezTo>
                                            <a:cubicBezTo>
                                              <a:pt x="15903" y="3801"/>
                                              <a:pt x="15941" y="3794"/>
                                              <a:pt x="15967" y="3781"/>
                                            </a:cubicBezTo>
                                            <a:cubicBezTo>
                                              <a:pt x="15948" y="3750"/>
                                              <a:pt x="15910" y="3724"/>
                                              <a:pt x="15865" y="3699"/>
                                            </a:cubicBezTo>
                                            <a:cubicBezTo>
                                              <a:pt x="15935" y="3699"/>
                                              <a:pt x="15999" y="3686"/>
                                              <a:pt x="16049" y="3667"/>
                                            </a:cubicBezTo>
                                            <a:cubicBezTo>
                                              <a:pt x="16037" y="3680"/>
                                              <a:pt x="16024" y="3699"/>
                                              <a:pt x="16005" y="3724"/>
                                            </a:cubicBezTo>
                                            <a:close/>
                                            <a:moveTo>
                                              <a:pt x="16214" y="4348"/>
                                            </a:moveTo>
                                            <a:cubicBezTo>
                                              <a:pt x="16227" y="4329"/>
                                              <a:pt x="16240" y="4310"/>
                                              <a:pt x="16246" y="4291"/>
                                            </a:cubicBezTo>
                                            <a:cubicBezTo>
                                              <a:pt x="16252" y="4272"/>
                                              <a:pt x="16252" y="4253"/>
                                              <a:pt x="16252" y="4227"/>
                                            </a:cubicBezTo>
                                            <a:cubicBezTo>
                                              <a:pt x="16271" y="4233"/>
                                              <a:pt x="16290" y="4240"/>
                                              <a:pt x="16316" y="4240"/>
                                            </a:cubicBezTo>
                                            <a:cubicBezTo>
                                              <a:pt x="16316" y="4240"/>
                                              <a:pt x="16322" y="4240"/>
                                              <a:pt x="16322" y="4240"/>
                                            </a:cubicBezTo>
                                            <a:cubicBezTo>
                                              <a:pt x="16341" y="4240"/>
                                              <a:pt x="16360" y="4233"/>
                                              <a:pt x="16386" y="4227"/>
                                            </a:cubicBezTo>
                                            <a:cubicBezTo>
                                              <a:pt x="16386" y="4253"/>
                                              <a:pt x="16386" y="4272"/>
                                              <a:pt x="16392" y="4297"/>
                                            </a:cubicBezTo>
                                            <a:cubicBezTo>
                                              <a:pt x="16398" y="4316"/>
                                              <a:pt x="16411" y="4335"/>
                                              <a:pt x="16424" y="4354"/>
                                            </a:cubicBezTo>
                                            <a:cubicBezTo>
                                              <a:pt x="16398" y="4361"/>
                                              <a:pt x="16379" y="4367"/>
                                              <a:pt x="16360" y="4380"/>
                                            </a:cubicBezTo>
                                            <a:cubicBezTo>
                                              <a:pt x="16347" y="4393"/>
                                              <a:pt x="16328" y="4405"/>
                                              <a:pt x="16322" y="4424"/>
                                            </a:cubicBezTo>
                                            <a:lnTo>
                                              <a:pt x="16322" y="4424"/>
                                            </a:lnTo>
                                            <a:cubicBezTo>
                                              <a:pt x="16309" y="4405"/>
                                              <a:pt x="16297" y="4386"/>
                                              <a:pt x="16278" y="4373"/>
                                            </a:cubicBezTo>
                                            <a:cubicBezTo>
                                              <a:pt x="16252" y="4367"/>
                                              <a:pt x="16233" y="4354"/>
                                              <a:pt x="16214" y="4348"/>
                                            </a:cubicBezTo>
                                            <a:close/>
                                            <a:moveTo>
                                              <a:pt x="16233" y="4966"/>
                                            </a:moveTo>
                                            <a:cubicBezTo>
                                              <a:pt x="16265" y="4940"/>
                                              <a:pt x="16290" y="4902"/>
                                              <a:pt x="16309" y="4857"/>
                                            </a:cubicBezTo>
                                            <a:lnTo>
                                              <a:pt x="16309" y="4857"/>
                                            </a:lnTo>
                                            <a:cubicBezTo>
                                              <a:pt x="16335" y="4915"/>
                                              <a:pt x="16373" y="4959"/>
                                              <a:pt x="16411" y="4978"/>
                                            </a:cubicBezTo>
                                            <a:cubicBezTo>
                                              <a:pt x="16455" y="4997"/>
                                              <a:pt x="16493" y="5004"/>
                                              <a:pt x="16525" y="4997"/>
                                            </a:cubicBezTo>
                                            <a:cubicBezTo>
                                              <a:pt x="16531" y="5016"/>
                                              <a:pt x="16544" y="5029"/>
                                              <a:pt x="16550" y="5048"/>
                                            </a:cubicBezTo>
                                            <a:cubicBezTo>
                                              <a:pt x="16449" y="4991"/>
                                              <a:pt x="16328" y="4953"/>
                                              <a:pt x="16233" y="4966"/>
                                            </a:cubicBezTo>
                                            <a:close/>
                                            <a:moveTo>
                                              <a:pt x="16804" y="4870"/>
                                            </a:moveTo>
                                            <a:cubicBezTo>
                                              <a:pt x="16792" y="4851"/>
                                              <a:pt x="16785" y="4838"/>
                                              <a:pt x="16773" y="4825"/>
                                            </a:cubicBezTo>
                                            <a:cubicBezTo>
                                              <a:pt x="16785" y="4819"/>
                                              <a:pt x="16792" y="4819"/>
                                              <a:pt x="16804" y="4813"/>
                                            </a:cubicBezTo>
                                            <a:cubicBezTo>
                                              <a:pt x="16804" y="4832"/>
                                              <a:pt x="16804" y="4851"/>
                                              <a:pt x="16804" y="4870"/>
                                            </a:cubicBezTo>
                                            <a:close/>
                                            <a:moveTo>
                                              <a:pt x="17102" y="5468"/>
                                            </a:moveTo>
                                            <a:cubicBezTo>
                                              <a:pt x="17096" y="5468"/>
                                              <a:pt x="17096" y="5468"/>
                                              <a:pt x="17090" y="5468"/>
                                            </a:cubicBezTo>
                                            <a:cubicBezTo>
                                              <a:pt x="17090" y="5475"/>
                                              <a:pt x="17090" y="5475"/>
                                              <a:pt x="17096" y="5481"/>
                                            </a:cubicBezTo>
                                            <a:cubicBezTo>
                                              <a:pt x="17083" y="5475"/>
                                              <a:pt x="17071" y="5475"/>
                                              <a:pt x="17064" y="5475"/>
                                            </a:cubicBezTo>
                                            <a:cubicBezTo>
                                              <a:pt x="17064" y="5481"/>
                                              <a:pt x="17064" y="5494"/>
                                              <a:pt x="17071" y="5507"/>
                                            </a:cubicBezTo>
                                            <a:cubicBezTo>
                                              <a:pt x="17064" y="5507"/>
                                              <a:pt x="17064" y="5507"/>
                                              <a:pt x="17058" y="5500"/>
                                            </a:cubicBezTo>
                                            <a:cubicBezTo>
                                              <a:pt x="17058" y="5507"/>
                                              <a:pt x="17058" y="5507"/>
                                              <a:pt x="17052" y="5513"/>
                                            </a:cubicBezTo>
                                            <a:cubicBezTo>
                                              <a:pt x="17045" y="5500"/>
                                              <a:pt x="17033" y="5494"/>
                                              <a:pt x="17026" y="5494"/>
                                            </a:cubicBezTo>
                                            <a:cubicBezTo>
                                              <a:pt x="17020" y="5500"/>
                                              <a:pt x="17020" y="5513"/>
                                              <a:pt x="17014" y="5526"/>
                                            </a:cubicBezTo>
                                            <a:cubicBezTo>
                                              <a:pt x="17014" y="5526"/>
                                              <a:pt x="17007" y="5519"/>
                                              <a:pt x="17007" y="5519"/>
                                            </a:cubicBezTo>
                                            <a:cubicBezTo>
                                              <a:pt x="17007" y="5519"/>
                                              <a:pt x="17001" y="5526"/>
                                              <a:pt x="17001" y="5532"/>
                                            </a:cubicBezTo>
                                            <a:cubicBezTo>
                                              <a:pt x="17001" y="5519"/>
                                              <a:pt x="16995" y="5507"/>
                                              <a:pt x="16988" y="5500"/>
                                            </a:cubicBezTo>
                                            <a:cubicBezTo>
                                              <a:pt x="16982" y="5500"/>
                                              <a:pt x="16976" y="5507"/>
                                              <a:pt x="16963" y="5519"/>
                                            </a:cubicBezTo>
                                            <a:cubicBezTo>
                                              <a:pt x="16963" y="5513"/>
                                              <a:pt x="16963" y="5513"/>
                                              <a:pt x="16963" y="5507"/>
                                            </a:cubicBezTo>
                                            <a:cubicBezTo>
                                              <a:pt x="16956" y="5507"/>
                                              <a:pt x="16956" y="5507"/>
                                              <a:pt x="16950" y="5513"/>
                                            </a:cubicBezTo>
                                            <a:cubicBezTo>
                                              <a:pt x="16956" y="5500"/>
                                              <a:pt x="16956" y="5488"/>
                                              <a:pt x="16956" y="5481"/>
                                            </a:cubicBezTo>
                                            <a:cubicBezTo>
                                              <a:pt x="16950" y="5481"/>
                                              <a:pt x="16937" y="5481"/>
                                              <a:pt x="16925" y="5488"/>
                                            </a:cubicBezTo>
                                            <a:cubicBezTo>
                                              <a:pt x="16925" y="5481"/>
                                              <a:pt x="16925" y="5481"/>
                                              <a:pt x="16925" y="5475"/>
                                            </a:cubicBezTo>
                                            <a:cubicBezTo>
                                              <a:pt x="16918" y="5475"/>
                                              <a:pt x="16918" y="5475"/>
                                              <a:pt x="16912" y="5468"/>
                                            </a:cubicBezTo>
                                            <a:cubicBezTo>
                                              <a:pt x="16925" y="5462"/>
                                              <a:pt x="16931" y="5449"/>
                                              <a:pt x="16931" y="5443"/>
                                            </a:cubicBezTo>
                                            <a:cubicBezTo>
                                              <a:pt x="16925" y="5437"/>
                                              <a:pt x="16918" y="5437"/>
                                              <a:pt x="16906" y="5430"/>
                                            </a:cubicBezTo>
                                            <a:cubicBezTo>
                                              <a:pt x="16906" y="5430"/>
                                              <a:pt x="16912" y="5424"/>
                                              <a:pt x="16912" y="5424"/>
                                            </a:cubicBezTo>
                                            <a:cubicBezTo>
                                              <a:pt x="16912" y="5424"/>
                                              <a:pt x="16912" y="5424"/>
                                              <a:pt x="16912" y="5424"/>
                                            </a:cubicBezTo>
                                            <a:cubicBezTo>
                                              <a:pt x="16912" y="5424"/>
                                              <a:pt x="16912" y="5424"/>
                                              <a:pt x="16912" y="5424"/>
                                            </a:cubicBezTo>
                                            <a:cubicBezTo>
                                              <a:pt x="16912" y="5424"/>
                                              <a:pt x="16906" y="5418"/>
                                              <a:pt x="16906" y="5418"/>
                                            </a:cubicBezTo>
                                            <a:cubicBezTo>
                                              <a:pt x="16918" y="5418"/>
                                              <a:pt x="16931" y="5411"/>
                                              <a:pt x="16937" y="5405"/>
                                            </a:cubicBezTo>
                                            <a:cubicBezTo>
                                              <a:pt x="16937" y="5398"/>
                                              <a:pt x="16931" y="5392"/>
                                              <a:pt x="16918" y="5379"/>
                                            </a:cubicBezTo>
                                            <a:cubicBezTo>
                                              <a:pt x="16925" y="5379"/>
                                              <a:pt x="16925" y="5379"/>
                                              <a:pt x="16931" y="5379"/>
                                            </a:cubicBezTo>
                                            <a:cubicBezTo>
                                              <a:pt x="16931" y="5373"/>
                                              <a:pt x="16931" y="5373"/>
                                              <a:pt x="16925" y="5367"/>
                                            </a:cubicBezTo>
                                            <a:cubicBezTo>
                                              <a:pt x="16937" y="5373"/>
                                              <a:pt x="16950" y="5373"/>
                                              <a:pt x="16956" y="5373"/>
                                            </a:cubicBezTo>
                                            <a:cubicBezTo>
                                              <a:pt x="16956" y="5367"/>
                                              <a:pt x="16956" y="5354"/>
                                              <a:pt x="16950" y="5341"/>
                                            </a:cubicBezTo>
                                            <a:cubicBezTo>
                                              <a:pt x="16956" y="5341"/>
                                              <a:pt x="16956" y="5347"/>
                                              <a:pt x="16963" y="5347"/>
                                            </a:cubicBezTo>
                                            <a:cubicBezTo>
                                              <a:pt x="16963" y="5341"/>
                                              <a:pt x="16963" y="5341"/>
                                              <a:pt x="16969" y="5335"/>
                                            </a:cubicBezTo>
                                            <a:cubicBezTo>
                                              <a:pt x="16975" y="5347"/>
                                              <a:pt x="16988" y="5354"/>
                                              <a:pt x="16995" y="5354"/>
                                            </a:cubicBezTo>
                                            <a:cubicBezTo>
                                              <a:pt x="17001" y="5347"/>
                                              <a:pt x="17001" y="5335"/>
                                              <a:pt x="17007" y="5322"/>
                                            </a:cubicBezTo>
                                            <a:cubicBezTo>
                                              <a:pt x="17007" y="5322"/>
                                              <a:pt x="17014" y="5328"/>
                                              <a:pt x="17014" y="5328"/>
                                            </a:cubicBezTo>
                                            <a:cubicBezTo>
                                              <a:pt x="17014" y="5328"/>
                                              <a:pt x="17020" y="5322"/>
                                              <a:pt x="17020" y="5316"/>
                                            </a:cubicBezTo>
                                            <a:cubicBezTo>
                                              <a:pt x="17020" y="5328"/>
                                              <a:pt x="17026" y="5341"/>
                                              <a:pt x="17033" y="5347"/>
                                            </a:cubicBezTo>
                                            <a:cubicBezTo>
                                              <a:pt x="17039" y="5347"/>
                                              <a:pt x="17045" y="5341"/>
                                              <a:pt x="17058" y="5328"/>
                                            </a:cubicBezTo>
                                            <a:cubicBezTo>
                                              <a:pt x="17058" y="5335"/>
                                              <a:pt x="17058" y="5335"/>
                                              <a:pt x="17058" y="5341"/>
                                            </a:cubicBezTo>
                                            <a:cubicBezTo>
                                              <a:pt x="17064" y="5341"/>
                                              <a:pt x="17064" y="5341"/>
                                              <a:pt x="17071" y="5335"/>
                                            </a:cubicBezTo>
                                            <a:cubicBezTo>
                                              <a:pt x="17064" y="5347"/>
                                              <a:pt x="17064" y="5360"/>
                                              <a:pt x="17064" y="5367"/>
                                            </a:cubicBezTo>
                                            <a:cubicBezTo>
                                              <a:pt x="17071" y="5367"/>
                                              <a:pt x="17083" y="5367"/>
                                              <a:pt x="17096" y="5360"/>
                                            </a:cubicBezTo>
                                            <a:cubicBezTo>
                                              <a:pt x="17096" y="5367"/>
                                              <a:pt x="17096" y="5367"/>
                                              <a:pt x="17096" y="5373"/>
                                            </a:cubicBezTo>
                                            <a:cubicBezTo>
                                              <a:pt x="17102" y="5373"/>
                                              <a:pt x="17102" y="5373"/>
                                              <a:pt x="17109" y="5379"/>
                                            </a:cubicBezTo>
                                            <a:cubicBezTo>
                                              <a:pt x="17096" y="5386"/>
                                              <a:pt x="17090" y="5398"/>
                                              <a:pt x="17090" y="5405"/>
                                            </a:cubicBezTo>
                                            <a:cubicBezTo>
                                              <a:pt x="17096" y="5411"/>
                                              <a:pt x="17109" y="5411"/>
                                              <a:pt x="17121" y="5418"/>
                                            </a:cubicBezTo>
                                            <a:cubicBezTo>
                                              <a:pt x="17121" y="5418"/>
                                              <a:pt x="17115" y="5424"/>
                                              <a:pt x="17115" y="5424"/>
                                            </a:cubicBezTo>
                                            <a:cubicBezTo>
                                              <a:pt x="17115" y="5424"/>
                                              <a:pt x="17115" y="5424"/>
                                              <a:pt x="17115" y="5424"/>
                                            </a:cubicBezTo>
                                            <a:cubicBezTo>
                                              <a:pt x="17115" y="5424"/>
                                              <a:pt x="17115" y="5424"/>
                                              <a:pt x="17115" y="5424"/>
                                            </a:cubicBezTo>
                                            <a:cubicBezTo>
                                              <a:pt x="17115" y="5424"/>
                                              <a:pt x="17121" y="5430"/>
                                              <a:pt x="17128" y="5430"/>
                                            </a:cubicBezTo>
                                            <a:cubicBezTo>
                                              <a:pt x="17115" y="5430"/>
                                              <a:pt x="17102" y="5437"/>
                                              <a:pt x="17096" y="5443"/>
                                            </a:cubicBezTo>
                                            <a:cubicBezTo>
                                              <a:pt x="17090" y="5449"/>
                                              <a:pt x="17096" y="5462"/>
                                              <a:pt x="17102" y="5468"/>
                                            </a:cubicBezTo>
                                            <a:close/>
                                            <a:moveTo>
                                              <a:pt x="19005" y="13687"/>
                                            </a:moveTo>
                                            <a:cubicBezTo>
                                              <a:pt x="19018" y="13674"/>
                                              <a:pt x="19024" y="13662"/>
                                              <a:pt x="19037" y="13649"/>
                                            </a:cubicBezTo>
                                            <a:cubicBezTo>
                                              <a:pt x="19056" y="13623"/>
                                              <a:pt x="19069" y="13598"/>
                                              <a:pt x="19082" y="13572"/>
                                            </a:cubicBezTo>
                                            <a:cubicBezTo>
                                              <a:pt x="19088" y="13585"/>
                                              <a:pt x="19094" y="13598"/>
                                              <a:pt x="19101" y="13604"/>
                                            </a:cubicBezTo>
                                            <a:cubicBezTo>
                                              <a:pt x="19082" y="13649"/>
                                              <a:pt x="19075" y="13706"/>
                                              <a:pt x="19069" y="13763"/>
                                            </a:cubicBezTo>
                                            <a:cubicBezTo>
                                              <a:pt x="19063" y="13751"/>
                                              <a:pt x="19050" y="13732"/>
                                              <a:pt x="19044" y="13719"/>
                                            </a:cubicBezTo>
                                            <a:cubicBezTo>
                                              <a:pt x="19031" y="13706"/>
                                              <a:pt x="19018" y="13700"/>
                                              <a:pt x="19005" y="13687"/>
                                            </a:cubicBezTo>
                                            <a:close/>
                                            <a:moveTo>
                                              <a:pt x="19208" y="14273"/>
                                            </a:moveTo>
                                            <a:cubicBezTo>
                                              <a:pt x="19208" y="14279"/>
                                              <a:pt x="19215" y="14285"/>
                                              <a:pt x="19221" y="14292"/>
                                            </a:cubicBezTo>
                                            <a:cubicBezTo>
                                              <a:pt x="19221" y="14292"/>
                                              <a:pt x="19215" y="14292"/>
                                              <a:pt x="19215" y="14292"/>
                                            </a:cubicBezTo>
                                            <a:cubicBezTo>
                                              <a:pt x="19215" y="14292"/>
                                              <a:pt x="19215" y="14298"/>
                                              <a:pt x="19215" y="14305"/>
                                            </a:cubicBezTo>
                                            <a:cubicBezTo>
                                              <a:pt x="19202" y="14298"/>
                                              <a:pt x="19196" y="14298"/>
                                              <a:pt x="19189" y="14298"/>
                                            </a:cubicBezTo>
                                            <a:cubicBezTo>
                                              <a:pt x="19189" y="14305"/>
                                              <a:pt x="19189" y="14311"/>
                                              <a:pt x="19196" y="14324"/>
                                            </a:cubicBezTo>
                                            <a:cubicBezTo>
                                              <a:pt x="19196" y="14324"/>
                                              <a:pt x="19189" y="14324"/>
                                              <a:pt x="19189" y="14324"/>
                                            </a:cubicBezTo>
                                            <a:cubicBezTo>
                                              <a:pt x="19189" y="14324"/>
                                              <a:pt x="19189" y="14330"/>
                                              <a:pt x="19189" y="14336"/>
                                            </a:cubicBezTo>
                                            <a:cubicBezTo>
                                              <a:pt x="19183" y="14330"/>
                                              <a:pt x="19177" y="14324"/>
                                              <a:pt x="19170" y="14317"/>
                                            </a:cubicBezTo>
                                            <a:cubicBezTo>
                                              <a:pt x="19164" y="14324"/>
                                              <a:pt x="19164" y="14330"/>
                                              <a:pt x="19164" y="14343"/>
                                            </a:cubicBezTo>
                                            <a:cubicBezTo>
                                              <a:pt x="19164" y="14343"/>
                                              <a:pt x="19158" y="14336"/>
                                              <a:pt x="19158" y="14336"/>
                                            </a:cubicBezTo>
                                            <a:cubicBezTo>
                                              <a:pt x="19158" y="14336"/>
                                              <a:pt x="19151" y="14343"/>
                                              <a:pt x="19151" y="14343"/>
                                            </a:cubicBezTo>
                                            <a:cubicBezTo>
                                              <a:pt x="19151" y="14330"/>
                                              <a:pt x="19145" y="14324"/>
                                              <a:pt x="19145" y="14317"/>
                                            </a:cubicBezTo>
                                            <a:cubicBezTo>
                                              <a:pt x="19139" y="14317"/>
                                              <a:pt x="19132" y="14324"/>
                                              <a:pt x="19126" y="14330"/>
                                            </a:cubicBezTo>
                                            <a:cubicBezTo>
                                              <a:pt x="19126" y="14330"/>
                                              <a:pt x="19126" y="14324"/>
                                              <a:pt x="19126" y="14324"/>
                                            </a:cubicBezTo>
                                            <a:cubicBezTo>
                                              <a:pt x="19126" y="14324"/>
                                              <a:pt x="19120" y="14324"/>
                                              <a:pt x="19113" y="14330"/>
                                            </a:cubicBezTo>
                                            <a:cubicBezTo>
                                              <a:pt x="19120" y="14317"/>
                                              <a:pt x="19120" y="14311"/>
                                              <a:pt x="19120" y="14305"/>
                                            </a:cubicBezTo>
                                            <a:cubicBezTo>
                                              <a:pt x="19113" y="14305"/>
                                              <a:pt x="19107" y="14305"/>
                                              <a:pt x="19094" y="14311"/>
                                            </a:cubicBezTo>
                                            <a:cubicBezTo>
                                              <a:pt x="19094" y="14311"/>
                                              <a:pt x="19094" y="14305"/>
                                              <a:pt x="19094" y="14305"/>
                                            </a:cubicBezTo>
                                            <a:cubicBezTo>
                                              <a:pt x="19094" y="14305"/>
                                              <a:pt x="19088" y="14305"/>
                                              <a:pt x="19082" y="14305"/>
                                            </a:cubicBezTo>
                                            <a:cubicBezTo>
                                              <a:pt x="19088" y="14298"/>
                                              <a:pt x="19094" y="14292"/>
                                              <a:pt x="19101" y="14285"/>
                                            </a:cubicBezTo>
                                            <a:cubicBezTo>
                                              <a:pt x="19094" y="14279"/>
                                              <a:pt x="19088" y="14279"/>
                                              <a:pt x="19075" y="14279"/>
                                            </a:cubicBezTo>
                                            <a:cubicBezTo>
                                              <a:pt x="19075" y="14279"/>
                                              <a:pt x="19082" y="14273"/>
                                              <a:pt x="19082" y="14273"/>
                                            </a:cubicBezTo>
                                            <a:cubicBezTo>
                                              <a:pt x="19082" y="14273"/>
                                              <a:pt x="19082" y="14273"/>
                                              <a:pt x="19082" y="14273"/>
                                            </a:cubicBezTo>
                                            <a:cubicBezTo>
                                              <a:pt x="19082" y="14273"/>
                                              <a:pt x="19082" y="14273"/>
                                              <a:pt x="19082" y="14273"/>
                                            </a:cubicBezTo>
                                            <a:cubicBezTo>
                                              <a:pt x="19082" y="14273"/>
                                              <a:pt x="19075" y="14266"/>
                                              <a:pt x="19075" y="14266"/>
                                            </a:cubicBezTo>
                                            <a:cubicBezTo>
                                              <a:pt x="19088" y="14266"/>
                                              <a:pt x="19094" y="14260"/>
                                              <a:pt x="19101" y="14260"/>
                                            </a:cubicBezTo>
                                            <a:cubicBezTo>
                                              <a:pt x="19101" y="14254"/>
                                              <a:pt x="19094" y="14247"/>
                                              <a:pt x="19088" y="14241"/>
                                            </a:cubicBezTo>
                                            <a:cubicBezTo>
                                              <a:pt x="19088" y="14241"/>
                                              <a:pt x="19094" y="14241"/>
                                              <a:pt x="19094" y="14241"/>
                                            </a:cubicBezTo>
                                            <a:cubicBezTo>
                                              <a:pt x="19094" y="14241"/>
                                              <a:pt x="19094" y="14234"/>
                                              <a:pt x="19094" y="14228"/>
                                            </a:cubicBezTo>
                                            <a:cubicBezTo>
                                              <a:pt x="19107" y="14234"/>
                                              <a:pt x="19113" y="14234"/>
                                              <a:pt x="19120" y="14234"/>
                                            </a:cubicBezTo>
                                            <a:cubicBezTo>
                                              <a:pt x="19120" y="14228"/>
                                              <a:pt x="19120" y="14222"/>
                                              <a:pt x="19113" y="14209"/>
                                            </a:cubicBezTo>
                                            <a:cubicBezTo>
                                              <a:pt x="19113" y="14209"/>
                                              <a:pt x="19120" y="14209"/>
                                              <a:pt x="19120" y="14209"/>
                                            </a:cubicBezTo>
                                            <a:cubicBezTo>
                                              <a:pt x="19120" y="14209"/>
                                              <a:pt x="19120" y="14203"/>
                                              <a:pt x="19120" y="14196"/>
                                            </a:cubicBezTo>
                                            <a:cubicBezTo>
                                              <a:pt x="19126" y="14203"/>
                                              <a:pt x="19132" y="14209"/>
                                              <a:pt x="19139" y="14215"/>
                                            </a:cubicBezTo>
                                            <a:cubicBezTo>
                                              <a:pt x="19145" y="14209"/>
                                              <a:pt x="19145" y="14203"/>
                                              <a:pt x="19145" y="14190"/>
                                            </a:cubicBezTo>
                                            <a:cubicBezTo>
                                              <a:pt x="19145" y="14190"/>
                                              <a:pt x="19151" y="14196"/>
                                              <a:pt x="19151" y="14196"/>
                                            </a:cubicBezTo>
                                            <a:cubicBezTo>
                                              <a:pt x="19151" y="14196"/>
                                              <a:pt x="19158" y="14190"/>
                                              <a:pt x="19158" y="14190"/>
                                            </a:cubicBezTo>
                                            <a:cubicBezTo>
                                              <a:pt x="19158" y="14203"/>
                                              <a:pt x="19164" y="14209"/>
                                              <a:pt x="19164" y="14215"/>
                                            </a:cubicBezTo>
                                            <a:cubicBezTo>
                                              <a:pt x="19170" y="14215"/>
                                              <a:pt x="19177" y="14209"/>
                                              <a:pt x="19183" y="14203"/>
                                            </a:cubicBezTo>
                                            <a:cubicBezTo>
                                              <a:pt x="19183" y="14203"/>
                                              <a:pt x="19183" y="14209"/>
                                              <a:pt x="19183" y="14209"/>
                                            </a:cubicBezTo>
                                            <a:cubicBezTo>
                                              <a:pt x="19183" y="14209"/>
                                              <a:pt x="19189" y="14209"/>
                                              <a:pt x="19196" y="14203"/>
                                            </a:cubicBezTo>
                                            <a:cubicBezTo>
                                              <a:pt x="19189" y="14215"/>
                                              <a:pt x="19189" y="14222"/>
                                              <a:pt x="19189" y="14228"/>
                                            </a:cubicBezTo>
                                            <a:cubicBezTo>
                                              <a:pt x="19196" y="14228"/>
                                              <a:pt x="19202" y="14228"/>
                                              <a:pt x="19215" y="14222"/>
                                            </a:cubicBezTo>
                                            <a:cubicBezTo>
                                              <a:pt x="19215" y="14222"/>
                                              <a:pt x="19215" y="14228"/>
                                              <a:pt x="19215" y="14228"/>
                                            </a:cubicBezTo>
                                            <a:cubicBezTo>
                                              <a:pt x="19215" y="14228"/>
                                              <a:pt x="19221" y="14228"/>
                                              <a:pt x="19227" y="14228"/>
                                            </a:cubicBezTo>
                                            <a:cubicBezTo>
                                              <a:pt x="19221" y="14234"/>
                                              <a:pt x="19215" y="14241"/>
                                              <a:pt x="19208" y="14247"/>
                                            </a:cubicBezTo>
                                            <a:cubicBezTo>
                                              <a:pt x="19215" y="14254"/>
                                              <a:pt x="19221" y="14254"/>
                                              <a:pt x="19234" y="14254"/>
                                            </a:cubicBezTo>
                                            <a:cubicBezTo>
                                              <a:pt x="19234" y="14254"/>
                                              <a:pt x="19227" y="14260"/>
                                              <a:pt x="19227" y="14260"/>
                                            </a:cubicBezTo>
                                            <a:cubicBezTo>
                                              <a:pt x="19227" y="14260"/>
                                              <a:pt x="19227" y="14260"/>
                                              <a:pt x="19227" y="14260"/>
                                            </a:cubicBezTo>
                                            <a:cubicBezTo>
                                              <a:pt x="19227" y="14260"/>
                                              <a:pt x="19227" y="14260"/>
                                              <a:pt x="19227" y="14260"/>
                                            </a:cubicBezTo>
                                            <a:cubicBezTo>
                                              <a:pt x="19227" y="14260"/>
                                              <a:pt x="19234" y="14266"/>
                                              <a:pt x="19234" y="14266"/>
                                            </a:cubicBezTo>
                                            <a:cubicBezTo>
                                              <a:pt x="19221" y="14266"/>
                                              <a:pt x="19215" y="14266"/>
                                              <a:pt x="19208" y="14273"/>
                                            </a:cubicBezTo>
                                            <a:close/>
                                            <a:moveTo>
                                              <a:pt x="19227" y="13789"/>
                                            </a:moveTo>
                                            <a:lnTo>
                                              <a:pt x="19227" y="13789"/>
                                            </a:lnTo>
                                            <a:cubicBezTo>
                                              <a:pt x="19227" y="13770"/>
                                              <a:pt x="19227" y="13763"/>
                                              <a:pt x="19227" y="13751"/>
                                            </a:cubicBezTo>
                                            <a:cubicBezTo>
                                              <a:pt x="19234" y="13757"/>
                                              <a:pt x="19240" y="13757"/>
                                              <a:pt x="19247" y="13763"/>
                                            </a:cubicBezTo>
                                            <a:cubicBezTo>
                                              <a:pt x="19234" y="13770"/>
                                              <a:pt x="19227" y="13782"/>
                                              <a:pt x="19227" y="13789"/>
                                            </a:cubicBezTo>
                                            <a:close/>
                                            <a:moveTo>
                                              <a:pt x="19786" y="10147"/>
                                            </a:moveTo>
                                            <a:cubicBezTo>
                                              <a:pt x="19798" y="10167"/>
                                              <a:pt x="19817" y="10186"/>
                                              <a:pt x="19830" y="10198"/>
                                            </a:cubicBezTo>
                                            <a:cubicBezTo>
                                              <a:pt x="19798" y="10211"/>
                                              <a:pt x="19767" y="10224"/>
                                              <a:pt x="19735" y="10243"/>
                                            </a:cubicBezTo>
                                            <a:cubicBezTo>
                                              <a:pt x="19760" y="10211"/>
                                              <a:pt x="19773" y="10179"/>
                                              <a:pt x="19786" y="10147"/>
                                            </a:cubicBezTo>
                                            <a:close/>
                                            <a:moveTo>
                                              <a:pt x="19760" y="12045"/>
                                            </a:moveTo>
                                            <a:cubicBezTo>
                                              <a:pt x="19773" y="12083"/>
                                              <a:pt x="19798" y="12134"/>
                                              <a:pt x="19830" y="12185"/>
                                            </a:cubicBezTo>
                                            <a:cubicBezTo>
                                              <a:pt x="19792" y="12185"/>
                                              <a:pt x="19760" y="12191"/>
                                              <a:pt x="19735" y="12197"/>
                                            </a:cubicBezTo>
                                            <a:cubicBezTo>
                                              <a:pt x="19729" y="12159"/>
                                              <a:pt x="19697" y="12115"/>
                                              <a:pt x="19653" y="12076"/>
                                            </a:cubicBezTo>
                                            <a:cubicBezTo>
                                              <a:pt x="19697" y="12070"/>
                                              <a:pt x="19735" y="12064"/>
                                              <a:pt x="19760" y="12045"/>
                                            </a:cubicBezTo>
                                            <a:close/>
                                            <a:moveTo>
                                              <a:pt x="19691" y="11402"/>
                                            </a:moveTo>
                                            <a:cubicBezTo>
                                              <a:pt x="19672" y="11414"/>
                                              <a:pt x="19659" y="11433"/>
                                              <a:pt x="19653" y="11446"/>
                                            </a:cubicBezTo>
                                            <a:cubicBezTo>
                                              <a:pt x="19640" y="11440"/>
                                              <a:pt x="19627" y="11440"/>
                                              <a:pt x="19614" y="11433"/>
                                            </a:cubicBezTo>
                                            <a:cubicBezTo>
                                              <a:pt x="19570" y="11427"/>
                                              <a:pt x="19519" y="11440"/>
                                              <a:pt x="19462" y="11472"/>
                                            </a:cubicBezTo>
                                            <a:cubicBezTo>
                                              <a:pt x="19475" y="11421"/>
                                              <a:pt x="19475" y="11376"/>
                                              <a:pt x="19462" y="11344"/>
                                            </a:cubicBezTo>
                                            <a:cubicBezTo>
                                              <a:pt x="19462" y="11332"/>
                                              <a:pt x="19462" y="11319"/>
                                              <a:pt x="19462" y="11306"/>
                                            </a:cubicBezTo>
                                            <a:cubicBezTo>
                                              <a:pt x="19475" y="11332"/>
                                              <a:pt x="19494" y="11351"/>
                                              <a:pt x="19507" y="11370"/>
                                            </a:cubicBezTo>
                                            <a:cubicBezTo>
                                              <a:pt x="19519" y="11382"/>
                                              <a:pt x="19532" y="11395"/>
                                              <a:pt x="19545" y="11402"/>
                                            </a:cubicBezTo>
                                            <a:cubicBezTo>
                                              <a:pt x="19570" y="11357"/>
                                              <a:pt x="19576" y="11306"/>
                                              <a:pt x="19570" y="11242"/>
                                            </a:cubicBezTo>
                                            <a:cubicBezTo>
                                              <a:pt x="19608" y="11306"/>
                                              <a:pt x="19646" y="11357"/>
                                              <a:pt x="19691" y="11402"/>
                                            </a:cubicBezTo>
                                            <a:close/>
                                            <a:moveTo>
                                              <a:pt x="19494" y="9587"/>
                                            </a:moveTo>
                                            <a:cubicBezTo>
                                              <a:pt x="19494" y="9587"/>
                                              <a:pt x="19500" y="9587"/>
                                              <a:pt x="19500" y="9587"/>
                                            </a:cubicBezTo>
                                            <a:cubicBezTo>
                                              <a:pt x="19500" y="9587"/>
                                              <a:pt x="19500" y="9581"/>
                                              <a:pt x="19500" y="9575"/>
                                            </a:cubicBezTo>
                                            <a:cubicBezTo>
                                              <a:pt x="19513" y="9581"/>
                                              <a:pt x="19519" y="9581"/>
                                              <a:pt x="19526" y="9581"/>
                                            </a:cubicBezTo>
                                            <a:cubicBezTo>
                                              <a:pt x="19526" y="9575"/>
                                              <a:pt x="19526" y="9568"/>
                                              <a:pt x="19519" y="9555"/>
                                            </a:cubicBezTo>
                                            <a:cubicBezTo>
                                              <a:pt x="19519" y="9555"/>
                                              <a:pt x="19526" y="9555"/>
                                              <a:pt x="19526" y="9555"/>
                                            </a:cubicBezTo>
                                            <a:cubicBezTo>
                                              <a:pt x="19526" y="9555"/>
                                              <a:pt x="19526" y="9549"/>
                                              <a:pt x="19526" y="9543"/>
                                            </a:cubicBezTo>
                                            <a:cubicBezTo>
                                              <a:pt x="19532" y="9549"/>
                                              <a:pt x="19538" y="9555"/>
                                              <a:pt x="19545" y="9562"/>
                                            </a:cubicBezTo>
                                            <a:cubicBezTo>
                                              <a:pt x="19551" y="9555"/>
                                              <a:pt x="19551" y="9549"/>
                                              <a:pt x="19551" y="9536"/>
                                            </a:cubicBezTo>
                                            <a:cubicBezTo>
                                              <a:pt x="19551" y="9536"/>
                                              <a:pt x="19557" y="9543"/>
                                              <a:pt x="19557" y="9543"/>
                                            </a:cubicBezTo>
                                            <a:cubicBezTo>
                                              <a:pt x="19557" y="9543"/>
                                              <a:pt x="19564" y="9536"/>
                                              <a:pt x="19564" y="9536"/>
                                            </a:cubicBezTo>
                                            <a:cubicBezTo>
                                              <a:pt x="19564" y="9549"/>
                                              <a:pt x="19570" y="9555"/>
                                              <a:pt x="19570" y="9562"/>
                                            </a:cubicBezTo>
                                            <a:cubicBezTo>
                                              <a:pt x="19576" y="9562"/>
                                              <a:pt x="19583" y="9555"/>
                                              <a:pt x="19589" y="9549"/>
                                            </a:cubicBezTo>
                                            <a:cubicBezTo>
                                              <a:pt x="19589" y="9549"/>
                                              <a:pt x="19589" y="9555"/>
                                              <a:pt x="19589" y="9555"/>
                                            </a:cubicBezTo>
                                            <a:cubicBezTo>
                                              <a:pt x="19589" y="9555"/>
                                              <a:pt x="19595" y="9555"/>
                                              <a:pt x="19602" y="9549"/>
                                            </a:cubicBezTo>
                                            <a:cubicBezTo>
                                              <a:pt x="19595" y="9562"/>
                                              <a:pt x="19595" y="9568"/>
                                              <a:pt x="19595" y="9575"/>
                                            </a:cubicBezTo>
                                            <a:cubicBezTo>
                                              <a:pt x="19602" y="9575"/>
                                              <a:pt x="19608" y="9575"/>
                                              <a:pt x="19621" y="9568"/>
                                            </a:cubicBezTo>
                                            <a:cubicBezTo>
                                              <a:pt x="19621" y="9568"/>
                                              <a:pt x="19621" y="9575"/>
                                              <a:pt x="19621" y="9575"/>
                                            </a:cubicBezTo>
                                            <a:cubicBezTo>
                                              <a:pt x="19621" y="9575"/>
                                              <a:pt x="19627" y="9575"/>
                                              <a:pt x="19633" y="9575"/>
                                            </a:cubicBezTo>
                                            <a:cubicBezTo>
                                              <a:pt x="19627" y="9581"/>
                                              <a:pt x="19621" y="9587"/>
                                              <a:pt x="19614" y="9594"/>
                                            </a:cubicBezTo>
                                            <a:cubicBezTo>
                                              <a:pt x="19621" y="9600"/>
                                              <a:pt x="19627" y="9600"/>
                                              <a:pt x="19640" y="9600"/>
                                            </a:cubicBezTo>
                                            <a:cubicBezTo>
                                              <a:pt x="19640" y="9600"/>
                                              <a:pt x="19633" y="9606"/>
                                              <a:pt x="19633" y="9606"/>
                                            </a:cubicBezTo>
                                            <a:cubicBezTo>
                                              <a:pt x="19633" y="9606"/>
                                              <a:pt x="19633" y="9606"/>
                                              <a:pt x="19633" y="9606"/>
                                            </a:cubicBezTo>
                                            <a:cubicBezTo>
                                              <a:pt x="19633" y="9606"/>
                                              <a:pt x="19633" y="9606"/>
                                              <a:pt x="19633" y="9606"/>
                                            </a:cubicBezTo>
                                            <a:cubicBezTo>
                                              <a:pt x="19633" y="9606"/>
                                              <a:pt x="19640" y="9613"/>
                                              <a:pt x="19640" y="9613"/>
                                            </a:cubicBezTo>
                                            <a:cubicBezTo>
                                              <a:pt x="19627" y="9613"/>
                                              <a:pt x="19621" y="9619"/>
                                              <a:pt x="19614" y="9619"/>
                                            </a:cubicBezTo>
                                            <a:cubicBezTo>
                                              <a:pt x="19614" y="9625"/>
                                              <a:pt x="19621" y="9632"/>
                                              <a:pt x="19627" y="9638"/>
                                            </a:cubicBezTo>
                                            <a:cubicBezTo>
                                              <a:pt x="19627" y="9638"/>
                                              <a:pt x="19621" y="9638"/>
                                              <a:pt x="19621" y="9638"/>
                                            </a:cubicBezTo>
                                            <a:cubicBezTo>
                                              <a:pt x="19621" y="9638"/>
                                              <a:pt x="19621" y="9645"/>
                                              <a:pt x="19621" y="9651"/>
                                            </a:cubicBezTo>
                                            <a:cubicBezTo>
                                              <a:pt x="19608" y="9645"/>
                                              <a:pt x="19602" y="9645"/>
                                              <a:pt x="19595" y="9645"/>
                                            </a:cubicBezTo>
                                            <a:cubicBezTo>
                                              <a:pt x="19595" y="9651"/>
                                              <a:pt x="19595" y="9657"/>
                                              <a:pt x="19602" y="9670"/>
                                            </a:cubicBezTo>
                                            <a:cubicBezTo>
                                              <a:pt x="19602" y="9670"/>
                                              <a:pt x="19595" y="9670"/>
                                              <a:pt x="19595" y="9670"/>
                                            </a:cubicBezTo>
                                            <a:cubicBezTo>
                                              <a:pt x="19595" y="9670"/>
                                              <a:pt x="19595" y="9676"/>
                                              <a:pt x="19595" y="9683"/>
                                            </a:cubicBezTo>
                                            <a:cubicBezTo>
                                              <a:pt x="19589" y="9676"/>
                                              <a:pt x="19583" y="9670"/>
                                              <a:pt x="19576" y="9664"/>
                                            </a:cubicBezTo>
                                            <a:cubicBezTo>
                                              <a:pt x="19570" y="9670"/>
                                              <a:pt x="19570" y="9676"/>
                                              <a:pt x="19570" y="9689"/>
                                            </a:cubicBezTo>
                                            <a:cubicBezTo>
                                              <a:pt x="19570" y="9689"/>
                                              <a:pt x="19564" y="9683"/>
                                              <a:pt x="19564" y="9683"/>
                                            </a:cubicBezTo>
                                            <a:cubicBezTo>
                                              <a:pt x="19564" y="9683"/>
                                              <a:pt x="19557" y="9689"/>
                                              <a:pt x="19557" y="9689"/>
                                            </a:cubicBezTo>
                                            <a:cubicBezTo>
                                              <a:pt x="19557" y="9676"/>
                                              <a:pt x="19551" y="9670"/>
                                              <a:pt x="19551" y="9664"/>
                                            </a:cubicBezTo>
                                            <a:cubicBezTo>
                                              <a:pt x="19545" y="9664"/>
                                              <a:pt x="19538" y="9670"/>
                                              <a:pt x="19532" y="9676"/>
                                            </a:cubicBezTo>
                                            <a:cubicBezTo>
                                              <a:pt x="19532" y="9676"/>
                                              <a:pt x="19532" y="9670"/>
                                              <a:pt x="19532" y="9670"/>
                                            </a:cubicBezTo>
                                            <a:cubicBezTo>
                                              <a:pt x="19532" y="9670"/>
                                              <a:pt x="19526" y="9670"/>
                                              <a:pt x="19519" y="9676"/>
                                            </a:cubicBezTo>
                                            <a:cubicBezTo>
                                              <a:pt x="19526" y="9664"/>
                                              <a:pt x="19526" y="9657"/>
                                              <a:pt x="19526" y="9651"/>
                                            </a:cubicBezTo>
                                            <a:cubicBezTo>
                                              <a:pt x="19519" y="9651"/>
                                              <a:pt x="19513" y="9651"/>
                                              <a:pt x="19500" y="9657"/>
                                            </a:cubicBezTo>
                                            <a:cubicBezTo>
                                              <a:pt x="19500" y="9657"/>
                                              <a:pt x="19500" y="9651"/>
                                              <a:pt x="19500" y="9651"/>
                                            </a:cubicBezTo>
                                            <a:cubicBezTo>
                                              <a:pt x="19500" y="9651"/>
                                              <a:pt x="19494" y="9651"/>
                                              <a:pt x="19488" y="9651"/>
                                            </a:cubicBezTo>
                                            <a:cubicBezTo>
                                              <a:pt x="19494" y="9645"/>
                                              <a:pt x="19500" y="9638"/>
                                              <a:pt x="19507" y="9632"/>
                                            </a:cubicBezTo>
                                            <a:cubicBezTo>
                                              <a:pt x="19500" y="9625"/>
                                              <a:pt x="19494" y="9625"/>
                                              <a:pt x="19481" y="9625"/>
                                            </a:cubicBezTo>
                                            <a:cubicBezTo>
                                              <a:pt x="19481" y="9625"/>
                                              <a:pt x="19488" y="9619"/>
                                              <a:pt x="19488" y="9619"/>
                                            </a:cubicBezTo>
                                            <a:cubicBezTo>
                                              <a:pt x="19488" y="9619"/>
                                              <a:pt x="19488" y="9619"/>
                                              <a:pt x="19488" y="9619"/>
                                            </a:cubicBezTo>
                                            <a:cubicBezTo>
                                              <a:pt x="19488" y="9619"/>
                                              <a:pt x="19488" y="9619"/>
                                              <a:pt x="19488" y="9619"/>
                                            </a:cubicBezTo>
                                            <a:cubicBezTo>
                                              <a:pt x="19488" y="9619"/>
                                              <a:pt x="19481" y="9613"/>
                                              <a:pt x="19481" y="9613"/>
                                            </a:cubicBezTo>
                                            <a:cubicBezTo>
                                              <a:pt x="19494" y="9613"/>
                                              <a:pt x="19500" y="9606"/>
                                              <a:pt x="19507" y="9606"/>
                                            </a:cubicBezTo>
                                            <a:cubicBezTo>
                                              <a:pt x="19507" y="9600"/>
                                              <a:pt x="19500" y="9594"/>
                                              <a:pt x="19494" y="9587"/>
                                            </a:cubicBezTo>
                                            <a:close/>
                                            <a:moveTo>
                                              <a:pt x="19285" y="10638"/>
                                            </a:moveTo>
                                            <a:cubicBezTo>
                                              <a:pt x="19297" y="10644"/>
                                              <a:pt x="19310" y="10644"/>
                                              <a:pt x="19316" y="10644"/>
                                            </a:cubicBezTo>
                                            <a:cubicBezTo>
                                              <a:pt x="19316" y="10638"/>
                                              <a:pt x="19316" y="10625"/>
                                              <a:pt x="19310" y="10612"/>
                                            </a:cubicBezTo>
                                            <a:cubicBezTo>
                                              <a:pt x="19316" y="10612"/>
                                              <a:pt x="19316" y="10619"/>
                                              <a:pt x="19323" y="10619"/>
                                            </a:cubicBezTo>
                                            <a:cubicBezTo>
                                              <a:pt x="19323" y="10612"/>
                                              <a:pt x="19323" y="10612"/>
                                              <a:pt x="19329" y="10606"/>
                                            </a:cubicBezTo>
                                            <a:cubicBezTo>
                                              <a:pt x="19335" y="10619"/>
                                              <a:pt x="19348" y="10625"/>
                                              <a:pt x="19354" y="10625"/>
                                            </a:cubicBezTo>
                                            <a:cubicBezTo>
                                              <a:pt x="19361" y="10619"/>
                                              <a:pt x="19361" y="10606"/>
                                              <a:pt x="19367" y="10593"/>
                                            </a:cubicBezTo>
                                            <a:cubicBezTo>
                                              <a:pt x="19367" y="10593"/>
                                              <a:pt x="19373" y="10599"/>
                                              <a:pt x="19373" y="10599"/>
                                            </a:cubicBezTo>
                                            <a:cubicBezTo>
                                              <a:pt x="19373" y="10599"/>
                                              <a:pt x="19380" y="10593"/>
                                              <a:pt x="19380" y="10587"/>
                                            </a:cubicBezTo>
                                            <a:cubicBezTo>
                                              <a:pt x="19380" y="10599"/>
                                              <a:pt x="19386" y="10612"/>
                                              <a:pt x="19392" y="10619"/>
                                            </a:cubicBezTo>
                                            <a:cubicBezTo>
                                              <a:pt x="19399" y="10619"/>
                                              <a:pt x="19405" y="10612"/>
                                              <a:pt x="19418" y="10599"/>
                                            </a:cubicBezTo>
                                            <a:cubicBezTo>
                                              <a:pt x="19418" y="10606"/>
                                              <a:pt x="19418" y="10606"/>
                                              <a:pt x="19418" y="10612"/>
                                            </a:cubicBezTo>
                                            <a:cubicBezTo>
                                              <a:pt x="19424" y="10612"/>
                                              <a:pt x="19424" y="10612"/>
                                              <a:pt x="19430" y="10606"/>
                                            </a:cubicBezTo>
                                            <a:cubicBezTo>
                                              <a:pt x="19424" y="10619"/>
                                              <a:pt x="19424" y="10631"/>
                                              <a:pt x="19424" y="10638"/>
                                            </a:cubicBezTo>
                                            <a:cubicBezTo>
                                              <a:pt x="19430" y="10638"/>
                                              <a:pt x="19443" y="10638"/>
                                              <a:pt x="19456" y="10631"/>
                                            </a:cubicBezTo>
                                            <a:cubicBezTo>
                                              <a:pt x="19456" y="10638"/>
                                              <a:pt x="19456" y="10638"/>
                                              <a:pt x="19456" y="10644"/>
                                            </a:cubicBezTo>
                                            <a:cubicBezTo>
                                              <a:pt x="19462" y="10644"/>
                                              <a:pt x="19462" y="10644"/>
                                              <a:pt x="19469" y="10650"/>
                                            </a:cubicBezTo>
                                            <a:cubicBezTo>
                                              <a:pt x="19456" y="10657"/>
                                              <a:pt x="19450" y="10669"/>
                                              <a:pt x="19450" y="10676"/>
                                            </a:cubicBezTo>
                                            <a:cubicBezTo>
                                              <a:pt x="19456" y="10682"/>
                                              <a:pt x="19469" y="10682"/>
                                              <a:pt x="19481" y="10689"/>
                                            </a:cubicBezTo>
                                            <a:cubicBezTo>
                                              <a:pt x="19481" y="10689"/>
                                              <a:pt x="19475" y="10695"/>
                                              <a:pt x="19475" y="10695"/>
                                            </a:cubicBezTo>
                                            <a:cubicBezTo>
                                              <a:pt x="19475" y="10695"/>
                                              <a:pt x="19475" y="10695"/>
                                              <a:pt x="19475" y="10695"/>
                                            </a:cubicBezTo>
                                            <a:cubicBezTo>
                                              <a:pt x="19475" y="10695"/>
                                              <a:pt x="19475" y="10695"/>
                                              <a:pt x="19475" y="10695"/>
                                            </a:cubicBezTo>
                                            <a:cubicBezTo>
                                              <a:pt x="19475" y="10695"/>
                                              <a:pt x="19481" y="10701"/>
                                              <a:pt x="19488" y="10701"/>
                                            </a:cubicBezTo>
                                            <a:cubicBezTo>
                                              <a:pt x="19475" y="10701"/>
                                              <a:pt x="19462" y="10708"/>
                                              <a:pt x="19456" y="10714"/>
                                            </a:cubicBezTo>
                                            <a:cubicBezTo>
                                              <a:pt x="19456" y="10720"/>
                                              <a:pt x="19462" y="10727"/>
                                              <a:pt x="19475" y="10740"/>
                                            </a:cubicBezTo>
                                            <a:cubicBezTo>
                                              <a:pt x="19469" y="10740"/>
                                              <a:pt x="19469" y="10740"/>
                                              <a:pt x="19462" y="10740"/>
                                            </a:cubicBezTo>
                                            <a:cubicBezTo>
                                              <a:pt x="19462" y="10746"/>
                                              <a:pt x="19462" y="10746"/>
                                              <a:pt x="19469" y="10752"/>
                                            </a:cubicBezTo>
                                            <a:cubicBezTo>
                                              <a:pt x="19456" y="10746"/>
                                              <a:pt x="19443" y="10746"/>
                                              <a:pt x="19437" y="10746"/>
                                            </a:cubicBezTo>
                                            <a:cubicBezTo>
                                              <a:pt x="19437" y="10752"/>
                                              <a:pt x="19437" y="10765"/>
                                              <a:pt x="19443" y="10778"/>
                                            </a:cubicBezTo>
                                            <a:cubicBezTo>
                                              <a:pt x="19437" y="10778"/>
                                              <a:pt x="19437" y="10778"/>
                                              <a:pt x="19430" y="10771"/>
                                            </a:cubicBezTo>
                                            <a:cubicBezTo>
                                              <a:pt x="19430" y="10778"/>
                                              <a:pt x="19430" y="10778"/>
                                              <a:pt x="19424" y="10784"/>
                                            </a:cubicBezTo>
                                            <a:cubicBezTo>
                                              <a:pt x="19418" y="10771"/>
                                              <a:pt x="19405" y="10765"/>
                                              <a:pt x="19399" y="10765"/>
                                            </a:cubicBezTo>
                                            <a:cubicBezTo>
                                              <a:pt x="19392" y="10771"/>
                                              <a:pt x="19392" y="10784"/>
                                              <a:pt x="19386" y="10797"/>
                                            </a:cubicBezTo>
                                            <a:cubicBezTo>
                                              <a:pt x="19386" y="10797"/>
                                              <a:pt x="19380" y="10790"/>
                                              <a:pt x="19380" y="10790"/>
                                            </a:cubicBezTo>
                                            <a:cubicBezTo>
                                              <a:pt x="19380" y="10790"/>
                                              <a:pt x="19373" y="10797"/>
                                              <a:pt x="19373" y="10803"/>
                                            </a:cubicBezTo>
                                            <a:cubicBezTo>
                                              <a:pt x="19373" y="10790"/>
                                              <a:pt x="19367" y="10778"/>
                                              <a:pt x="19361" y="10771"/>
                                            </a:cubicBezTo>
                                            <a:cubicBezTo>
                                              <a:pt x="19354" y="10771"/>
                                              <a:pt x="19348" y="10778"/>
                                              <a:pt x="19335" y="10790"/>
                                            </a:cubicBezTo>
                                            <a:cubicBezTo>
                                              <a:pt x="19335" y="10784"/>
                                              <a:pt x="19335" y="10784"/>
                                              <a:pt x="19335" y="10778"/>
                                            </a:cubicBezTo>
                                            <a:cubicBezTo>
                                              <a:pt x="19329" y="10778"/>
                                              <a:pt x="19329" y="10778"/>
                                              <a:pt x="19323" y="10784"/>
                                            </a:cubicBezTo>
                                            <a:cubicBezTo>
                                              <a:pt x="19329" y="10771"/>
                                              <a:pt x="19329" y="10759"/>
                                              <a:pt x="19329" y="10752"/>
                                            </a:cubicBezTo>
                                            <a:cubicBezTo>
                                              <a:pt x="19323" y="10752"/>
                                              <a:pt x="19310" y="10752"/>
                                              <a:pt x="19297" y="10759"/>
                                            </a:cubicBezTo>
                                            <a:cubicBezTo>
                                              <a:pt x="19297" y="10752"/>
                                              <a:pt x="19297" y="10752"/>
                                              <a:pt x="19297" y="10746"/>
                                            </a:cubicBezTo>
                                            <a:cubicBezTo>
                                              <a:pt x="19291" y="10746"/>
                                              <a:pt x="19291" y="10746"/>
                                              <a:pt x="19285" y="10740"/>
                                            </a:cubicBezTo>
                                            <a:cubicBezTo>
                                              <a:pt x="19297" y="10733"/>
                                              <a:pt x="19304" y="10720"/>
                                              <a:pt x="19304" y="10714"/>
                                            </a:cubicBezTo>
                                            <a:cubicBezTo>
                                              <a:pt x="19297" y="10708"/>
                                              <a:pt x="19291" y="10708"/>
                                              <a:pt x="19278" y="10701"/>
                                            </a:cubicBezTo>
                                            <a:cubicBezTo>
                                              <a:pt x="19278" y="10701"/>
                                              <a:pt x="19285" y="10695"/>
                                              <a:pt x="19285" y="10695"/>
                                            </a:cubicBezTo>
                                            <a:cubicBezTo>
                                              <a:pt x="19285" y="10695"/>
                                              <a:pt x="19285" y="10695"/>
                                              <a:pt x="19285" y="10695"/>
                                            </a:cubicBezTo>
                                            <a:cubicBezTo>
                                              <a:pt x="19285" y="10695"/>
                                              <a:pt x="19285" y="10695"/>
                                              <a:pt x="19285" y="10695"/>
                                            </a:cubicBezTo>
                                            <a:cubicBezTo>
                                              <a:pt x="19285" y="10695"/>
                                              <a:pt x="19278" y="10689"/>
                                              <a:pt x="19278" y="10689"/>
                                            </a:cubicBezTo>
                                            <a:cubicBezTo>
                                              <a:pt x="19291" y="10689"/>
                                              <a:pt x="19304" y="10682"/>
                                              <a:pt x="19310" y="10676"/>
                                            </a:cubicBezTo>
                                            <a:cubicBezTo>
                                              <a:pt x="19310" y="10669"/>
                                              <a:pt x="19304" y="10663"/>
                                              <a:pt x="19291" y="10650"/>
                                            </a:cubicBezTo>
                                            <a:cubicBezTo>
                                              <a:pt x="19297" y="10650"/>
                                              <a:pt x="19297" y="10650"/>
                                              <a:pt x="19304" y="10650"/>
                                            </a:cubicBezTo>
                                            <a:cubicBezTo>
                                              <a:pt x="19285" y="10644"/>
                                              <a:pt x="19285" y="10644"/>
                                              <a:pt x="19285" y="10638"/>
                                            </a:cubicBezTo>
                                            <a:close/>
                                            <a:moveTo>
                                              <a:pt x="19266" y="9988"/>
                                            </a:moveTo>
                                            <a:cubicBezTo>
                                              <a:pt x="19259" y="10007"/>
                                              <a:pt x="19247" y="10020"/>
                                              <a:pt x="19240" y="10039"/>
                                            </a:cubicBezTo>
                                            <a:cubicBezTo>
                                              <a:pt x="19240" y="10039"/>
                                              <a:pt x="19240" y="10033"/>
                                              <a:pt x="19234" y="10033"/>
                                            </a:cubicBezTo>
                                            <a:cubicBezTo>
                                              <a:pt x="19227" y="10027"/>
                                              <a:pt x="19221" y="10020"/>
                                              <a:pt x="19215" y="10014"/>
                                            </a:cubicBezTo>
                                            <a:cubicBezTo>
                                              <a:pt x="19234" y="10007"/>
                                              <a:pt x="19253" y="10001"/>
                                              <a:pt x="19266" y="9988"/>
                                            </a:cubicBezTo>
                                            <a:close/>
                                            <a:moveTo>
                                              <a:pt x="19024" y="9263"/>
                                            </a:moveTo>
                                            <a:cubicBezTo>
                                              <a:pt x="19050" y="9237"/>
                                              <a:pt x="19075" y="9205"/>
                                              <a:pt x="19101" y="9154"/>
                                            </a:cubicBezTo>
                                            <a:lnTo>
                                              <a:pt x="19101" y="9154"/>
                                            </a:lnTo>
                                            <a:cubicBezTo>
                                              <a:pt x="19120" y="9193"/>
                                              <a:pt x="19145" y="9231"/>
                                              <a:pt x="19170" y="9250"/>
                                            </a:cubicBezTo>
                                            <a:cubicBezTo>
                                              <a:pt x="19177" y="9275"/>
                                              <a:pt x="19189" y="9294"/>
                                              <a:pt x="19208" y="9320"/>
                                            </a:cubicBezTo>
                                            <a:cubicBezTo>
                                              <a:pt x="19145" y="9294"/>
                                              <a:pt x="19082" y="9269"/>
                                              <a:pt x="19024" y="9263"/>
                                            </a:cubicBezTo>
                                            <a:close/>
                                            <a:moveTo>
                                              <a:pt x="19183" y="9931"/>
                                            </a:moveTo>
                                            <a:cubicBezTo>
                                              <a:pt x="19164" y="9963"/>
                                              <a:pt x="19151" y="10001"/>
                                              <a:pt x="19145" y="10033"/>
                                            </a:cubicBezTo>
                                            <a:cubicBezTo>
                                              <a:pt x="19151" y="10033"/>
                                              <a:pt x="19164" y="10033"/>
                                              <a:pt x="19170" y="10027"/>
                                            </a:cubicBezTo>
                                            <a:cubicBezTo>
                                              <a:pt x="19158" y="10058"/>
                                              <a:pt x="19158" y="10103"/>
                                              <a:pt x="19158" y="10141"/>
                                            </a:cubicBezTo>
                                            <a:cubicBezTo>
                                              <a:pt x="19139" y="10109"/>
                                              <a:pt x="19113" y="10077"/>
                                              <a:pt x="19094" y="10046"/>
                                            </a:cubicBezTo>
                                            <a:cubicBezTo>
                                              <a:pt x="19075" y="10020"/>
                                              <a:pt x="19056" y="10001"/>
                                              <a:pt x="19031" y="9982"/>
                                            </a:cubicBezTo>
                                            <a:cubicBezTo>
                                              <a:pt x="19082" y="9976"/>
                                              <a:pt x="19132" y="9956"/>
                                              <a:pt x="19183" y="9931"/>
                                            </a:cubicBezTo>
                                            <a:close/>
                                            <a:moveTo>
                                              <a:pt x="19024" y="13114"/>
                                            </a:moveTo>
                                            <a:cubicBezTo>
                                              <a:pt x="19031" y="13095"/>
                                              <a:pt x="19031" y="13082"/>
                                              <a:pt x="19031" y="13063"/>
                                            </a:cubicBezTo>
                                            <a:cubicBezTo>
                                              <a:pt x="19050" y="13069"/>
                                              <a:pt x="19063" y="13069"/>
                                              <a:pt x="19082" y="13069"/>
                                            </a:cubicBezTo>
                                            <a:cubicBezTo>
                                              <a:pt x="19101" y="13069"/>
                                              <a:pt x="19113" y="13069"/>
                                              <a:pt x="19132" y="13063"/>
                                            </a:cubicBezTo>
                                            <a:cubicBezTo>
                                              <a:pt x="19132" y="13082"/>
                                              <a:pt x="19139" y="13095"/>
                                              <a:pt x="19139" y="13114"/>
                                            </a:cubicBezTo>
                                            <a:cubicBezTo>
                                              <a:pt x="19145" y="13133"/>
                                              <a:pt x="19151" y="13146"/>
                                              <a:pt x="19158" y="13159"/>
                                            </a:cubicBezTo>
                                            <a:cubicBezTo>
                                              <a:pt x="19145" y="13165"/>
                                              <a:pt x="19126" y="13171"/>
                                              <a:pt x="19113" y="13184"/>
                                            </a:cubicBezTo>
                                            <a:cubicBezTo>
                                              <a:pt x="19101" y="13197"/>
                                              <a:pt x="19088" y="13203"/>
                                              <a:pt x="19075" y="13222"/>
                                            </a:cubicBezTo>
                                            <a:lnTo>
                                              <a:pt x="19075" y="13222"/>
                                            </a:lnTo>
                                            <a:cubicBezTo>
                                              <a:pt x="19063" y="13210"/>
                                              <a:pt x="19050" y="13197"/>
                                              <a:pt x="19037" y="13184"/>
                                            </a:cubicBezTo>
                                            <a:cubicBezTo>
                                              <a:pt x="19024" y="13171"/>
                                              <a:pt x="19005" y="13165"/>
                                              <a:pt x="18993" y="13159"/>
                                            </a:cubicBezTo>
                                            <a:cubicBezTo>
                                              <a:pt x="19012" y="13146"/>
                                              <a:pt x="19018" y="13127"/>
                                              <a:pt x="19024" y="13114"/>
                                            </a:cubicBezTo>
                                            <a:close/>
                                            <a:moveTo>
                                              <a:pt x="19005" y="13693"/>
                                            </a:moveTo>
                                            <a:cubicBezTo>
                                              <a:pt x="18986" y="13725"/>
                                              <a:pt x="18986" y="13770"/>
                                              <a:pt x="18986" y="13814"/>
                                            </a:cubicBezTo>
                                            <a:cubicBezTo>
                                              <a:pt x="18974" y="13795"/>
                                              <a:pt x="18961" y="13770"/>
                                              <a:pt x="18942" y="13751"/>
                                            </a:cubicBezTo>
                                            <a:cubicBezTo>
                                              <a:pt x="18961" y="13732"/>
                                              <a:pt x="18986" y="13712"/>
                                              <a:pt x="19005" y="13693"/>
                                            </a:cubicBezTo>
                                            <a:close/>
                                            <a:moveTo>
                                              <a:pt x="18764" y="14566"/>
                                            </a:moveTo>
                                            <a:cubicBezTo>
                                              <a:pt x="18758" y="14578"/>
                                              <a:pt x="18752" y="14591"/>
                                              <a:pt x="18745" y="14604"/>
                                            </a:cubicBezTo>
                                            <a:cubicBezTo>
                                              <a:pt x="18701" y="14610"/>
                                              <a:pt x="18663" y="14623"/>
                                              <a:pt x="18625" y="14636"/>
                                            </a:cubicBezTo>
                                            <a:cubicBezTo>
                                              <a:pt x="18619" y="14629"/>
                                              <a:pt x="18606" y="14629"/>
                                              <a:pt x="18599" y="14623"/>
                                            </a:cubicBezTo>
                                            <a:cubicBezTo>
                                              <a:pt x="18657" y="14610"/>
                                              <a:pt x="18714" y="14591"/>
                                              <a:pt x="18764" y="14566"/>
                                            </a:cubicBezTo>
                                            <a:close/>
                                            <a:moveTo>
                                              <a:pt x="4802" y="17780"/>
                                            </a:moveTo>
                                            <a:cubicBezTo>
                                              <a:pt x="4789" y="17793"/>
                                              <a:pt x="4777" y="17799"/>
                                              <a:pt x="4764" y="17819"/>
                                            </a:cubicBezTo>
                                            <a:cubicBezTo>
                                              <a:pt x="4751" y="17806"/>
                                              <a:pt x="4739" y="17793"/>
                                              <a:pt x="4726" y="17780"/>
                                            </a:cubicBezTo>
                                            <a:cubicBezTo>
                                              <a:pt x="4713" y="17768"/>
                                              <a:pt x="4694" y="17761"/>
                                              <a:pt x="4682" y="17755"/>
                                            </a:cubicBezTo>
                                            <a:cubicBezTo>
                                              <a:pt x="4688" y="17742"/>
                                              <a:pt x="4701" y="17723"/>
                                              <a:pt x="4701" y="17710"/>
                                            </a:cubicBezTo>
                                            <a:cubicBezTo>
                                              <a:pt x="4707" y="17691"/>
                                              <a:pt x="4707" y="17679"/>
                                              <a:pt x="4707" y="17659"/>
                                            </a:cubicBezTo>
                                            <a:cubicBezTo>
                                              <a:pt x="4726" y="17666"/>
                                              <a:pt x="4739" y="17666"/>
                                              <a:pt x="4758" y="17666"/>
                                            </a:cubicBezTo>
                                            <a:cubicBezTo>
                                              <a:pt x="4777" y="17666"/>
                                              <a:pt x="4789" y="17666"/>
                                              <a:pt x="4808" y="17659"/>
                                            </a:cubicBezTo>
                                            <a:cubicBezTo>
                                              <a:pt x="4808" y="17679"/>
                                              <a:pt x="4815" y="17691"/>
                                              <a:pt x="4815" y="17710"/>
                                            </a:cubicBezTo>
                                            <a:cubicBezTo>
                                              <a:pt x="4821" y="17729"/>
                                              <a:pt x="4827" y="17742"/>
                                              <a:pt x="4834" y="17755"/>
                                            </a:cubicBezTo>
                                            <a:cubicBezTo>
                                              <a:pt x="4827" y="17761"/>
                                              <a:pt x="4815" y="17774"/>
                                              <a:pt x="4802" y="17780"/>
                                            </a:cubicBezTo>
                                            <a:close/>
                                            <a:moveTo>
                                              <a:pt x="7727" y="19563"/>
                                            </a:moveTo>
                                            <a:cubicBezTo>
                                              <a:pt x="7727" y="19556"/>
                                              <a:pt x="7727" y="19550"/>
                                              <a:pt x="7727" y="19550"/>
                                            </a:cubicBezTo>
                                            <a:cubicBezTo>
                                              <a:pt x="7727" y="19544"/>
                                              <a:pt x="7727" y="19544"/>
                                              <a:pt x="7727" y="19537"/>
                                            </a:cubicBezTo>
                                            <a:cubicBezTo>
                                              <a:pt x="7733" y="19537"/>
                                              <a:pt x="7739" y="19544"/>
                                              <a:pt x="7746" y="19544"/>
                                            </a:cubicBezTo>
                                            <a:cubicBezTo>
                                              <a:pt x="7739" y="19550"/>
                                              <a:pt x="7733" y="19556"/>
                                              <a:pt x="7727" y="19563"/>
                                            </a:cubicBezTo>
                                            <a:close/>
                                            <a:moveTo>
                                              <a:pt x="8107" y="19474"/>
                                            </a:moveTo>
                                            <a:cubicBezTo>
                                              <a:pt x="8094" y="19480"/>
                                              <a:pt x="8088" y="19493"/>
                                              <a:pt x="8075" y="19499"/>
                                            </a:cubicBezTo>
                                            <a:lnTo>
                                              <a:pt x="8075" y="19499"/>
                                            </a:lnTo>
                                            <a:cubicBezTo>
                                              <a:pt x="8069" y="19486"/>
                                              <a:pt x="8056" y="19480"/>
                                              <a:pt x="8044" y="19474"/>
                                            </a:cubicBezTo>
                                            <a:cubicBezTo>
                                              <a:pt x="8031" y="19467"/>
                                              <a:pt x="8018" y="19461"/>
                                              <a:pt x="8006" y="19455"/>
                                            </a:cubicBezTo>
                                            <a:cubicBezTo>
                                              <a:pt x="8012" y="19442"/>
                                              <a:pt x="8018" y="19429"/>
                                              <a:pt x="8025" y="19416"/>
                                            </a:cubicBezTo>
                                            <a:cubicBezTo>
                                              <a:pt x="8031" y="19404"/>
                                              <a:pt x="8031" y="19391"/>
                                              <a:pt x="8031" y="19378"/>
                                            </a:cubicBezTo>
                                            <a:cubicBezTo>
                                              <a:pt x="8044" y="19385"/>
                                              <a:pt x="8056" y="19385"/>
                                              <a:pt x="8069" y="19385"/>
                                            </a:cubicBezTo>
                                            <a:lnTo>
                                              <a:pt x="8069" y="19385"/>
                                            </a:lnTo>
                                            <a:cubicBezTo>
                                              <a:pt x="8082" y="19385"/>
                                              <a:pt x="8094" y="19385"/>
                                              <a:pt x="8107" y="19378"/>
                                            </a:cubicBezTo>
                                            <a:cubicBezTo>
                                              <a:pt x="8107" y="19391"/>
                                              <a:pt x="8107" y="19404"/>
                                              <a:pt x="8113" y="19416"/>
                                            </a:cubicBezTo>
                                            <a:cubicBezTo>
                                              <a:pt x="8120" y="19429"/>
                                              <a:pt x="8126" y="19442"/>
                                              <a:pt x="8133" y="19455"/>
                                            </a:cubicBezTo>
                                            <a:cubicBezTo>
                                              <a:pt x="8133" y="19461"/>
                                              <a:pt x="8120" y="19467"/>
                                              <a:pt x="8107" y="19474"/>
                                            </a:cubicBezTo>
                                            <a:close/>
                                            <a:moveTo>
                                              <a:pt x="8469" y="19614"/>
                                            </a:moveTo>
                                            <a:cubicBezTo>
                                              <a:pt x="8469" y="19607"/>
                                              <a:pt x="8462" y="19607"/>
                                              <a:pt x="8462" y="19601"/>
                                            </a:cubicBezTo>
                                            <a:cubicBezTo>
                                              <a:pt x="8450" y="19582"/>
                                              <a:pt x="8431" y="19563"/>
                                              <a:pt x="8418" y="19544"/>
                                            </a:cubicBezTo>
                                            <a:cubicBezTo>
                                              <a:pt x="8431" y="19544"/>
                                              <a:pt x="8450" y="19537"/>
                                              <a:pt x="8462" y="19531"/>
                                            </a:cubicBezTo>
                                            <a:cubicBezTo>
                                              <a:pt x="8469" y="19563"/>
                                              <a:pt x="8488" y="19595"/>
                                              <a:pt x="8507" y="19627"/>
                                            </a:cubicBezTo>
                                            <a:cubicBezTo>
                                              <a:pt x="8494" y="19620"/>
                                              <a:pt x="8481" y="19620"/>
                                              <a:pt x="8469" y="19614"/>
                                            </a:cubicBezTo>
                                            <a:close/>
                                            <a:moveTo>
                                              <a:pt x="8545" y="19506"/>
                                            </a:moveTo>
                                            <a:cubicBezTo>
                                              <a:pt x="8551" y="19499"/>
                                              <a:pt x="8558" y="19499"/>
                                              <a:pt x="8564" y="19493"/>
                                            </a:cubicBezTo>
                                            <a:cubicBezTo>
                                              <a:pt x="8570" y="19506"/>
                                              <a:pt x="8570" y="19512"/>
                                              <a:pt x="8577" y="19525"/>
                                            </a:cubicBezTo>
                                            <a:cubicBezTo>
                                              <a:pt x="8564" y="19518"/>
                                              <a:pt x="8551" y="19512"/>
                                              <a:pt x="8545" y="19506"/>
                                            </a:cubicBezTo>
                                            <a:close/>
                                            <a:moveTo>
                                              <a:pt x="9033" y="20028"/>
                                            </a:moveTo>
                                            <a:cubicBezTo>
                                              <a:pt x="9033" y="20034"/>
                                              <a:pt x="9040" y="20040"/>
                                              <a:pt x="9052" y="20053"/>
                                            </a:cubicBezTo>
                                            <a:cubicBezTo>
                                              <a:pt x="9046" y="20053"/>
                                              <a:pt x="9046" y="20053"/>
                                              <a:pt x="9040" y="20053"/>
                                            </a:cubicBezTo>
                                            <a:cubicBezTo>
                                              <a:pt x="9040" y="20059"/>
                                              <a:pt x="9040" y="20059"/>
                                              <a:pt x="9046" y="20066"/>
                                            </a:cubicBezTo>
                                            <a:cubicBezTo>
                                              <a:pt x="9033" y="20059"/>
                                              <a:pt x="9021" y="20059"/>
                                              <a:pt x="9014" y="20059"/>
                                            </a:cubicBezTo>
                                            <a:cubicBezTo>
                                              <a:pt x="9014" y="20066"/>
                                              <a:pt x="9014" y="20079"/>
                                              <a:pt x="9021" y="20091"/>
                                            </a:cubicBezTo>
                                            <a:cubicBezTo>
                                              <a:pt x="9014" y="20091"/>
                                              <a:pt x="9014" y="20091"/>
                                              <a:pt x="9008" y="20085"/>
                                            </a:cubicBezTo>
                                            <a:cubicBezTo>
                                              <a:pt x="9008" y="20091"/>
                                              <a:pt x="9008" y="20091"/>
                                              <a:pt x="9002" y="20098"/>
                                            </a:cubicBezTo>
                                            <a:cubicBezTo>
                                              <a:pt x="8995" y="20085"/>
                                              <a:pt x="8983" y="20079"/>
                                              <a:pt x="8976" y="20079"/>
                                            </a:cubicBezTo>
                                            <a:cubicBezTo>
                                              <a:pt x="8970" y="20085"/>
                                              <a:pt x="8970" y="20098"/>
                                              <a:pt x="8964" y="20110"/>
                                            </a:cubicBezTo>
                                            <a:cubicBezTo>
                                              <a:pt x="8964" y="20110"/>
                                              <a:pt x="8957" y="20104"/>
                                              <a:pt x="8957" y="20104"/>
                                            </a:cubicBezTo>
                                            <a:cubicBezTo>
                                              <a:pt x="8957" y="20104"/>
                                              <a:pt x="8951" y="20110"/>
                                              <a:pt x="8951" y="20117"/>
                                            </a:cubicBezTo>
                                            <a:cubicBezTo>
                                              <a:pt x="8951" y="20104"/>
                                              <a:pt x="8944" y="20091"/>
                                              <a:pt x="8938" y="20085"/>
                                            </a:cubicBezTo>
                                            <a:cubicBezTo>
                                              <a:pt x="8932" y="20085"/>
                                              <a:pt x="8925" y="20091"/>
                                              <a:pt x="8913" y="20104"/>
                                            </a:cubicBezTo>
                                            <a:cubicBezTo>
                                              <a:pt x="8913" y="20098"/>
                                              <a:pt x="8913" y="20098"/>
                                              <a:pt x="8913" y="20091"/>
                                            </a:cubicBezTo>
                                            <a:cubicBezTo>
                                              <a:pt x="8906" y="20091"/>
                                              <a:pt x="8906" y="20091"/>
                                              <a:pt x="8900" y="20098"/>
                                            </a:cubicBezTo>
                                            <a:cubicBezTo>
                                              <a:pt x="8906" y="20085"/>
                                              <a:pt x="8906" y="20072"/>
                                              <a:pt x="8906" y="20066"/>
                                            </a:cubicBezTo>
                                            <a:cubicBezTo>
                                              <a:pt x="8900" y="20066"/>
                                              <a:pt x="8887" y="20066"/>
                                              <a:pt x="8875" y="20072"/>
                                            </a:cubicBezTo>
                                            <a:cubicBezTo>
                                              <a:pt x="8875" y="20066"/>
                                              <a:pt x="8875" y="20066"/>
                                              <a:pt x="8875" y="20059"/>
                                            </a:cubicBezTo>
                                            <a:cubicBezTo>
                                              <a:pt x="8868" y="20059"/>
                                              <a:pt x="8868" y="20059"/>
                                              <a:pt x="8862" y="20053"/>
                                            </a:cubicBezTo>
                                            <a:cubicBezTo>
                                              <a:pt x="8875" y="20047"/>
                                              <a:pt x="8881" y="20034"/>
                                              <a:pt x="8881" y="20028"/>
                                            </a:cubicBezTo>
                                            <a:cubicBezTo>
                                              <a:pt x="8875" y="20021"/>
                                              <a:pt x="8868" y="20021"/>
                                              <a:pt x="8856" y="20015"/>
                                            </a:cubicBezTo>
                                            <a:cubicBezTo>
                                              <a:pt x="8856" y="20015"/>
                                              <a:pt x="8862" y="20008"/>
                                              <a:pt x="8862" y="20008"/>
                                            </a:cubicBezTo>
                                            <a:cubicBezTo>
                                              <a:pt x="8862" y="20008"/>
                                              <a:pt x="8862" y="20008"/>
                                              <a:pt x="8862" y="20008"/>
                                            </a:cubicBezTo>
                                            <a:cubicBezTo>
                                              <a:pt x="8862" y="20008"/>
                                              <a:pt x="8862" y="20008"/>
                                              <a:pt x="8862" y="20008"/>
                                            </a:cubicBezTo>
                                            <a:cubicBezTo>
                                              <a:pt x="8862" y="20008"/>
                                              <a:pt x="8856" y="20002"/>
                                              <a:pt x="8856" y="20002"/>
                                            </a:cubicBezTo>
                                            <a:cubicBezTo>
                                              <a:pt x="8868" y="20002"/>
                                              <a:pt x="8881" y="19996"/>
                                              <a:pt x="8887" y="19989"/>
                                            </a:cubicBezTo>
                                            <a:cubicBezTo>
                                              <a:pt x="8887" y="19983"/>
                                              <a:pt x="8881" y="19977"/>
                                              <a:pt x="8868" y="19964"/>
                                            </a:cubicBezTo>
                                            <a:cubicBezTo>
                                              <a:pt x="8875" y="19964"/>
                                              <a:pt x="8875" y="19964"/>
                                              <a:pt x="8881" y="19964"/>
                                            </a:cubicBezTo>
                                            <a:cubicBezTo>
                                              <a:pt x="8881" y="19958"/>
                                              <a:pt x="8881" y="19958"/>
                                              <a:pt x="8875" y="19951"/>
                                            </a:cubicBezTo>
                                            <a:cubicBezTo>
                                              <a:pt x="8887" y="19958"/>
                                              <a:pt x="8900" y="19958"/>
                                              <a:pt x="8906" y="19958"/>
                                            </a:cubicBezTo>
                                            <a:cubicBezTo>
                                              <a:pt x="8906" y="19951"/>
                                              <a:pt x="8906" y="19938"/>
                                              <a:pt x="8900" y="19926"/>
                                            </a:cubicBezTo>
                                            <a:cubicBezTo>
                                              <a:pt x="8906" y="19926"/>
                                              <a:pt x="8906" y="19932"/>
                                              <a:pt x="8913" y="19932"/>
                                            </a:cubicBezTo>
                                            <a:cubicBezTo>
                                              <a:pt x="8913" y="19926"/>
                                              <a:pt x="8913" y="19926"/>
                                              <a:pt x="8919" y="19919"/>
                                            </a:cubicBezTo>
                                            <a:cubicBezTo>
                                              <a:pt x="8925" y="19932"/>
                                              <a:pt x="8938" y="19938"/>
                                              <a:pt x="8944" y="19938"/>
                                            </a:cubicBezTo>
                                            <a:cubicBezTo>
                                              <a:pt x="8951" y="19932"/>
                                              <a:pt x="8951" y="19919"/>
                                              <a:pt x="8957" y="19907"/>
                                            </a:cubicBezTo>
                                            <a:cubicBezTo>
                                              <a:pt x="8957" y="19907"/>
                                              <a:pt x="8964" y="19913"/>
                                              <a:pt x="8964" y="19913"/>
                                            </a:cubicBezTo>
                                            <a:cubicBezTo>
                                              <a:pt x="8964" y="19913"/>
                                              <a:pt x="8970" y="19907"/>
                                              <a:pt x="8970" y="19900"/>
                                            </a:cubicBezTo>
                                            <a:cubicBezTo>
                                              <a:pt x="8970" y="19913"/>
                                              <a:pt x="8976" y="19926"/>
                                              <a:pt x="8983" y="19932"/>
                                            </a:cubicBezTo>
                                            <a:cubicBezTo>
                                              <a:pt x="8989" y="19932"/>
                                              <a:pt x="8995" y="19926"/>
                                              <a:pt x="9008" y="19913"/>
                                            </a:cubicBezTo>
                                            <a:cubicBezTo>
                                              <a:pt x="9008" y="19919"/>
                                              <a:pt x="9008" y="19919"/>
                                              <a:pt x="9008" y="19926"/>
                                            </a:cubicBezTo>
                                            <a:cubicBezTo>
                                              <a:pt x="9014" y="19926"/>
                                              <a:pt x="9014" y="19926"/>
                                              <a:pt x="9021" y="19919"/>
                                            </a:cubicBezTo>
                                            <a:cubicBezTo>
                                              <a:pt x="9014" y="19932"/>
                                              <a:pt x="9014" y="19945"/>
                                              <a:pt x="9014" y="19951"/>
                                            </a:cubicBezTo>
                                            <a:cubicBezTo>
                                              <a:pt x="9021" y="19951"/>
                                              <a:pt x="9033" y="19951"/>
                                              <a:pt x="9046" y="19945"/>
                                            </a:cubicBezTo>
                                            <a:cubicBezTo>
                                              <a:pt x="9046" y="19951"/>
                                              <a:pt x="9046" y="19951"/>
                                              <a:pt x="9046" y="19958"/>
                                            </a:cubicBezTo>
                                            <a:cubicBezTo>
                                              <a:pt x="9052" y="19958"/>
                                              <a:pt x="9052" y="19958"/>
                                              <a:pt x="9059" y="19964"/>
                                            </a:cubicBezTo>
                                            <a:cubicBezTo>
                                              <a:pt x="9046" y="19970"/>
                                              <a:pt x="9040" y="19983"/>
                                              <a:pt x="9040" y="19989"/>
                                            </a:cubicBezTo>
                                            <a:cubicBezTo>
                                              <a:pt x="9046" y="19996"/>
                                              <a:pt x="9059" y="19996"/>
                                              <a:pt x="9071" y="20002"/>
                                            </a:cubicBezTo>
                                            <a:cubicBezTo>
                                              <a:pt x="9071" y="20002"/>
                                              <a:pt x="9065" y="20008"/>
                                              <a:pt x="9065" y="20008"/>
                                            </a:cubicBezTo>
                                            <a:cubicBezTo>
                                              <a:pt x="9065" y="20008"/>
                                              <a:pt x="9065" y="20008"/>
                                              <a:pt x="9065" y="20008"/>
                                            </a:cubicBezTo>
                                            <a:cubicBezTo>
                                              <a:pt x="9065" y="20008"/>
                                              <a:pt x="9065" y="20008"/>
                                              <a:pt x="9065" y="20008"/>
                                            </a:cubicBezTo>
                                            <a:cubicBezTo>
                                              <a:pt x="9065" y="20008"/>
                                              <a:pt x="9071" y="20015"/>
                                              <a:pt x="9078" y="20015"/>
                                            </a:cubicBezTo>
                                            <a:cubicBezTo>
                                              <a:pt x="9052" y="20015"/>
                                              <a:pt x="9040" y="20021"/>
                                              <a:pt x="9033" y="20028"/>
                                            </a:cubicBezTo>
                                            <a:close/>
                                            <a:moveTo>
                                              <a:pt x="9331" y="19550"/>
                                            </a:moveTo>
                                            <a:cubicBezTo>
                                              <a:pt x="9331" y="19544"/>
                                              <a:pt x="9338" y="19544"/>
                                              <a:pt x="9338" y="19537"/>
                                            </a:cubicBezTo>
                                            <a:cubicBezTo>
                                              <a:pt x="9338" y="19537"/>
                                              <a:pt x="9338" y="19544"/>
                                              <a:pt x="9338" y="19544"/>
                                            </a:cubicBezTo>
                                            <a:cubicBezTo>
                                              <a:pt x="9338" y="19544"/>
                                              <a:pt x="9338" y="19544"/>
                                              <a:pt x="9331" y="19550"/>
                                            </a:cubicBezTo>
                                            <a:close/>
                                            <a:moveTo>
                                              <a:pt x="9528" y="19786"/>
                                            </a:moveTo>
                                            <a:cubicBezTo>
                                              <a:pt x="9534" y="19792"/>
                                              <a:pt x="9541" y="19792"/>
                                              <a:pt x="9547" y="19798"/>
                                            </a:cubicBezTo>
                                            <a:cubicBezTo>
                                              <a:pt x="9534" y="19798"/>
                                              <a:pt x="9522" y="19798"/>
                                              <a:pt x="9509" y="19798"/>
                                            </a:cubicBezTo>
                                            <a:cubicBezTo>
                                              <a:pt x="9515" y="19792"/>
                                              <a:pt x="9522" y="19792"/>
                                              <a:pt x="9528" y="19786"/>
                                            </a:cubicBezTo>
                                            <a:close/>
                                            <a:moveTo>
                                              <a:pt x="9534" y="20225"/>
                                            </a:moveTo>
                                            <a:cubicBezTo>
                                              <a:pt x="9547" y="20225"/>
                                              <a:pt x="9553" y="20225"/>
                                              <a:pt x="9566" y="20225"/>
                                            </a:cubicBezTo>
                                            <a:cubicBezTo>
                                              <a:pt x="9566" y="20231"/>
                                              <a:pt x="9566" y="20238"/>
                                              <a:pt x="9566" y="20250"/>
                                            </a:cubicBezTo>
                                            <a:cubicBezTo>
                                              <a:pt x="9560" y="20244"/>
                                              <a:pt x="9547" y="20238"/>
                                              <a:pt x="9534" y="20225"/>
                                            </a:cubicBezTo>
                                            <a:close/>
                                            <a:moveTo>
                                              <a:pt x="9573" y="20117"/>
                                            </a:moveTo>
                                            <a:cubicBezTo>
                                              <a:pt x="9560" y="20110"/>
                                              <a:pt x="9553" y="20104"/>
                                              <a:pt x="9541" y="20098"/>
                                            </a:cubicBezTo>
                                            <a:cubicBezTo>
                                              <a:pt x="9553" y="20098"/>
                                              <a:pt x="9566" y="20098"/>
                                              <a:pt x="9579" y="20098"/>
                                            </a:cubicBezTo>
                                            <a:cubicBezTo>
                                              <a:pt x="9573" y="20104"/>
                                              <a:pt x="9573" y="20110"/>
                                              <a:pt x="9573" y="20117"/>
                                            </a:cubicBezTo>
                                            <a:close/>
                                            <a:moveTo>
                                              <a:pt x="9661" y="19919"/>
                                            </a:moveTo>
                                            <a:cubicBezTo>
                                              <a:pt x="9630" y="19913"/>
                                              <a:pt x="9598" y="19913"/>
                                              <a:pt x="9573" y="19907"/>
                                            </a:cubicBezTo>
                                            <a:cubicBezTo>
                                              <a:pt x="9611" y="19888"/>
                                              <a:pt x="9642" y="19862"/>
                                              <a:pt x="9661" y="19837"/>
                                            </a:cubicBezTo>
                                            <a:cubicBezTo>
                                              <a:pt x="9680" y="19843"/>
                                              <a:pt x="9699" y="19849"/>
                                              <a:pt x="9725" y="19849"/>
                                            </a:cubicBezTo>
                                            <a:cubicBezTo>
                                              <a:pt x="9699" y="19868"/>
                                              <a:pt x="9680" y="19894"/>
                                              <a:pt x="9661" y="19919"/>
                                            </a:cubicBezTo>
                                            <a:close/>
                                            <a:moveTo>
                                              <a:pt x="10175" y="19767"/>
                                            </a:moveTo>
                                            <a:cubicBezTo>
                                              <a:pt x="10162" y="19779"/>
                                              <a:pt x="10150" y="19786"/>
                                              <a:pt x="10137" y="19805"/>
                                            </a:cubicBezTo>
                                            <a:cubicBezTo>
                                              <a:pt x="10124" y="19792"/>
                                              <a:pt x="10112" y="19779"/>
                                              <a:pt x="10099" y="19767"/>
                                            </a:cubicBezTo>
                                            <a:cubicBezTo>
                                              <a:pt x="10086" y="19754"/>
                                              <a:pt x="10067" y="19747"/>
                                              <a:pt x="10055" y="19741"/>
                                            </a:cubicBezTo>
                                            <a:cubicBezTo>
                                              <a:pt x="10061" y="19728"/>
                                              <a:pt x="10074" y="19709"/>
                                              <a:pt x="10074" y="19697"/>
                                            </a:cubicBezTo>
                                            <a:cubicBezTo>
                                              <a:pt x="10080" y="19677"/>
                                              <a:pt x="10080" y="19665"/>
                                              <a:pt x="10080" y="19646"/>
                                            </a:cubicBezTo>
                                            <a:cubicBezTo>
                                              <a:pt x="10099" y="19652"/>
                                              <a:pt x="10112" y="19652"/>
                                              <a:pt x="10131" y="19652"/>
                                            </a:cubicBezTo>
                                            <a:cubicBezTo>
                                              <a:pt x="10150" y="19652"/>
                                              <a:pt x="10162" y="19652"/>
                                              <a:pt x="10181" y="19646"/>
                                            </a:cubicBezTo>
                                            <a:cubicBezTo>
                                              <a:pt x="10181" y="19665"/>
                                              <a:pt x="10188" y="19677"/>
                                              <a:pt x="10188" y="19697"/>
                                            </a:cubicBezTo>
                                            <a:cubicBezTo>
                                              <a:pt x="10194" y="19716"/>
                                              <a:pt x="10201" y="19728"/>
                                              <a:pt x="10207" y="19741"/>
                                            </a:cubicBezTo>
                                            <a:cubicBezTo>
                                              <a:pt x="10201" y="19747"/>
                                              <a:pt x="10188" y="19754"/>
                                              <a:pt x="10175" y="19767"/>
                                            </a:cubicBezTo>
                                            <a:close/>
                                            <a:moveTo>
                                              <a:pt x="11552" y="19824"/>
                                            </a:moveTo>
                                            <a:cubicBezTo>
                                              <a:pt x="11545" y="19818"/>
                                              <a:pt x="11539" y="19805"/>
                                              <a:pt x="11533" y="19798"/>
                                            </a:cubicBezTo>
                                            <a:cubicBezTo>
                                              <a:pt x="11533" y="19786"/>
                                              <a:pt x="11539" y="19779"/>
                                              <a:pt x="11539" y="19767"/>
                                            </a:cubicBezTo>
                                            <a:cubicBezTo>
                                              <a:pt x="11545" y="19786"/>
                                              <a:pt x="11558" y="19811"/>
                                              <a:pt x="11564" y="19830"/>
                                            </a:cubicBezTo>
                                            <a:cubicBezTo>
                                              <a:pt x="11564" y="19830"/>
                                              <a:pt x="11558" y="19824"/>
                                              <a:pt x="11552" y="19824"/>
                                            </a:cubicBezTo>
                                            <a:close/>
                                            <a:moveTo>
                                              <a:pt x="11932" y="20238"/>
                                            </a:moveTo>
                                            <a:cubicBezTo>
                                              <a:pt x="11932" y="20244"/>
                                              <a:pt x="11939" y="20250"/>
                                              <a:pt x="11945" y="20257"/>
                                            </a:cubicBezTo>
                                            <a:cubicBezTo>
                                              <a:pt x="11945" y="20257"/>
                                              <a:pt x="11939" y="20257"/>
                                              <a:pt x="11939" y="20257"/>
                                            </a:cubicBezTo>
                                            <a:cubicBezTo>
                                              <a:pt x="11939" y="20257"/>
                                              <a:pt x="11939" y="20263"/>
                                              <a:pt x="11939" y="20269"/>
                                            </a:cubicBezTo>
                                            <a:cubicBezTo>
                                              <a:pt x="11926" y="20263"/>
                                              <a:pt x="11920" y="20263"/>
                                              <a:pt x="11913" y="20263"/>
                                            </a:cubicBezTo>
                                            <a:cubicBezTo>
                                              <a:pt x="11913" y="20269"/>
                                              <a:pt x="11913" y="20276"/>
                                              <a:pt x="11920" y="20289"/>
                                            </a:cubicBezTo>
                                            <a:cubicBezTo>
                                              <a:pt x="11920" y="20289"/>
                                              <a:pt x="11913" y="20289"/>
                                              <a:pt x="11913" y="20289"/>
                                            </a:cubicBezTo>
                                            <a:cubicBezTo>
                                              <a:pt x="11913" y="20289"/>
                                              <a:pt x="11913" y="20295"/>
                                              <a:pt x="11913" y="20301"/>
                                            </a:cubicBezTo>
                                            <a:cubicBezTo>
                                              <a:pt x="11907" y="20295"/>
                                              <a:pt x="11901" y="20289"/>
                                              <a:pt x="11894" y="20282"/>
                                            </a:cubicBezTo>
                                            <a:cubicBezTo>
                                              <a:pt x="11888" y="20289"/>
                                              <a:pt x="11888" y="20295"/>
                                              <a:pt x="11888" y="20308"/>
                                            </a:cubicBezTo>
                                            <a:cubicBezTo>
                                              <a:pt x="11888" y="20308"/>
                                              <a:pt x="11882" y="20301"/>
                                              <a:pt x="11882" y="20301"/>
                                            </a:cubicBezTo>
                                            <a:cubicBezTo>
                                              <a:pt x="11882" y="20301"/>
                                              <a:pt x="11875" y="20308"/>
                                              <a:pt x="11875" y="20308"/>
                                            </a:cubicBezTo>
                                            <a:cubicBezTo>
                                              <a:pt x="11875" y="20295"/>
                                              <a:pt x="11869" y="20289"/>
                                              <a:pt x="11869" y="20282"/>
                                            </a:cubicBezTo>
                                            <a:cubicBezTo>
                                              <a:pt x="11863" y="20282"/>
                                              <a:pt x="11856" y="20289"/>
                                              <a:pt x="11850" y="20295"/>
                                            </a:cubicBezTo>
                                            <a:cubicBezTo>
                                              <a:pt x="11850" y="20295"/>
                                              <a:pt x="11850" y="20289"/>
                                              <a:pt x="11850" y="20289"/>
                                            </a:cubicBezTo>
                                            <a:cubicBezTo>
                                              <a:pt x="11850" y="20289"/>
                                              <a:pt x="11844" y="20289"/>
                                              <a:pt x="11837" y="20295"/>
                                            </a:cubicBezTo>
                                            <a:cubicBezTo>
                                              <a:pt x="11844" y="20282"/>
                                              <a:pt x="11844" y="20276"/>
                                              <a:pt x="11844" y="20269"/>
                                            </a:cubicBezTo>
                                            <a:cubicBezTo>
                                              <a:pt x="11837" y="20269"/>
                                              <a:pt x="11831" y="20269"/>
                                              <a:pt x="11818" y="20276"/>
                                            </a:cubicBezTo>
                                            <a:cubicBezTo>
                                              <a:pt x="11818" y="20276"/>
                                              <a:pt x="11818" y="20269"/>
                                              <a:pt x="11818" y="20269"/>
                                            </a:cubicBezTo>
                                            <a:cubicBezTo>
                                              <a:pt x="11818" y="20269"/>
                                              <a:pt x="11812" y="20269"/>
                                              <a:pt x="11805" y="20269"/>
                                            </a:cubicBezTo>
                                            <a:cubicBezTo>
                                              <a:pt x="11812" y="20263"/>
                                              <a:pt x="11818" y="20257"/>
                                              <a:pt x="11824" y="20250"/>
                                            </a:cubicBezTo>
                                            <a:cubicBezTo>
                                              <a:pt x="11818" y="20244"/>
                                              <a:pt x="11812" y="20244"/>
                                              <a:pt x="11799" y="20244"/>
                                            </a:cubicBezTo>
                                            <a:cubicBezTo>
                                              <a:pt x="11799" y="20244"/>
                                              <a:pt x="11805" y="20238"/>
                                              <a:pt x="11805" y="20238"/>
                                            </a:cubicBezTo>
                                            <a:cubicBezTo>
                                              <a:pt x="11805" y="20238"/>
                                              <a:pt x="11805" y="20238"/>
                                              <a:pt x="11805" y="20238"/>
                                            </a:cubicBezTo>
                                            <a:cubicBezTo>
                                              <a:pt x="11805" y="20238"/>
                                              <a:pt x="11805" y="20238"/>
                                              <a:pt x="11805" y="20238"/>
                                            </a:cubicBezTo>
                                            <a:cubicBezTo>
                                              <a:pt x="11805" y="20238"/>
                                              <a:pt x="11799" y="20231"/>
                                              <a:pt x="11799" y="20231"/>
                                            </a:cubicBezTo>
                                            <a:cubicBezTo>
                                              <a:pt x="11812" y="20231"/>
                                              <a:pt x="11818" y="20225"/>
                                              <a:pt x="11824" y="20225"/>
                                            </a:cubicBezTo>
                                            <a:cubicBezTo>
                                              <a:pt x="11824" y="20219"/>
                                              <a:pt x="11818" y="20212"/>
                                              <a:pt x="11812" y="20206"/>
                                            </a:cubicBezTo>
                                            <a:cubicBezTo>
                                              <a:pt x="11812" y="20206"/>
                                              <a:pt x="11818" y="20206"/>
                                              <a:pt x="11818" y="20206"/>
                                            </a:cubicBezTo>
                                            <a:cubicBezTo>
                                              <a:pt x="11818" y="20206"/>
                                              <a:pt x="11818" y="20199"/>
                                              <a:pt x="11818" y="20193"/>
                                            </a:cubicBezTo>
                                            <a:cubicBezTo>
                                              <a:pt x="11831" y="20199"/>
                                              <a:pt x="11837" y="20199"/>
                                              <a:pt x="11844" y="20199"/>
                                            </a:cubicBezTo>
                                            <a:cubicBezTo>
                                              <a:pt x="11844" y="20193"/>
                                              <a:pt x="11844" y="20187"/>
                                              <a:pt x="11837" y="20174"/>
                                            </a:cubicBezTo>
                                            <a:cubicBezTo>
                                              <a:pt x="11837" y="20174"/>
                                              <a:pt x="11844" y="20174"/>
                                              <a:pt x="11844" y="20174"/>
                                            </a:cubicBezTo>
                                            <a:cubicBezTo>
                                              <a:pt x="11844" y="20174"/>
                                              <a:pt x="11844" y="20168"/>
                                              <a:pt x="11844" y="20161"/>
                                            </a:cubicBezTo>
                                            <a:cubicBezTo>
                                              <a:pt x="11850" y="20168"/>
                                              <a:pt x="11856" y="20174"/>
                                              <a:pt x="11863" y="20180"/>
                                            </a:cubicBezTo>
                                            <a:cubicBezTo>
                                              <a:pt x="11869" y="20174"/>
                                              <a:pt x="11869" y="20168"/>
                                              <a:pt x="11869" y="20155"/>
                                            </a:cubicBezTo>
                                            <a:cubicBezTo>
                                              <a:pt x="11869" y="20155"/>
                                              <a:pt x="11875" y="20161"/>
                                              <a:pt x="11875" y="20161"/>
                                            </a:cubicBezTo>
                                            <a:cubicBezTo>
                                              <a:pt x="11875" y="20161"/>
                                              <a:pt x="11882" y="20155"/>
                                              <a:pt x="11882" y="20155"/>
                                            </a:cubicBezTo>
                                            <a:cubicBezTo>
                                              <a:pt x="11882" y="20168"/>
                                              <a:pt x="11888" y="20174"/>
                                              <a:pt x="11888" y="20180"/>
                                            </a:cubicBezTo>
                                            <a:cubicBezTo>
                                              <a:pt x="11894" y="20180"/>
                                              <a:pt x="11901" y="20174"/>
                                              <a:pt x="11907" y="20168"/>
                                            </a:cubicBezTo>
                                            <a:cubicBezTo>
                                              <a:pt x="11907" y="20168"/>
                                              <a:pt x="11907" y="20174"/>
                                              <a:pt x="11907" y="20174"/>
                                            </a:cubicBezTo>
                                            <a:cubicBezTo>
                                              <a:pt x="11907" y="20174"/>
                                              <a:pt x="11913" y="20174"/>
                                              <a:pt x="11920" y="20168"/>
                                            </a:cubicBezTo>
                                            <a:cubicBezTo>
                                              <a:pt x="11913" y="20180"/>
                                              <a:pt x="11913" y="20187"/>
                                              <a:pt x="11913" y="20193"/>
                                            </a:cubicBezTo>
                                            <a:cubicBezTo>
                                              <a:pt x="11920" y="20193"/>
                                              <a:pt x="11926" y="20193"/>
                                              <a:pt x="11939" y="20187"/>
                                            </a:cubicBezTo>
                                            <a:cubicBezTo>
                                              <a:pt x="11939" y="20187"/>
                                              <a:pt x="11939" y="20193"/>
                                              <a:pt x="11939" y="20193"/>
                                            </a:cubicBezTo>
                                            <a:cubicBezTo>
                                              <a:pt x="11939" y="20193"/>
                                              <a:pt x="11945" y="20193"/>
                                              <a:pt x="11951" y="20193"/>
                                            </a:cubicBezTo>
                                            <a:cubicBezTo>
                                              <a:pt x="11945" y="20199"/>
                                              <a:pt x="11939" y="20206"/>
                                              <a:pt x="11932" y="20212"/>
                                            </a:cubicBezTo>
                                            <a:cubicBezTo>
                                              <a:pt x="11939" y="20219"/>
                                              <a:pt x="11945" y="20219"/>
                                              <a:pt x="11958" y="20219"/>
                                            </a:cubicBezTo>
                                            <a:cubicBezTo>
                                              <a:pt x="11958" y="20219"/>
                                              <a:pt x="11951" y="20225"/>
                                              <a:pt x="11951" y="20225"/>
                                            </a:cubicBezTo>
                                            <a:cubicBezTo>
                                              <a:pt x="11951" y="20225"/>
                                              <a:pt x="11951" y="20225"/>
                                              <a:pt x="11951" y="20225"/>
                                            </a:cubicBezTo>
                                            <a:cubicBezTo>
                                              <a:pt x="11951" y="20225"/>
                                              <a:pt x="11951" y="20225"/>
                                              <a:pt x="11951" y="20225"/>
                                            </a:cubicBezTo>
                                            <a:cubicBezTo>
                                              <a:pt x="11951" y="20225"/>
                                              <a:pt x="11958" y="20231"/>
                                              <a:pt x="11958" y="20231"/>
                                            </a:cubicBezTo>
                                            <a:cubicBezTo>
                                              <a:pt x="11951" y="20225"/>
                                              <a:pt x="11939" y="20231"/>
                                              <a:pt x="11932" y="20238"/>
                                            </a:cubicBezTo>
                                            <a:close/>
                                            <a:moveTo>
                                              <a:pt x="12237" y="19690"/>
                                            </a:moveTo>
                                            <a:cubicBezTo>
                                              <a:pt x="12237" y="19684"/>
                                              <a:pt x="12237" y="19684"/>
                                              <a:pt x="12237" y="19677"/>
                                            </a:cubicBezTo>
                                            <a:cubicBezTo>
                                              <a:pt x="12237" y="19677"/>
                                              <a:pt x="12243" y="19677"/>
                                              <a:pt x="12243" y="19677"/>
                                            </a:cubicBezTo>
                                            <a:cubicBezTo>
                                              <a:pt x="12243" y="19677"/>
                                              <a:pt x="12243" y="19684"/>
                                              <a:pt x="12237" y="19690"/>
                                            </a:cubicBezTo>
                                            <a:close/>
                                            <a:moveTo>
                                              <a:pt x="12611" y="19607"/>
                                            </a:moveTo>
                                            <a:cubicBezTo>
                                              <a:pt x="12598" y="19614"/>
                                              <a:pt x="12592" y="19627"/>
                                              <a:pt x="12579" y="19633"/>
                                            </a:cubicBezTo>
                                            <a:cubicBezTo>
                                              <a:pt x="12573" y="19620"/>
                                              <a:pt x="12560" y="19614"/>
                                              <a:pt x="12548" y="19607"/>
                                            </a:cubicBezTo>
                                            <a:cubicBezTo>
                                              <a:pt x="12535" y="19601"/>
                                              <a:pt x="12522" y="19595"/>
                                              <a:pt x="12510" y="19588"/>
                                            </a:cubicBezTo>
                                            <a:cubicBezTo>
                                              <a:pt x="12516" y="19576"/>
                                              <a:pt x="12522" y="19563"/>
                                              <a:pt x="12529" y="19550"/>
                                            </a:cubicBezTo>
                                            <a:cubicBezTo>
                                              <a:pt x="12535" y="19537"/>
                                              <a:pt x="12535" y="19525"/>
                                              <a:pt x="12535" y="19512"/>
                                            </a:cubicBezTo>
                                            <a:cubicBezTo>
                                              <a:pt x="12548" y="19518"/>
                                              <a:pt x="12560" y="19518"/>
                                              <a:pt x="12573" y="19518"/>
                                            </a:cubicBezTo>
                                            <a:cubicBezTo>
                                              <a:pt x="12586" y="19518"/>
                                              <a:pt x="12598" y="19518"/>
                                              <a:pt x="12611" y="19512"/>
                                            </a:cubicBezTo>
                                            <a:cubicBezTo>
                                              <a:pt x="12611" y="19525"/>
                                              <a:pt x="12611" y="19537"/>
                                              <a:pt x="12617" y="19550"/>
                                            </a:cubicBezTo>
                                            <a:cubicBezTo>
                                              <a:pt x="12624" y="19563"/>
                                              <a:pt x="12630" y="19576"/>
                                              <a:pt x="12636" y="19588"/>
                                            </a:cubicBezTo>
                                            <a:cubicBezTo>
                                              <a:pt x="12636" y="19595"/>
                                              <a:pt x="12624" y="19601"/>
                                              <a:pt x="12611" y="19607"/>
                                            </a:cubicBezTo>
                                            <a:close/>
                                            <a:moveTo>
                                              <a:pt x="13556" y="19665"/>
                                            </a:moveTo>
                                            <a:cubicBezTo>
                                              <a:pt x="13556" y="19658"/>
                                              <a:pt x="13563" y="19652"/>
                                              <a:pt x="13563" y="19652"/>
                                            </a:cubicBezTo>
                                            <a:lnTo>
                                              <a:pt x="13563" y="19652"/>
                                            </a:lnTo>
                                            <a:cubicBezTo>
                                              <a:pt x="13569" y="19665"/>
                                              <a:pt x="13575" y="19677"/>
                                              <a:pt x="13582" y="19690"/>
                                            </a:cubicBezTo>
                                            <a:cubicBezTo>
                                              <a:pt x="13575" y="19677"/>
                                              <a:pt x="13569" y="19671"/>
                                              <a:pt x="13556" y="19665"/>
                                            </a:cubicBezTo>
                                            <a:close/>
                                            <a:moveTo>
                                              <a:pt x="15225" y="18283"/>
                                            </a:moveTo>
                                            <a:cubicBezTo>
                                              <a:pt x="15212" y="18290"/>
                                              <a:pt x="15206" y="18302"/>
                                              <a:pt x="15193" y="18309"/>
                                            </a:cubicBezTo>
                                            <a:lnTo>
                                              <a:pt x="15193" y="18309"/>
                                            </a:lnTo>
                                            <a:cubicBezTo>
                                              <a:pt x="15187" y="18296"/>
                                              <a:pt x="15174" y="18290"/>
                                              <a:pt x="15161" y="18283"/>
                                            </a:cubicBezTo>
                                            <a:cubicBezTo>
                                              <a:pt x="15149" y="18277"/>
                                              <a:pt x="15136" y="18271"/>
                                              <a:pt x="15123" y="18264"/>
                                            </a:cubicBezTo>
                                            <a:cubicBezTo>
                                              <a:pt x="15130" y="18251"/>
                                              <a:pt x="15136" y="18239"/>
                                              <a:pt x="15142" y="18226"/>
                                            </a:cubicBezTo>
                                            <a:cubicBezTo>
                                              <a:pt x="15149" y="18213"/>
                                              <a:pt x="15149" y="18201"/>
                                              <a:pt x="15149" y="18188"/>
                                            </a:cubicBezTo>
                                            <a:cubicBezTo>
                                              <a:pt x="15161" y="18194"/>
                                              <a:pt x="15174" y="18194"/>
                                              <a:pt x="15187" y="18194"/>
                                            </a:cubicBezTo>
                                            <a:lnTo>
                                              <a:pt x="15187" y="18194"/>
                                            </a:lnTo>
                                            <a:cubicBezTo>
                                              <a:pt x="15199" y="18194"/>
                                              <a:pt x="15212" y="18194"/>
                                              <a:pt x="15225" y="18188"/>
                                            </a:cubicBezTo>
                                            <a:cubicBezTo>
                                              <a:pt x="15225" y="18201"/>
                                              <a:pt x="15225" y="18213"/>
                                              <a:pt x="15231" y="18226"/>
                                            </a:cubicBezTo>
                                            <a:cubicBezTo>
                                              <a:pt x="15237" y="18239"/>
                                              <a:pt x="15244" y="18251"/>
                                              <a:pt x="15250" y="18264"/>
                                            </a:cubicBezTo>
                                            <a:cubicBezTo>
                                              <a:pt x="15244" y="18271"/>
                                              <a:pt x="15231" y="18277"/>
                                              <a:pt x="15225" y="18283"/>
                                            </a:cubicBezTo>
                                            <a:close/>
                                            <a:moveTo>
                                              <a:pt x="16316" y="18315"/>
                                            </a:moveTo>
                                            <a:cubicBezTo>
                                              <a:pt x="16303" y="18328"/>
                                              <a:pt x="16284" y="18341"/>
                                              <a:pt x="16278" y="18360"/>
                                            </a:cubicBezTo>
                                            <a:lnTo>
                                              <a:pt x="16278" y="18360"/>
                                            </a:lnTo>
                                            <a:cubicBezTo>
                                              <a:pt x="16265" y="18341"/>
                                              <a:pt x="16252" y="18321"/>
                                              <a:pt x="16233" y="18309"/>
                                            </a:cubicBezTo>
                                            <a:cubicBezTo>
                                              <a:pt x="16214" y="18296"/>
                                              <a:pt x="16195" y="18290"/>
                                              <a:pt x="16176" y="18283"/>
                                            </a:cubicBezTo>
                                            <a:cubicBezTo>
                                              <a:pt x="16189" y="18264"/>
                                              <a:pt x="16202" y="18245"/>
                                              <a:pt x="16208" y="18226"/>
                                            </a:cubicBezTo>
                                            <a:cubicBezTo>
                                              <a:pt x="16214" y="18207"/>
                                              <a:pt x="16214" y="18188"/>
                                              <a:pt x="16214" y="18162"/>
                                            </a:cubicBezTo>
                                            <a:cubicBezTo>
                                              <a:pt x="16233" y="18169"/>
                                              <a:pt x="16252" y="18175"/>
                                              <a:pt x="16278" y="18175"/>
                                            </a:cubicBezTo>
                                            <a:cubicBezTo>
                                              <a:pt x="16278" y="18175"/>
                                              <a:pt x="16284" y="18175"/>
                                              <a:pt x="16284" y="18175"/>
                                            </a:cubicBezTo>
                                            <a:cubicBezTo>
                                              <a:pt x="16303" y="18175"/>
                                              <a:pt x="16322" y="18169"/>
                                              <a:pt x="16347" y="18162"/>
                                            </a:cubicBezTo>
                                            <a:cubicBezTo>
                                              <a:pt x="16347" y="18188"/>
                                              <a:pt x="16347" y="18207"/>
                                              <a:pt x="16354" y="18232"/>
                                            </a:cubicBezTo>
                                            <a:cubicBezTo>
                                              <a:pt x="16360" y="18251"/>
                                              <a:pt x="16373" y="18271"/>
                                              <a:pt x="16386" y="18290"/>
                                            </a:cubicBezTo>
                                            <a:cubicBezTo>
                                              <a:pt x="16354" y="18290"/>
                                              <a:pt x="16335" y="18296"/>
                                              <a:pt x="16316" y="18315"/>
                                            </a:cubicBezTo>
                                            <a:close/>
                                            <a:moveTo>
                                              <a:pt x="16500" y="17297"/>
                                            </a:moveTo>
                                            <a:cubicBezTo>
                                              <a:pt x="16506" y="17284"/>
                                              <a:pt x="16512" y="17271"/>
                                              <a:pt x="16519" y="17258"/>
                                            </a:cubicBezTo>
                                            <a:cubicBezTo>
                                              <a:pt x="16525" y="17246"/>
                                              <a:pt x="16525" y="17233"/>
                                              <a:pt x="16525" y="17220"/>
                                            </a:cubicBezTo>
                                            <a:cubicBezTo>
                                              <a:pt x="16538" y="17227"/>
                                              <a:pt x="16550" y="17227"/>
                                              <a:pt x="16563" y="17227"/>
                                            </a:cubicBezTo>
                                            <a:cubicBezTo>
                                              <a:pt x="16576" y="17227"/>
                                              <a:pt x="16582" y="17227"/>
                                              <a:pt x="16595" y="17220"/>
                                            </a:cubicBezTo>
                                            <a:cubicBezTo>
                                              <a:pt x="16601" y="17246"/>
                                              <a:pt x="16608" y="17271"/>
                                              <a:pt x="16620" y="17297"/>
                                            </a:cubicBezTo>
                                            <a:cubicBezTo>
                                              <a:pt x="16608" y="17303"/>
                                              <a:pt x="16601" y="17303"/>
                                              <a:pt x="16589" y="17316"/>
                                            </a:cubicBezTo>
                                            <a:cubicBezTo>
                                              <a:pt x="16576" y="17322"/>
                                              <a:pt x="16570" y="17335"/>
                                              <a:pt x="16557" y="17341"/>
                                            </a:cubicBezTo>
                                            <a:cubicBezTo>
                                              <a:pt x="16550" y="17328"/>
                                              <a:pt x="16538" y="17322"/>
                                              <a:pt x="16525" y="17316"/>
                                            </a:cubicBezTo>
                                            <a:cubicBezTo>
                                              <a:pt x="16525" y="17303"/>
                                              <a:pt x="16512" y="17297"/>
                                              <a:pt x="16500" y="17297"/>
                                            </a:cubicBezTo>
                                            <a:close/>
                                            <a:moveTo>
                                              <a:pt x="16589" y="17812"/>
                                            </a:moveTo>
                                            <a:cubicBezTo>
                                              <a:pt x="16601" y="17749"/>
                                              <a:pt x="16601" y="17691"/>
                                              <a:pt x="16582" y="17653"/>
                                            </a:cubicBezTo>
                                            <a:cubicBezTo>
                                              <a:pt x="16576" y="17640"/>
                                              <a:pt x="16570" y="17634"/>
                                              <a:pt x="16563" y="17628"/>
                                            </a:cubicBezTo>
                                            <a:cubicBezTo>
                                              <a:pt x="16563" y="17628"/>
                                              <a:pt x="16563" y="17628"/>
                                              <a:pt x="16563" y="17628"/>
                                            </a:cubicBezTo>
                                            <a:lnTo>
                                              <a:pt x="16563" y="17628"/>
                                            </a:lnTo>
                                            <a:cubicBezTo>
                                              <a:pt x="16576" y="17647"/>
                                              <a:pt x="16589" y="17672"/>
                                              <a:pt x="16601" y="17691"/>
                                            </a:cubicBezTo>
                                            <a:cubicBezTo>
                                              <a:pt x="16627" y="17723"/>
                                              <a:pt x="16652" y="17755"/>
                                              <a:pt x="16684" y="17774"/>
                                            </a:cubicBezTo>
                                            <a:cubicBezTo>
                                              <a:pt x="16658" y="17780"/>
                                              <a:pt x="16627" y="17793"/>
                                              <a:pt x="16589" y="17812"/>
                                            </a:cubicBezTo>
                                            <a:close/>
                                            <a:moveTo>
                                              <a:pt x="20414" y="13331"/>
                                            </a:moveTo>
                                            <a:cubicBezTo>
                                              <a:pt x="20439" y="13407"/>
                                              <a:pt x="20534" y="13534"/>
                                              <a:pt x="20832" y="13439"/>
                                            </a:cubicBezTo>
                                            <a:cubicBezTo>
                                              <a:pt x="20617" y="13210"/>
                                              <a:pt x="20477" y="13273"/>
                                              <a:pt x="20414" y="13331"/>
                                            </a:cubicBezTo>
                                            <a:close/>
                                            <a:moveTo>
                                              <a:pt x="20078" y="16151"/>
                                            </a:moveTo>
                                            <a:cubicBezTo>
                                              <a:pt x="20154" y="16176"/>
                                              <a:pt x="20312" y="16176"/>
                                              <a:pt x="20414" y="15877"/>
                                            </a:cubicBezTo>
                                            <a:cubicBezTo>
                                              <a:pt x="20097" y="15915"/>
                                              <a:pt x="20065" y="16068"/>
                                              <a:pt x="20078" y="16151"/>
                                            </a:cubicBezTo>
                                            <a:close/>
                                            <a:moveTo>
                                              <a:pt x="19665" y="16475"/>
                                            </a:moveTo>
                                            <a:cubicBezTo>
                                              <a:pt x="19653" y="16482"/>
                                              <a:pt x="19640" y="16488"/>
                                              <a:pt x="19627" y="16488"/>
                                            </a:cubicBezTo>
                                            <a:cubicBezTo>
                                              <a:pt x="19627" y="16520"/>
                                              <a:pt x="19640" y="16558"/>
                                              <a:pt x="19665" y="16596"/>
                                            </a:cubicBezTo>
                                            <a:cubicBezTo>
                                              <a:pt x="19710" y="16654"/>
                                              <a:pt x="19798" y="16705"/>
                                              <a:pt x="19970" y="16705"/>
                                            </a:cubicBezTo>
                                            <a:cubicBezTo>
                                              <a:pt x="19982" y="16705"/>
                                              <a:pt x="19995" y="16705"/>
                                              <a:pt x="20008" y="16705"/>
                                            </a:cubicBezTo>
                                            <a:cubicBezTo>
                                              <a:pt x="19995" y="16685"/>
                                              <a:pt x="19982" y="16660"/>
                                              <a:pt x="19970" y="16641"/>
                                            </a:cubicBezTo>
                                            <a:cubicBezTo>
                                              <a:pt x="19849" y="16469"/>
                                              <a:pt x="19735" y="16456"/>
                                              <a:pt x="19665" y="16475"/>
                                            </a:cubicBezTo>
                                            <a:close/>
                                            <a:moveTo>
                                              <a:pt x="19970" y="16316"/>
                                            </a:moveTo>
                                            <a:cubicBezTo>
                                              <a:pt x="19957" y="16323"/>
                                              <a:pt x="19944" y="16329"/>
                                              <a:pt x="19932" y="16342"/>
                                            </a:cubicBezTo>
                                            <a:cubicBezTo>
                                              <a:pt x="19938" y="16367"/>
                                              <a:pt x="19951" y="16393"/>
                                              <a:pt x="19970" y="16418"/>
                                            </a:cubicBezTo>
                                            <a:cubicBezTo>
                                              <a:pt x="20020" y="16482"/>
                                              <a:pt x="20122" y="16533"/>
                                              <a:pt x="20338" y="16488"/>
                                            </a:cubicBezTo>
                                            <a:cubicBezTo>
                                              <a:pt x="20173" y="16284"/>
                                              <a:pt x="20046" y="16284"/>
                                              <a:pt x="19970" y="16316"/>
                                            </a:cubicBezTo>
                                            <a:close/>
                                            <a:moveTo>
                                              <a:pt x="19354" y="16628"/>
                                            </a:moveTo>
                                            <a:cubicBezTo>
                                              <a:pt x="19354" y="16628"/>
                                              <a:pt x="19348" y="16628"/>
                                              <a:pt x="19348" y="16634"/>
                                            </a:cubicBezTo>
                                            <a:cubicBezTo>
                                              <a:pt x="19348" y="16654"/>
                                              <a:pt x="19348" y="16679"/>
                                              <a:pt x="19354" y="16705"/>
                                            </a:cubicBezTo>
                                            <a:cubicBezTo>
                                              <a:pt x="19380" y="16781"/>
                                              <a:pt x="19456" y="16864"/>
                                              <a:pt x="19665" y="16883"/>
                                            </a:cubicBezTo>
                                            <a:cubicBezTo>
                                              <a:pt x="19678" y="16883"/>
                                              <a:pt x="19691" y="16883"/>
                                              <a:pt x="19703" y="16883"/>
                                            </a:cubicBezTo>
                                            <a:cubicBezTo>
                                              <a:pt x="19691" y="16857"/>
                                              <a:pt x="19678" y="16832"/>
                                              <a:pt x="19665" y="16806"/>
                                            </a:cubicBezTo>
                                            <a:cubicBezTo>
                                              <a:pt x="19551" y="16603"/>
                                              <a:pt x="19424" y="16603"/>
                                              <a:pt x="19354" y="16628"/>
                                            </a:cubicBezTo>
                                            <a:close/>
                                            <a:moveTo>
                                              <a:pt x="19075" y="17647"/>
                                            </a:moveTo>
                                            <a:cubicBezTo>
                                              <a:pt x="19075" y="17519"/>
                                              <a:pt x="18967" y="17418"/>
                                              <a:pt x="18834" y="17418"/>
                                            </a:cubicBezTo>
                                            <a:cubicBezTo>
                                              <a:pt x="18802" y="17418"/>
                                              <a:pt x="18764" y="17424"/>
                                              <a:pt x="18739" y="17437"/>
                                            </a:cubicBezTo>
                                            <a:cubicBezTo>
                                              <a:pt x="18701" y="17418"/>
                                              <a:pt x="18663" y="17405"/>
                                              <a:pt x="18619" y="17405"/>
                                            </a:cubicBezTo>
                                            <a:cubicBezTo>
                                              <a:pt x="18511" y="17405"/>
                                              <a:pt x="18416" y="17475"/>
                                              <a:pt x="18390" y="17570"/>
                                            </a:cubicBezTo>
                                            <a:cubicBezTo>
                                              <a:pt x="18333" y="17608"/>
                                              <a:pt x="18289" y="17679"/>
                                              <a:pt x="18289" y="17755"/>
                                            </a:cubicBezTo>
                                            <a:cubicBezTo>
                                              <a:pt x="18289" y="17806"/>
                                              <a:pt x="18301" y="17844"/>
                                              <a:pt x="18333" y="17882"/>
                                            </a:cubicBezTo>
                                            <a:lnTo>
                                              <a:pt x="18333" y="17889"/>
                                            </a:lnTo>
                                            <a:cubicBezTo>
                                              <a:pt x="18333" y="18003"/>
                                              <a:pt x="18428" y="18105"/>
                                              <a:pt x="18549" y="18111"/>
                                            </a:cubicBezTo>
                                            <a:cubicBezTo>
                                              <a:pt x="18593" y="18162"/>
                                              <a:pt x="18657" y="18194"/>
                                              <a:pt x="18733" y="18194"/>
                                            </a:cubicBezTo>
                                            <a:cubicBezTo>
                                              <a:pt x="18834" y="18194"/>
                                              <a:pt x="18917" y="18137"/>
                                              <a:pt x="18955" y="18054"/>
                                            </a:cubicBezTo>
                                            <a:cubicBezTo>
                                              <a:pt x="19050" y="18029"/>
                                              <a:pt x="19126" y="17940"/>
                                              <a:pt x="19126" y="17838"/>
                                            </a:cubicBezTo>
                                            <a:cubicBezTo>
                                              <a:pt x="19126" y="17787"/>
                                              <a:pt x="19107" y="17736"/>
                                              <a:pt x="19075" y="17698"/>
                                            </a:cubicBezTo>
                                            <a:cubicBezTo>
                                              <a:pt x="19075" y="17685"/>
                                              <a:pt x="19075" y="17666"/>
                                              <a:pt x="19075" y="17647"/>
                                            </a:cubicBezTo>
                                            <a:close/>
                                            <a:moveTo>
                                              <a:pt x="19037" y="16705"/>
                                            </a:moveTo>
                                            <a:cubicBezTo>
                                              <a:pt x="19024" y="16787"/>
                                              <a:pt x="19056" y="16934"/>
                                              <a:pt x="19354" y="16985"/>
                                            </a:cubicBezTo>
                                            <a:cubicBezTo>
                                              <a:pt x="19354" y="16985"/>
                                              <a:pt x="19361" y="16985"/>
                                              <a:pt x="19361" y="16985"/>
                                            </a:cubicBezTo>
                                            <a:cubicBezTo>
                                              <a:pt x="19361" y="16978"/>
                                              <a:pt x="19354" y="16966"/>
                                              <a:pt x="19354" y="16959"/>
                                            </a:cubicBezTo>
                                            <a:cubicBezTo>
                                              <a:pt x="19259" y="16685"/>
                                              <a:pt x="19113" y="16679"/>
                                              <a:pt x="19037" y="16705"/>
                                            </a:cubicBezTo>
                                            <a:close/>
                                            <a:moveTo>
                                              <a:pt x="20845" y="12904"/>
                                            </a:moveTo>
                                            <a:cubicBezTo>
                                              <a:pt x="20832" y="12955"/>
                                              <a:pt x="20832" y="13019"/>
                                              <a:pt x="20839" y="13101"/>
                                            </a:cubicBezTo>
                                            <a:cubicBezTo>
                                              <a:pt x="20839" y="13101"/>
                                              <a:pt x="20845" y="13095"/>
                                              <a:pt x="20845" y="13095"/>
                                            </a:cubicBezTo>
                                            <a:cubicBezTo>
                                              <a:pt x="21105" y="12929"/>
                                              <a:pt x="21073" y="12777"/>
                                              <a:pt x="21029" y="12713"/>
                                            </a:cubicBezTo>
                                            <a:cubicBezTo>
                                              <a:pt x="20972" y="12726"/>
                                              <a:pt x="20877" y="12764"/>
                                              <a:pt x="20845" y="12904"/>
                                            </a:cubicBezTo>
                                            <a:close/>
                                            <a:moveTo>
                                              <a:pt x="18365" y="16730"/>
                                            </a:moveTo>
                                            <a:cubicBezTo>
                                              <a:pt x="18339" y="16806"/>
                                              <a:pt x="18339" y="16966"/>
                                              <a:pt x="18631" y="17067"/>
                                            </a:cubicBezTo>
                                            <a:cubicBezTo>
                                              <a:pt x="18593" y="16762"/>
                                              <a:pt x="18441" y="16724"/>
                                              <a:pt x="18365" y="16730"/>
                                            </a:cubicBezTo>
                                            <a:close/>
                                            <a:moveTo>
                                              <a:pt x="21213" y="12910"/>
                                            </a:moveTo>
                                            <a:cubicBezTo>
                                              <a:pt x="21169" y="12980"/>
                                              <a:pt x="21131" y="13133"/>
                                              <a:pt x="21397" y="13305"/>
                                            </a:cubicBezTo>
                                            <a:cubicBezTo>
                                              <a:pt x="21435" y="12993"/>
                                              <a:pt x="21296" y="12917"/>
                                              <a:pt x="21213" y="12910"/>
                                            </a:cubicBezTo>
                                            <a:close/>
                                            <a:moveTo>
                                              <a:pt x="20579" y="13961"/>
                                            </a:moveTo>
                                            <a:cubicBezTo>
                                              <a:pt x="20579" y="14044"/>
                                              <a:pt x="20642" y="14190"/>
                                              <a:pt x="20953" y="14177"/>
                                            </a:cubicBezTo>
                                            <a:cubicBezTo>
                                              <a:pt x="20807" y="13897"/>
                                              <a:pt x="20648" y="13923"/>
                                              <a:pt x="20579" y="13961"/>
                                            </a:cubicBezTo>
                                            <a:close/>
                                            <a:moveTo>
                                              <a:pt x="20293" y="14871"/>
                                            </a:moveTo>
                                            <a:cubicBezTo>
                                              <a:pt x="20274" y="14877"/>
                                              <a:pt x="20255" y="14884"/>
                                              <a:pt x="20242" y="14890"/>
                                            </a:cubicBezTo>
                                            <a:cubicBezTo>
                                              <a:pt x="20242" y="14871"/>
                                              <a:pt x="20249" y="14852"/>
                                              <a:pt x="20249" y="14833"/>
                                            </a:cubicBezTo>
                                            <a:cubicBezTo>
                                              <a:pt x="20249" y="14699"/>
                                              <a:pt x="20173" y="14591"/>
                                              <a:pt x="20084" y="14591"/>
                                            </a:cubicBezTo>
                                            <a:cubicBezTo>
                                              <a:pt x="19995" y="14591"/>
                                              <a:pt x="19919" y="14699"/>
                                              <a:pt x="19919" y="14833"/>
                                            </a:cubicBezTo>
                                            <a:cubicBezTo>
                                              <a:pt x="19919" y="14852"/>
                                              <a:pt x="19919" y="14871"/>
                                              <a:pt x="19925" y="14890"/>
                                            </a:cubicBezTo>
                                            <a:cubicBezTo>
                                              <a:pt x="19906" y="14884"/>
                                              <a:pt x="19894" y="14877"/>
                                              <a:pt x="19875" y="14871"/>
                                            </a:cubicBezTo>
                                            <a:cubicBezTo>
                                              <a:pt x="19748" y="14833"/>
                                              <a:pt x="19621" y="14865"/>
                                              <a:pt x="19595" y="14954"/>
                                            </a:cubicBezTo>
                                            <a:cubicBezTo>
                                              <a:pt x="19570" y="15043"/>
                                              <a:pt x="19646" y="15145"/>
                                              <a:pt x="19773" y="15189"/>
                                            </a:cubicBezTo>
                                            <a:cubicBezTo>
                                              <a:pt x="19792" y="15196"/>
                                              <a:pt x="19811" y="15202"/>
                                              <a:pt x="19830" y="15202"/>
                                            </a:cubicBezTo>
                                            <a:cubicBezTo>
                                              <a:pt x="19817" y="15215"/>
                                              <a:pt x="19805" y="15228"/>
                                              <a:pt x="19792" y="15247"/>
                                            </a:cubicBezTo>
                                            <a:cubicBezTo>
                                              <a:pt x="19716" y="15355"/>
                                              <a:pt x="19710" y="15482"/>
                                              <a:pt x="19786" y="15540"/>
                                            </a:cubicBezTo>
                                            <a:cubicBezTo>
                                              <a:pt x="19862" y="15597"/>
                                              <a:pt x="19982" y="15552"/>
                                              <a:pt x="20059" y="15444"/>
                                            </a:cubicBezTo>
                                            <a:cubicBezTo>
                                              <a:pt x="20071" y="15431"/>
                                              <a:pt x="20078" y="15412"/>
                                              <a:pt x="20090" y="15393"/>
                                            </a:cubicBezTo>
                                            <a:lnTo>
                                              <a:pt x="20090" y="15393"/>
                                            </a:lnTo>
                                            <a:cubicBezTo>
                                              <a:pt x="20097" y="15412"/>
                                              <a:pt x="20109" y="15425"/>
                                              <a:pt x="20122" y="15444"/>
                                            </a:cubicBezTo>
                                            <a:cubicBezTo>
                                              <a:pt x="20198" y="15552"/>
                                              <a:pt x="20325" y="15597"/>
                                              <a:pt x="20395" y="15540"/>
                                            </a:cubicBezTo>
                                            <a:cubicBezTo>
                                              <a:pt x="20471" y="15482"/>
                                              <a:pt x="20464" y="15355"/>
                                              <a:pt x="20388" y="15247"/>
                                            </a:cubicBezTo>
                                            <a:cubicBezTo>
                                              <a:pt x="20376" y="15234"/>
                                              <a:pt x="20363" y="15215"/>
                                              <a:pt x="20350" y="15202"/>
                                            </a:cubicBezTo>
                                            <a:cubicBezTo>
                                              <a:pt x="20369" y="15202"/>
                                              <a:pt x="20388" y="15196"/>
                                              <a:pt x="20407" y="15189"/>
                                            </a:cubicBezTo>
                                            <a:cubicBezTo>
                                              <a:pt x="20534" y="15151"/>
                                              <a:pt x="20610" y="15043"/>
                                              <a:pt x="20585" y="14954"/>
                                            </a:cubicBezTo>
                                            <a:cubicBezTo>
                                              <a:pt x="20547" y="14865"/>
                                              <a:pt x="20420" y="14833"/>
                                              <a:pt x="20293" y="14871"/>
                                            </a:cubicBezTo>
                                            <a:close/>
                                            <a:moveTo>
                                              <a:pt x="20103" y="15145"/>
                                            </a:moveTo>
                                            <a:cubicBezTo>
                                              <a:pt x="20097" y="15151"/>
                                              <a:pt x="20084" y="15158"/>
                                              <a:pt x="20078" y="15164"/>
                                            </a:cubicBezTo>
                                            <a:cubicBezTo>
                                              <a:pt x="20071" y="15158"/>
                                              <a:pt x="20065" y="15151"/>
                                              <a:pt x="20052" y="15145"/>
                                            </a:cubicBezTo>
                                            <a:cubicBezTo>
                                              <a:pt x="20046" y="15138"/>
                                              <a:pt x="20033" y="15132"/>
                                              <a:pt x="20027" y="15132"/>
                                            </a:cubicBezTo>
                                            <a:cubicBezTo>
                                              <a:pt x="20033" y="15126"/>
                                              <a:pt x="20039" y="15113"/>
                                              <a:pt x="20039" y="15100"/>
                                            </a:cubicBezTo>
                                            <a:cubicBezTo>
                                              <a:pt x="20046" y="15088"/>
                                              <a:pt x="20046" y="15081"/>
                                              <a:pt x="20046" y="15068"/>
                                            </a:cubicBezTo>
                                            <a:cubicBezTo>
                                              <a:pt x="20058" y="15068"/>
                                              <a:pt x="20065" y="15075"/>
                                              <a:pt x="20078" y="15075"/>
                                            </a:cubicBezTo>
                                            <a:cubicBezTo>
                                              <a:pt x="20090" y="15075"/>
                                              <a:pt x="20097" y="15075"/>
                                              <a:pt x="20109" y="15068"/>
                                            </a:cubicBezTo>
                                            <a:cubicBezTo>
                                              <a:pt x="20109" y="15081"/>
                                              <a:pt x="20109" y="15088"/>
                                              <a:pt x="20116" y="15100"/>
                                            </a:cubicBezTo>
                                            <a:cubicBezTo>
                                              <a:pt x="20122" y="15113"/>
                                              <a:pt x="20122" y="15119"/>
                                              <a:pt x="20128" y="15132"/>
                                            </a:cubicBezTo>
                                            <a:cubicBezTo>
                                              <a:pt x="20122" y="15138"/>
                                              <a:pt x="20116" y="15138"/>
                                              <a:pt x="20103" y="15145"/>
                                            </a:cubicBezTo>
                                            <a:close/>
                                            <a:moveTo>
                                              <a:pt x="20528" y="14196"/>
                                            </a:moveTo>
                                            <a:cubicBezTo>
                                              <a:pt x="20458" y="14241"/>
                                              <a:pt x="20369" y="14368"/>
                                              <a:pt x="20541" y="14629"/>
                                            </a:cubicBezTo>
                                            <a:cubicBezTo>
                                              <a:pt x="20699" y="14362"/>
                                              <a:pt x="20598" y="14241"/>
                                              <a:pt x="20528" y="14196"/>
                                            </a:cubicBezTo>
                                            <a:close/>
                                            <a:moveTo>
                                              <a:pt x="20255" y="13311"/>
                                            </a:moveTo>
                                            <a:cubicBezTo>
                                              <a:pt x="20198" y="13299"/>
                                              <a:pt x="20109" y="13305"/>
                                              <a:pt x="20039" y="13413"/>
                                            </a:cubicBezTo>
                                            <a:cubicBezTo>
                                              <a:pt x="20008" y="13464"/>
                                              <a:pt x="19976" y="13528"/>
                                              <a:pt x="19957" y="13630"/>
                                            </a:cubicBezTo>
                                            <a:cubicBezTo>
                                              <a:pt x="19989" y="13623"/>
                                              <a:pt x="20014" y="13611"/>
                                              <a:pt x="20039" y="13604"/>
                                            </a:cubicBezTo>
                                            <a:cubicBezTo>
                                              <a:pt x="20268" y="13515"/>
                                              <a:pt x="20274" y="13381"/>
                                              <a:pt x="20255" y="13311"/>
                                            </a:cubicBezTo>
                                            <a:close/>
                                            <a:moveTo>
                                              <a:pt x="20350" y="13630"/>
                                            </a:moveTo>
                                            <a:cubicBezTo>
                                              <a:pt x="20281" y="13604"/>
                                              <a:pt x="20141" y="13611"/>
                                              <a:pt x="20039" y="13853"/>
                                            </a:cubicBezTo>
                                            <a:cubicBezTo>
                                              <a:pt x="20033" y="13872"/>
                                              <a:pt x="20027" y="13891"/>
                                              <a:pt x="20020" y="13910"/>
                                            </a:cubicBezTo>
                                            <a:cubicBezTo>
                                              <a:pt x="20027" y="13910"/>
                                              <a:pt x="20033" y="13910"/>
                                              <a:pt x="20039" y="13903"/>
                                            </a:cubicBezTo>
                                            <a:cubicBezTo>
                                              <a:pt x="20331" y="13859"/>
                                              <a:pt x="20363" y="13706"/>
                                              <a:pt x="20350" y="13630"/>
                                            </a:cubicBezTo>
                                            <a:close/>
                                            <a:moveTo>
                                              <a:pt x="20109" y="13044"/>
                                            </a:moveTo>
                                            <a:cubicBezTo>
                                              <a:pt x="20090" y="13044"/>
                                              <a:pt x="20065" y="13044"/>
                                              <a:pt x="20039" y="13050"/>
                                            </a:cubicBezTo>
                                            <a:cubicBezTo>
                                              <a:pt x="19989" y="13063"/>
                                              <a:pt x="19938" y="13101"/>
                                              <a:pt x="19894" y="13184"/>
                                            </a:cubicBezTo>
                                            <a:cubicBezTo>
                                              <a:pt x="19868" y="13235"/>
                                              <a:pt x="19856" y="13299"/>
                                              <a:pt x="19843" y="13388"/>
                                            </a:cubicBezTo>
                                            <a:cubicBezTo>
                                              <a:pt x="19862" y="13381"/>
                                              <a:pt x="19875" y="13375"/>
                                              <a:pt x="19894" y="13369"/>
                                            </a:cubicBezTo>
                                            <a:cubicBezTo>
                                              <a:pt x="19957" y="13337"/>
                                              <a:pt x="20001" y="13311"/>
                                              <a:pt x="20039" y="13280"/>
                                            </a:cubicBezTo>
                                            <a:cubicBezTo>
                                              <a:pt x="20141" y="13184"/>
                                              <a:pt x="20128" y="13095"/>
                                              <a:pt x="20109" y="13044"/>
                                            </a:cubicBezTo>
                                            <a:close/>
                                            <a:moveTo>
                                              <a:pt x="20845" y="12497"/>
                                            </a:moveTo>
                                            <a:cubicBezTo>
                                              <a:pt x="20839" y="12484"/>
                                              <a:pt x="20832" y="12471"/>
                                              <a:pt x="20826" y="12458"/>
                                            </a:cubicBezTo>
                                            <a:cubicBezTo>
                                              <a:pt x="20769" y="12465"/>
                                              <a:pt x="20674" y="12503"/>
                                              <a:pt x="20642" y="12649"/>
                                            </a:cubicBezTo>
                                            <a:cubicBezTo>
                                              <a:pt x="20629" y="12700"/>
                                              <a:pt x="20629" y="12764"/>
                                              <a:pt x="20636" y="12847"/>
                                            </a:cubicBezTo>
                                            <a:cubicBezTo>
                                              <a:pt x="20636" y="12847"/>
                                              <a:pt x="20642" y="12847"/>
                                              <a:pt x="20642" y="12840"/>
                                            </a:cubicBezTo>
                                            <a:cubicBezTo>
                                              <a:pt x="20763" y="12764"/>
                                              <a:pt x="20820" y="12688"/>
                                              <a:pt x="20845" y="12624"/>
                                            </a:cubicBezTo>
                                            <a:cubicBezTo>
                                              <a:pt x="20864" y="12573"/>
                                              <a:pt x="20858" y="12528"/>
                                              <a:pt x="20845" y="12497"/>
                                            </a:cubicBezTo>
                                            <a:close/>
                                            <a:moveTo>
                                              <a:pt x="20693" y="13114"/>
                                            </a:moveTo>
                                            <a:cubicBezTo>
                                              <a:pt x="20452" y="12910"/>
                                              <a:pt x="20319" y="12987"/>
                                              <a:pt x="20268" y="13050"/>
                                            </a:cubicBezTo>
                                            <a:cubicBezTo>
                                              <a:pt x="20300" y="13120"/>
                                              <a:pt x="20407" y="13235"/>
                                              <a:pt x="20693" y="13114"/>
                                            </a:cubicBezTo>
                                            <a:close/>
                                            <a:moveTo>
                                              <a:pt x="18701" y="16749"/>
                                            </a:moveTo>
                                            <a:cubicBezTo>
                                              <a:pt x="18676" y="16825"/>
                                              <a:pt x="18688" y="16985"/>
                                              <a:pt x="18993" y="17067"/>
                                            </a:cubicBezTo>
                                            <a:cubicBezTo>
                                              <a:pt x="18936" y="16762"/>
                                              <a:pt x="18777" y="16736"/>
                                              <a:pt x="18701" y="16749"/>
                                            </a:cubicBezTo>
                                            <a:close/>
                                            <a:moveTo>
                                              <a:pt x="20433" y="13948"/>
                                            </a:moveTo>
                                            <a:cubicBezTo>
                                              <a:pt x="20357" y="13923"/>
                                              <a:pt x="20198" y="13929"/>
                                              <a:pt x="20103" y="14228"/>
                                            </a:cubicBezTo>
                                            <a:cubicBezTo>
                                              <a:pt x="20414" y="14177"/>
                                              <a:pt x="20445" y="14024"/>
                                              <a:pt x="20433" y="13948"/>
                                            </a:cubicBezTo>
                                            <a:close/>
                                            <a:moveTo>
                                              <a:pt x="18625" y="16609"/>
                                            </a:moveTo>
                                            <a:cubicBezTo>
                                              <a:pt x="18701" y="16590"/>
                                              <a:pt x="18834" y="16501"/>
                                              <a:pt x="18758" y="16195"/>
                                            </a:cubicBezTo>
                                            <a:cubicBezTo>
                                              <a:pt x="18517" y="16399"/>
                                              <a:pt x="18574" y="16545"/>
                                              <a:pt x="18625" y="16609"/>
                                            </a:cubicBezTo>
                                            <a:close/>
                                            <a:moveTo>
                                              <a:pt x="19817" y="15807"/>
                                            </a:moveTo>
                                            <a:cubicBezTo>
                                              <a:pt x="19659" y="16074"/>
                                              <a:pt x="19754" y="16202"/>
                                              <a:pt x="19824" y="16240"/>
                                            </a:cubicBezTo>
                                            <a:cubicBezTo>
                                              <a:pt x="19894" y="16202"/>
                                              <a:pt x="19989" y="16074"/>
                                              <a:pt x="19817" y="15807"/>
                                            </a:cubicBezTo>
                                            <a:close/>
                                            <a:moveTo>
                                              <a:pt x="19532" y="16386"/>
                                            </a:moveTo>
                                            <a:cubicBezTo>
                                              <a:pt x="19602" y="16342"/>
                                              <a:pt x="19697" y="16221"/>
                                              <a:pt x="19526" y="15953"/>
                                            </a:cubicBezTo>
                                            <a:cubicBezTo>
                                              <a:pt x="19367" y="16227"/>
                                              <a:pt x="19462" y="16348"/>
                                              <a:pt x="19532" y="16386"/>
                                            </a:cubicBezTo>
                                            <a:close/>
                                            <a:moveTo>
                                              <a:pt x="19227" y="16526"/>
                                            </a:moveTo>
                                            <a:cubicBezTo>
                                              <a:pt x="19304" y="16488"/>
                                              <a:pt x="19411" y="16380"/>
                                              <a:pt x="19272" y="16093"/>
                                            </a:cubicBezTo>
                                            <a:cubicBezTo>
                                              <a:pt x="19082" y="16342"/>
                                              <a:pt x="19164" y="16475"/>
                                              <a:pt x="19227" y="16526"/>
                                            </a:cubicBezTo>
                                            <a:close/>
                                            <a:moveTo>
                                              <a:pt x="18929" y="16590"/>
                                            </a:moveTo>
                                            <a:cubicBezTo>
                                              <a:pt x="19005" y="16564"/>
                                              <a:pt x="19126" y="16463"/>
                                              <a:pt x="19024" y="16163"/>
                                            </a:cubicBezTo>
                                            <a:cubicBezTo>
                                              <a:pt x="18802" y="16393"/>
                                              <a:pt x="18872" y="16533"/>
                                              <a:pt x="18929" y="16590"/>
                                            </a:cubicBezTo>
                                            <a:close/>
                                            <a:moveTo>
                                              <a:pt x="16677" y="19518"/>
                                            </a:moveTo>
                                            <a:cubicBezTo>
                                              <a:pt x="16988" y="19576"/>
                                              <a:pt x="17064" y="19442"/>
                                              <a:pt x="17083" y="19366"/>
                                            </a:cubicBezTo>
                                            <a:cubicBezTo>
                                              <a:pt x="17020" y="19308"/>
                                              <a:pt x="16868" y="19264"/>
                                              <a:pt x="16677" y="19518"/>
                                            </a:cubicBezTo>
                                            <a:close/>
                                            <a:moveTo>
                                              <a:pt x="5468" y="20340"/>
                                            </a:moveTo>
                                            <a:cubicBezTo>
                                              <a:pt x="5430" y="20416"/>
                                              <a:pt x="5417" y="20569"/>
                                              <a:pt x="5703" y="20702"/>
                                            </a:cubicBezTo>
                                            <a:cubicBezTo>
                                              <a:pt x="5697" y="20384"/>
                                              <a:pt x="5551" y="20333"/>
                                              <a:pt x="5468" y="20340"/>
                                            </a:cubicBezTo>
                                            <a:close/>
                                            <a:moveTo>
                                              <a:pt x="5405" y="20079"/>
                                            </a:moveTo>
                                            <a:cubicBezTo>
                                              <a:pt x="5443" y="20155"/>
                                              <a:pt x="5551" y="20263"/>
                                              <a:pt x="5836" y="20123"/>
                                            </a:cubicBezTo>
                                            <a:cubicBezTo>
                                              <a:pt x="5589" y="19926"/>
                                              <a:pt x="5456" y="20008"/>
                                              <a:pt x="5405" y="20079"/>
                                            </a:cubicBezTo>
                                            <a:close/>
                                            <a:moveTo>
                                              <a:pt x="9769" y="20868"/>
                                            </a:moveTo>
                                            <a:cubicBezTo>
                                              <a:pt x="9756" y="20868"/>
                                              <a:pt x="9744" y="20868"/>
                                              <a:pt x="9731" y="20874"/>
                                            </a:cubicBezTo>
                                            <a:cubicBezTo>
                                              <a:pt x="9744" y="20893"/>
                                              <a:pt x="9756" y="20912"/>
                                              <a:pt x="9769" y="20925"/>
                                            </a:cubicBezTo>
                                            <a:cubicBezTo>
                                              <a:pt x="9826" y="20989"/>
                                              <a:pt x="9877" y="21008"/>
                                              <a:pt x="9915" y="21008"/>
                                            </a:cubicBezTo>
                                            <a:cubicBezTo>
                                              <a:pt x="9947" y="21008"/>
                                              <a:pt x="9966" y="20995"/>
                                              <a:pt x="9985" y="20989"/>
                                            </a:cubicBezTo>
                                            <a:cubicBezTo>
                                              <a:pt x="9979" y="20957"/>
                                              <a:pt x="9966" y="20919"/>
                                              <a:pt x="9915" y="20893"/>
                                            </a:cubicBezTo>
                                            <a:cubicBezTo>
                                              <a:pt x="9883" y="20874"/>
                                              <a:pt x="9833" y="20862"/>
                                              <a:pt x="9769" y="20868"/>
                                            </a:cubicBezTo>
                                            <a:close/>
                                            <a:moveTo>
                                              <a:pt x="5614" y="19544"/>
                                            </a:moveTo>
                                            <a:cubicBezTo>
                                              <a:pt x="5392" y="19321"/>
                                              <a:pt x="5246" y="19391"/>
                                              <a:pt x="5189" y="19448"/>
                                            </a:cubicBezTo>
                                            <a:cubicBezTo>
                                              <a:pt x="5221" y="19525"/>
                                              <a:pt x="5316" y="19646"/>
                                              <a:pt x="5614" y="19544"/>
                                            </a:cubicBezTo>
                                            <a:close/>
                                            <a:moveTo>
                                              <a:pt x="5145" y="20053"/>
                                            </a:moveTo>
                                            <a:cubicBezTo>
                                              <a:pt x="5208" y="19970"/>
                                              <a:pt x="5195" y="19894"/>
                                              <a:pt x="5176" y="19849"/>
                                            </a:cubicBezTo>
                                            <a:cubicBezTo>
                                              <a:pt x="5164" y="19849"/>
                                              <a:pt x="5157" y="19849"/>
                                              <a:pt x="5145" y="19849"/>
                                            </a:cubicBezTo>
                                            <a:cubicBezTo>
                                              <a:pt x="5100" y="19856"/>
                                              <a:pt x="5043" y="19875"/>
                                              <a:pt x="4999" y="19938"/>
                                            </a:cubicBezTo>
                                            <a:cubicBezTo>
                                              <a:pt x="4961" y="19989"/>
                                              <a:pt x="4929" y="20072"/>
                                              <a:pt x="4923" y="20206"/>
                                            </a:cubicBezTo>
                                            <a:cubicBezTo>
                                              <a:pt x="4948" y="20193"/>
                                              <a:pt x="4973" y="20180"/>
                                              <a:pt x="4999" y="20168"/>
                                            </a:cubicBezTo>
                                            <a:cubicBezTo>
                                              <a:pt x="5075" y="20129"/>
                                              <a:pt x="5119" y="20091"/>
                                              <a:pt x="5145" y="20053"/>
                                            </a:cubicBezTo>
                                            <a:close/>
                                            <a:moveTo>
                                              <a:pt x="5145" y="20269"/>
                                            </a:moveTo>
                                            <a:cubicBezTo>
                                              <a:pt x="5107" y="20327"/>
                                              <a:pt x="5088" y="20422"/>
                                              <a:pt x="5100" y="20562"/>
                                            </a:cubicBezTo>
                                            <a:cubicBezTo>
                                              <a:pt x="5113" y="20556"/>
                                              <a:pt x="5132" y="20543"/>
                                              <a:pt x="5145" y="20537"/>
                                            </a:cubicBezTo>
                                            <a:cubicBezTo>
                                              <a:pt x="5367" y="20384"/>
                                              <a:pt x="5335" y="20244"/>
                                              <a:pt x="5291" y="20174"/>
                                            </a:cubicBezTo>
                                            <a:cubicBezTo>
                                              <a:pt x="5253" y="20174"/>
                                              <a:pt x="5189" y="20199"/>
                                              <a:pt x="5145" y="20269"/>
                                            </a:cubicBezTo>
                                            <a:close/>
                                            <a:moveTo>
                                              <a:pt x="5075" y="19556"/>
                                            </a:moveTo>
                                            <a:cubicBezTo>
                                              <a:pt x="5056" y="19550"/>
                                              <a:pt x="5030" y="19550"/>
                                              <a:pt x="5005" y="19556"/>
                                            </a:cubicBezTo>
                                            <a:cubicBezTo>
                                              <a:pt x="4923" y="19569"/>
                                              <a:pt x="4827" y="19646"/>
                                              <a:pt x="4789" y="19881"/>
                                            </a:cubicBezTo>
                                            <a:cubicBezTo>
                                              <a:pt x="4891" y="19849"/>
                                              <a:pt x="4961" y="19811"/>
                                              <a:pt x="5005" y="19767"/>
                                            </a:cubicBezTo>
                                            <a:cubicBezTo>
                                              <a:pt x="5088" y="19690"/>
                                              <a:pt x="5088" y="19607"/>
                                              <a:pt x="5075" y="19556"/>
                                            </a:cubicBezTo>
                                            <a:close/>
                                            <a:moveTo>
                                              <a:pt x="10302" y="20499"/>
                                            </a:moveTo>
                                            <a:cubicBezTo>
                                              <a:pt x="10277" y="20454"/>
                                              <a:pt x="10201" y="20384"/>
                                              <a:pt x="10023" y="20480"/>
                                            </a:cubicBezTo>
                                            <a:cubicBezTo>
                                              <a:pt x="10188" y="20601"/>
                                              <a:pt x="10270" y="20543"/>
                                              <a:pt x="10302" y="20499"/>
                                            </a:cubicBezTo>
                                            <a:close/>
                                            <a:moveTo>
                                              <a:pt x="9845" y="20753"/>
                                            </a:moveTo>
                                            <a:cubicBezTo>
                                              <a:pt x="9871" y="20779"/>
                                              <a:pt x="9890" y="20804"/>
                                              <a:pt x="9915" y="20817"/>
                                            </a:cubicBezTo>
                                            <a:cubicBezTo>
                                              <a:pt x="10010" y="20893"/>
                                              <a:pt x="10080" y="20862"/>
                                              <a:pt x="10112" y="20836"/>
                                            </a:cubicBezTo>
                                            <a:cubicBezTo>
                                              <a:pt x="10099" y="20792"/>
                                              <a:pt x="10055" y="20721"/>
                                              <a:pt x="9915" y="20741"/>
                                            </a:cubicBezTo>
                                            <a:cubicBezTo>
                                              <a:pt x="9896" y="20741"/>
                                              <a:pt x="9871" y="20747"/>
                                              <a:pt x="9845" y="20753"/>
                                            </a:cubicBezTo>
                                            <a:close/>
                                            <a:moveTo>
                                              <a:pt x="7162" y="20333"/>
                                            </a:moveTo>
                                            <a:cubicBezTo>
                                              <a:pt x="7143" y="20340"/>
                                              <a:pt x="7124" y="20346"/>
                                              <a:pt x="7111" y="20352"/>
                                            </a:cubicBezTo>
                                            <a:cubicBezTo>
                                              <a:pt x="7111" y="20333"/>
                                              <a:pt x="7118" y="20314"/>
                                              <a:pt x="7118" y="20295"/>
                                            </a:cubicBezTo>
                                            <a:cubicBezTo>
                                              <a:pt x="7118" y="20161"/>
                                              <a:pt x="7041" y="20053"/>
                                              <a:pt x="6953" y="20053"/>
                                            </a:cubicBezTo>
                                            <a:lnTo>
                                              <a:pt x="6953" y="20053"/>
                                            </a:lnTo>
                                            <a:cubicBezTo>
                                              <a:pt x="6864" y="20053"/>
                                              <a:pt x="6788" y="20161"/>
                                              <a:pt x="6788" y="20295"/>
                                            </a:cubicBezTo>
                                            <a:cubicBezTo>
                                              <a:pt x="6788" y="20314"/>
                                              <a:pt x="6788" y="20333"/>
                                              <a:pt x="6794" y="20352"/>
                                            </a:cubicBezTo>
                                            <a:cubicBezTo>
                                              <a:pt x="6775" y="20346"/>
                                              <a:pt x="6762" y="20340"/>
                                              <a:pt x="6743" y="20333"/>
                                            </a:cubicBezTo>
                                            <a:cubicBezTo>
                                              <a:pt x="6616" y="20295"/>
                                              <a:pt x="6490" y="20327"/>
                                              <a:pt x="6464" y="20416"/>
                                            </a:cubicBezTo>
                                            <a:cubicBezTo>
                                              <a:pt x="6439" y="20505"/>
                                              <a:pt x="6515" y="20607"/>
                                              <a:pt x="6642" y="20651"/>
                                            </a:cubicBezTo>
                                            <a:cubicBezTo>
                                              <a:pt x="6661" y="20658"/>
                                              <a:pt x="6680" y="20664"/>
                                              <a:pt x="6699" y="20664"/>
                                            </a:cubicBezTo>
                                            <a:cubicBezTo>
                                              <a:pt x="6686" y="20677"/>
                                              <a:pt x="6673" y="20690"/>
                                              <a:pt x="6661" y="20709"/>
                                            </a:cubicBezTo>
                                            <a:cubicBezTo>
                                              <a:pt x="6585" y="20817"/>
                                              <a:pt x="6578" y="20944"/>
                                              <a:pt x="6654" y="21002"/>
                                            </a:cubicBezTo>
                                            <a:cubicBezTo>
                                              <a:pt x="6731" y="21059"/>
                                              <a:pt x="6851" y="21014"/>
                                              <a:pt x="6927" y="20906"/>
                                            </a:cubicBezTo>
                                            <a:cubicBezTo>
                                              <a:pt x="6940" y="20893"/>
                                              <a:pt x="6946" y="20874"/>
                                              <a:pt x="6959" y="20855"/>
                                            </a:cubicBezTo>
                                            <a:lnTo>
                                              <a:pt x="6959" y="20855"/>
                                            </a:lnTo>
                                            <a:cubicBezTo>
                                              <a:pt x="6965" y="20874"/>
                                              <a:pt x="6978" y="20887"/>
                                              <a:pt x="6991" y="20906"/>
                                            </a:cubicBezTo>
                                            <a:cubicBezTo>
                                              <a:pt x="7067" y="21014"/>
                                              <a:pt x="7194" y="21059"/>
                                              <a:pt x="7263" y="21002"/>
                                            </a:cubicBezTo>
                                            <a:cubicBezTo>
                                              <a:pt x="7340" y="20944"/>
                                              <a:pt x="7333" y="20817"/>
                                              <a:pt x="7257" y="20709"/>
                                            </a:cubicBezTo>
                                            <a:cubicBezTo>
                                              <a:pt x="7244" y="20696"/>
                                              <a:pt x="7232" y="20677"/>
                                              <a:pt x="7219" y="20664"/>
                                            </a:cubicBezTo>
                                            <a:cubicBezTo>
                                              <a:pt x="7238" y="20664"/>
                                              <a:pt x="7257" y="20658"/>
                                              <a:pt x="7276" y="20651"/>
                                            </a:cubicBezTo>
                                            <a:cubicBezTo>
                                              <a:pt x="7403" y="20613"/>
                                              <a:pt x="7479" y="20505"/>
                                              <a:pt x="7454" y="20416"/>
                                            </a:cubicBezTo>
                                            <a:cubicBezTo>
                                              <a:pt x="7416" y="20333"/>
                                              <a:pt x="7289" y="20295"/>
                                              <a:pt x="7162" y="20333"/>
                                            </a:cubicBezTo>
                                            <a:close/>
                                            <a:moveTo>
                                              <a:pt x="6972" y="20613"/>
                                            </a:moveTo>
                                            <a:cubicBezTo>
                                              <a:pt x="6965" y="20620"/>
                                              <a:pt x="6953" y="20626"/>
                                              <a:pt x="6946" y="20632"/>
                                            </a:cubicBezTo>
                                            <a:lnTo>
                                              <a:pt x="6946" y="20632"/>
                                            </a:lnTo>
                                            <a:cubicBezTo>
                                              <a:pt x="6940" y="20626"/>
                                              <a:pt x="6934" y="20620"/>
                                              <a:pt x="6921" y="20613"/>
                                            </a:cubicBezTo>
                                            <a:cubicBezTo>
                                              <a:pt x="6915" y="20607"/>
                                              <a:pt x="6902" y="20601"/>
                                              <a:pt x="6895" y="20601"/>
                                            </a:cubicBezTo>
                                            <a:cubicBezTo>
                                              <a:pt x="6902" y="20594"/>
                                              <a:pt x="6908" y="20581"/>
                                              <a:pt x="6908" y="20569"/>
                                            </a:cubicBezTo>
                                            <a:cubicBezTo>
                                              <a:pt x="6915" y="20556"/>
                                              <a:pt x="6915" y="20550"/>
                                              <a:pt x="6915" y="20537"/>
                                            </a:cubicBezTo>
                                            <a:cubicBezTo>
                                              <a:pt x="6927" y="20537"/>
                                              <a:pt x="6934" y="20543"/>
                                              <a:pt x="6946" y="20543"/>
                                            </a:cubicBezTo>
                                            <a:lnTo>
                                              <a:pt x="6946" y="20543"/>
                                            </a:lnTo>
                                            <a:cubicBezTo>
                                              <a:pt x="6959" y="20543"/>
                                              <a:pt x="6965" y="20543"/>
                                              <a:pt x="6978" y="20537"/>
                                            </a:cubicBezTo>
                                            <a:cubicBezTo>
                                              <a:pt x="6978" y="20550"/>
                                              <a:pt x="6978" y="20556"/>
                                              <a:pt x="6984" y="20569"/>
                                            </a:cubicBezTo>
                                            <a:cubicBezTo>
                                              <a:pt x="6991" y="20581"/>
                                              <a:pt x="6991" y="20588"/>
                                              <a:pt x="6997" y="20601"/>
                                            </a:cubicBezTo>
                                            <a:cubicBezTo>
                                              <a:pt x="6991" y="20601"/>
                                              <a:pt x="6978" y="20607"/>
                                              <a:pt x="6972" y="20613"/>
                                            </a:cubicBezTo>
                                            <a:close/>
                                            <a:moveTo>
                                              <a:pt x="10220" y="20671"/>
                                            </a:moveTo>
                                            <a:cubicBezTo>
                                              <a:pt x="10201" y="20620"/>
                                              <a:pt x="10137" y="20543"/>
                                              <a:pt x="9947" y="20613"/>
                                            </a:cubicBezTo>
                                            <a:cubicBezTo>
                                              <a:pt x="10099" y="20753"/>
                                              <a:pt x="10188" y="20709"/>
                                              <a:pt x="10220" y="20671"/>
                                            </a:cubicBezTo>
                                            <a:close/>
                                            <a:moveTo>
                                              <a:pt x="9236" y="21441"/>
                                            </a:moveTo>
                                            <a:cubicBezTo>
                                              <a:pt x="9433" y="21479"/>
                                              <a:pt x="9490" y="21396"/>
                                              <a:pt x="9496" y="21339"/>
                                            </a:cubicBezTo>
                                            <a:cubicBezTo>
                                              <a:pt x="9458" y="21307"/>
                                              <a:pt x="9363" y="21275"/>
                                              <a:pt x="9236" y="21441"/>
                                            </a:cubicBezTo>
                                            <a:close/>
                                            <a:moveTo>
                                              <a:pt x="5722" y="19811"/>
                                            </a:moveTo>
                                            <a:cubicBezTo>
                                              <a:pt x="5475" y="19620"/>
                                              <a:pt x="5341" y="19703"/>
                                              <a:pt x="5291" y="19767"/>
                                            </a:cubicBezTo>
                                            <a:cubicBezTo>
                                              <a:pt x="5329" y="19843"/>
                                              <a:pt x="5443" y="19951"/>
                                              <a:pt x="5722" y="19811"/>
                                            </a:cubicBezTo>
                                            <a:close/>
                                            <a:moveTo>
                                              <a:pt x="5005" y="19385"/>
                                            </a:moveTo>
                                            <a:cubicBezTo>
                                              <a:pt x="5043" y="19327"/>
                                              <a:pt x="5043" y="19276"/>
                                              <a:pt x="5037" y="19238"/>
                                            </a:cubicBezTo>
                                            <a:cubicBezTo>
                                              <a:pt x="5030" y="19238"/>
                                              <a:pt x="5018" y="19232"/>
                                              <a:pt x="5005" y="19232"/>
                                            </a:cubicBezTo>
                                            <a:cubicBezTo>
                                              <a:pt x="4923" y="19225"/>
                                              <a:pt x="4789" y="19264"/>
                                              <a:pt x="4720" y="19537"/>
                                            </a:cubicBezTo>
                                            <a:cubicBezTo>
                                              <a:pt x="4878" y="19506"/>
                                              <a:pt x="4961" y="19448"/>
                                              <a:pt x="5005" y="19385"/>
                                            </a:cubicBezTo>
                                            <a:close/>
                                            <a:moveTo>
                                              <a:pt x="1935" y="18462"/>
                                            </a:moveTo>
                                            <a:cubicBezTo>
                                              <a:pt x="2239" y="18392"/>
                                              <a:pt x="2258" y="18239"/>
                                              <a:pt x="2239" y="18156"/>
                                            </a:cubicBezTo>
                                            <a:cubicBezTo>
                                              <a:pt x="2163" y="18137"/>
                                              <a:pt x="2005" y="18156"/>
                                              <a:pt x="1935" y="18462"/>
                                            </a:cubicBezTo>
                                            <a:close/>
                                            <a:moveTo>
                                              <a:pt x="2677" y="18544"/>
                                            </a:moveTo>
                                            <a:cubicBezTo>
                                              <a:pt x="2956" y="18398"/>
                                              <a:pt x="2931" y="18239"/>
                                              <a:pt x="2893" y="18169"/>
                                            </a:cubicBezTo>
                                            <a:cubicBezTo>
                                              <a:pt x="2810" y="18175"/>
                                              <a:pt x="2664" y="18232"/>
                                              <a:pt x="2677" y="18544"/>
                                            </a:cubicBezTo>
                                            <a:close/>
                                            <a:moveTo>
                                              <a:pt x="1611" y="17933"/>
                                            </a:moveTo>
                                            <a:cubicBezTo>
                                              <a:pt x="1827" y="18162"/>
                                              <a:pt x="1973" y="18099"/>
                                              <a:pt x="2030" y="18041"/>
                                            </a:cubicBezTo>
                                            <a:cubicBezTo>
                                              <a:pt x="2005" y="17965"/>
                                              <a:pt x="1909" y="17838"/>
                                              <a:pt x="1611" y="17933"/>
                                            </a:cubicBezTo>
                                            <a:close/>
                                            <a:moveTo>
                                              <a:pt x="2119" y="17621"/>
                                            </a:moveTo>
                                            <a:cubicBezTo>
                                              <a:pt x="2074" y="17933"/>
                                              <a:pt x="2214" y="18003"/>
                                              <a:pt x="2296" y="18016"/>
                                            </a:cubicBezTo>
                                            <a:cubicBezTo>
                                              <a:pt x="2341" y="17952"/>
                                              <a:pt x="2379" y="17799"/>
                                              <a:pt x="2119" y="17621"/>
                                            </a:cubicBezTo>
                                            <a:close/>
                                            <a:moveTo>
                                              <a:pt x="2328" y="18512"/>
                                            </a:moveTo>
                                            <a:cubicBezTo>
                                              <a:pt x="2620" y="18392"/>
                                              <a:pt x="2614" y="18239"/>
                                              <a:pt x="2582" y="18162"/>
                                            </a:cubicBezTo>
                                            <a:cubicBezTo>
                                              <a:pt x="2499" y="18156"/>
                                              <a:pt x="2347" y="18201"/>
                                              <a:pt x="2328" y="18512"/>
                                            </a:cubicBezTo>
                                            <a:close/>
                                            <a:moveTo>
                                              <a:pt x="5005" y="19009"/>
                                            </a:moveTo>
                                            <a:cubicBezTo>
                                              <a:pt x="5030" y="18971"/>
                                              <a:pt x="5030" y="18926"/>
                                              <a:pt x="5030" y="18901"/>
                                            </a:cubicBezTo>
                                            <a:cubicBezTo>
                                              <a:pt x="5024" y="18894"/>
                                              <a:pt x="5011" y="18894"/>
                                              <a:pt x="5005" y="18894"/>
                                            </a:cubicBezTo>
                                            <a:cubicBezTo>
                                              <a:pt x="4923" y="18875"/>
                                              <a:pt x="4789" y="18894"/>
                                              <a:pt x="4682" y="19155"/>
                                            </a:cubicBezTo>
                                            <a:cubicBezTo>
                                              <a:pt x="4872" y="19136"/>
                                              <a:pt x="4967" y="19073"/>
                                              <a:pt x="5005" y="19009"/>
                                            </a:cubicBezTo>
                                            <a:close/>
                                            <a:moveTo>
                                              <a:pt x="5081" y="18563"/>
                                            </a:moveTo>
                                            <a:cubicBezTo>
                                              <a:pt x="5062" y="18551"/>
                                              <a:pt x="5030" y="18544"/>
                                              <a:pt x="4999" y="18544"/>
                                            </a:cubicBezTo>
                                            <a:cubicBezTo>
                                              <a:pt x="4916" y="18544"/>
                                              <a:pt x="4808" y="18589"/>
                                              <a:pt x="4713" y="18793"/>
                                            </a:cubicBezTo>
                                            <a:cubicBezTo>
                                              <a:pt x="4859" y="18793"/>
                                              <a:pt x="4948" y="18761"/>
                                              <a:pt x="4999" y="18723"/>
                                            </a:cubicBezTo>
                                            <a:cubicBezTo>
                                              <a:pt x="5069" y="18672"/>
                                              <a:pt x="5081" y="18608"/>
                                              <a:pt x="5081" y="18563"/>
                                            </a:cubicBezTo>
                                            <a:close/>
                                            <a:moveTo>
                                              <a:pt x="3026" y="18500"/>
                                            </a:moveTo>
                                            <a:cubicBezTo>
                                              <a:pt x="3286" y="18328"/>
                                              <a:pt x="3254" y="18175"/>
                                              <a:pt x="3204" y="18105"/>
                                            </a:cubicBezTo>
                                            <a:cubicBezTo>
                                              <a:pt x="3121" y="18118"/>
                                              <a:pt x="2988" y="18188"/>
                                              <a:pt x="3026" y="18500"/>
                                            </a:cubicBezTo>
                                            <a:close/>
                                            <a:moveTo>
                                              <a:pt x="3743" y="17901"/>
                                            </a:moveTo>
                                            <a:cubicBezTo>
                                              <a:pt x="3692" y="17959"/>
                                              <a:pt x="3660" y="18067"/>
                                              <a:pt x="3724" y="18271"/>
                                            </a:cubicBezTo>
                                            <a:cubicBezTo>
                                              <a:pt x="3730" y="18264"/>
                                              <a:pt x="3736" y="18258"/>
                                              <a:pt x="3743" y="18251"/>
                                            </a:cubicBezTo>
                                            <a:cubicBezTo>
                                              <a:pt x="3946" y="18041"/>
                                              <a:pt x="3882" y="17901"/>
                                              <a:pt x="3825" y="17844"/>
                                            </a:cubicBezTo>
                                            <a:cubicBezTo>
                                              <a:pt x="3800" y="17850"/>
                                              <a:pt x="3768" y="17869"/>
                                              <a:pt x="3743" y="17901"/>
                                            </a:cubicBezTo>
                                            <a:close/>
                                            <a:moveTo>
                                              <a:pt x="3502" y="18010"/>
                                            </a:moveTo>
                                            <a:cubicBezTo>
                                              <a:pt x="3426" y="18041"/>
                                              <a:pt x="3330" y="18143"/>
                                              <a:pt x="3400" y="18411"/>
                                            </a:cubicBezTo>
                                            <a:cubicBezTo>
                                              <a:pt x="3445" y="18372"/>
                                              <a:pt x="3476" y="18341"/>
                                              <a:pt x="3502" y="18309"/>
                                            </a:cubicBezTo>
                                            <a:cubicBezTo>
                                              <a:pt x="3622" y="18156"/>
                                              <a:pt x="3578" y="18048"/>
                                              <a:pt x="3533" y="17997"/>
                                            </a:cubicBezTo>
                                            <a:cubicBezTo>
                                              <a:pt x="3521" y="18003"/>
                                              <a:pt x="3508" y="18010"/>
                                              <a:pt x="3502" y="18010"/>
                                            </a:cubicBezTo>
                                            <a:close/>
                                            <a:moveTo>
                                              <a:pt x="9655" y="21320"/>
                                            </a:moveTo>
                                            <a:cubicBezTo>
                                              <a:pt x="9636" y="21326"/>
                                              <a:pt x="9617" y="21339"/>
                                              <a:pt x="9604" y="21364"/>
                                            </a:cubicBezTo>
                                            <a:cubicBezTo>
                                              <a:pt x="9579" y="21403"/>
                                              <a:pt x="9560" y="21473"/>
                                              <a:pt x="9604" y="21587"/>
                                            </a:cubicBezTo>
                                            <a:cubicBezTo>
                                              <a:pt x="9604" y="21594"/>
                                              <a:pt x="9604" y="21594"/>
                                              <a:pt x="9611" y="21600"/>
                                            </a:cubicBezTo>
                                            <a:cubicBezTo>
                                              <a:pt x="9737" y="21447"/>
                                              <a:pt x="9693" y="21358"/>
                                              <a:pt x="9655" y="21320"/>
                                            </a:cubicBezTo>
                                            <a:close/>
                                            <a:moveTo>
                                              <a:pt x="2442" y="17634"/>
                                            </a:moveTo>
                                            <a:cubicBezTo>
                                              <a:pt x="2398" y="17946"/>
                                              <a:pt x="2537" y="18016"/>
                                              <a:pt x="2620" y="18029"/>
                                            </a:cubicBezTo>
                                            <a:cubicBezTo>
                                              <a:pt x="2671" y="17959"/>
                                              <a:pt x="2702" y="17806"/>
                                              <a:pt x="2442" y="17634"/>
                                            </a:cubicBezTo>
                                            <a:close/>
                                            <a:moveTo>
                                              <a:pt x="14559" y="20460"/>
                                            </a:moveTo>
                                            <a:cubicBezTo>
                                              <a:pt x="14540" y="20467"/>
                                              <a:pt x="14521" y="20473"/>
                                              <a:pt x="14508" y="20480"/>
                                            </a:cubicBezTo>
                                            <a:cubicBezTo>
                                              <a:pt x="14508" y="20460"/>
                                              <a:pt x="14514" y="20441"/>
                                              <a:pt x="14514" y="20422"/>
                                            </a:cubicBezTo>
                                            <a:cubicBezTo>
                                              <a:pt x="14514" y="20289"/>
                                              <a:pt x="14438" y="20180"/>
                                              <a:pt x="14349" y="20180"/>
                                            </a:cubicBezTo>
                                            <a:cubicBezTo>
                                              <a:pt x="14260" y="20180"/>
                                              <a:pt x="14184" y="20289"/>
                                              <a:pt x="14184" y="20422"/>
                                            </a:cubicBezTo>
                                            <a:cubicBezTo>
                                              <a:pt x="14184" y="20441"/>
                                              <a:pt x="14184" y="20460"/>
                                              <a:pt x="14191" y="20480"/>
                                            </a:cubicBezTo>
                                            <a:cubicBezTo>
                                              <a:pt x="14172" y="20473"/>
                                              <a:pt x="14159" y="20467"/>
                                              <a:pt x="14140" y="20460"/>
                                            </a:cubicBezTo>
                                            <a:cubicBezTo>
                                              <a:pt x="14013" y="20422"/>
                                              <a:pt x="13886" y="20454"/>
                                              <a:pt x="13861" y="20543"/>
                                            </a:cubicBezTo>
                                            <a:cubicBezTo>
                                              <a:pt x="13835" y="20632"/>
                                              <a:pt x="13912" y="20734"/>
                                              <a:pt x="14038" y="20779"/>
                                            </a:cubicBezTo>
                                            <a:cubicBezTo>
                                              <a:pt x="14057" y="20785"/>
                                              <a:pt x="14076" y="20792"/>
                                              <a:pt x="14096" y="20792"/>
                                            </a:cubicBezTo>
                                            <a:cubicBezTo>
                                              <a:pt x="14083" y="20804"/>
                                              <a:pt x="14070" y="20817"/>
                                              <a:pt x="14057" y="20836"/>
                                            </a:cubicBezTo>
                                            <a:cubicBezTo>
                                              <a:pt x="13981" y="20944"/>
                                              <a:pt x="13975" y="21072"/>
                                              <a:pt x="14051" y="21129"/>
                                            </a:cubicBezTo>
                                            <a:cubicBezTo>
                                              <a:pt x="14127" y="21180"/>
                                              <a:pt x="14248" y="21142"/>
                                              <a:pt x="14324" y="21033"/>
                                            </a:cubicBezTo>
                                            <a:cubicBezTo>
                                              <a:pt x="14337" y="21021"/>
                                              <a:pt x="14343" y="21002"/>
                                              <a:pt x="14356" y="20982"/>
                                            </a:cubicBezTo>
                                            <a:cubicBezTo>
                                              <a:pt x="14362" y="21002"/>
                                              <a:pt x="14375" y="21014"/>
                                              <a:pt x="14387" y="21033"/>
                                            </a:cubicBezTo>
                                            <a:cubicBezTo>
                                              <a:pt x="14463" y="21142"/>
                                              <a:pt x="14590" y="21186"/>
                                              <a:pt x="14660" y="21129"/>
                                            </a:cubicBezTo>
                                            <a:cubicBezTo>
                                              <a:pt x="14736" y="21072"/>
                                              <a:pt x="14730" y="20944"/>
                                              <a:pt x="14654" y="20836"/>
                                            </a:cubicBezTo>
                                            <a:cubicBezTo>
                                              <a:pt x="14641" y="20823"/>
                                              <a:pt x="14628" y="20804"/>
                                              <a:pt x="14616" y="20792"/>
                                            </a:cubicBezTo>
                                            <a:cubicBezTo>
                                              <a:pt x="14635" y="20792"/>
                                              <a:pt x="14654" y="20785"/>
                                              <a:pt x="14673" y="20779"/>
                                            </a:cubicBezTo>
                                            <a:cubicBezTo>
                                              <a:pt x="14800" y="20741"/>
                                              <a:pt x="14876" y="20632"/>
                                              <a:pt x="14850" y="20543"/>
                                            </a:cubicBezTo>
                                            <a:cubicBezTo>
                                              <a:pt x="14812" y="20454"/>
                                              <a:pt x="14685" y="20416"/>
                                              <a:pt x="14559" y="20460"/>
                                            </a:cubicBezTo>
                                            <a:close/>
                                            <a:moveTo>
                                              <a:pt x="14368" y="20734"/>
                                            </a:moveTo>
                                            <a:cubicBezTo>
                                              <a:pt x="14362" y="20741"/>
                                              <a:pt x="14349" y="20747"/>
                                              <a:pt x="14343" y="20753"/>
                                            </a:cubicBezTo>
                                            <a:cubicBezTo>
                                              <a:pt x="14337" y="20747"/>
                                              <a:pt x="14330" y="20741"/>
                                              <a:pt x="14318" y="20734"/>
                                            </a:cubicBezTo>
                                            <a:cubicBezTo>
                                              <a:pt x="14311" y="20728"/>
                                              <a:pt x="14299" y="20721"/>
                                              <a:pt x="14292" y="20721"/>
                                            </a:cubicBezTo>
                                            <a:cubicBezTo>
                                              <a:pt x="14298" y="20715"/>
                                              <a:pt x="14305" y="20702"/>
                                              <a:pt x="14305" y="20690"/>
                                            </a:cubicBezTo>
                                            <a:cubicBezTo>
                                              <a:pt x="14311" y="20677"/>
                                              <a:pt x="14311" y="20671"/>
                                              <a:pt x="14311" y="20658"/>
                                            </a:cubicBezTo>
                                            <a:cubicBezTo>
                                              <a:pt x="14324" y="20658"/>
                                              <a:pt x="14330" y="20664"/>
                                              <a:pt x="14343" y="20664"/>
                                            </a:cubicBezTo>
                                            <a:cubicBezTo>
                                              <a:pt x="14356" y="20664"/>
                                              <a:pt x="14362" y="20664"/>
                                              <a:pt x="14375" y="20658"/>
                                            </a:cubicBezTo>
                                            <a:cubicBezTo>
                                              <a:pt x="14375" y="20671"/>
                                              <a:pt x="14375" y="20677"/>
                                              <a:pt x="14381" y="20690"/>
                                            </a:cubicBezTo>
                                            <a:cubicBezTo>
                                              <a:pt x="14387" y="20702"/>
                                              <a:pt x="14387" y="20709"/>
                                              <a:pt x="14394" y="20721"/>
                                            </a:cubicBezTo>
                                            <a:cubicBezTo>
                                              <a:pt x="14387" y="20728"/>
                                              <a:pt x="14381" y="20728"/>
                                              <a:pt x="14368" y="20734"/>
                                            </a:cubicBezTo>
                                            <a:close/>
                                            <a:moveTo>
                                              <a:pt x="16646" y="19773"/>
                                            </a:moveTo>
                                            <a:cubicBezTo>
                                              <a:pt x="16944" y="19868"/>
                                              <a:pt x="17039" y="19741"/>
                                              <a:pt x="17064" y="19665"/>
                                            </a:cubicBezTo>
                                            <a:cubicBezTo>
                                              <a:pt x="17007" y="19607"/>
                                              <a:pt x="16861" y="19550"/>
                                              <a:pt x="16646" y="19773"/>
                                            </a:cubicBezTo>
                                            <a:close/>
                                            <a:moveTo>
                                              <a:pt x="13525" y="20155"/>
                                            </a:moveTo>
                                            <a:cubicBezTo>
                                              <a:pt x="13467" y="20212"/>
                                              <a:pt x="13404" y="20359"/>
                                              <a:pt x="13632" y="20575"/>
                                            </a:cubicBezTo>
                                            <a:cubicBezTo>
                                              <a:pt x="13651" y="20518"/>
                                              <a:pt x="13658" y="20473"/>
                                              <a:pt x="13664" y="20429"/>
                                            </a:cubicBezTo>
                                            <a:cubicBezTo>
                                              <a:pt x="13670" y="20397"/>
                                              <a:pt x="13664" y="20365"/>
                                              <a:pt x="13664" y="20340"/>
                                            </a:cubicBezTo>
                                            <a:cubicBezTo>
                                              <a:pt x="13651" y="20219"/>
                                              <a:pt x="13575" y="20174"/>
                                              <a:pt x="13525" y="20155"/>
                                            </a:cubicBezTo>
                                            <a:close/>
                                            <a:moveTo>
                                              <a:pt x="13848" y="20295"/>
                                            </a:moveTo>
                                            <a:cubicBezTo>
                                              <a:pt x="13873" y="20174"/>
                                              <a:pt x="13867" y="20091"/>
                                              <a:pt x="13848" y="20028"/>
                                            </a:cubicBezTo>
                                            <a:cubicBezTo>
                                              <a:pt x="13816" y="19932"/>
                                              <a:pt x="13747" y="19900"/>
                                              <a:pt x="13702" y="19888"/>
                                            </a:cubicBezTo>
                                            <a:cubicBezTo>
                                              <a:pt x="13683" y="19907"/>
                                              <a:pt x="13670" y="19938"/>
                                              <a:pt x="13664" y="19977"/>
                                            </a:cubicBezTo>
                                            <a:cubicBezTo>
                                              <a:pt x="13664" y="19996"/>
                                              <a:pt x="13658" y="20015"/>
                                              <a:pt x="13664" y="20040"/>
                                            </a:cubicBezTo>
                                            <a:cubicBezTo>
                                              <a:pt x="13677" y="20110"/>
                                              <a:pt x="13721" y="20193"/>
                                              <a:pt x="13848" y="20295"/>
                                            </a:cubicBezTo>
                                            <a:lnTo>
                                              <a:pt x="13848" y="20295"/>
                                            </a:lnTo>
                                            <a:close/>
                                            <a:moveTo>
                                              <a:pt x="13296" y="20371"/>
                                            </a:moveTo>
                                            <a:cubicBezTo>
                                              <a:pt x="13233" y="20422"/>
                                              <a:pt x="13157" y="20562"/>
                                              <a:pt x="13360" y="20798"/>
                                            </a:cubicBezTo>
                                            <a:cubicBezTo>
                                              <a:pt x="13487" y="20511"/>
                                              <a:pt x="13372" y="20403"/>
                                              <a:pt x="13296" y="20371"/>
                                            </a:cubicBezTo>
                                            <a:close/>
                                            <a:moveTo>
                                              <a:pt x="16671" y="19251"/>
                                            </a:moveTo>
                                            <a:cubicBezTo>
                                              <a:pt x="16982" y="19283"/>
                                              <a:pt x="17052" y="19143"/>
                                              <a:pt x="17058" y="19060"/>
                                            </a:cubicBezTo>
                                            <a:cubicBezTo>
                                              <a:pt x="16988" y="19015"/>
                                              <a:pt x="16836" y="18984"/>
                                              <a:pt x="16671" y="19251"/>
                                            </a:cubicBezTo>
                                            <a:close/>
                                            <a:moveTo>
                                              <a:pt x="16982" y="20390"/>
                                            </a:moveTo>
                                            <a:cubicBezTo>
                                              <a:pt x="16944" y="20454"/>
                                              <a:pt x="16918" y="20594"/>
                                              <a:pt x="17134" y="20741"/>
                                            </a:cubicBezTo>
                                            <a:cubicBezTo>
                                              <a:pt x="17153" y="20753"/>
                                              <a:pt x="17166" y="20766"/>
                                              <a:pt x="17191" y="20772"/>
                                            </a:cubicBezTo>
                                            <a:cubicBezTo>
                                              <a:pt x="17198" y="20626"/>
                                              <a:pt x="17172" y="20537"/>
                                              <a:pt x="17134" y="20480"/>
                                            </a:cubicBezTo>
                                            <a:cubicBezTo>
                                              <a:pt x="17090" y="20416"/>
                                              <a:pt x="17026" y="20397"/>
                                              <a:pt x="16982" y="20390"/>
                                            </a:cubicBezTo>
                                            <a:close/>
                                            <a:moveTo>
                                              <a:pt x="16595" y="20932"/>
                                            </a:moveTo>
                                            <a:cubicBezTo>
                                              <a:pt x="16874" y="20785"/>
                                              <a:pt x="16855" y="20632"/>
                                              <a:pt x="16817" y="20562"/>
                                            </a:cubicBezTo>
                                            <a:cubicBezTo>
                                              <a:pt x="16734" y="20562"/>
                                              <a:pt x="16589" y="20620"/>
                                              <a:pt x="16595" y="20932"/>
                                            </a:cubicBezTo>
                                            <a:close/>
                                            <a:moveTo>
                                              <a:pt x="16969" y="19989"/>
                                            </a:moveTo>
                                            <a:cubicBezTo>
                                              <a:pt x="16918" y="19926"/>
                                              <a:pt x="16785" y="19849"/>
                                              <a:pt x="16538" y="20047"/>
                                            </a:cubicBezTo>
                                            <a:cubicBezTo>
                                              <a:pt x="16830" y="20174"/>
                                              <a:pt x="16937" y="20066"/>
                                              <a:pt x="16969" y="19989"/>
                                            </a:cubicBezTo>
                                            <a:close/>
                                            <a:moveTo>
                                              <a:pt x="16874" y="20301"/>
                                            </a:moveTo>
                                            <a:cubicBezTo>
                                              <a:pt x="16823" y="20238"/>
                                              <a:pt x="16690" y="20161"/>
                                              <a:pt x="16443" y="20359"/>
                                            </a:cubicBezTo>
                                            <a:cubicBezTo>
                                              <a:pt x="16728" y="20486"/>
                                              <a:pt x="16836" y="20371"/>
                                              <a:pt x="16874" y="20301"/>
                                            </a:cubicBezTo>
                                            <a:close/>
                                            <a:moveTo>
                                              <a:pt x="16633" y="19015"/>
                                            </a:moveTo>
                                            <a:cubicBezTo>
                                              <a:pt x="16944" y="19003"/>
                                              <a:pt x="16995" y="18850"/>
                                              <a:pt x="16988" y="18767"/>
                                            </a:cubicBezTo>
                                            <a:cubicBezTo>
                                              <a:pt x="16918" y="18735"/>
                                              <a:pt x="16760" y="18729"/>
                                              <a:pt x="16633" y="19015"/>
                                            </a:cubicBezTo>
                                            <a:close/>
                                            <a:moveTo>
                                              <a:pt x="10277" y="20760"/>
                                            </a:moveTo>
                                            <a:cubicBezTo>
                                              <a:pt x="10245" y="20798"/>
                                              <a:pt x="10207" y="20893"/>
                                              <a:pt x="10365" y="21027"/>
                                            </a:cubicBezTo>
                                            <a:cubicBezTo>
                                              <a:pt x="10365" y="21021"/>
                                              <a:pt x="10365" y="21021"/>
                                              <a:pt x="10365" y="21021"/>
                                            </a:cubicBezTo>
                                            <a:cubicBezTo>
                                              <a:pt x="10384" y="20938"/>
                                              <a:pt x="10378" y="20887"/>
                                              <a:pt x="10365" y="20842"/>
                                            </a:cubicBezTo>
                                            <a:cubicBezTo>
                                              <a:pt x="10346" y="20785"/>
                                              <a:pt x="10308" y="20766"/>
                                              <a:pt x="10277" y="20760"/>
                                            </a:cubicBezTo>
                                            <a:close/>
                                            <a:moveTo>
                                              <a:pt x="13049" y="20601"/>
                                            </a:moveTo>
                                            <a:cubicBezTo>
                                              <a:pt x="12979" y="20645"/>
                                              <a:pt x="12884" y="20766"/>
                                              <a:pt x="13042" y="21033"/>
                                            </a:cubicBezTo>
                                            <a:cubicBezTo>
                                              <a:pt x="13214" y="20772"/>
                                              <a:pt x="13119" y="20645"/>
                                              <a:pt x="13049" y="20601"/>
                                            </a:cubicBezTo>
                                            <a:close/>
                                            <a:moveTo>
                                              <a:pt x="10004" y="21084"/>
                                            </a:moveTo>
                                            <a:cubicBezTo>
                                              <a:pt x="9959" y="21116"/>
                                              <a:pt x="9909" y="21199"/>
                                              <a:pt x="10029" y="21364"/>
                                            </a:cubicBezTo>
                                            <a:cubicBezTo>
                                              <a:pt x="10118" y="21180"/>
                                              <a:pt x="10048" y="21110"/>
                                              <a:pt x="10004" y="21084"/>
                                            </a:cubicBezTo>
                                            <a:close/>
                                            <a:moveTo>
                                              <a:pt x="9598" y="21237"/>
                                            </a:moveTo>
                                            <a:cubicBezTo>
                                              <a:pt x="9611" y="21237"/>
                                              <a:pt x="9623" y="21231"/>
                                              <a:pt x="9630" y="21224"/>
                                            </a:cubicBezTo>
                                            <a:cubicBezTo>
                                              <a:pt x="9630" y="21199"/>
                                              <a:pt x="9623" y="21173"/>
                                              <a:pt x="9598" y="21142"/>
                                            </a:cubicBezTo>
                                            <a:cubicBezTo>
                                              <a:pt x="9566" y="21103"/>
                                              <a:pt x="9503" y="21078"/>
                                              <a:pt x="9389" y="21078"/>
                                            </a:cubicBezTo>
                                            <a:cubicBezTo>
                                              <a:pt x="9465" y="21231"/>
                                              <a:pt x="9547" y="21250"/>
                                              <a:pt x="9598" y="21237"/>
                                            </a:cubicBezTo>
                                            <a:close/>
                                            <a:moveTo>
                                              <a:pt x="17134" y="20066"/>
                                            </a:moveTo>
                                            <a:cubicBezTo>
                                              <a:pt x="17121" y="20066"/>
                                              <a:pt x="17102" y="20066"/>
                                              <a:pt x="17090" y="20066"/>
                                            </a:cubicBezTo>
                                            <a:cubicBezTo>
                                              <a:pt x="17071" y="20117"/>
                                              <a:pt x="17064" y="20193"/>
                                              <a:pt x="17134" y="20276"/>
                                            </a:cubicBezTo>
                                            <a:cubicBezTo>
                                              <a:pt x="17166" y="20308"/>
                                              <a:pt x="17204" y="20346"/>
                                              <a:pt x="17267" y="20378"/>
                                            </a:cubicBezTo>
                                            <a:cubicBezTo>
                                              <a:pt x="17293" y="20390"/>
                                              <a:pt x="17324" y="20403"/>
                                              <a:pt x="17356" y="20416"/>
                                            </a:cubicBezTo>
                                            <a:cubicBezTo>
                                              <a:pt x="17343" y="20289"/>
                                              <a:pt x="17312" y="20206"/>
                                              <a:pt x="17267" y="20155"/>
                                            </a:cubicBezTo>
                                            <a:cubicBezTo>
                                              <a:pt x="17223" y="20098"/>
                                              <a:pt x="17179" y="20072"/>
                                              <a:pt x="17134" y="20066"/>
                                            </a:cubicBezTo>
                                            <a:close/>
                                            <a:moveTo>
                                              <a:pt x="10143" y="20932"/>
                                            </a:moveTo>
                                            <a:cubicBezTo>
                                              <a:pt x="10105" y="20970"/>
                                              <a:pt x="10061" y="21059"/>
                                              <a:pt x="10194" y="21205"/>
                                            </a:cubicBezTo>
                                            <a:cubicBezTo>
                                              <a:pt x="10270" y="21021"/>
                                              <a:pt x="10194" y="20951"/>
                                              <a:pt x="10143" y="20932"/>
                                            </a:cubicBezTo>
                                            <a:close/>
                                            <a:moveTo>
                                              <a:pt x="9839" y="21199"/>
                                            </a:moveTo>
                                            <a:cubicBezTo>
                                              <a:pt x="9795" y="21224"/>
                                              <a:pt x="9731" y="21307"/>
                                              <a:pt x="9839" y="21479"/>
                                            </a:cubicBezTo>
                                            <a:cubicBezTo>
                                              <a:pt x="9940" y="21307"/>
                                              <a:pt x="9883" y="21224"/>
                                              <a:pt x="9839" y="21199"/>
                                            </a:cubicBezTo>
                                            <a:close/>
                                            <a:moveTo>
                                              <a:pt x="12446" y="20887"/>
                                            </a:moveTo>
                                            <a:cubicBezTo>
                                              <a:pt x="12757" y="20893"/>
                                              <a:pt x="12820" y="20753"/>
                                              <a:pt x="12820" y="20671"/>
                                            </a:cubicBezTo>
                                            <a:cubicBezTo>
                                              <a:pt x="12744" y="20632"/>
                                              <a:pt x="12592" y="20613"/>
                                              <a:pt x="12446" y="20887"/>
                                            </a:cubicBezTo>
                                            <a:close/>
                                            <a:moveTo>
                                              <a:pt x="9566" y="20970"/>
                                            </a:moveTo>
                                            <a:cubicBezTo>
                                              <a:pt x="9579" y="20989"/>
                                              <a:pt x="9585" y="21008"/>
                                              <a:pt x="9598" y="21027"/>
                                            </a:cubicBezTo>
                                            <a:cubicBezTo>
                                              <a:pt x="9661" y="21116"/>
                                              <a:pt x="9718" y="21135"/>
                                              <a:pt x="9763" y="21129"/>
                                            </a:cubicBezTo>
                                            <a:cubicBezTo>
                                              <a:pt x="9782" y="21129"/>
                                              <a:pt x="9795" y="21123"/>
                                              <a:pt x="9801" y="21116"/>
                                            </a:cubicBezTo>
                                            <a:cubicBezTo>
                                              <a:pt x="9801" y="21091"/>
                                              <a:pt x="9795" y="21059"/>
                                              <a:pt x="9763" y="21027"/>
                                            </a:cubicBezTo>
                                            <a:cubicBezTo>
                                              <a:pt x="9731" y="21002"/>
                                              <a:pt x="9680" y="20976"/>
                                              <a:pt x="9598" y="20976"/>
                                            </a:cubicBezTo>
                                            <a:cubicBezTo>
                                              <a:pt x="9592" y="20970"/>
                                              <a:pt x="9579" y="20970"/>
                                              <a:pt x="9566" y="20970"/>
                                            </a:cubicBezTo>
                                            <a:close/>
                                            <a:moveTo>
                                              <a:pt x="12992" y="20467"/>
                                            </a:moveTo>
                                            <a:cubicBezTo>
                                              <a:pt x="12979" y="20384"/>
                                              <a:pt x="12897" y="20250"/>
                                              <a:pt x="12592" y="20308"/>
                                            </a:cubicBezTo>
                                            <a:cubicBezTo>
                                              <a:pt x="12782" y="20562"/>
                                              <a:pt x="12928" y="20518"/>
                                              <a:pt x="12992" y="20467"/>
                                            </a:cubicBezTo>
                                            <a:close/>
                                            <a:moveTo>
                                              <a:pt x="11304" y="20982"/>
                                            </a:moveTo>
                                            <a:cubicBezTo>
                                              <a:pt x="11304" y="20855"/>
                                              <a:pt x="11196" y="20753"/>
                                              <a:pt x="11063" y="20753"/>
                                            </a:cubicBezTo>
                                            <a:cubicBezTo>
                                              <a:pt x="11032" y="20753"/>
                                              <a:pt x="10993" y="20760"/>
                                              <a:pt x="10968" y="20772"/>
                                            </a:cubicBezTo>
                                            <a:cubicBezTo>
                                              <a:pt x="10930" y="20753"/>
                                              <a:pt x="10892" y="20741"/>
                                              <a:pt x="10848" y="20741"/>
                                            </a:cubicBezTo>
                                            <a:cubicBezTo>
                                              <a:pt x="10740" y="20741"/>
                                              <a:pt x="10645" y="20811"/>
                                              <a:pt x="10619" y="20906"/>
                                            </a:cubicBezTo>
                                            <a:cubicBezTo>
                                              <a:pt x="10562" y="20944"/>
                                              <a:pt x="10518" y="21014"/>
                                              <a:pt x="10518" y="21091"/>
                                            </a:cubicBezTo>
                                            <a:cubicBezTo>
                                              <a:pt x="10518" y="21142"/>
                                              <a:pt x="10530" y="21180"/>
                                              <a:pt x="10562" y="21218"/>
                                            </a:cubicBezTo>
                                            <a:lnTo>
                                              <a:pt x="10562" y="21224"/>
                                            </a:lnTo>
                                            <a:cubicBezTo>
                                              <a:pt x="10562" y="21339"/>
                                              <a:pt x="10657" y="21441"/>
                                              <a:pt x="10778" y="21447"/>
                                            </a:cubicBezTo>
                                            <a:cubicBezTo>
                                              <a:pt x="10822" y="21498"/>
                                              <a:pt x="10886" y="21530"/>
                                              <a:pt x="10962" y="21530"/>
                                            </a:cubicBezTo>
                                            <a:cubicBezTo>
                                              <a:pt x="11063" y="21530"/>
                                              <a:pt x="11146" y="21473"/>
                                              <a:pt x="11184" y="21390"/>
                                            </a:cubicBezTo>
                                            <a:cubicBezTo>
                                              <a:pt x="11279" y="21364"/>
                                              <a:pt x="11355" y="21275"/>
                                              <a:pt x="11355" y="21173"/>
                                            </a:cubicBezTo>
                                            <a:cubicBezTo>
                                              <a:pt x="11355" y="21123"/>
                                              <a:pt x="11336" y="21072"/>
                                              <a:pt x="11304" y="21033"/>
                                            </a:cubicBezTo>
                                            <a:cubicBezTo>
                                              <a:pt x="11298" y="21021"/>
                                              <a:pt x="11304" y="21002"/>
                                              <a:pt x="11304" y="20982"/>
                                            </a:cubicBezTo>
                                            <a:close/>
                                            <a:moveTo>
                                              <a:pt x="10378" y="20562"/>
                                            </a:moveTo>
                                            <a:cubicBezTo>
                                              <a:pt x="10372" y="20569"/>
                                              <a:pt x="10372" y="20575"/>
                                              <a:pt x="10365" y="20581"/>
                                            </a:cubicBezTo>
                                            <a:cubicBezTo>
                                              <a:pt x="10353" y="20607"/>
                                              <a:pt x="10346" y="20645"/>
                                              <a:pt x="10365" y="20690"/>
                                            </a:cubicBezTo>
                                            <a:cubicBezTo>
                                              <a:pt x="10378" y="20721"/>
                                              <a:pt x="10410" y="20766"/>
                                              <a:pt x="10461" y="20804"/>
                                            </a:cubicBezTo>
                                            <a:cubicBezTo>
                                              <a:pt x="10467" y="20811"/>
                                              <a:pt x="10473" y="20811"/>
                                              <a:pt x="10480" y="20817"/>
                                            </a:cubicBezTo>
                                            <a:cubicBezTo>
                                              <a:pt x="10499" y="20721"/>
                                              <a:pt x="10486" y="20658"/>
                                              <a:pt x="10461" y="20620"/>
                                            </a:cubicBezTo>
                                            <a:cubicBezTo>
                                              <a:pt x="10442" y="20581"/>
                                              <a:pt x="10404" y="20569"/>
                                              <a:pt x="10378" y="20562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3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69" name="Shape"/>
                                    <wps:cNvSpPr/>
                                    <wps:spPr>
                                      <a:xfrm>
                                        <a:off x="123825" y="200025"/>
                                        <a:ext cx="3978222" cy="409119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>
                                          <a:cxn ang="0">
                                            <a:pos x="wd2" y="hd2"/>
                                          </a:cxn>
                                          <a:cxn ang="5400000">
                                            <a:pos x="wd2" y="hd2"/>
                                          </a:cxn>
                                          <a:cxn ang="10800000">
                                            <a:pos x="wd2" y="hd2"/>
                                          </a:cxn>
                                          <a:cxn ang="16200000">
                                            <a:pos x="wd2" y="hd2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562" h="21596" extrusionOk="0">
                                            <a:moveTo>
                                              <a:pt x="13378" y="771"/>
                                            </a:moveTo>
                                            <a:cubicBezTo>
                                              <a:pt x="13419" y="731"/>
                                              <a:pt x="13419" y="664"/>
                                              <a:pt x="13385" y="617"/>
                                            </a:cubicBezTo>
                                            <a:cubicBezTo>
                                              <a:pt x="13385" y="657"/>
                                              <a:pt x="13371" y="704"/>
                                              <a:pt x="13337" y="744"/>
                                            </a:cubicBezTo>
                                            <a:cubicBezTo>
                                              <a:pt x="13316" y="771"/>
                                              <a:pt x="13289" y="784"/>
                                              <a:pt x="13268" y="798"/>
                                            </a:cubicBezTo>
                                            <a:cubicBezTo>
                                              <a:pt x="13254" y="804"/>
                                              <a:pt x="13247" y="804"/>
                                              <a:pt x="13233" y="804"/>
                                            </a:cubicBezTo>
                                            <a:cubicBezTo>
                                              <a:pt x="13247" y="811"/>
                                              <a:pt x="13254" y="811"/>
                                              <a:pt x="13268" y="811"/>
                                            </a:cubicBezTo>
                                            <a:cubicBezTo>
                                              <a:pt x="13309" y="818"/>
                                              <a:pt x="13350" y="804"/>
                                              <a:pt x="13378" y="771"/>
                                            </a:cubicBezTo>
                                            <a:close/>
                                            <a:moveTo>
                                              <a:pt x="15243" y="19676"/>
                                            </a:moveTo>
                                            <a:cubicBezTo>
                                              <a:pt x="15278" y="19663"/>
                                              <a:pt x="15312" y="19649"/>
                                              <a:pt x="15347" y="19622"/>
                                            </a:cubicBezTo>
                                            <a:cubicBezTo>
                                              <a:pt x="15312" y="19629"/>
                                              <a:pt x="15278" y="19629"/>
                                              <a:pt x="15243" y="19629"/>
                                            </a:cubicBezTo>
                                            <a:cubicBezTo>
                                              <a:pt x="15209" y="19622"/>
                                              <a:pt x="15175" y="19616"/>
                                              <a:pt x="15140" y="19602"/>
                                            </a:cubicBezTo>
                                            <a:cubicBezTo>
                                              <a:pt x="15133" y="19602"/>
                                              <a:pt x="15133" y="19596"/>
                                              <a:pt x="15126" y="19596"/>
                                            </a:cubicBezTo>
                                            <a:cubicBezTo>
                                              <a:pt x="15113" y="19589"/>
                                              <a:pt x="15092" y="19582"/>
                                              <a:pt x="15078" y="19569"/>
                                            </a:cubicBezTo>
                                            <a:cubicBezTo>
                                              <a:pt x="15016" y="19528"/>
                                              <a:pt x="14968" y="19482"/>
                                              <a:pt x="14941" y="19421"/>
                                            </a:cubicBezTo>
                                            <a:cubicBezTo>
                                              <a:pt x="14934" y="19408"/>
                                              <a:pt x="14927" y="19394"/>
                                              <a:pt x="14927" y="19388"/>
                                            </a:cubicBezTo>
                                            <a:cubicBezTo>
                                              <a:pt x="14913" y="19441"/>
                                              <a:pt x="14920" y="19495"/>
                                              <a:pt x="14941" y="19542"/>
                                            </a:cubicBezTo>
                                            <a:cubicBezTo>
                                              <a:pt x="14961" y="19582"/>
                                              <a:pt x="14989" y="19622"/>
                                              <a:pt x="15037" y="19649"/>
                                            </a:cubicBezTo>
                                            <a:cubicBezTo>
                                              <a:pt x="15064" y="19669"/>
                                              <a:pt x="15092" y="19676"/>
                                              <a:pt x="15126" y="19683"/>
                                            </a:cubicBezTo>
                                            <a:cubicBezTo>
                                              <a:pt x="15133" y="19683"/>
                                              <a:pt x="15133" y="19683"/>
                                              <a:pt x="15140" y="19683"/>
                                            </a:cubicBezTo>
                                            <a:cubicBezTo>
                                              <a:pt x="15175" y="19689"/>
                                              <a:pt x="15209" y="19683"/>
                                              <a:pt x="15243" y="19676"/>
                                            </a:cubicBezTo>
                                            <a:close/>
                                            <a:moveTo>
                                              <a:pt x="13089" y="872"/>
                                            </a:moveTo>
                                            <a:cubicBezTo>
                                              <a:pt x="13082" y="872"/>
                                              <a:pt x="13082" y="865"/>
                                              <a:pt x="13075" y="865"/>
                                            </a:cubicBezTo>
                                            <a:cubicBezTo>
                                              <a:pt x="13082" y="872"/>
                                              <a:pt x="13082" y="885"/>
                                              <a:pt x="13089" y="892"/>
                                            </a:cubicBezTo>
                                            <a:cubicBezTo>
                                              <a:pt x="13089" y="898"/>
                                              <a:pt x="13096" y="898"/>
                                              <a:pt x="13096" y="905"/>
                                            </a:cubicBezTo>
                                            <a:cubicBezTo>
                                              <a:pt x="13110" y="918"/>
                                              <a:pt x="13130" y="932"/>
                                              <a:pt x="13144" y="945"/>
                                            </a:cubicBezTo>
                                            <a:cubicBezTo>
                                              <a:pt x="13165" y="952"/>
                                              <a:pt x="13192" y="959"/>
                                              <a:pt x="13220" y="952"/>
                                            </a:cubicBezTo>
                                            <a:cubicBezTo>
                                              <a:pt x="13233" y="952"/>
                                              <a:pt x="13247" y="945"/>
                                              <a:pt x="13261" y="939"/>
                                            </a:cubicBezTo>
                                            <a:cubicBezTo>
                                              <a:pt x="13302" y="912"/>
                                              <a:pt x="13323" y="872"/>
                                              <a:pt x="13323" y="825"/>
                                            </a:cubicBezTo>
                                            <a:cubicBezTo>
                                              <a:pt x="13309" y="845"/>
                                              <a:pt x="13289" y="865"/>
                                              <a:pt x="13261" y="878"/>
                                            </a:cubicBezTo>
                                            <a:cubicBezTo>
                                              <a:pt x="13247" y="885"/>
                                              <a:pt x="13227" y="892"/>
                                              <a:pt x="13206" y="898"/>
                                            </a:cubicBezTo>
                                            <a:cubicBezTo>
                                              <a:pt x="13185" y="905"/>
                                              <a:pt x="13165" y="905"/>
                                              <a:pt x="13144" y="898"/>
                                            </a:cubicBezTo>
                                            <a:cubicBezTo>
                                              <a:pt x="13123" y="898"/>
                                              <a:pt x="13110" y="892"/>
                                              <a:pt x="13096" y="885"/>
                                            </a:cubicBezTo>
                                            <a:cubicBezTo>
                                              <a:pt x="13096" y="872"/>
                                              <a:pt x="13096" y="872"/>
                                              <a:pt x="13089" y="872"/>
                                            </a:cubicBezTo>
                                            <a:close/>
                                            <a:moveTo>
                                              <a:pt x="13151" y="644"/>
                                            </a:moveTo>
                                            <a:lnTo>
                                              <a:pt x="13151" y="644"/>
                                            </a:lnTo>
                                            <a:cubicBezTo>
                                              <a:pt x="13185" y="644"/>
                                              <a:pt x="13206" y="617"/>
                                              <a:pt x="13206" y="590"/>
                                            </a:cubicBezTo>
                                            <a:cubicBezTo>
                                              <a:pt x="13206" y="556"/>
                                              <a:pt x="13178" y="536"/>
                                              <a:pt x="13151" y="536"/>
                                            </a:cubicBezTo>
                                            <a:lnTo>
                                              <a:pt x="13151" y="536"/>
                                            </a:lnTo>
                                            <a:cubicBezTo>
                                              <a:pt x="13130" y="536"/>
                                              <a:pt x="13110" y="550"/>
                                              <a:pt x="13103" y="563"/>
                                            </a:cubicBezTo>
                                            <a:cubicBezTo>
                                              <a:pt x="13096" y="570"/>
                                              <a:pt x="13096" y="583"/>
                                              <a:pt x="13096" y="590"/>
                                            </a:cubicBezTo>
                                            <a:cubicBezTo>
                                              <a:pt x="13096" y="597"/>
                                              <a:pt x="13096" y="610"/>
                                              <a:pt x="13103" y="617"/>
                                            </a:cubicBezTo>
                                            <a:cubicBezTo>
                                              <a:pt x="13110" y="630"/>
                                              <a:pt x="13130" y="644"/>
                                              <a:pt x="13151" y="644"/>
                                            </a:cubicBezTo>
                                            <a:close/>
                                            <a:moveTo>
                                              <a:pt x="13048" y="744"/>
                                            </a:moveTo>
                                            <a:cubicBezTo>
                                              <a:pt x="13061" y="751"/>
                                              <a:pt x="13075" y="758"/>
                                              <a:pt x="13096" y="764"/>
                                            </a:cubicBezTo>
                                            <a:cubicBezTo>
                                              <a:pt x="13096" y="764"/>
                                              <a:pt x="13103" y="764"/>
                                              <a:pt x="13103" y="764"/>
                                            </a:cubicBezTo>
                                            <a:cubicBezTo>
                                              <a:pt x="13116" y="764"/>
                                              <a:pt x="13137" y="764"/>
                                              <a:pt x="13151" y="758"/>
                                            </a:cubicBezTo>
                                            <a:cubicBezTo>
                                              <a:pt x="13172" y="751"/>
                                              <a:pt x="13185" y="744"/>
                                              <a:pt x="13206" y="731"/>
                                            </a:cubicBezTo>
                                            <a:cubicBezTo>
                                              <a:pt x="13192" y="737"/>
                                              <a:pt x="13172" y="737"/>
                                              <a:pt x="13151" y="731"/>
                                            </a:cubicBezTo>
                                            <a:cubicBezTo>
                                              <a:pt x="13137" y="731"/>
                                              <a:pt x="13116" y="724"/>
                                              <a:pt x="13103" y="717"/>
                                            </a:cubicBezTo>
                                            <a:cubicBezTo>
                                              <a:pt x="13103" y="717"/>
                                              <a:pt x="13096" y="717"/>
                                              <a:pt x="13096" y="717"/>
                                            </a:cubicBezTo>
                                            <a:cubicBezTo>
                                              <a:pt x="13089" y="711"/>
                                              <a:pt x="13082" y="711"/>
                                              <a:pt x="13075" y="704"/>
                                            </a:cubicBezTo>
                                            <a:cubicBezTo>
                                              <a:pt x="13041" y="684"/>
                                              <a:pt x="13020" y="657"/>
                                              <a:pt x="13006" y="630"/>
                                            </a:cubicBezTo>
                                            <a:cubicBezTo>
                                              <a:pt x="13006" y="623"/>
                                              <a:pt x="12999" y="617"/>
                                              <a:pt x="12999" y="610"/>
                                            </a:cubicBezTo>
                                            <a:cubicBezTo>
                                              <a:pt x="12993" y="637"/>
                                              <a:pt x="12999" y="664"/>
                                              <a:pt x="13006" y="691"/>
                                            </a:cubicBezTo>
                                            <a:cubicBezTo>
                                              <a:pt x="13006" y="711"/>
                                              <a:pt x="13020" y="731"/>
                                              <a:pt x="13048" y="744"/>
                                            </a:cubicBezTo>
                                            <a:close/>
                                            <a:moveTo>
                                              <a:pt x="15243" y="19227"/>
                                            </a:moveTo>
                                            <a:lnTo>
                                              <a:pt x="15243" y="19227"/>
                                            </a:lnTo>
                                            <a:cubicBezTo>
                                              <a:pt x="15202" y="19227"/>
                                              <a:pt x="15161" y="19247"/>
                                              <a:pt x="15140" y="19287"/>
                                            </a:cubicBezTo>
                                            <a:cubicBezTo>
                                              <a:pt x="15133" y="19301"/>
                                              <a:pt x="15126" y="19321"/>
                                              <a:pt x="15126" y="19341"/>
                                            </a:cubicBezTo>
                                            <a:cubicBezTo>
                                              <a:pt x="15126" y="19361"/>
                                              <a:pt x="15133" y="19374"/>
                                              <a:pt x="15140" y="19394"/>
                                            </a:cubicBezTo>
                                            <a:cubicBezTo>
                                              <a:pt x="15161" y="19428"/>
                                              <a:pt x="15195" y="19455"/>
                                              <a:pt x="15237" y="19455"/>
                                            </a:cubicBezTo>
                                            <a:lnTo>
                                              <a:pt x="15237" y="19455"/>
                                            </a:lnTo>
                                            <a:cubicBezTo>
                                              <a:pt x="15298" y="19455"/>
                                              <a:pt x="15347" y="19408"/>
                                              <a:pt x="15347" y="19347"/>
                                            </a:cubicBezTo>
                                            <a:cubicBezTo>
                                              <a:pt x="15354" y="19280"/>
                                              <a:pt x="15305" y="19227"/>
                                              <a:pt x="15243" y="19227"/>
                                            </a:cubicBezTo>
                                            <a:close/>
                                            <a:moveTo>
                                              <a:pt x="13454" y="1917"/>
                                            </a:moveTo>
                                            <a:cubicBezTo>
                                              <a:pt x="13454" y="1937"/>
                                              <a:pt x="13454" y="1958"/>
                                              <a:pt x="13461" y="1978"/>
                                            </a:cubicBezTo>
                                            <a:cubicBezTo>
                                              <a:pt x="13440" y="1971"/>
                                              <a:pt x="13426" y="1958"/>
                                              <a:pt x="13406" y="1958"/>
                                            </a:cubicBezTo>
                                            <a:cubicBezTo>
                                              <a:pt x="13268" y="1917"/>
                                              <a:pt x="13130" y="1951"/>
                                              <a:pt x="13103" y="2045"/>
                                            </a:cubicBezTo>
                                            <a:cubicBezTo>
                                              <a:pt x="13075" y="2139"/>
                                              <a:pt x="13158" y="2246"/>
                                              <a:pt x="13295" y="2293"/>
                                            </a:cubicBezTo>
                                            <a:cubicBezTo>
                                              <a:pt x="13316" y="2299"/>
                                              <a:pt x="13337" y="2306"/>
                                              <a:pt x="13357" y="2306"/>
                                            </a:cubicBezTo>
                                            <a:cubicBezTo>
                                              <a:pt x="13344" y="2320"/>
                                              <a:pt x="13330" y="2333"/>
                                              <a:pt x="13316" y="2353"/>
                                            </a:cubicBezTo>
                                            <a:cubicBezTo>
                                              <a:pt x="13233" y="2467"/>
                                              <a:pt x="13227" y="2601"/>
                                              <a:pt x="13309" y="2661"/>
                                            </a:cubicBezTo>
                                            <a:cubicBezTo>
                                              <a:pt x="13392" y="2722"/>
                                              <a:pt x="13523" y="2675"/>
                                              <a:pt x="13605" y="2561"/>
                                            </a:cubicBezTo>
                                            <a:cubicBezTo>
                                              <a:pt x="13619" y="2547"/>
                                              <a:pt x="13626" y="2527"/>
                                              <a:pt x="13640" y="2507"/>
                                            </a:cubicBezTo>
                                            <a:lnTo>
                                              <a:pt x="13640" y="2507"/>
                                            </a:lnTo>
                                            <a:cubicBezTo>
                                              <a:pt x="13646" y="2527"/>
                                              <a:pt x="13660" y="2541"/>
                                              <a:pt x="13674" y="2561"/>
                                            </a:cubicBezTo>
                                            <a:cubicBezTo>
                                              <a:pt x="13757" y="2675"/>
                                              <a:pt x="13894" y="2722"/>
                                              <a:pt x="13970" y="2661"/>
                                            </a:cubicBezTo>
                                            <a:cubicBezTo>
                                              <a:pt x="14053" y="2601"/>
                                              <a:pt x="14046" y="2467"/>
                                              <a:pt x="13963" y="2353"/>
                                            </a:cubicBezTo>
                                            <a:cubicBezTo>
                                              <a:pt x="13949" y="2340"/>
                                              <a:pt x="13936" y="2320"/>
                                              <a:pt x="13922" y="2306"/>
                                            </a:cubicBezTo>
                                            <a:cubicBezTo>
                                              <a:pt x="13942" y="2306"/>
                                              <a:pt x="13963" y="2299"/>
                                              <a:pt x="13984" y="2293"/>
                                            </a:cubicBezTo>
                                            <a:cubicBezTo>
                                              <a:pt x="14121" y="2253"/>
                                              <a:pt x="14204" y="2139"/>
                                              <a:pt x="14176" y="2045"/>
                                            </a:cubicBezTo>
                                            <a:cubicBezTo>
                                              <a:pt x="14149" y="1951"/>
                                              <a:pt x="14011" y="1911"/>
                                              <a:pt x="13874" y="1958"/>
                                            </a:cubicBezTo>
                                            <a:cubicBezTo>
                                              <a:pt x="13853" y="1964"/>
                                              <a:pt x="13832" y="1971"/>
                                              <a:pt x="13819" y="1978"/>
                                            </a:cubicBezTo>
                                            <a:cubicBezTo>
                                              <a:pt x="13819" y="1958"/>
                                              <a:pt x="13825" y="1937"/>
                                              <a:pt x="13825" y="1917"/>
                                            </a:cubicBezTo>
                                            <a:cubicBezTo>
                                              <a:pt x="13825" y="1777"/>
                                              <a:pt x="13743" y="1663"/>
                                              <a:pt x="13646" y="1663"/>
                                            </a:cubicBezTo>
                                            <a:cubicBezTo>
                                              <a:pt x="13536" y="1663"/>
                                              <a:pt x="13454" y="1777"/>
                                              <a:pt x="13454" y="1917"/>
                                            </a:cubicBezTo>
                                            <a:close/>
                                            <a:moveTo>
                                              <a:pt x="13633" y="1944"/>
                                            </a:moveTo>
                                            <a:cubicBezTo>
                                              <a:pt x="13688" y="1944"/>
                                              <a:pt x="13729" y="2004"/>
                                              <a:pt x="13729" y="2085"/>
                                            </a:cubicBezTo>
                                            <a:cubicBezTo>
                                              <a:pt x="13729" y="2098"/>
                                              <a:pt x="13729" y="2105"/>
                                              <a:pt x="13729" y="2118"/>
                                            </a:cubicBezTo>
                                            <a:cubicBezTo>
                                              <a:pt x="13736" y="2112"/>
                                              <a:pt x="13750" y="2112"/>
                                              <a:pt x="13763" y="2105"/>
                                            </a:cubicBezTo>
                                            <a:cubicBezTo>
                                              <a:pt x="13839" y="2078"/>
                                              <a:pt x="13915" y="2105"/>
                                              <a:pt x="13929" y="2152"/>
                                            </a:cubicBezTo>
                                            <a:cubicBezTo>
                                              <a:pt x="13942" y="2206"/>
                                              <a:pt x="13901" y="2266"/>
                                              <a:pt x="13825" y="2286"/>
                                            </a:cubicBezTo>
                                            <a:cubicBezTo>
                                              <a:pt x="13812" y="2293"/>
                                              <a:pt x="13805" y="2293"/>
                                              <a:pt x="13791" y="2293"/>
                                            </a:cubicBezTo>
                                            <a:cubicBezTo>
                                              <a:pt x="13798" y="2299"/>
                                              <a:pt x="13805" y="2306"/>
                                              <a:pt x="13812" y="2320"/>
                                            </a:cubicBezTo>
                                            <a:cubicBezTo>
                                              <a:pt x="13860" y="2380"/>
                                              <a:pt x="13860" y="2460"/>
                                              <a:pt x="13819" y="2487"/>
                                            </a:cubicBezTo>
                                            <a:cubicBezTo>
                                              <a:pt x="13777" y="2521"/>
                                              <a:pt x="13702" y="2494"/>
                                              <a:pt x="13653" y="2434"/>
                                            </a:cubicBezTo>
                                            <a:cubicBezTo>
                                              <a:pt x="13646" y="2427"/>
                                              <a:pt x="13640" y="2413"/>
                                              <a:pt x="13633" y="2407"/>
                                            </a:cubicBezTo>
                                            <a:cubicBezTo>
                                              <a:pt x="13626" y="2413"/>
                                              <a:pt x="13619" y="2427"/>
                                              <a:pt x="13612" y="2434"/>
                                            </a:cubicBezTo>
                                            <a:cubicBezTo>
                                              <a:pt x="13564" y="2494"/>
                                              <a:pt x="13495" y="2521"/>
                                              <a:pt x="13447" y="2487"/>
                                            </a:cubicBezTo>
                                            <a:cubicBezTo>
                                              <a:pt x="13406" y="2454"/>
                                              <a:pt x="13406" y="2380"/>
                                              <a:pt x="13454" y="2320"/>
                                            </a:cubicBezTo>
                                            <a:cubicBezTo>
                                              <a:pt x="13461" y="2313"/>
                                              <a:pt x="13468" y="2299"/>
                                              <a:pt x="13474" y="2293"/>
                                            </a:cubicBezTo>
                                            <a:cubicBezTo>
                                              <a:pt x="13461" y="2293"/>
                                              <a:pt x="13454" y="2286"/>
                                              <a:pt x="13440" y="2286"/>
                                            </a:cubicBezTo>
                                            <a:cubicBezTo>
                                              <a:pt x="13364" y="2259"/>
                                              <a:pt x="13316" y="2199"/>
                                              <a:pt x="13337" y="2152"/>
                                            </a:cubicBezTo>
                                            <a:cubicBezTo>
                                              <a:pt x="13350" y="2098"/>
                                              <a:pt x="13426" y="2078"/>
                                              <a:pt x="13502" y="2105"/>
                                            </a:cubicBezTo>
                                            <a:cubicBezTo>
                                              <a:pt x="13516" y="2112"/>
                                              <a:pt x="13523" y="2112"/>
                                              <a:pt x="13536" y="2118"/>
                                            </a:cubicBezTo>
                                            <a:cubicBezTo>
                                              <a:pt x="13536" y="2105"/>
                                              <a:pt x="13536" y="2098"/>
                                              <a:pt x="13536" y="2085"/>
                                            </a:cubicBezTo>
                                            <a:cubicBezTo>
                                              <a:pt x="13536" y="2004"/>
                                              <a:pt x="13578" y="1944"/>
                                              <a:pt x="13633" y="1944"/>
                                            </a:cubicBezTo>
                                            <a:close/>
                                            <a:moveTo>
                                              <a:pt x="13633" y="2273"/>
                                            </a:moveTo>
                                            <a:cubicBezTo>
                                              <a:pt x="13640" y="2266"/>
                                              <a:pt x="13640" y="2266"/>
                                              <a:pt x="13646" y="2259"/>
                                            </a:cubicBezTo>
                                            <a:cubicBezTo>
                                              <a:pt x="13653" y="2253"/>
                                              <a:pt x="13660" y="2253"/>
                                              <a:pt x="13660" y="2253"/>
                                            </a:cubicBezTo>
                                            <a:cubicBezTo>
                                              <a:pt x="13660" y="2253"/>
                                              <a:pt x="13660" y="2246"/>
                                              <a:pt x="13653" y="2246"/>
                                            </a:cubicBezTo>
                                            <a:cubicBezTo>
                                              <a:pt x="13653" y="2246"/>
                                              <a:pt x="13653" y="2246"/>
                                              <a:pt x="13653" y="2246"/>
                                            </a:cubicBezTo>
                                            <a:cubicBezTo>
                                              <a:pt x="13646" y="2253"/>
                                              <a:pt x="13640" y="2259"/>
                                              <a:pt x="13633" y="2273"/>
                                            </a:cubicBezTo>
                                            <a:cubicBezTo>
                                              <a:pt x="13626" y="2259"/>
                                              <a:pt x="13619" y="2253"/>
                                              <a:pt x="13605" y="2246"/>
                                            </a:cubicBezTo>
                                            <a:cubicBezTo>
                                              <a:pt x="13605" y="2246"/>
                                              <a:pt x="13605" y="2246"/>
                                              <a:pt x="13605" y="2246"/>
                                            </a:cubicBezTo>
                                            <a:cubicBezTo>
                                              <a:pt x="13605" y="2246"/>
                                              <a:pt x="13605" y="2253"/>
                                              <a:pt x="13598" y="2253"/>
                                            </a:cubicBezTo>
                                            <a:cubicBezTo>
                                              <a:pt x="13605" y="2253"/>
                                              <a:pt x="13612" y="2259"/>
                                              <a:pt x="13612" y="2259"/>
                                            </a:cubicBezTo>
                                            <a:cubicBezTo>
                                              <a:pt x="13626" y="2266"/>
                                              <a:pt x="13626" y="2273"/>
                                              <a:pt x="13633" y="2273"/>
                                            </a:cubicBezTo>
                                            <a:close/>
                                            <a:moveTo>
                                              <a:pt x="15243" y="18724"/>
                                            </a:moveTo>
                                            <a:cubicBezTo>
                                              <a:pt x="15216" y="18704"/>
                                              <a:pt x="15181" y="18684"/>
                                              <a:pt x="15140" y="18677"/>
                                            </a:cubicBezTo>
                                            <a:cubicBezTo>
                                              <a:pt x="15133" y="18677"/>
                                              <a:pt x="15133" y="18677"/>
                                              <a:pt x="15126" y="18670"/>
                                            </a:cubicBezTo>
                                            <a:cubicBezTo>
                                              <a:pt x="15078" y="18657"/>
                                              <a:pt x="15023" y="18657"/>
                                              <a:pt x="14968" y="18670"/>
                                            </a:cubicBezTo>
                                            <a:cubicBezTo>
                                              <a:pt x="14961" y="18670"/>
                                              <a:pt x="14954" y="18677"/>
                                              <a:pt x="14941" y="18677"/>
                                            </a:cubicBezTo>
                                            <a:cubicBezTo>
                                              <a:pt x="14810" y="18731"/>
                                              <a:pt x="14734" y="18865"/>
                                              <a:pt x="14748" y="19006"/>
                                            </a:cubicBezTo>
                                            <a:cubicBezTo>
                                              <a:pt x="14789" y="18939"/>
                                              <a:pt x="14851" y="18878"/>
                                              <a:pt x="14941" y="18838"/>
                                            </a:cubicBezTo>
                                            <a:cubicBezTo>
                                              <a:pt x="14961" y="18831"/>
                                              <a:pt x="14982" y="18818"/>
                                              <a:pt x="15009" y="18811"/>
                                            </a:cubicBezTo>
                                            <a:cubicBezTo>
                                              <a:pt x="15051" y="18798"/>
                                              <a:pt x="15085" y="18791"/>
                                              <a:pt x="15126" y="18791"/>
                                            </a:cubicBezTo>
                                            <a:cubicBezTo>
                                              <a:pt x="15133" y="18791"/>
                                              <a:pt x="15133" y="18791"/>
                                              <a:pt x="15140" y="18791"/>
                                            </a:cubicBezTo>
                                            <a:cubicBezTo>
                                              <a:pt x="15175" y="18791"/>
                                              <a:pt x="15209" y="18791"/>
                                              <a:pt x="15243" y="18798"/>
                                            </a:cubicBezTo>
                                            <a:cubicBezTo>
                                              <a:pt x="15278" y="18804"/>
                                              <a:pt x="15312" y="18818"/>
                                              <a:pt x="15340" y="18831"/>
                                            </a:cubicBezTo>
                                            <a:cubicBezTo>
                                              <a:pt x="15319" y="18798"/>
                                              <a:pt x="15285" y="18758"/>
                                              <a:pt x="15243" y="18724"/>
                                            </a:cubicBezTo>
                                            <a:close/>
                                            <a:moveTo>
                                              <a:pt x="13082" y="402"/>
                                            </a:moveTo>
                                            <a:cubicBezTo>
                                              <a:pt x="13055" y="396"/>
                                              <a:pt x="13020" y="389"/>
                                              <a:pt x="12993" y="402"/>
                                            </a:cubicBezTo>
                                            <a:cubicBezTo>
                                              <a:pt x="12972" y="409"/>
                                              <a:pt x="12951" y="422"/>
                                              <a:pt x="12937" y="442"/>
                                            </a:cubicBezTo>
                                            <a:cubicBezTo>
                                              <a:pt x="12903" y="483"/>
                                              <a:pt x="12896" y="550"/>
                                              <a:pt x="12931" y="597"/>
                                            </a:cubicBezTo>
                                            <a:cubicBezTo>
                                              <a:pt x="12931" y="556"/>
                                              <a:pt x="12944" y="509"/>
                                              <a:pt x="12979" y="469"/>
                                            </a:cubicBezTo>
                                            <a:cubicBezTo>
                                              <a:pt x="12986" y="463"/>
                                              <a:pt x="12993" y="456"/>
                                              <a:pt x="12999" y="449"/>
                                            </a:cubicBezTo>
                                            <a:cubicBezTo>
                                              <a:pt x="13020" y="422"/>
                                              <a:pt x="13055" y="409"/>
                                              <a:pt x="13082" y="402"/>
                                            </a:cubicBezTo>
                                            <a:close/>
                                            <a:moveTo>
                                              <a:pt x="16524" y="1455"/>
                                            </a:moveTo>
                                            <a:cubicBezTo>
                                              <a:pt x="16537" y="1448"/>
                                              <a:pt x="16558" y="1448"/>
                                              <a:pt x="16572" y="1441"/>
                                            </a:cubicBezTo>
                                            <a:cubicBezTo>
                                              <a:pt x="16599" y="1441"/>
                                              <a:pt x="16627" y="1441"/>
                                              <a:pt x="16661" y="1455"/>
                                            </a:cubicBezTo>
                                            <a:cubicBezTo>
                                              <a:pt x="16668" y="1461"/>
                                              <a:pt x="16682" y="1461"/>
                                              <a:pt x="16689" y="1468"/>
                                            </a:cubicBezTo>
                                            <a:cubicBezTo>
                                              <a:pt x="16716" y="1488"/>
                                              <a:pt x="16737" y="1508"/>
                                              <a:pt x="16751" y="1535"/>
                                            </a:cubicBezTo>
                                            <a:cubicBezTo>
                                              <a:pt x="16751" y="1488"/>
                                              <a:pt x="16730" y="1441"/>
                                              <a:pt x="16689" y="1421"/>
                                            </a:cubicBezTo>
                                            <a:cubicBezTo>
                                              <a:pt x="16682" y="1421"/>
                                              <a:pt x="16682" y="1415"/>
                                              <a:pt x="16675" y="1415"/>
                                            </a:cubicBezTo>
                                            <a:cubicBezTo>
                                              <a:pt x="16641" y="1401"/>
                                              <a:pt x="16606" y="1401"/>
                                              <a:pt x="16572" y="1415"/>
                                            </a:cubicBezTo>
                                            <a:cubicBezTo>
                                              <a:pt x="16558" y="1428"/>
                                              <a:pt x="16537" y="1441"/>
                                              <a:pt x="16524" y="1455"/>
                                            </a:cubicBezTo>
                                            <a:close/>
                                            <a:moveTo>
                                              <a:pt x="16028" y="2903"/>
                                            </a:moveTo>
                                            <a:cubicBezTo>
                                              <a:pt x="16001" y="2970"/>
                                              <a:pt x="15946" y="3057"/>
                                              <a:pt x="15890" y="3084"/>
                                            </a:cubicBezTo>
                                            <a:cubicBezTo>
                                              <a:pt x="15884" y="3084"/>
                                              <a:pt x="15884" y="3091"/>
                                              <a:pt x="15877" y="3091"/>
                                            </a:cubicBezTo>
                                            <a:cubicBezTo>
                                              <a:pt x="15870" y="3064"/>
                                              <a:pt x="15877" y="3037"/>
                                              <a:pt x="15890" y="3003"/>
                                            </a:cubicBezTo>
                                            <a:cubicBezTo>
                                              <a:pt x="15911" y="2956"/>
                                              <a:pt x="15939" y="2916"/>
                                              <a:pt x="15973" y="2876"/>
                                            </a:cubicBezTo>
                                            <a:cubicBezTo>
                                              <a:pt x="15952" y="2896"/>
                                              <a:pt x="15932" y="2923"/>
                                              <a:pt x="15904" y="2950"/>
                                            </a:cubicBezTo>
                                            <a:cubicBezTo>
                                              <a:pt x="15835" y="3044"/>
                                              <a:pt x="15773" y="3164"/>
                                              <a:pt x="15787" y="3245"/>
                                            </a:cubicBezTo>
                                            <a:cubicBezTo>
                                              <a:pt x="15829" y="3231"/>
                                              <a:pt x="15870" y="3198"/>
                                              <a:pt x="15904" y="3158"/>
                                            </a:cubicBezTo>
                                            <a:cubicBezTo>
                                              <a:pt x="15952" y="3104"/>
                                              <a:pt x="15987" y="3030"/>
                                              <a:pt x="16014" y="2970"/>
                                            </a:cubicBezTo>
                                            <a:lnTo>
                                              <a:pt x="16014" y="2970"/>
                                            </a:lnTo>
                                            <a:cubicBezTo>
                                              <a:pt x="16014" y="2963"/>
                                              <a:pt x="16014" y="2963"/>
                                              <a:pt x="16021" y="2956"/>
                                            </a:cubicBezTo>
                                            <a:cubicBezTo>
                                              <a:pt x="16028" y="2943"/>
                                              <a:pt x="16028" y="2930"/>
                                              <a:pt x="16035" y="2923"/>
                                            </a:cubicBezTo>
                                            <a:cubicBezTo>
                                              <a:pt x="16042" y="2903"/>
                                              <a:pt x="16042" y="2889"/>
                                              <a:pt x="16049" y="2876"/>
                                            </a:cubicBezTo>
                                            <a:cubicBezTo>
                                              <a:pt x="16049" y="2883"/>
                                              <a:pt x="16049" y="2883"/>
                                              <a:pt x="16042" y="2889"/>
                                            </a:cubicBezTo>
                                            <a:cubicBezTo>
                                              <a:pt x="16035" y="2896"/>
                                              <a:pt x="16035" y="2896"/>
                                              <a:pt x="16028" y="2903"/>
                                            </a:cubicBezTo>
                                            <a:close/>
                                            <a:moveTo>
                                              <a:pt x="16131" y="2588"/>
                                            </a:moveTo>
                                            <a:cubicBezTo>
                                              <a:pt x="16118" y="2621"/>
                                              <a:pt x="16111" y="2655"/>
                                              <a:pt x="16104" y="2682"/>
                                            </a:cubicBezTo>
                                            <a:cubicBezTo>
                                              <a:pt x="16104" y="2675"/>
                                              <a:pt x="16104" y="2675"/>
                                              <a:pt x="16111" y="2668"/>
                                            </a:cubicBezTo>
                                            <a:cubicBezTo>
                                              <a:pt x="16138" y="2594"/>
                                              <a:pt x="16193" y="2501"/>
                                              <a:pt x="16262" y="2474"/>
                                            </a:cubicBezTo>
                                            <a:cubicBezTo>
                                              <a:pt x="16262" y="2474"/>
                                              <a:pt x="16269" y="2474"/>
                                              <a:pt x="16269" y="2467"/>
                                            </a:cubicBezTo>
                                            <a:cubicBezTo>
                                              <a:pt x="16276" y="2487"/>
                                              <a:pt x="16269" y="2514"/>
                                              <a:pt x="16262" y="2547"/>
                                            </a:cubicBezTo>
                                            <a:cubicBezTo>
                                              <a:pt x="16242" y="2594"/>
                                              <a:pt x="16207" y="2648"/>
                                              <a:pt x="16180" y="2682"/>
                                            </a:cubicBezTo>
                                            <a:cubicBezTo>
                                              <a:pt x="16269" y="2594"/>
                                              <a:pt x="16386" y="2420"/>
                                              <a:pt x="16365" y="2306"/>
                                            </a:cubicBezTo>
                                            <a:cubicBezTo>
                                              <a:pt x="16255" y="2333"/>
                                              <a:pt x="16173" y="2474"/>
                                              <a:pt x="16131" y="2588"/>
                                            </a:cubicBezTo>
                                            <a:close/>
                                            <a:moveTo>
                                              <a:pt x="15739" y="2956"/>
                                            </a:moveTo>
                                            <a:cubicBezTo>
                                              <a:pt x="15753" y="2909"/>
                                              <a:pt x="15822" y="2863"/>
                                              <a:pt x="15884" y="2836"/>
                                            </a:cubicBezTo>
                                            <a:cubicBezTo>
                                              <a:pt x="15897" y="2829"/>
                                              <a:pt x="15911" y="2822"/>
                                              <a:pt x="15925" y="2816"/>
                                            </a:cubicBezTo>
                                            <a:cubicBezTo>
                                              <a:pt x="15918" y="2816"/>
                                              <a:pt x="15904" y="2822"/>
                                              <a:pt x="15897" y="2822"/>
                                            </a:cubicBezTo>
                                            <a:cubicBezTo>
                                              <a:pt x="15780" y="2863"/>
                                              <a:pt x="15608" y="2950"/>
                                              <a:pt x="15581" y="3050"/>
                                            </a:cubicBezTo>
                                            <a:cubicBezTo>
                                              <a:pt x="15670" y="3070"/>
                                              <a:pt x="15808" y="3003"/>
                                              <a:pt x="15897" y="2930"/>
                                            </a:cubicBezTo>
                                            <a:cubicBezTo>
                                              <a:pt x="15939" y="2903"/>
                                              <a:pt x="15966" y="2869"/>
                                              <a:pt x="15987" y="2842"/>
                                            </a:cubicBezTo>
                                            <a:cubicBezTo>
                                              <a:pt x="15959" y="2869"/>
                                              <a:pt x="15925" y="2896"/>
                                              <a:pt x="15884" y="2916"/>
                                            </a:cubicBezTo>
                                            <a:cubicBezTo>
                                              <a:pt x="15835" y="2950"/>
                                              <a:pt x="15787" y="2963"/>
                                              <a:pt x="15739" y="2956"/>
                                            </a:cubicBezTo>
                                            <a:close/>
                                            <a:moveTo>
                                              <a:pt x="13509" y="657"/>
                                            </a:moveTo>
                                            <a:cubicBezTo>
                                              <a:pt x="13495" y="704"/>
                                              <a:pt x="13468" y="744"/>
                                              <a:pt x="13433" y="764"/>
                                            </a:cubicBezTo>
                                            <a:cubicBezTo>
                                              <a:pt x="13488" y="764"/>
                                              <a:pt x="13543" y="724"/>
                                              <a:pt x="13557" y="670"/>
                                            </a:cubicBezTo>
                                            <a:cubicBezTo>
                                              <a:pt x="13571" y="617"/>
                                              <a:pt x="13543" y="563"/>
                                              <a:pt x="13502" y="536"/>
                                            </a:cubicBezTo>
                                            <a:cubicBezTo>
                                              <a:pt x="13516" y="577"/>
                                              <a:pt x="13523" y="617"/>
                                              <a:pt x="13509" y="657"/>
                                            </a:cubicBezTo>
                                            <a:close/>
                                            <a:moveTo>
                                              <a:pt x="16937" y="1669"/>
                                            </a:moveTo>
                                            <a:cubicBezTo>
                                              <a:pt x="16923" y="1716"/>
                                              <a:pt x="16895" y="1756"/>
                                              <a:pt x="16861" y="1777"/>
                                            </a:cubicBezTo>
                                            <a:cubicBezTo>
                                              <a:pt x="16916" y="1777"/>
                                              <a:pt x="16971" y="1736"/>
                                              <a:pt x="16985" y="1683"/>
                                            </a:cubicBezTo>
                                            <a:cubicBezTo>
                                              <a:pt x="16999" y="1629"/>
                                              <a:pt x="16971" y="1575"/>
                                              <a:pt x="16930" y="1549"/>
                                            </a:cubicBezTo>
                                            <a:cubicBezTo>
                                              <a:pt x="16944" y="1582"/>
                                              <a:pt x="16950" y="1629"/>
                                              <a:pt x="16937" y="1669"/>
                                            </a:cubicBezTo>
                                            <a:close/>
                                            <a:moveTo>
                                              <a:pt x="8298" y="1522"/>
                                            </a:moveTo>
                                            <a:cubicBezTo>
                                              <a:pt x="8222" y="1609"/>
                                              <a:pt x="8222" y="1730"/>
                                              <a:pt x="8284" y="1823"/>
                                            </a:cubicBezTo>
                                            <a:cubicBezTo>
                                              <a:pt x="8277" y="1743"/>
                                              <a:pt x="8305" y="1649"/>
                                              <a:pt x="8374" y="1575"/>
                                            </a:cubicBezTo>
                                            <a:cubicBezTo>
                                              <a:pt x="8388" y="1562"/>
                                              <a:pt x="8394" y="1549"/>
                                              <a:pt x="8408" y="1535"/>
                                            </a:cubicBezTo>
                                            <a:cubicBezTo>
                                              <a:pt x="8456" y="1488"/>
                                              <a:pt x="8518" y="1461"/>
                                              <a:pt x="8580" y="1448"/>
                                            </a:cubicBezTo>
                                            <a:cubicBezTo>
                                              <a:pt x="8525" y="1428"/>
                                              <a:pt x="8463" y="1428"/>
                                              <a:pt x="8408" y="1441"/>
                                            </a:cubicBezTo>
                                            <a:cubicBezTo>
                                              <a:pt x="8367" y="1461"/>
                                              <a:pt x="8326" y="1488"/>
                                              <a:pt x="8298" y="1522"/>
                                            </a:cubicBezTo>
                                            <a:close/>
                                            <a:moveTo>
                                              <a:pt x="16785" y="1361"/>
                                            </a:moveTo>
                                            <a:cubicBezTo>
                                              <a:pt x="16833" y="1401"/>
                                              <a:pt x="16861" y="1455"/>
                                              <a:pt x="16868" y="1502"/>
                                            </a:cubicBezTo>
                                            <a:cubicBezTo>
                                              <a:pt x="16909" y="1435"/>
                                              <a:pt x="16895" y="1347"/>
                                              <a:pt x="16840" y="1301"/>
                                            </a:cubicBezTo>
                                            <a:cubicBezTo>
                                              <a:pt x="16799" y="1267"/>
                                              <a:pt x="16744" y="1260"/>
                                              <a:pt x="16696" y="1274"/>
                                            </a:cubicBezTo>
                                            <a:cubicBezTo>
                                              <a:pt x="16675" y="1280"/>
                                              <a:pt x="16648" y="1294"/>
                                              <a:pt x="16634" y="1307"/>
                                            </a:cubicBezTo>
                                            <a:cubicBezTo>
                                              <a:pt x="16655" y="1307"/>
                                              <a:pt x="16675" y="1307"/>
                                              <a:pt x="16696" y="1314"/>
                                            </a:cubicBezTo>
                                            <a:cubicBezTo>
                                              <a:pt x="16723" y="1321"/>
                                              <a:pt x="16758" y="1334"/>
                                              <a:pt x="16785" y="1361"/>
                                            </a:cubicBezTo>
                                            <a:close/>
                                            <a:moveTo>
                                              <a:pt x="16517" y="1884"/>
                                            </a:moveTo>
                                            <a:cubicBezTo>
                                              <a:pt x="16510" y="1884"/>
                                              <a:pt x="16510" y="1877"/>
                                              <a:pt x="16503" y="1877"/>
                                            </a:cubicBezTo>
                                            <a:cubicBezTo>
                                              <a:pt x="16510" y="1884"/>
                                              <a:pt x="16510" y="1897"/>
                                              <a:pt x="16517" y="1904"/>
                                            </a:cubicBezTo>
                                            <a:cubicBezTo>
                                              <a:pt x="16517" y="1911"/>
                                              <a:pt x="16524" y="1911"/>
                                              <a:pt x="16524" y="1917"/>
                                            </a:cubicBezTo>
                                            <a:cubicBezTo>
                                              <a:pt x="16537" y="1931"/>
                                              <a:pt x="16558" y="1944"/>
                                              <a:pt x="16572" y="1958"/>
                                            </a:cubicBezTo>
                                            <a:cubicBezTo>
                                              <a:pt x="16593" y="1964"/>
                                              <a:pt x="16620" y="1971"/>
                                              <a:pt x="16648" y="1964"/>
                                            </a:cubicBezTo>
                                            <a:cubicBezTo>
                                              <a:pt x="16661" y="1964"/>
                                              <a:pt x="16675" y="1958"/>
                                              <a:pt x="16689" y="1951"/>
                                            </a:cubicBezTo>
                                            <a:cubicBezTo>
                                              <a:pt x="16730" y="1924"/>
                                              <a:pt x="16751" y="1884"/>
                                              <a:pt x="16751" y="1837"/>
                                            </a:cubicBezTo>
                                            <a:cubicBezTo>
                                              <a:pt x="16737" y="1857"/>
                                              <a:pt x="16716" y="1877"/>
                                              <a:pt x="16689" y="1891"/>
                                            </a:cubicBezTo>
                                            <a:cubicBezTo>
                                              <a:pt x="16675" y="1897"/>
                                              <a:pt x="16655" y="1904"/>
                                              <a:pt x="16634" y="1911"/>
                                            </a:cubicBezTo>
                                            <a:cubicBezTo>
                                              <a:pt x="16613" y="1917"/>
                                              <a:pt x="16593" y="1917"/>
                                              <a:pt x="16572" y="1911"/>
                                            </a:cubicBezTo>
                                            <a:cubicBezTo>
                                              <a:pt x="16551" y="1911"/>
                                              <a:pt x="16537" y="1904"/>
                                              <a:pt x="16524" y="1897"/>
                                            </a:cubicBezTo>
                                            <a:cubicBezTo>
                                              <a:pt x="16524" y="1884"/>
                                              <a:pt x="16517" y="1884"/>
                                              <a:pt x="16517" y="1884"/>
                                            </a:cubicBezTo>
                                            <a:close/>
                                            <a:moveTo>
                                              <a:pt x="16173" y="2755"/>
                                            </a:moveTo>
                                            <a:cubicBezTo>
                                              <a:pt x="16193" y="2749"/>
                                              <a:pt x="16221" y="2749"/>
                                              <a:pt x="16255" y="2742"/>
                                            </a:cubicBezTo>
                                            <a:cubicBezTo>
                                              <a:pt x="16324" y="2735"/>
                                              <a:pt x="16407" y="2749"/>
                                              <a:pt x="16448" y="2782"/>
                                            </a:cubicBezTo>
                                            <a:cubicBezTo>
                                              <a:pt x="16407" y="2816"/>
                                              <a:pt x="16331" y="2822"/>
                                              <a:pt x="16255" y="2816"/>
                                            </a:cubicBezTo>
                                            <a:cubicBezTo>
                                              <a:pt x="16242" y="2816"/>
                                              <a:pt x="16221" y="2809"/>
                                              <a:pt x="16207" y="2809"/>
                                            </a:cubicBezTo>
                                            <a:cubicBezTo>
                                              <a:pt x="16324" y="2842"/>
                                              <a:pt x="16544" y="2856"/>
                                              <a:pt x="16634" y="2775"/>
                                            </a:cubicBezTo>
                                            <a:cubicBezTo>
                                              <a:pt x="16531" y="2695"/>
                                              <a:pt x="16276" y="2715"/>
                                              <a:pt x="16173" y="2755"/>
                                            </a:cubicBezTo>
                                            <a:close/>
                                            <a:moveTo>
                                              <a:pt x="16806" y="1783"/>
                                            </a:moveTo>
                                            <a:cubicBezTo>
                                              <a:pt x="16847" y="1743"/>
                                              <a:pt x="16847" y="1676"/>
                                              <a:pt x="16813" y="1629"/>
                                            </a:cubicBezTo>
                                            <a:cubicBezTo>
                                              <a:pt x="16813" y="1669"/>
                                              <a:pt x="16799" y="1716"/>
                                              <a:pt x="16765" y="1756"/>
                                            </a:cubicBezTo>
                                            <a:cubicBezTo>
                                              <a:pt x="16744" y="1783"/>
                                              <a:pt x="16716" y="1797"/>
                                              <a:pt x="16696" y="1810"/>
                                            </a:cubicBezTo>
                                            <a:cubicBezTo>
                                              <a:pt x="16682" y="1817"/>
                                              <a:pt x="16675" y="1817"/>
                                              <a:pt x="16661" y="1817"/>
                                            </a:cubicBezTo>
                                            <a:cubicBezTo>
                                              <a:pt x="16675" y="1823"/>
                                              <a:pt x="16682" y="1823"/>
                                              <a:pt x="16696" y="1823"/>
                                            </a:cubicBezTo>
                                            <a:cubicBezTo>
                                              <a:pt x="16737" y="1830"/>
                                              <a:pt x="16778" y="1810"/>
                                              <a:pt x="16806" y="1783"/>
                                            </a:cubicBezTo>
                                            <a:close/>
                                            <a:moveTo>
                                              <a:pt x="16248" y="3097"/>
                                            </a:moveTo>
                                            <a:cubicBezTo>
                                              <a:pt x="16186" y="3077"/>
                                              <a:pt x="16131" y="2990"/>
                                              <a:pt x="16104" y="2916"/>
                                            </a:cubicBezTo>
                                            <a:cubicBezTo>
                                              <a:pt x="16111" y="2936"/>
                                              <a:pt x="16118" y="2956"/>
                                              <a:pt x="16124" y="2977"/>
                                            </a:cubicBezTo>
                                            <a:cubicBezTo>
                                              <a:pt x="16166" y="3091"/>
                                              <a:pt x="16248" y="3225"/>
                                              <a:pt x="16345" y="3251"/>
                                            </a:cubicBezTo>
                                            <a:cubicBezTo>
                                              <a:pt x="16372" y="3124"/>
                                              <a:pt x="16221" y="2923"/>
                                              <a:pt x="16138" y="2849"/>
                                            </a:cubicBezTo>
                                            <a:cubicBezTo>
                                              <a:pt x="16186" y="2903"/>
                                              <a:pt x="16242" y="2990"/>
                                              <a:pt x="16248" y="3057"/>
                                            </a:cubicBezTo>
                                            <a:lnTo>
                                              <a:pt x="16248" y="3077"/>
                                            </a:lnTo>
                                            <a:cubicBezTo>
                                              <a:pt x="16255" y="3091"/>
                                              <a:pt x="16248" y="3091"/>
                                              <a:pt x="16248" y="3097"/>
                                            </a:cubicBezTo>
                                            <a:close/>
                                            <a:moveTo>
                                              <a:pt x="16558" y="3050"/>
                                            </a:moveTo>
                                            <a:cubicBezTo>
                                              <a:pt x="16517" y="2930"/>
                                              <a:pt x="16283" y="2822"/>
                                              <a:pt x="16173" y="2802"/>
                                            </a:cubicBezTo>
                                            <a:cubicBezTo>
                                              <a:pt x="16200" y="2809"/>
                                              <a:pt x="16228" y="2822"/>
                                              <a:pt x="16255" y="2836"/>
                                            </a:cubicBezTo>
                                            <a:cubicBezTo>
                                              <a:pt x="16317" y="2869"/>
                                              <a:pt x="16379" y="2909"/>
                                              <a:pt x="16393" y="2963"/>
                                            </a:cubicBezTo>
                                            <a:cubicBezTo>
                                              <a:pt x="16352" y="2970"/>
                                              <a:pt x="16303" y="2956"/>
                                              <a:pt x="16255" y="2930"/>
                                            </a:cubicBezTo>
                                            <a:cubicBezTo>
                                              <a:pt x="16228" y="2916"/>
                                              <a:pt x="16193" y="2896"/>
                                              <a:pt x="16173" y="2876"/>
                                            </a:cubicBezTo>
                                            <a:cubicBezTo>
                                              <a:pt x="16255" y="2956"/>
                                              <a:pt x="16441" y="3077"/>
                                              <a:pt x="16558" y="3050"/>
                                            </a:cubicBezTo>
                                            <a:close/>
                                            <a:moveTo>
                                              <a:pt x="14404" y="2682"/>
                                            </a:moveTo>
                                            <a:cubicBezTo>
                                              <a:pt x="14431" y="2688"/>
                                              <a:pt x="14452" y="2695"/>
                                              <a:pt x="14479" y="2702"/>
                                            </a:cubicBezTo>
                                            <a:cubicBezTo>
                                              <a:pt x="14459" y="2722"/>
                                              <a:pt x="14445" y="2735"/>
                                              <a:pt x="14431" y="2755"/>
                                            </a:cubicBezTo>
                                            <a:cubicBezTo>
                                              <a:pt x="14328" y="2896"/>
                                              <a:pt x="14321" y="3070"/>
                                              <a:pt x="14424" y="3137"/>
                                            </a:cubicBezTo>
                                            <a:cubicBezTo>
                                              <a:pt x="14528" y="3211"/>
                                              <a:pt x="14693" y="3151"/>
                                              <a:pt x="14796" y="3010"/>
                                            </a:cubicBezTo>
                                            <a:cubicBezTo>
                                              <a:pt x="14810" y="2990"/>
                                              <a:pt x="14824" y="2970"/>
                                              <a:pt x="14837" y="2943"/>
                                            </a:cubicBezTo>
                                            <a:lnTo>
                                              <a:pt x="14837" y="2943"/>
                                            </a:lnTo>
                                            <a:cubicBezTo>
                                              <a:pt x="14851" y="2963"/>
                                              <a:pt x="14865" y="2983"/>
                                              <a:pt x="14879" y="3010"/>
                                            </a:cubicBezTo>
                                            <a:cubicBezTo>
                                              <a:pt x="14982" y="3151"/>
                                              <a:pt x="15154" y="3211"/>
                                              <a:pt x="15250" y="3137"/>
                                            </a:cubicBezTo>
                                            <a:cubicBezTo>
                                              <a:pt x="15347" y="3064"/>
                                              <a:pt x="15347" y="2896"/>
                                              <a:pt x="15243" y="2755"/>
                                            </a:cubicBezTo>
                                            <a:cubicBezTo>
                                              <a:pt x="15230" y="2735"/>
                                              <a:pt x="15209" y="2715"/>
                                              <a:pt x="15195" y="2702"/>
                                            </a:cubicBezTo>
                                            <a:cubicBezTo>
                                              <a:pt x="15223" y="2695"/>
                                              <a:pt x="15243" y="2695"/>
                                              <a:pt x="15271" y="2682"/>
                                            </a:cubicBezTo>
                                            <a:cubicBezTo>
                                              <a:pt x="15443" y="2628"/>
                                              <a:pt x="15546" y="2487"/>
                                              <a:pt x="15512" y="2373"/>
                                            </a:cubicBezTo>
                                            <a:cubicBezTo>
                                              <a:pt x="15477" y="2259"/>
                                              <a:pt x="15305" y="2206"/>
                                              <a:pt x="15133" y="2259"/>
                                            </a:cubicBezTo>
                                            <a:cubicBezTo>
                                              <a:pt x="15106" y="2266"/>
                                              <a:pt x="15085" y="2279"/>
                                              <a:pt x="15064" y="2286"/>
                                            </a:cubicBezTo>
                                            <a:cubicBezTo>
                                              <a:pt x="15071" y="2259"/>
                                              <a:pt x="15071" y="2239"/>
                                              <a:pt x="15071" y="2212"/>
                                            </a:cubicBezTo>
                                            <a:cubicBezTo>
                                              <a:pt x="15071" y="2038"/>
                                              <a:pt x="14968" y="1897"/>
                                              <a:pt x="14844" y="1897"/>
                                            </a:cubicBezTo>
                                            <a:cubicBezTo>
                                              <a:pt x="14720" y="1897"/>
                                              <a:pt x="14617" y="2038"/>
                                              <a:pt x="14617" y="2212"/>
                                            </a:cubicBezTo>
                                            <a:cubicBezTo>
                                              <a:pt x="14617" y="2239"/>
                                              <a:pt x="14617" y="2266"/>
                                              <a:pt x="14624" y="2286"/>
                                            </a:cubicBezTo>
                                            <a:cubicBezTo>
                                              <a:pt x="14603" y="2273"/>
                                              <a:pt x="14576" y="2266"/>
                                              <a:pt x="14555" y="2259"/>
                                            </a:cubicBezTo>
                                            <a:cubicBezTo>
                                              <a:pt x="14383" y="2206"/>
                                              <a:pt x="14218" y="2253"/>
                                              <a:pt x="14176" y="2373"/>
                                            </a:cubicBezTo>
                                            <a:cubicBezTo>
                                              <a:pt x="14128" y="2494"/>
                                              <a:pt x="14232" y="2628"/>
                                              <a:pt x="14404" y="2682"/>
                                            </a:cubicBezTo>
                                            <a:close/>
                                            <a:moveTo>
                                              <a:pt x="14466" y="2514"/>
                                            </a:moveTo>
                                            <a:cubicBezTo>
                                              <a:pt x="14486" y="2454"/>
                                              <a:pt x="14583" y="2427"/>
                                              <a:pt x="14672" y="2454"/>
                                            </a:cubicBezTo>
                                            <a:cubicBezTo>
                                              <a:pt x="14686" y="2460"/>
                                              <a:pt x="14700" y="2460"/>
                                              <a:pt x="14713" y="2467"/>
                                            </a:cubicBezTo>
                                            <a:cubicBezTo>
                                              <a:pt x="14713" y="2454"/>
                                              <a:pt x="14707" y="2440"/>
                                              <a:pt x="14707" y="2427"/>
                                            </a:cubicBezTo>
                                            <a:cubicBezTo>
                                              <a:pt x="14707" y="2333"/>
                                              <a:pt x="14762" y="2253"/>
                                              <a:pt x="14830" y="2253"/>
                                            </a:cubicBezTo>
                                            <a:cubicBezTo>
                                              <a:pt x="14899" y="2253"/>
                                              <a:pt x="14954" y="2333"/>
                                              <a:pt x="14954" y="2427"/>
                                            </a:cubicBezTo>
                                            <a:cubicBezTo>
                                              <a:pt x="14954" y="2440"/>
                                              <a:pt x="14954" y="2454"/>
                                              <a:pt x="14947" y="2467"/>
                                            </a:cubicBezTo>
                                            <a:cubicBezTo>
                                              <a:pt x="14961" y="2460"/>
                                              <a:pt x="14975" y="2454"/>
                                              <a:pt x="14989" y="2454"/>
                                            </a:cubicBezTo>
                                            <a:cubicBezTo>
                                              <a:pt x="15085" y="2427"/>
                                              <a:pt x="15175" y="2454"/>
                                              <a:pt x="15195" y="2514"/>
                                            </a:cubicBezTo>
                                            <a:cubicBezTo>
                                              <a:pt x="15216" y="2574"/>
                                              <a:pt x="15161" y="2655"/>
                                              <a:pt x="15064" y="2682"/>
                                            </a:cubicBezTo>
                                            <a:cubicBezTo>
                                              <a:pt x="15051" y="2688"/>
                                              <a:pt x="15037" y="2688"/>
                                              <a:pt x="15023" y="2688"/>
                                            </a:cubicBezTo>
                                            <a:cubicBezTo>
                                              <a:pt x="15030" y="2695"/>
                                              <a:pt x="15044" y="2708"/>
                                              <a:pt x="15051" y="2722"/>
                                            </a:cubicBezTo>
                                            <a:cubicBezTo>
                                              <a:pt x="15106" y="2802"/>
                                              <a:pt x="15113" y="2896"/>
                                              <a:pt x="15058" y="2936"/>
                                            </a:cubicBezTo>
                                            <a:cubicBezTo>
                                              <a:pt x="15002" y="2977"/>
                                              <a:pt x="14913" y="2943"/>
                                              <a:pt x="14851" y="2869"/>
                                            </a:cubicBezTo>
                                            <a:cubicBezTo>
                                              <a:pt x="14844" y="2856"/>
                                              <a:pt x="14837" y="2849"/>
                                              <a:pt x="14830" y="2836"/>
                                            </a:cubicBezTo>
                                            <a:cubicBezTo>
                                              <a:pt x="14824" y="2849"/>
                                              <a:pt x="14817" y="2863"/>
                                              <a:pt x="14810" y="2869"/>
                                            </a:cubicBezTo>
                                            <a:cubicBezTo>
                                              <a:pt x="14755" y="2950"/>
                                              <a:pt x="14658" y="2977"/>
                                              <a:pt x="14603" y="2936"/>
                                            </a:cubicBezTo>
                                            <a:cubicBezTo>
                                              <a:pt x="14548" y="2896"/>
                                              <a:pt x="14548" y="2802"/>
                                              <a:pt x="14610" y="2722"/>
                                            </a:cubicBezTo>
                                            <a:cubicBezTo>
                                              <a:pt x="14617" y="2708"/>
                                              <a:pt x="14631" y="2702"/>
                                              <a:pt x="14638" y="2688"/>
                                            </a:cubicBezTo>
                                            <a:cubicBezTo>
                                              <a:pt x="14624" y="2688"/>
                                              <a:pt x="14610" y="2682"/>
                                              <a:pt x="14596" y="2682"/>
                                            </a:cubicBezTo>
                                            <a:cubicBezTo>
                                              <a:pt x="14500" y="2648"/>
                                              <a:pt x="14445" y="2574"/>
                                              <a:pt x="14466" y="2514"/>
                                            </a:cubicBezTo>
                                            <a:close/>
                                            <a:moveTo>
                                              <a:pt x="14830" y="2668"/>
                                            </a:moveTo>
                                            <a:cubicBezTo>
                                              <a:pt x="14837" y="2661"/>
                                              <a:pt x="14844" y="2655"/>
                                              <a:pt x="14844" y="2655"/>
                                            </a:cubicBezTo>
                                            <a:cubicBezTo>
                                              <a:pt x="14851" y="2648"/>
                                              <a:pt x="14858" y="2648"/>
                                              <a:pt x="14865" y="2641"/>
                                            </a:cubicBezTo>
                                            <a:cubicBezTo>
                                              <a:pt x="14865" y="2641"/>
                                              <a:pt x="14865" y="2635"/>
                                              <a:pt x="14858" y="2628"/>
                                            </a:cubicBezTo>
                                            <a:cubicBezTo>
                                              <a:pt x="14858" y="2628"/>
                                              <a:pt x="14858" y="2628"/>
                                              <a:pt x="14858" y="2628"/>
                                            </a:cubicBezTo>
                                            <a:cubicBezTo>
                                              <a:pt x="14844" y="2635"/>
                                              <a:pt x="14837" y="2648"/>
                                              <a:pt x="14824" y="2655"/>
                                            </a:cubicBezTo>
                                            <a:cubicBezTo>
                                              <a:pt x="14817" y="2641"/>
                                              <a:pt x="14803" y="2635"/>
                                              <a:pt x="14789" y="2628"/>
                                            </a:cubicBezTo>
                                            <a:cubicBezTo>
                                              <a:pt x="14789" y="2628"/>
                                              <a:pt x="14789" y="2628"/>
                                              <a:pt x="14789" y="2628"/>
                                            </a:cubicBezTo>
                                            <a:cubicBezTo>
                                              <a:pt x="14789" y="2635"/>
                                              <a:pt x="14789" y="2635"/>
                                              <a:pt x="14782" y="2641"/>
                                            </a:cubicBezTo>
                                            <a:cubicBezTo>
                                              <a:pt x="14789" y="2641"/>
                                              <a:pt x="14796" y="2648"/>
                                              <a:pt x="14803" y="2655"/>
                                            </a:cubicBezTo>
                                            <a:cubicBezTo>
                                              <a:pt x="14824" y="2655"/>
                                              <a:pt x="14830" y="2661"/>
                                              <a:pt x="14830" y="2668"/>
                                            </a:cubicBezTo>
                                            <a:close/>
                                            <a:moveTo>
                                              <a:pt x="14906" y="19099"/>
                                            </a:moveTo>
                                            <a:cubicBezTo>
                                              <a:pt x="14920" y="19086"/>
                                              <a:pt x="14927" y="19073"/>
                                              <a:pt x="14941" y="19059"/>
                                            </a:cubicBezTo>
                                            <a:cubicBezTo>
                                              <a:pt x="14989" y="19012"/>
                                              <a:pt x="15051" y="18985"/>
                                              <a:pt x="15113" y="18972"/>
                                            </a:cubicBezTo>
                                            <a:cubicBezTo>
                                              <a:pt x="15058" y="18952"/>
                                              <a:pt x="14996" y="18952"/>
                                              <a:pt x="14941" y="18965"/>
                                            </a:cubicBezTo>
                                            <a:cubicBezTo>
                                              <a:pt x="14899" y="18979"/>
                                              <a:pt x="14858" y="19006"/>
                                              <a:pt x="14830" y="19039"/>
                                            </a:cubicBezTo>
                                            <a:cubicBezTo>
                                              <a:pt x="14755" y="19126"/>
                                              <a:pt x="14755" y="19247"/>
                                              <a:pt x="14817" y="19341"/>
                                            </a:cubicBezTo>
                                            <a:cubicBezTo>
                                              <a:pt x="14817" y="19267"/>
                                              <a:pt x="14844" y="19173"/>
                                              <a:pt x="14906" y="19099"/>
                                            </a:cubicBezTo>
                                            <a:close/>
                                            <a:moveTo>
                                              <a:pt x="16427" y="1341"/>
                                            </a:moveTo>
                                            <a:cubicBezTo>
                                              <a:pt x="16441" y="1334"/>
                                              <a:pt x="16448" y="1334"/>
                                              <a:pt x="16462" y="1327"/>
                                            </a:cubicBezTo>
                                            <a:cubicBezTo>
                                              <a:pt x="16482" y="1321"/>
                                              <a:pt x="16503" y="1321"/>
                                              <a:pt x="16517" y="1321"/>
                                            </a:cubicBezTo>
                                            <a:cubicBezTo>
                                              <a:pt x="16517" y="1321"/>
                                              <a:pt x="16524" y="1321"/>
                                              <a:pt x="16524" y="1321"/>
                                            </a:cubicBezTo>
                                            <a:cubicBezTo>
                                              <a:pt x="16544" y="1321"/>
                                              <a:pt x="16558" y="1321"/>
                                              <a:pt x="16572" y="1327"/>
                                            </a:cubicBezTo>
                                            <a:cubicBezTo>
                                              <a:pt x="16593" y="1334"/>
                                              <a:pt x="16606" y="1334"/>
                                              <a:pt x="16620" y="1347"/>
                                            </a:cubicBezTo>
                                            <a:cubicBezTo>
                                              <a:pt x="16606" y="1321"/>
                                              <a:pt x="16593" y="1301"/>
                                              <a:pt x="16572" y="1287"/>
                                            </a:cubicBezTo>
                                            <a:cubicBezTo>
                                              <a:pt x="16558" y="1274"/>
                                              <a:pt x="16537" y="1267"/>
                                              <a:pt x="16524" y="1260"/>
                                            </a:cubicBezTo>
                                            <a:cubicBezTo>
                                              <a:pt x="16524" y="1260"/>
                                              <a:pt x="16517" y="1260"/>
                                              <a:pt x="16517" y="1260"/>
                                            </a:cubicBezTo>
                                            <a:cubicBezTo>
                                              <a:pt x="16489" y="1254"/>
                                              <a:pt x="16462" y="1254"/>
                                              <a:pt x="16434" y="1260"/>
                                            </a:cubicBezTo>
                                            <a:cubicBezTo>
                                              <a:pt x="16427" y="1260"/>
                                              <a:pt x="16427" y="1260"/>
                                              <a:pt x="16420" y="1267"/>
                                            </a:cubicBezTo>
                                            <a:cubicBezTo>
                                              <a:pt x="16352" y="1294"/>
                                              <a:pt x="16310" y="1361"/>
                                              <a:pt x="16324" y="1435"/>
                                            </a:cubicBezTo>
                                            <a:cubicBezTo>
                                              <a:pt x="16345" y="1394"/>
                                              <a:pt x="16379" y="1361"/>
                                              <a:pt x="16427" y="1341"/>
                                            </a:cubicBezTo>
                                            <a:close/>
                                            <a:moveTo>
                                              <a:pt x="14665" y="19428"/>
                                            </a:moveTo>
                                            <a:cubicBezTo>
                                              <a:pt x="14631" y="19508"/>
                                              <a:pt x="14638" y="19589"/>
                                              <a:pt x="14665" y="19663"/>
                                            </a:cubicBezTo>
                                            <a:cubicBezTo>
                                              <a:pt x="14686" y="19703"/>
                                              <a:pt x="14713" y="19743"/>
                                              <a:pt x="14748" y="19770"/>
                                            </a:cubicBezTo>
                                            <a:cubicBezTo>
                                              <a:pt x="14803" y="19817"/>
                                              <a:pt x="14872" y="19837"/>
                                              <a:pt x="14947" y="19837"/>
                                            </a:cubicBezTo>
                                            <a:cubicBezTo>
                                              <a:pt x="15009" y="19837"/>
                                              <a:pt x="15071" y="19817"/>
                                              <a:pt x="15126" y="19783"/>
                                            </a:cubicBezTo>
                                            <a:cubicBezTo>
                                              <a:pt x="15133" y="19777"/>
                                              <a:pt x="15133" y="19777"/>
                                              <a:pt x="15140" y="19770"/>
                                            </a:cubicBezTo>
                                            <a:cubicBezTo>
                                              <a:pt x="15147" y="19770"/>
                                              <a:pt x="15147" y="19763"/>
                                              <a:pt x="15154" y="19756"/>
                                            </a:cubicBezTo>
                                            <a:cubicBezTo>
                                              <a:pt x="15147" y="19756"/>
                                              <a:pt x="15147" y="19756"/>
                                              <a:pt x="15140" y="19756"/>
                                            </a:cubicBezTo>
                                            <a:cubicBezTo>
                                              <a:pt x="15133" y="19756"/>
                                              <a:pt x="15133" y="19756"/>
                                              <a:pt x="15126" y="19756"/>
                                            </a:cubicBezTo>
                                            <a:cubicBezTo>
                                              <a:pt x="15064" y="19756"/>
                                              <a:pt x="15003" y="19743"/>
                                              <a:pt x="14947" y="19709"/>
                                            </a:cubicBezTo>
                                            <a:cubicBezTo>
                                              <a:pt x="14913" y="19696"/>
                                              <a:pt x="14879" y="19669"/>
                                              <a:pt x="14851" y="19649"/>
                                            </a:cubicBezTo>
                                            <a:cubicBezTo>
                                              <a:pt x="14755" y="19569"/>
                                              <a:pt x="14707" y="19468"/>
                                              <a:pt x="14693" y="19368"/>
                                            </a:cubicBezTo>
                                            <a:cubicBezTo>
                                              <a:pt x="14679" y="19394"/>
                                              <a:pt x="14672" y="19408"/>
                                              <a:pt x="14665" y="19428"/>
                                            </a:cubicBezTo>
                                            <a:close/>
                                            <a:moveTo>
                                              <a:pt x="15656" y="18878"/>
                                            </a:moveTo>
                                            <a:cubicBezTo>
                                              <a:pt x="15753" y="18959"/>
                                              <a:pt x="15801" y="19059"/>
                                              <a:pt x="15815" y="19160"/>
                                            </a:cubicBezTo>
                                            <a:cubicBezTo>
                                              <a:pt x="15897" y="19032"/>
                                              <a:pt x="15870" y="18865"/>
                                              <a:pt x="15760" y="18764"/>
                                            </a:cubicBezTo>
                                            <a:cubicBezTo>
                                              <a:pt x="15677" y="18697"/>
                                              <a:pt x="15574" y="18677"/>
                                              <a:pt x="15477" y="18704"/>
                                            </a:cubicBezTo>
                                            <a:cubicBezTo>
                                              <a:pt x="15429" y="18717"/>
                                              <a:pt x="15388" y="18737"/>
                                              <a:pt x="15354" y="18771"/>
                                            </a:cubicBezTo>
                                            <a:cubicBezTo>
                                              <a:pt x="15395" y="18771"/>
                                              <a:pt x="15436" y="18771"/>
                                              <a:pt x="15477" y="18784"/>
                                            </a:cubicBezTo>
                                            <a:cubicBezTo>
                                              <a:pt x="15533" y="18798"/>
                                              <a:pt x="15594" y="18831"/>
                                              <a:pt x="15656" y="18878"/>
                                            </a:cubicBezTo>
                                            <a:close/>
                                            <a:moveTo>
                                              <a:pt x="15243" y="18992"/>
                                            </a:moveTo>
                                            <a:cubicBezTo>
                                              <a:pt x="15209" y="19006"/>
                                              <a:pt x="15175" y="19032"/>
                                              <a:pt x="15147" y="19066"/>
                                            </a:cubicBezTo>
                                            <a:cubicBezTo>
                                              <a:pt x="15175" y="19053"/>
                                              <a:pt x="15209" y="19046"/>
                                              <a:pt x="15243" y="19046"/>
                                            </a:cubicBezTo>
                                            <a:cubicBezTo>
                                              <a:pt x="15298" y="19039"/>
                                              <a:pt x="15354" y="19053"/>
                                              <a:pt x="15416" y="19073"/>
                                            </a:cubicBezTo>
                                            <a:cubicBezTo>
                                              <a:pt x="15436" y="19079"/>
                                              <a:pt x="15457" y="19093"/>
                                              <a:pt x="15471" y="19099"/>
                                            </a:cubicBezTo>
                                            <a:cubicBezTo>
                                              <a:pt x="15526" y="19133"/>
                                              <a:pt x="15567" y="19180"/>
                                              <a:pt x="15594" y="19227"/>
                                            </a:cubicBezTo>
                                            <a:cubicBezTo>
                                              <a:pt x="15594" y="19133"/>
                                              <a:pt x="15553" y="19046"/>
                                              <a:pt x="15471" y="18999"/>
                                            </a:cubicBezTo>
                                            <a:cubicBezTo>
                                              <a:pt x="15464" y="18992"/>
                                              <a:pt x="15450" y="18992"/>
                                              <a:pt x="15443" y="18985"/>
                                            </a:cubicBezTo>
                                            <a:cubicBezTo>
                                              <a:pt x="15374" y="18959"/>
                                              <a:pt x="15305" y="18959"/>
                                              <a:pt x="15243" y="18992"/>
                                            </a:cubicBezTo>
                                            <a:close/>
                                            <a:moveTo>
                                              <a:pt x="16283" y="1763"/>
                                            </a:moveTo>
                                            <a:cubicBezTo>
                                              <a:pt x="16290" y="1783"/>
                                              <a:pt x="16303" y="1803"/>
                                              <a:pt x="16324" y="1817"/>
                                            </a:cubicBezTo>
                                            <a:cubicBezTo>
                                              <a:pt x="16352" y="1844"/>
                                              <a:pt x="16386" y="1850"/>
                                              <a:pt x="16427" y="1850"/>
                                            </a:cubicBezTo>
                                            <a:cubicBezTo>
                                              <a:pt x="16462" y="1850"/>
                                              <a:pt x="16489" y="1844"/>
                                              <a:pt x="16524" y="1823"/>
                                            </a:cubicBezTo>
                                            <a:cubicBezTo>
                                              <a:pt x="16524" y="1823"/>
                                              <a:pt x="16531" y="1817"/>
                                              <a:pt x="16531" y="1817"/>
                                            </a:cubicBezTo>
                                            <a:cubicBezTo>
                                              <a:pt x="16531" y="1817"/>
                                              <a:pt x="16537" y="1810"/>
                                              <a:pt x="16537" y="1810"/>
                                            </a:cubicBezTo>
                                            <a:cubicBezTo>
                                              <a:pt x="16537" y="1810"/>
                                              <a:pt x="16531" y="1810"/>
                                              <a:pt x="16531" y="1810"/>
                                            </a:cubicBezTo>
                                            <a:cubicBezTo>
                                              <a:pt x="16531" y="1810"/>
                                              <a:pt x="16524" y="1810"/>
                                              <a:pt x="16524" y="1810"/>
                                            </a:cubicBezTo>
                                            <a:cubicBezTo>
                                              <a:pt x="16496" y="1810"/>
                                              <a:pt x="16462" y="1803"/>
                                              <a:pt x="16427" y="1790"/>
                                            </a:cubicBezTo>
                                            <a:cubicBezTo>
                                              <a:pt x="16407" y="1783"/>
                                              <a:pt x="16393" y="1770"/>
                                              <a:pt x="16379" y="1756"/>
                                            </a:cubicBezTo>
                                            <a:cubicBezTo>
                                              <a:pt x="16331" y="1716"/>
                                              <a:pt x="16303" y="1663"/>
                                              <a:pt x="16297" y="1616"/>
                                            </a:cubicBezTo>
                                            <a:cubicBezTo>
                                              <a:pt x="16290" y="1622"/>
                                              <a:pt x="16290" y="1629"/>
                                              <a:pt x="16283" y="1642"/>
                                            </a:cubicBezTo>
                                            <a:cubicBezTo>
                                              <a:pt x="16262" y="1683"/>
                                              <a:pt x="16262" y="1723"/>
                                              <a:pt x="16283" y="1763"/>
                                            </a:cubicBezTo>
                                            <a:close/>
                                            <a:moveTo>
                                              <a:pt x="16228" y="1656"/>
                                            </a:moveTo>
                                            <a:cubicBezTo>
                                              <a:pt x="16207" y="1616"/>
                                              <a:pt x="16207" y="1569"/>
                                              <a:pt x="16221" y="1522"/>
                                            </a:cubicBezTo>
                                            <a:cubicBezTo>
                                              <a:pt x="16235" y="1488"/>
                                              <a:pt x="16255" y="1455"/>
                                              <a:pt x="16283" y="1435"/>
                                            </a:cubicBezTo>
                                            <a:cubicBezTo>
                                              <a:pt x="16290" y="1435"/>
                                              <a:pt x="16290" y="1428"/>
                                              <a:pt x="16297" y="1428"/>
                                            </a:cubicBezTo>
                                            <a:cubicBezTo>
                                              <a:pt x="16290" y="1428"/>
                                              <a:pt x="16290" y="1428"/>
                                              <a:pt x="16283" y="1428"/>
                                            </a:cubicBezTo>
                                            <a:cubicBezTo>
                                              <a:pt x="16235" y="1435"/>
                                              <a:pt x="16193" y="1468"/>
                                              <a:pt x="16173" y="1515"/>
                                            </a:cubicBezTo>
                                            <a:cubicBezTo>
                                              <a:pt x="16152" y="1562"/>
                                              <a:pt x="16180" y="1622"/>
                                              <a:pt x="16228" y="1656"/>
                                            </a:cubicBezTo>
                                            <a:close/>
                                            <a:moveTo>
                                              <a:pt x="15904" y="2735"/>
                                            </a:moveTo>
                                            <a:cubicBezTo>
                                              <a:pt x="15932" y="2742"/>
                                              <a:pt x="15952" y="2749"/>
                                              <a:pt x="15973" y="2755"/>
                                            </a:cubicBezTo>
                                            <a:cubicBezTo>
                                              <a:pt x="15946" y="2749"/>
                                              <a:pt x="15918" y="2735"/>
                                              <a:pt x="15890" y="2722"/>
                                            </a:cubicBezTo>
                                            <a:cubicBezTo>
                                              <a:pt x="15829" y="2688"/>
                                              <a:pt x="15767" y="2648"/>
                                              <a:pt x="15753" y="2594"/>
                                            </a:cubicBezTo>
                                            <a:cubicBezTo>
                                              <a:pt x="15794" y="2588"/>
                                              <a:pt x="15842" y="2601"/>
                                              <a:pt x="15890" y="2635"/>
                                            </a:cubicBezTo>
                                            <a:cubicBezTo>
                                              <a:pt x="15918" y="2648"/>
                                              <a:pt x="15946" y="2668"/>
                                              <a:pt x="15973" y="2688"/>
                                            </a:cubicBezTo>
                                            <a:cubicBezTo>
                                              <a:pt x="15952" y="2668"/>
                                              <a:pt x="15932" y="2648"/>
                                              <a:pt x="15904" y="2628"/>
                                            </a:cubicBezTo>
                                            <a:cubicBezTo>
                                              <a:pt x="15808" y="2554"/>
                                              <a:pt x="15677" y="2487"/>
                                              <a:pt x="15588" y="2507"/>
                                            </a:cubicBezTo>
                                            <a:cubicBezTo>
                                              <a:pt x="15615" y="2608"/>
                                              <a:pt x="15780" y="2695"/>
                                              <a:pt x="15904" y="2735"/>
                                            </a:cubicBezTo>
                                            <a:close/>
                                            <a:moveTo>
                                              <a:pt x="15994" y="2702"/>
                                            </a:moveTo>
                                            <a:cubicBezTo>
                                              <a:pt x="15952" y="2655"/>
                                              <a:pt x="15904" y="2581"/>
                                              <a:pt x="15890" y="2514"/>
                                            </a:cubicBezTo>
                                            <a:cubicBezTo>
                                              <a:pt x="15884" y="2494"/>
                                              <a:pt x="15884" y="2474"/>
                                              <a:pt x="15890" y="2454"/>
                                            </a:cubicBezTo>
                                            <a:lnTo>
                                              <a:pt x="15890" y="2454"/>
                                            </a:lnTo>
                                            <a:cubicBezTo>
                                              <a:pt x="15952" y="2474"/>
                                              <a:pt x="16001" y="2561"/>
                                              <a:pt x="16028" y="2635"/>
                                            </a:cubicBezTo>
                                            <a:cubicBezTo>
                                              <a:pt x="16028" y="2635"/>
                                              <a:pt x="16028" y="2635"/>
                                              <a:pt x="16028" y="2635"/>
                                            </a:cubicBezTo>
                                            <a:cubicBezTo>
                                              <a:pt x="16028" y="2628"/>
                                              <a:pt x="16028" y="2628"/>
                                              <a:pt x="16021" y="2621"/>
                                            </a:cubicBezTo>
                                            <a:cubicBezTo>
                                              <a:pt x="16014" y="2608"/>
                                              <a:pt x="16014" y="2601"/>
                                              <a:pt x="16007" y="2588"/>
                                            </a:cubicBezTo>
                                            <a:cubicBezTo>
                                              <a:pt x="16007" y="2581"/>
                                              <a:pt x="16007" y="2581"/>
                                              <a:pt x="16001" y="2574"/>
                                            </a:cubicBezTo>
                                            <a:lnTo>
                                              <a:pt x="16001" y="2574"/>
                                            </a:lnTo>
                                            <a:cubicBezTo>
                                              <a:pt x="15973" y="2514"/>
                                              <a:pt x="15939" y="2440"/>
                                              <a:pt x="15890" y="2387"/>
                                            </a:cubicBezTo>
                                            <a:cubicBezTo>
                                              <a:pt x="15856" y="2346"/>
                                              <a:pt x="15822" y="2313"/>
                                              <a:pt x="15780" y="2299"/>
                                            </a:cubicBezTo>
                                            <a:cubicBezTo>
                                              <a:pt x="15760" y="2387"/>
                                              <a:pt x="15822" y="2507"/>
                                              <a:pt x="15890" y="2594"/>
                                            </a:cubicBezTo>
                                            <a:cubicBezTo>
                                              <a:pt x="15932" y="2641"/>
                                              <a:pt x="15966" y="2682"/>
                                              <a:pt x="15994" y="2702"/>
                                            </a:cubicBezTo>
                                            <a:close/>
                                            <a:moveTo>
                                              <a:pt x="16028" y="2615"/>
                                            </a:moveTo>
                                            <a:cubicBezTo>
                                              <a:pt x="16035" y="2641"/>
                                              <a:pt x="16042" y="2661"/>
                                              <a:pt x="16049" y="2682"/>
                                            </a:cubicBezTo>
                                            <a:cubicBezTo>
                                              <a:pt x="16042" y="2661"/>
                                              <a:pt x="16042" y="2635"/>
                                              <a:pt x="16035" y="2608"/>
                                            </a:cubicBezTo>
                                            <a:lnTo>
                                              <a:pt x="16035" y="2541"/>
                                            </a:lnTo>
                                            <a:cubicBezTo>
                                              <a:pt x="16042" y="2494"/>
                                              <a:pt x="16049" y="2447"/>
                                              <a:pt x="16076" y="2420"/>
                                            </a:cubicBezTo>
                                            <a:cubicBezTo>
                                              <a:pt x="16083" y="2427"/>
                                              <a:pt x="16090" y="2440"/>
                                              <a:pt x="16097" y="2454"/>
                                            </a:cubicBezTo>
                                            <a:cubicBezTo>
                                              <a:pt x="16097" y="2460"/>
                                              <a:pt x="16104" y="2467"/>
                                              <a:pt x="16104" y="2480"/>
                                            </a:cubicBezTo>
                                            <a:cubicBezTo>
                                              <a:pt x="16118" y="2534"/>
                                              <a:pt x="16118" y="2601"/>
                                              <a:pt x="16104" y="2655"/>
                                            </a:cubicBezTo>
                                            <a:cubicBezTo>
                                              <a:pt x="16118" y="2615"/>
                                              <a:pt x="16124" y="2561"/>
                                              <a:pt x="16124" y="2507"/>
                                            </a:cubicBezTo>
                                            <a:cubicBezTo>
                                              <a:pt x="16124" y="2474"/>
                                              <a:pt x="16124" y="2440"/>
                                              <a:pt x="16124" y="2407"/>
                                            </a:cubicBezTo>
                                            <a:cubicBezTo>
                                              <a:pt x="16118" y="2340"/>
                                              <a:pt x="16104" y="2279"/>
                                              <a:pt x="16069" y="2239"/>
                                            </a:cubicBezTo>
                                            <a:cubicBezTo>
                                              <a:pt x="16049" y="2259"/>
                                              <a:pt x="16035" y="2293"/>
                                              <a:pt x="16028" y="2326"/>
                                            </a:cubicBezTo>
                                            <a:cubicBezTo>
                                              <a:pt x="16021" y="2346"/>
                                              <a:pt x="16021" y="2366"/>
                                              <a:pt x="16014" y="2387"/>
                                            </a:cubicBezTo>
                                            <a:cubicBezTo>
                                              <a:pt x="16014" y="2407"/>
                                              <a:pt x="16007" y="2427"/>
                                              <a:pt x="16007" y="2447"/>
                                            </a:cubicBezTo>
                                            <a:lnTo>
                                              <a:pt x="16007" y="2467"/>
                                            </a:lnTo>
                                            <a:cubicBezTo>
                                              <a:pt x="16007" y="2487"/>
                                              <a:pt x="16007" y="2514"/>
                                              <a:pt x="16014" y="2534"/>
                                            </a:cubicBezTo>
                                            <a:cubicBezTo>
                                              <a:pt x="16014" y="2561"/>
                                              <a:pt x="16021" y="2588"/>
                                              <a:pt x="16028" y="2615"/>
                                            </a:cubicBezTo>
                                            <a:close/>
                                            <a:moveTo>
                                              <a:pt x="9716" y="1502"/>
                                            </a:moveTo>
                                            <a:cubicBezTo>
                                              <a:pt x="9723" y="1535"/>
                                              <a:pt x="9730" y="1562"/>
                                              <a:pt x="9737" y="1582"/>
                                            </a:cubicBezTo>
                                            <a:cubicBezTo>
                                              <a:pt x="9730" y="1555"/>
                                              <a:pt x="9723" y="1522"/>
                                              <a:pt x="9723" y="1488"/>
                                            </a:cubicBezTo>
                                            <a:lnTo>
                                              <a:pt x="9723" y="1408"/>
                                            </a:lnTo>
                                            <a:cubicBezTo>
                                              <a:pt x="9730" y="1347"/>
                                              <a:pt x="9744" y="1287"/>
                                              <a:pt x="9778" y="1254"/>
                                            </a:cubicBezTo>
                                            <a:cubicBezTo>
                                              <a:pt x="9785" y="1267"/>
                                              <a:pt x="9799" y="1280"/>
                                              <a:pt x="9806" y="1294"/>
                                            </a:cubicBezTo>
                                            <a:cubicBezTo>
                                              <a:pt x="9812" y="1301"/>
                                              <a:pt x="9812" y="1314"/>
                                              <a:pt x="9819" y="1327"/>
                                            </a:cubicBezTo>
                                            <a:cubicBezTo>
                                              <a:pt x="9840" y="1394"/>
                                              <a:pt x="9833" y="1482"/>
                                              <a:pt x="9819" y="1549"/>
                                            </a:cubicBezTo>
                                            <a:cubicBezTo>
                                              <a:pt x="9833" y="1502"/>
                                              <a:pt x="9847" y="1435"/>
                                              <a:pt x="9847" y="1368"/>
                                            </a:cubicBezTo>
                                            <a:cubicBezTo>
                                              <a:pt x="9847" y="1327"/>
                                              <a:pt x="9847" y="1280"/>
                                              <a:pt x="9847" y="1240"/>
                                            </a:cubicBezTo>
                                            <a:cubicBezTo>
                                              <a:pt x="9840" y="1153"/>
                                              <a:pt x="9819" y="1079"/>
                                              <a:pt x="9778" y="1032"/>
                                            </a:cubicBezTo>
                                            <a:cubicBezTo>
                                              <a:pt x="9750" y="1059"/>
                                              <a:pt x="9737" y="1099"/>
                                              <a:pt x="9723" y="1140"/>
                                            </a:cubicBezTo>
                                            <a:cubicBezTo>
                                              <a:pt x="9716" y="1166"/>
                                              <a:pt x="9709" y="1193"/>
                                              <a:pt x="9709" y="1220"/>
                                            </a:cubicBezTo>
                                            <a:cubicBezTo>
                                              <a:pt x="9709" y="1247"/>
                                              <a:pt x="9702" y="1274"/>
                                              <a:pt x="9702" y="1301"/>
                                            </a:cubicBezTo>
                                            <a:lnTo>
                                              <a:pt x="9702" y="1327"/>
                                            </a:lnTo>
                                            <a:cubicBezTo>
                                              <a:pt x="9702" y="1354"/>
                                              <a:pt x="9702" y="1388"/>
                                              <a:pt x="9709" y="1415"/>
                                            </a:cubicBezTo>
                                            <a:cubicBezTo>
                                              <a:pt x="9702" y="1441"/>
                                              <a:pt x="9709" y="1475"/>
                                              <a:pt x="9716" y="1502"/>
                                            </a:cubicBezTo>
                                            <a:close/>
                                            <a:moveTo>
                                              <a:pt x="9861" y="1622"/>
                                            </a:moveTo>
                                            <a:cubicBezTo>
                                              <a:pt x="9895" y="1589"/>
                                              <a:pt x="9943" y="1555"/>
                                              <a:pt x="9991" y="1528"/>
                                            </a:cubicBezTo>
                                            <a:cubicBezTo>
                                              <a:pt x="10053" y="1495"/>
                                              <a:pt x="10122" y="1475"/>
                                              <a:pt x="10170" y="1488"/>
                                            </a:cubicBezTo>
                                            <a:cubicBezTo>
                                              <a:pt x="10150" y="1549"/>
                                              <a:pt x="10067" y="1602"/>
                                              <a:pt x="9991" y="1642"/>
                                            </a:cubicBezTo>
                                            <a:cubicBezTo>
                                              <a:pt x="9971" y="1649"/>
                                              <a:pt x="9950" y="1656"/>
                                              <a:pt x="9936" y="1663"/>
                                            </a:cubicBezTo>
                                            <a:cubicBezTo>
                                              <a:pt x="10012" y="1642"/>
                                              <a:pt x="10115" y="1602"/>
                                              <a:pt x="10198" y="1549"/>
                                            </a:cubicBezTo>
                                            <a:cubicBezTo>
                                              <a:pt x="10198" y="1582"/>
                                              <a:pt x="10205" y="1609"/>
                                              <a:pt x="10219" y="1636"/>
                                            </a:cubicBezTo>
                                            <a:cubicBezTo>
                                              <a:pt x="10095" y="1629"/>
                                              <a:pt x="9964" y="1649"/>
                                              <a:pt x="9888" y="1676"/>
                                            </a:cubicBezTo>
                                            <a:cubicBezTo>
                                              <a:pt x="9916" y="1669"/>
                                              <a:pt x="9950" y="1663"/>
                                              <a:pt x="9991" y="1663"/>
                                            </a:cubicBezTo>
                                            <a:cubicBezTo>
                                              <a:pt x="10081" y="1656"/>
                                              <a:pt x="10184" y="1669"/>
                                              <a:pt x="10232" y="1716"/>
                                            </a:cubicBezTo>
                                            <a:cubicBezTo>
                                              <a:pt x="10184" y="1756"/>
                                              <a:pt x="10081" y="1770"/>
                                              <a:pt x="9991" y="1756"/>
                                            </a:cubicBezTo>
                                            <a:cubicBezTo>
                                              <a:pt x="9971" y="1756"/>
                                              <a:pt x="9950" y="1750"/>
                                              <a:pt x="9936" y="1750"/>
                                            </a:cubicBezTo>
                                            <a:cubicBezTo>
                                              <a:pt x="10067" y="1783"/>
                                              <a:pt x="10287" y="1803"/>
                                              <a:pt x="10418" y="1736"/>
                                            </a:cubicBezTo>
                                            <a:cubicBezTo>
                                              <a:pt x="10391" y="1810"/>
                                              <a:pt x="10398" y="1884"/>
                                              <a:pt x="10425" y="1951"/>
                                            </a:cubicBezTo>
                                            <a:cubicBezTo>
                                              <a:pt x="10446" y="1991"/>
                                              <a:pt x="10473" y="2031"/>
                                              <a:pt x="10508" y="2058"/>
                                            </a:cubicBezTo>
                                            <a:cubicBezTo>
                                              <a:pt x="10563" y="2105"/>
                                              <a:pt x="10632" y="2125"/>
                                              <a:pt x="10707" y="2125"/>
                                            </a:cubicBezTo>
                                            <a:cubicBezTo>
                                              <a:pt x="10769" y="2125"/>
                                              <a:pt x="10831" y="2105"/>
                                              <a:pt x="10886" y="2072"/>
                                            </a:cubicBezTo>
                                            <a:cubicBezTo>
                                              <a:pt x="10893" y="2065"/>
                                              <a:pt x="10893" y="2065"/>
                                              <a:pt x="10900" y="2058"/>
                                            </a:cubicBezTo>
                                            <a:cubicBezTo>
                                              <a:pt x="10907" y="2058"/>
                                              <a:pt x="10907" y="2051"/>
                                              <a:pt x="10914" y="2045"/>
                                            </a:cubicBezTo>
                                            <a:cubicBezTo>
                                              <a:pt x="10907" y="2045"/>
                                              <a:pt x="10907" y="2045"/>
                                              <a:pt x="10900" y="2045"/>
                                            </a:cubicBezTo>
                                            <a:cubicBezTo>
                                              <a:pt x="10893" y="2045"/>
                                              <a:pt x="10893" y="2045"/>
                                              <a:pt x="10886" y="2045"/>
                                            </a:cubicBezTo>
                                            <a:cubicBezTo>
                                              <a:pt x="10824" y="2045"/>
                                              <a:pt x="10762" y="2031"/>
                                              <a:pt x="10707" y="1998"/>
                                            </a:cubicBezTo>
                                            <a:cubicBezTo>
                                              <a:pt x="10673" y="1984"/>
                                              <a:pt x="10638" y="1958"/>
                                              <a:pt x="10611" y="1937"/>
                                            </a:cubicBezTo>
                                            <a:cubicBezTo>
                                              <a:pt x="10528" y="1870"/>
                                              <a:pt x="10480" y="1783"/>
                                              <a:pt x="10459" y="1703"/>
                                            </a:cubicBezTo>
                                            <a:cubicBezTo>
                                              <a:pt x="10466" y="1703"/>
                                              <a:pt x="10466" y="1696"/>
                                              <a:pt x="10473" y="1696"/>
                                            </a:cubicBezTo>
                                            <a:cubicBezTo>
                                              <a:pt x="10466" y="1689"/>
                                              <a:pt x="10459" y="1689"/>
                                              <a:pt x="10459" y="1683"/>
                                            </a:cubicBezTo>
                                            <a:cubicBezTo>
                                              <a:pt x="10459" y="1676"/>
                                              <a:pt x="10459" y="1669"/>
                                              <a:pt x="10453" y="1656"/>
                                            </a:cubicBezTo>
                                            <a:cubicBezTo>
                                              <a:pt x="10453" y="1663"/>
                                              <a:pt x="10446" y="1669"/>
                                              <a:pt x="10446" y="1669"/>
                                            </a:cubicBezTo>
                                            <a:cubicBezTo>
                                              <a:pt x="10404" y="1642"/>
                                              <a:pt x="10349" y="1629"/>
                                              <a:pt x="10294" y="1622"/>
                                            </a:cubicBezTo>
                                            <a:cubicBezTo>
                                              <a:pt x="10287" y="1575"/>
                                              <a:pt x="10294" y="1522"/>
                                              <a:pt x="10308" y="1468"/>
                                            </a:cubicBezTo>
                                            <a:cubicBezTo>
                                              <a:pt x="10308" y="1461"/>
                                              <a:pt x="10315" y="1448"/>
                                              <a:pt x="10322" y="1441"/>
                                            </a:cubicBezTo>
                                            <a:cubicBezTo>
                                              <a:pt x="10349" y="1415"/>
                                              <a:pt x="10370" y="1381"/>
                                              <a:pt x="10384" y="1347"/>
                                            </a:cubicBezTo>
                                            <a:cubicBezTo>
                                              <a:pt x="10384" y="1347"/>
                                              <a:pt x="10384" y="1347"/>
                                              <a:pt x="10384" y="1347"/>
                                            </a:cubicBezTo>
                                            <a:cubicBezTo>
                                              <a:pt x="10398" y="1327"/>
                                              <a:pt x="10418" y="1307"/>
                                              <a:pt x="10439" y="1294"/>
                                            </a:cubicBezTo>
                                            <a:cubicBezTo>
                                              <a:pt x="10446" y="1287"/>
                                              <a:pt x="10453" y="1280"/>
                                              <a:pt x="10459" y="1280"/>
                                            </a:cubicBezTo>
                                            <a:cubicBezTo>
                                              <a:pt x="10453" y="1280"/>
                                              <a:pt x="10446" y="1280"/>
                                              <a:pt x="10439" y="1280"/>
                                            </a:cubicBezTo>
                                            <a:cubicBezTo>
                                              <a:pt x="10384" y="1287"/>
                                              <a:pt x="10329" y="1314"/>
                                              <a:pt x="10294" y="1347"/>
                                            </a:cubicBezTo>
                                            <a:cubicBezTo>
                                              <a:pt x="10129" y="1401"/>
                                              <a:pt x="9936" y="1542"/>
                                              <a:pt x="9861" y="1622"/>
                                            </a:cubicBezTo>
                                            <a:close/>
                                            <a:moveTo>
                                              <a:pt x="10907" y="1361"/>
                                            </a:moveTo>
                                            <a:cubicBezTo>
                                              <a:pt x="10934" y="1347"/>
                                              <a:pt x="10969" y="1341"/>
                                              <a:pt x="11003" y="1341"/>
                                            </a:cubicBezTo>
                                            <a:cubicBezTo>
                                              <a:pt x="11058" y="1334"/>
                                              <a:pt x="11113" y="1347"/>
                                              <a:pt x="11175" y="1368"/>
                                            </a:cubicBezTo>
                                            <a:cubicBezTo>
                                              <a:pt x="11196" y="1374"/>
                                              <a:pt x="11217" y="1388"/>
                                              <a:pt x="11230" y="1394"/>
                                            </a:cubicBezTo>
                                            <a:cubicBezTo>
                                              <a:pt x="11285" y="1428"/>
                                              <a:pt x="11327" y="1475"/>
                                              <a:pt x="11354" y="1522"/>
                                            </a:cubicBezTo>
                                            <a:cubicBezTo>
                                              <a:pt x="11354" y="1428"/>
                                              <a:pt x="11313" y="1341"/>
                                              <a:pt x="11230" y="1294"/>
                                            </a:cubicBezTo>
                                            <a:cubicBezTo>
                                              <a:pt x="11224" y="1287"/>
                                              <a:pt x="11210" y="1287"/>
                                              <a:pt x="11203" y="1280"/>
                                            </a:cubicBezTo>
                                            <a:cubicBezTo>
                                              <a:pt x="11134" y="1254"/>
                                              <a:pt x="11065" y="1260"/>
                                              <a:pt x="11003" y="1287"/>
                                            </a:cubicBezTo>
                                            <a:cubicBezTo>
                                              <a:pt x="10969" y="1307"/>
                                              <a:pt x="10934" y="1334"/>
                                              <a:pt x="10907" y="1361"/>
                                            </a:cubicBezTo>
                                            <a:close/>
                                            <a:moveTo>
                                              <a:pt x="10707" y="1140"/>
                                            </a:moveTo>
                                            <a:cubicBezTo>
                                              <a:pt x="10728" y="1133"/>
                                              <a:pt x="10749" y="1120"/>
                                              <a:pt x="10776" y="1113"/>
                                            </a:cubicBezTo>
                                            <a:cubicBezTo>
                                              <a:pt x="10817" y="1099"/>
                                              <a:pt x="10852" y="1093"/>
                                              <a:pt x="10893" y="1093"/>
                                            </a:cubicBezTo>
                                            <a:cubicBezTo>
                                              <a:pt x="10900" y="1093"/>
                                              <a:pt x="10900" y="1093"/>
                                              <a:pt x="10907" y="1093"/>
                                            </a:cubicBezTo>
                                            <a:cubicBezTo>
                                              <a:pt x="10941" y="1093"/>
                                              <a:pt x="10976" y="1093"/>
                                              <a:pt x="11010" y="1099"/>
                                            </a:cubicBezTo>
                                            <a:cubicBezTo>
                                              <a:pt x="11045" y="1106"/>
                                              <a:pt x="11079" y="1120"/>
                                              <a:pt x="11107" y="1133"/>
                                            </a:cubicBezTo>
                                            <a:cubicBezTo>
                                              <a:pt x="11086" y="1086"/>
                                              <a:pt x="11051" y="1046"/>
                                              <a:pt x="11010" y="1019"/>
                                            </a:cubicBezTo>
                                            <a:cubicBezTo>
                                              <a:pt x="10983" y="999"/>
                                              <a:pt x="10948" y="979"/>
                                              <a:pt x="10907" y="972"/>
                                            </a:cubicBezTo>
                                            <a:cubicBezTo>
                                              <a:pt x="10900" y="972"/>
                                              <a:pt x="10900" y="972"/>
                                              <a:pt x="10893" y="965"/>
                                            </a:cubicBezTo>
                                            <a:cubicBezTo>
                                              <a:pt x="10845" y="952"/>
                                              <a:pt x="10790" y="952"/>
                                              <a:pt x="10735" y="965"/>
                                            </a:cubicBezTo>
                                            <a:cubicBezTo>
                                              <a:pt x="10728" y="965"/>
                                              <a:pt x="10721" y="972"/>
                                              <a:pt x="10707" y="972"/>
                                            </a:cubicBezTo>
                                            <a:cubicBezTo>
                                              <a:pt x="10576" y="1026"/>
                                              <a:pt x="10501" y="1160"/>
                                              <a:pt x="10515" y="1301"/>
                                            </a:cubicBezTo>
                                            <a:cubicBezTo>
                                              <a:pt x="10556" y="1240"/>
                                              <a:pt x="10625" y="1180"/>
                                              <a:pt x="10707" y="1140"/>
                                            </a:cubicBezTo>
                                            <a:close/>
                                            <a:moveTo>
                                              <a:pt x="9303" y="19964"/>
                                            </a:moveTo>
                                            <a:cubicBezTo>
                                              <a:pt x="9282" y="19971"/>
                                              <a:pt x="9262" y="19978"/>
                                              <a:pt x="9248" y="19984"/>
                                            </a:cubicBezTo>
                                            <a:cubicBezTo>
                                              <a:pt x="9399" y="19944"/>
                                              <a:pt x="9640" y="19830"/>
                                              <a:pt x="9689" y="19689"/>
                                            </a:cubicBezTo>
                                            <a:cubicBezTo>
                                              <a:pt x="9530" y="19656"/>
                                              <a:pt x="9262" y="19837"/>
                                              <a:pt x="9172" y="19944"/>
                                            </a:cubicBezTo>
                                            <a:cubicBezTo>
                                              <a:pt x="9207" y="19911"/>
                                              <a:pt x="9255" y="19877"/>
                                              <a:pt x="9303" y="19850"/>
                                            </a:cubicBezTo>
                                            <a:cubicBezTo>
                                              <a:pt x="9365" y="19817"/>
                                              <a:pt x="9434" y="19797"/>
                                              <a:pt x="9482" y="19810"/>
                                            </a:cubicBezTo>
                                            <a:cubicBezTo>
                                              <a:pt x="9461" y="19870"/>
                                              <a:pt x="9386" y="19924"/>
                                              <a:pt x="9303" y="19964"/>
                                            </a:cubicBezTo>
                                            <a:close/>
                                            <a:moveTo>
                                              <a:pt x="8849" y="19636"/>
                                            </a:moveTo>
                                            <a:cubicBezTo>
                                              <a:pt x="8924" y="19663"/>
                                              <a:pt x="8986" y="19770"/>
                                              <a:pt x="9028" y="19864"/>
                                            </a:cubicBezTo>
                                            <a:cubicBezTo>
                                              <a:pt x="9028" y="19864"/>
                                              <a:pt x="9028" y="19864"/>
                                              <a:pt x="9028" y="19864"/>
                                            </a:cubicBezTo>
                                            <a:cubicBezTo>
                                              <a:pt x="9028" y="19857"/>
                                              <a:pt x="9028" y="19850"/>
                                              <a:pt x="9021" y="19844"/>
                                            </a:cubicBezTo>
                                            <a:cubicBezTo>
                                              <a:pt x="9014" y="19830"/>
                                              <a:pt x="9014" y="19817"/>
                                              <a:pt x="9007" y="19797"/>
                                            </a:cubicBezTo>
                                            <a:cubicBezTo>
                                              <a:pt x="9007" y="19790"/>
                                              <a:pt x="9007" y="19790"/>
                                              <a:pt x="9000" y="19783"/>
                                            </a:cubicBezTo>
                                            <a:lnTo>
                                              <a:pt x="9000" y="19783"/>
                                            </a:lnTo>
                                            <a:cubicBezTo>
                                              <a:pt x="8966" y="19703"/>
                                              <a:pt x="8924" y="19616"/>
                                              <a:pt x="8869" y="19549"/>
                                            </a:cubicBezTo>
                                            <a:cubicBezTo>
                                              <a:pt x="8828" y="19495"/>
                                              <a:pt x="8780" y="19455"/>
                                              <a:pt x="8732" y="19441"/>
                                            </a:cubicBezTo>
                                            <a:cubicBezTo>
                                              <a:pt x="8704" y="19549"/>
                                              <a:pt x="8787" y="19696"/>
                                              <a:pt x="8869" y="19810"/>
                                            </a:cubicBezTo>
                                            <a:cubicBezTo>
                                              <a:pt x="8911" y="19864"/>
                                              <a:pt x="8952" y="19911"/>
                                              <a:pt x="8986" y="19937"/>
                                            </a:cubicBezTo>
                                            <a:cubicBezTo>
                                              <a:pt x="8931" y="19877"/>
                                              <a:pt x="8869" y="19790"/>
                                              <a:pt x="8856" y="19703"/>
                                            </a:cubicBezTo>
                                            <a:cubicBezTo>
                                              <a:pt x="8842" y="19683"/>
                                              <a:pt x="8842" y="19656"/>
                                              <a:pt x="8849" y="19636"/>
                                            </a:cubicBezTo>
                                            <a:cubicBezTo>
                                              <a:pt x="8849" y="19636"/>
                                              <a:pt x="8849" y="19636"/>
                                              <a:pt x="8849" y="19636"/>
                                            </a:cubicBezTo>
                                            <a:close/>
                                            <a:moveTo>
                                              <a:pt x="9083" y="19575"/>
                                            </a:moveTo>
                                            <a:cubicBezTo>
                                              <a:pt x="9090" y="19589"/>
                                              <a:pt x="9103" y="19602"/>
                                              <a:pt x="9110" y="19616"/>
                                            </a:cubicBezTo>
                                            <a:cubicBezTo>
                                              <a:pt x="9117" y="19622"/>
                                              <a:pt x="9117" y="19636"/>
                                              <a:pt x="9124" y="19649"/>
                                            </a:cubicBezTo>
                                            <a:cubicBezTo>
                                              <a:pt x="9145" y="19716"/>
                                              <a:pt x="9138" y="19803"/>
                                              <a:pt x="9124" y="19870"/>
                                            </a:cubicBezTo>
                                            <a:cubicBezTo>
                                              <a:pt x="9138" y="19823"/>
                                              <a:pt x="9152" y="19756"/>
                                              <a:pt x="9152" y="19689"/>
                                            </a:cubicBezTo>
                                            <a:cubicBezTo>
                                              <a:pt x="9152" y="19649"/>
                                              <a:pt x="9152" y="19602"/>
                                              <a:pt x="9152" y="19562"/>
                                            </a:cubicBezTo>
                                            <a:cubicBezTo>
                                              <a:pt x="9145" y="19475"/>
                                              <a:pt x="9124" y="19401"/>
                                              <a:pt x="9083" y="19354"/>
                                            </a:cubicBezTo>
                                            <a:cubicBezTo>
                                              <a:pt x="9055" y="19381"/>
                                              <a:pt x="9042" y="19421"/>
                                              <a:pt x="9028" y="19461"/>
                                            </a:cubicBezTo>
                                            <a:cubicBezTo>
                                              <a:pt x="9021" y="19488"/>
                                              <a:pt x="9014" y="19515"/>
                                              <a:pt x="9014" y="19542"/>
                                            </a:cubicBezTo>
                                            <a:cubicBezTo>
                                              <a:pt x="9014" y="19569"/>
                                              <a:pt x="9007" y="19596"/>
                                              <a:pt x="9007" y="19622"/>
                                            </a:cubicBezTo>
                                            <a:lnTo>
                                              <a:pt x="9007" y="19649"/>
                                            </a:lnTo>
                                            <a:cubicBezTo>
                                              <a:pt x="9007" y="19676"/>
                                              <a:pt x="9007" y="19709"/>
                                              <a:pt x="9014" y="19736"/>
                                            </a:cubicBezTo>
                                            <a:cubicBezTo>
                                              <a:pt x="9021" y="19770"/>
                                              <a:pt x="9021" y="19803"/>
                                              <a:pt x="9028" y="19837"/>
                                            </a:cubicBezTo>
                                            <a:cubicBezTo>
                                              <a:pt x="9035" y="19870"/>
                                              <a:pt x="9042" y="19897"/>
                                              <a:pt x="9048" y="19917"/>
                                            </a:cubicBezTo>
                                            <a:cubicBezTo>
                                              <a:pt x="9042" y="19891"/>
                                              <a:pt x="9035" y="19857"/>
                                              <a:pt x="9035" y="19823"/>
                                            </a:cubicBezTo>
                                            <a:lnTo>
                                              <a:pt x="9035" y="19743"/>
                                            </a:lnTo>
                                            <a:cubicBezTo>
                                              <a:pt x="9035" y="19669"/>
                                              <a:pt x="9048" y="19609"/>
                                              <a:pt x="9083" y="19575"/>
                                            </a:cubicBezTo>
                                            <a:close/>
                                            <a:moveTo>
                                              <a:pt x="11692" y="20112"/>
                                            </a:moveTo>
                                            <a:cubicBezTo>
                                              <a:pt x="11733" y="20072"/>
                                              <a:pt x="11733" y="20004"/>
                                              <a:pt x="11698" y="19958"/>
                                            </a:cubicBezTo>
                                            <a:cubicBezTo>
                                              <a:pt x="11698" y="19998"/>
                                              <a:pt x="11685" y="20045"/>
                                              <a:pt x="11650" y="20085"/>
                                            </a:cubicBezTo>
                                            <a:cubicBezTo>
                                              <a:pt x="11630" y="20112"/>
                                              <a:pt x="11602" y="20125"/>
                                              <a:pt x="11581" y="20139"/>
                                            </a:cubicBezTo>
                                            <a:cubicBezTo>
                                              <a:pt x="11568" y="20145"/>
                                              <a:pt x="11561" y="20145"/>
                                              <a:pt x="11547" y="20145"/>
                                            </a:cubicBezTo>
                                            <a:cubicBezTo>
                                              <a:pt x="11561" y="20152"/>
                                              <a:pt x="11568" y="20152"/>
                                              <a:pt x="11581" y="20152"/>
                                            </a:cubicBezTo>
                                            <a:cubicBezTo>
                                              <a:pt x="11623" y="20152"/>
                                              <a:pt x="11664" y="20139"/>
                                              <a:pt x="11692" y="20112"/>
                                            </a:cubicBezTo>
                                            <a:close/>
                                            <a:moveTo>
                                              <a:pt x="11471" y="19870"/>
                                            </a:moveTo>
                                            <a:lnTo>
                                              <a:pt x="11471" y="19870"/>
                                            </a:lnTo>
                                            <a:cubicBezTo>
                                              <a:pt x="11451" y="19870"/>
                                              <a:pt x="11430" y="19884"/>
                                              <a:pt x="11423" y="19897"/>
                                            </a:cubicBezTo>
                                            <a:cubicBezTo>
                                              <a:pt x="11416" y="19904"/>
                                              <a:pt x="11416" y="19917"/>
                                              <a:pt x="11416" y="19924"/>
                                            </a:cubicBezTo>
                                            <a:cubicBezTo>
                                              <a:pt x="11416" y="19931"/>
                                              <a:pt x="11416" y="19944"/>
                                              <a:pt x="11423" y="19951"/>
                                            </a:cubicBezTo>
                                            <a:cubicBezTo>
                                              <a:pt x="11430" y="19971"/>
                                              <a:pt x="11451" y="19978"/>
                                              <a:pt x="11471" y="19978"/>
                                            </a:cubicBezTo>
                                            <a:lnTo>
                                              <a:pt x="11471" y="19978"/>
                                            </a:lnTo>
                                            <a:cubicBezTo>
                                              <a:pt x="11506" y="19978"/>
                                              <a:pt x="11526" y="19951"/>
                                              <a:pt x="11526" y="19924"/>
                                            </a:cubicBezTo>
                                            <a:cubicBezTo>
                                              <a:pt x="11526" y="19897"/>
                                              <a:pt x="11499" y="19870"/>
                                              <a:pt x="11471" y="19870"/>
                                            </a:cubicBezTo>
                                            <a:close/>
                                            <a:moveTo>
                                              <a:pt x="9200" y="1978"/>
                                            </a:moveTo>
                                            <a:cubicBezTo>
                                              <a:pt x="9193" y="1944"/>
                                              <a:pt x="9179" y="1904"/>
                                              <a:pt x="9159" y="1870"/>
                                            </a:cubicBezTo>
                                            <a:cubicBezTo>
                                              <a:pt x="9165" y="1951"/>
                                              <a:pt x="9131" y="2045"/>
                                              <a:pt x="9069" y="2118"/>
                                            </a:cubicBezTo>
                                            <a:cubicBezTo>
                                              <a:pt x="9028" y="2165"/>
                                              <a:pt x="8980" y="2199"/>
                                              <a:pt x="8931" y="2219"/>
                                            </a:cubicBezTo>
                                            <a:cubicBezTo>
                                              <a:pt x="8911" y="2226"/>
                                              <a:pt x="8890" y="2232"/>
                                              <a:pt x="8863" y="2239"/>
                                            </a:cubicBezTo>
                                            <a:cubicBezTo>
                                              <a:pt x="8883" y="2246"/>
                                              <a:pt x="8904" y="2253"/>
                                              <a:pt x="8931" y="2253"/>
                                            </a:cubicBezTo>
                                            <a:cubicBezTo>
                                              <a:pt x="9014" y="2259"/>
                                              <a:pt x="9090" y="2232"/>
                                              <a:pt x="9145" y="2172"/>
                                            </a:cubicBezTo>
                                            <a:cubicBezTo>
                                              <a:pt x="9172" y="2139"/>
                                              <a:pt x="9193" y="2098"/>
                                              <a:pt x="9200" y="2058"/>
                                            </a:cubicBezTo>
                                            <a:cubicBezTo>
                                              <a:pt x="9255" y="2058"/>
                                              <a:pt x="9324" y="2038"/>
                                              <a:pt x="9393" y="2004"/>
                                            </a:cubicBezTo>
                                            <a:cubicBezTo>
                                              <a:pt x="9365" y="2078"/>
                                              <a:pt x="9317" y="2132"/>
                                              <a:pt x="9262" y="2172"/>
                                            </a:cubicBezTo>
                                            <a:cubicBezTo>
                                              <a:pt x="9372" y="2165"/>
                                              <a:pt x="9475" y="2092"/>
                                              <a:pt x="9503" y="1984"/>
                                            </a:cubicBezTo>
                                            <a:cubicBezTo>
                                              <a:pt x="9503" y="1971"/>
                                              <a:pt x="9510" y="1958"/>
                                              <a:pt x="9510" y="1944"/>
                                            </a:cubicBezTo>
                                            <a:cubicBezTo>
                                              <a:pt x="9530" y="1931"/>
                                              <a:pt x="9551" y="1917"/>
                                              <a:pt x="9565" y="1904"/>
                                            </a:cubicBezTo>
                                            <a:cubicBezTo>
                                              <a:pt x="9613" y="1870"/>
                                              <a:pt x="9654" y="1830"/>
                                              <a:pt x="9682" y="1803"/>
                                            </a:cubicBezTo>
                                            <a:cubicBezTo>
                                              <a:pt x="9647" y="1830"/>
                                              <a:pt x="9599" y="1864"/>
                                              <a:pt x="9551" y="1891"/>
                                            </a:cubicBezTo>
                                            <a:cubicBezTo>
                                              <a:pt x="9489" y="1924"/>
                                              <a:pt x="9420" y="1944"/>
                                              <a:pt x="9365" y="1937"/>
                                            </a:cubicBezTo>
                                            <a:cubicBezTo>
                                              <a:pt x="9386" y="1877"/>
                                              <a:pt x="9468" y="1823"/>
                                              <a:pt x="9551" y="1783"/>
                                            </a:cubicBezTo>
                                            <a:cubicBezTo>
                                              <a:pt x="9572" y="1777"/>
                                              <a:pt x="9585" y="1770"/>
                                              <a:pt x="9606" y="1763"/>
                                            </a:cubicBezTo>
                                            <a:cubicBezTo>
                                              <a:pt x="9592" y="1763"/>
                                              <a:pt x="9578" y="1770"/>
                                              <a:pt x="9565" y="1777"/>
                                            </a:cubicBezTo>
                                            <a:cubicBezTo>
                                              <a:pt x="9537" y="1783"/>
                                              <a:pt x="9503" y="1797"/>
                                              <a:pt x="9475" y="1810"/>
                                            </a:cubicBezTo>
                                            <a:cubicBezTo>
                                              <a:pt x="9468" y="1803"/>
                                              <a:pt x="9461" y="1797"/>
                                              <a:pt x="9455" y="1783"/>
                                            </a:cubicBezTo>
                                            <a:cubicBezTo>
                                              <a:pt x="9496" y="1777"/>
                                              <a:pt x="9530" y="1777"/>
                                              <a:pt x="9565" y="1770"/>
                                            </a:cubicBezTo>
                                            <a:cubicBezTo>
                                              <a:pt x="9599" y="1763"/>
                                              <a:pt x="9620" y="1756"/>
                                              <a:pt x="9647" y="1750"/>
                                            </a:cubicBezTo>
                                            <a:cubicBezTo>
                                              <a:pt x="9620" y="1756"/>
                                              <a:pt x="9585" y="1763"/>
                                              <a:pt x="9551" y="1763"/>
                                            </a:cubicBezTo>
                                            <a:cubicBezTo>
                                              <a:pt x="9461" y="1770"/>
                                              <a:pt x="9358" y="1756"/>
                                              <a:pt x="9310" y="1709"/>
                                            </a:cubicBezTo>
                                            <a:cubicBezTo>
                                              <a:pt x="9358" y="1663"/>
                                              <a:pt x="9461" y="1656"/>
                                              <a:pt x="9551" y="1669"/>
                                            </a:cubicBezTo>
                                            <a:cubicBezTo>
                                              <a:pt x="9572" y="1669"/>
                                              <a:pt x="9585" y="1676"/>
                                              <a:pt x="9606" y="1676"/>
                                            </a:cubicBezTo>
                                            <a:cubicBezTo>
                                              <a:pt x="9592" y="1676"/>
                                              <a:pt x="9585" y="1669"/>
                                              <a:pt x="9572" y="1669"/>
                                            </a:cubicBezTo>
                                            <a:cubicBezTo>
                                              <a:pt x="9420" y="1636"/>
                                              <a:pt x="9179" y="1629"/>
                                              <a:pt x="9076" y="1723"/>
                                            </a:cubicBezTo>
                                            <a:cubicBezTo>
                                              <a:pt x="9145" y="1790"/>
                                              <a:pt x="9289" y="1803"/>
                                              <a:pt x="9420" y="1797"/>
                                            </a:cubicBezTo>
                                            <a:cubicBezTo>
                                              <a:pt x="9427" y="1810"/>
                                              <a:pt x="9427" y="1823"/>
                                              <a:pt x="9427" y="1844"/>
                                            </a:cubicBezTo>
                                            <a:cubicBezTo>
                                              <a:pt x="9331" y="1864"/>
                                              <a:pt x="9255" y="1917"/>
                                              <a:pt x="9200" y="1978"/>
                                            </a:cubicBezTo>
                                            <a:close/>
                                            <a:moveTo>
                                              <a:pt x="11712" y="1777"/>
                                            </a:moveTo>
                                            <a:cubicBezTo>
                                              <a:pt x="11692" y="1870"/>
                                              <a:pt x="11630" y="1951"/>
                                              <a:pt x="11561" y="1991"/>
                                            </a:cubicBezTo>
                                            <a:cubicBezTo>
                                              <a:pt x="11671" y="1984"/>
                                              <a:pt x="11774" y="1911"/>
                                              <a:pt x="11802" y="1803"/>
                                            </a:cubicBezTo>
                                            <a:cubicBezTo>
                                              <a:pt x="11829" y="1703"/>
                                              <a:pt x="11781" y="1602"/>
                                              <a:pt x="11692" y="1542"/>
                                            </a:cubicBezTo>
                                            <a:cubicBezTo>
                                              <a:pt x="11719" y="1609"/>
                                              <a:pt x="11726" y="1696"/>
                                              <a:pt x="11712" y="1777"/>
                                            </a:cubicBezTo>
                                            <a:close/>
                                            <a:moveTo>
                                              <a:pt x="11726" y="19629"/>
                                            </a:moveTo>
                                            <a:cubicBezTo>
                                              <a:pt x="11685" y="19596"/>
                                              <a:pt x="11630" y="19589"/>
                                              <a:pt x="11581" y="19602"/>
                                            </a:cubicBezTo>
                                            <a:cubicBezTo>
                                              <a:pt x="11561" y="19609"/>
                                              <a:pt x="11533" y="19622"/>
                                              <a:pt x="11520" y="19636"/>
                                            </a:cubicBezTo>
                                            <a:cubicBezTo>
                                              <a:pt x="11540" y="19636"/>
                                              <a:pt x="11561" y="19636"/>
                                              <a:pt x="11581" y="19642"/>
                                            </a:cubicBezTo>
                                            <a:cubicBezTo>
                                              <a:pt x="11616" y="19649"/>
                                              <a:pt x="11643" y="19669"/>
                                              <a:pt x="11678" y="19689"/>
                                            </a:cubicBezTo>
                                            <a:cubicBezTo>
                                              <a:pt x="11726" y="19730"/>
                                              <a:pt x="11754" y="19783"/>
                                              <a:pt x="11760" y="19830"/>
                                            </a:cubicBezTo>
                                            <a:cubicBezTo>
                                              <a:pt x="11802" y="19763"/>
                                              <a:pt x="11788" y="19676"/>
                                              <a:pt x="11726" y="19629"/>
                                            </a:cubicBezTo>
                                            <a:close/>
                                            <a:moveTo>
                                              <a:pt x="11416" y="1173"/>
                                            </a:moveTo>
                                            <a:cubicBezTo>
                                              <a:pt x="11513" y="1254"/>
                                              <a:pt x="11561" y="1354"/>
                                              <a:pt x="11575" y="1455"/>
                                            </a:cubicBezTo>
                                            <a:cubicBezTo>
                                              <a:pt x="11657" y="1327"/>
                                              <a:pt x="11630" y="1160"/>
                                              <a:pt x="11520" y="1059"/>
                                            </a:cubicBezTo>
                                            <a:cubicBezTo>
                                              <a:pt x="11437" y="992"/>
                                              <a:pt x="11334" y="972"/>
                                              <a:pt x="11237" y="999"/>
                                            </a:cubicBezTo>
                                            <a:cubicBezTo>
                                              <a:pt x="11189" y="1012"/>
                                              <a:pt x="11148" y="1032"/>
                                              <a:pt x="11113" y="1066"/>
                                            </a:cubicBezTo>
                                            <a:cubicBezTo>
                                              <a:pt x="11155" y="1066"/>
                                              <a:pt x="11196" y="1066"/>
                                              <a:pt x="11237" y="1079"/>
                                            </a:cubicBezTo>
                                            <a:cubicBezTo>
                                              <a:pt x="11292" y="1099"/>
                                              <a:pt x="11361" y="1126"/>
                                              <a:pt x="11416" y="1173"/>
                                            </a:cubicBezTo>
                                            <a:close/>
                                            <a:moveTo>
                                              <a:pt x="11581" y="19803"/>
                                            </a:moveTo>
                                            <a:cubicBezTo>
                                              <a:pt x="11609" y="19823"/>
                                              <a:pt x="11630" y="19844"/>
                                              <a:pt x="11643" y="19870"/>
                                            </a:cubicBezTo>
                                            <a:cubicBezTo>
                                              <a:pt x="11643" y="19823"/>
                                              <a:pt x="11623" y="19777"/>
                                              <a:pt x="11581" y="19756"/>
                                            </a:cubicBezTo>
                                            <a:cubicBezTo>
                                              <a:pt x="11575" y="19756"/>
                                              <a:pt x="11575" y="19750"/>
                                              <a:pt x="11568" y="19750"/>
                                            </a:cubicBezTo>
                                            <a:cubicBezTo>
                                              <a:pt x="11533" y="19736"/>
                                              <a:pt x="11499" y="19736"/>
                                              <a:pt x="11464" y="19750"/>
                                            </a:cubicBezTo>
                                            <a:cubicBezTo>
                                              <a:pt x="11444" y="19756"/>
                                              <a:pt x="11430" y="19770"/>
                                              <a:pt x="11416" y="19790"/>
                                            </a:cubicBezTo>
                                            <a:cubicBezTo>
                                              <a:pt x="11430" y="19783"/>
                                              <a:pt x="11451" y="19783"/>
                                              <a:pt x="11464" y="19777"/>
                                            </a:cubicBezTo>
                                            <a:cubicBezTo>
                                              <a:pt x="11492" y="19777"/>
                                              <a:pt x="11520" y="19777"/>
                                              <a:pt x="11554" y="19790"/>
                                            </a:cubicBezTo>
                                            <a:cubicBezTo>
                                              <a:pt x="11568" y="19790"/>
                                              <a:pt x="11575" y="19797"/>
                                              <a:pt x="11581" y="19803"/>
                                            </a:cubicBezTo>
                                            <a:close/>
                                            <a:moveTo>
                                              <a:pt x="16579" y="1656"/>
                                            </a:moveTo>
                                            <a:lnTo>
                                              <a:pt x="16579" y="1656"/>
                                            </a:lnTo>
                                            <a:cubicBezTo>
                                              <a:pt x="16613" y="1656"/>
                                              <a:pt x="16634" y="1629"/>
                                              <a:pt x="16634" y="1602"/>
                                            </a:cubicBezTo>
                                            <a:cubicBezTo>
                                              <a:pt x="16634" y="1569"/>
                                              <a:pt x="16606" y="1549"/>
                                              <a:pt x="16579" y="1549"/>
                                            </a:cubicBezTo>
                                            <a:lnTo>
                                              <a:pt x="16579" y="1549"/>
                                            </a:lnTo>
                                            <a:cubicBezTo>
                                              <a:pt x="16558" y="1549"/>
                                              <a:pt x="16537" y="1562"/>
                                              <a:pt x="16531" y="1575"/>
                                            </a:cubicBezTo>
                                            <a:cubicBezTo>
                                              <a:pt x="16524" y="1582"/>
                                              <a:pt x="16524" y="1596"/>
                                              <a:pt x="16524" y="1602"/>
                                            </a:cubicBezTo>
                                            <a:cubicBezTo>
                                              <a:pt x="16524" y="1609"/>
                                              <a:pt x="16524" y="1622"/>
                                              <a:pt x="16531" y="1629"/>
                                            </a:cubicBezTo>
                                            <a:cubicBezTo>
                                              <a:pt x="16537" y="1642"/>
                                              <a:pt x="16551" y="1656"/>
                                              <a:pt x="16579" y="1656"/>
                                            </a:cubicBezTo>
                                            <a:close/>
                                            <a:moveTo>
                                              <a:pt x="8608" y="1542"/>
                                            </a:moveTo>
                                            <a:cubicBezTo>
                                              <a:pt x="8635" y="1528"/>
                                              <a:pt x="8670" y="1522"/>
                                              <a:pt x="8704" y="1522"/>
                                            </a:cubicBezTo>
                                            <a:cubicBezTo>
                                              <a:pt x="8759" y="1515"/>
                                              <a:pt x="8814" y="1528"/>
                                              <a:pt x="8876" y="1549"/>
                                            </a:cubicBezTo>
                                            <a:cubicBezTo>
                                              <a:pt x="8897" y="1555"/>
                                              <a:pt x="8918" y="1569"/>
                                              <a:pt x="8931" y="1575"/>
                                            </a:cubicBezTo>
                                            <a:cubicBezTo>
                                              <a:pt x="8986" y="1609"/>
                                              <a:pt x="9028" y="1656"/>
                                              <a:pt x="9055" y="1703"/>
                                            </a:cubicBezTo>
                                            <a:cubicBezTo>
                                              <a:pt x="9055" y="1609"/>
                                              <a:pt x="9014" y="1522"/>
                                              <a:pt x="8931" y="1475"/>
                                            </a:cubicBezTo>
                                            <a:cubicBezTo>
                                              <a:pt x="8924" y="1468"/>
                                              <a:pt x="8911" y="1468"/>
                                              <a:pt x="8904" y="1461"/>
                                            </a:cubicBezTo>
                                            <a:cubicBezTo>
                                              <a:pt x="8835" y="1435"/>
                                              <a:pt x="8766" y="1441"/>
                                              <a:pt x="8704" y="1468"/>
                                            </a:cubicBezTo>
                                            <a:cubicBezTo>
                                              <a:pt x="8670" y="1482"/>
                                              <a:pt x="8635" y="1508"/>
                                              <a:pt x="8608" y="1542"/>
                                            </a:cubicBezTo>
                                            <a:close/>
                                            <a:moveTo>
                                              <a:pt x="9675" y="1616"/>
                                            </a:moveTo>
                                            <a:cubicBezTo>
                                              <a:pt x="9620" y="1555"/>
                                              <a:pt x="9558" y="1468"/>
                                              <a:pt x="9544" y="1381"/>
                                            </a:cubicBezTo>
                                            <a:cubicBezTo>
                                              <a:pt x="9537" y="1354"/>
                                              <a:pt x="9537" y="1327"/>
                                              <a:pt x="9544" y="1307"/>
                                            </a:cubicBezTo>
                                            <a:cubicBezTo>
                                              <a:pt x="9544" y="1307"/>
                                              <a:pt x="9544" y="1307"/>
                                              <a:pt x="9544" y="1307"/>
                                            </a:cubicBezTo>
                                            <a:cubicBezTo>
                                              <a:pt x="9620" y="1334"/>
                                              <a:pt x="9682" y="1441"/>
                                              <a:pt x="9723" y="1535"/>
                                            </a:cubicBezTo>
                                            <a:cubicBezTo>
                                              <a:pt x="9723" y="1535"/>
                                              <a:pt x="9723" y="1535"/>
                                              <a:pt x="9723" y="1535"/>
                                            </a:cubicBezTo>
                                            <a:cubicBezTo>
                                              <a:pt x="9723" y="1528"/>
                                              <a:pt x="9723" y="1522"/>
                                              <a:pt x="9716" y="1515"/>
                                            </a:cubicBezTo>
                                            <a:cubicBezTo>
                                              <a:pt x="9709" y="1502"/>
                                              <a:pt x="9709" y="1488"/>
                                              <a:pt x="9702" y="1468"/>
                                            </a:cubicBezTo>
                                            <a:cubicBezTo>
                                              <a:pt x="9702" y="1461"/>
                                              <a:pt x="9702" y="1461"/>
                                              <a:pt x="9695" y="1455"/>
                                            </a:cubicBezTo>
                                            <a:lnTo>
                                              <a:pt x="9695" y="1455"/>
                                            </a:lnTo>
                                            <a:cubicBezTo>
                                              <a:pt x="9661" y="1374"/>
                                              <a:pt x="9620" y="1287"/>
                                              <a:pt x="9565" y="1220"/>
                                            </a:cubicBezTo>
                                            <a:cubicBezTo>
                                              <a:pt x="9523" y="1166"/>
                                              <a:pt x="9475" y="1126"/>
                                              <a:pt x="9427" y="1113"/>
                                            </a:cubicBezTo>
                                            <a:cubicBezTo>
                                              <a:pt x="9399" y="1220"/>
                                              <a:pt x="9482" y="1368"/>
                                              <a:pt x="9565" y="1482"/>
                                            </a:cubicBezTo>
                                            <a:cubicBezTo>
                                              <a:pt x="9599" y="1542"/>
                                              <a:pt x="9640" y="1589"/>
                                              <a:pt x="9675" y="1616"/>
                                            </a:cubicBezTo>
                                            <a:close/>
                                            <a:moveTo>
                                              <a:pt x="9117" y="1347"/>
                                            </a:moveTo>
                                            <a:cubicBezTo>
                                              <a:pt x="9214" y="1428"/>
                                              <a:pt x="9262" y="1528"/>
                                              <a:pt x="9276" y="1629"/>
                                            </a:cubicBezTo>
                                            <a:cubicBezTo>
                                              <a:pt x="9296" y="1596"/>
                                              <a:pt x="9310" y="1569"/>
                                              <a:pt x="9317" y="1535"/>
                                            </a:cubicBezTo>
                                            <a:cubicBezTo>
                                              <a:pt x="9393" y="1589"/>
                                              <a:pt x="9489" y="1629"/>
                                              <a:pt x="9565" y="1656"/>
                                            </a:cubicBezTo>
                                            <a:cubicBezTo>
                                              <a:pt x="9599" y="1663"/>
                                              <a:pt x="9627" y="1676"/>
                                              <a:pt x="9647" y="1676"/>
                                            </a:cubicBezTo>
                                            <a:cubicBezTo>
                                              <a:pt x="9620" y="1669"/>
                                              <a:pt x="9585" y="1656"/>
                                              <a:pt x="9551" y="1636"/>
                                            </a:cubicBezTo>
                                            <a:cubicBezTo>
                                              <a:pt x="9475" y="1596"/>
                                              <a:pt x="9393" y="1542"/>
                                              <a:pt x="9372" y="1475"/>
                                            </a:cubicBezTo>
                                            <a:cubicBezTo>
                                              <a:pt x="9420" y="1468"/>
                                              <a:pt x="9489" y="1488"/>
                                              <a:pt x="9551" y="1522"/>
                                            </a:cubicBezTo>
                                            <a:cubicBezTo>
                                              <a:pt x="9585" y="1542"/>
                                              <a:pt x="9620" y="1569"/>
                                              <a:pt x="9654" y="1589"/>
                                            </a:cubicBezTo>
                                            <a:cubicBezTo>
                                              <a:pt x="9633" y="1569"/>
                                              <a:pt x="9599" y="1542"/>
                                              <a:pt x="9572" y="1515"/>
                                            </a:cubicBezTo>
                                            <a:cubicBezTo>
                                              <a:pt x="9496" y="1461"/>
                                              <a:pt x="9406" y="1401"/>
                                              <a:pt x="9317" y="1374"/>
                                            </a:cubicBezTo>
                                            <a:cubicBezTo>
                                              <a:pt x="9303" y="1321"/>
                                              <a:pt x="9269" y="1267"/>
                                              <a:pt x="9220" y="1234"/>
                                            </a:cubicBezTo>
                                            <a:cubicBezTo>
                                              <a:pt x="9138" y="1166"/>
                                              <a:pt x="9035" y="1146"/>
                                              <a:pt x="8938" y="1173"/>
                                            </a:cubicBezTo>
                                            <a:cubicBezTo>
                                              <a:pt x="8890" y="1187"/>
                                              <a:pt x="8849" y="1207"/>
                                              <a:pt x="8814" y="1240"/>
                                            </a:cubicBezTo>
                                            <a:cubicBezTo>
                                              <a:pt x="8856" y="1240"/>
                                              <a:pt x="8897" y="1240"/>
                                              <a:pt x="8938" y="1254"/>
                                            </a:cubicBezTo>
                                            <a:cubicBezTo>
                                              <a:pt x="8993" y="1274"/>
                                              <a:pt x="9055" y="1307"/>
                                              <a:pt x="9117" y="1347"/>
                                            </a:cubicBezTo>
                                            <a:close/>
                                            <a:moveTo>
                                              <a:pt x="13357" y="349"/>
                                            </a:moveTo>
                                            <a:cubicBezTo>
                                              <a:pt x="13406" y="389"/>
                                              <a:pt x="13433" y="442"/>
                                              <a:pt x="13440" y="489"/>
                                            </a:cubicBezTo>
                                            <a:cubicBezTo>
                                              <a:pt x="13481" y="422"/>
                                              <a:pt x="13468" y="335"/>
                                              <a:pt x="13412" y="288"/>
                                            </a:cubicBezTo>
                                            <a:cubicBezTo>
                                              <a:pt x="13371" y="255"/>
                                              <a:pt x="13316" y="248"/>
                                              <a:pt x="13268" y="261"/>
                                            </a:cubicBezTo>
                                            <a:cubicBezTo>
                                              <a:pt x="13247" y="268"/>
                                              <a:pt x="13220" y="282"/>
                                              <a:pt x="13206" y="295"/>
                                            </a:cubicBezTo>
                                            <a:cubicBezTo>
                                              <a:pt x="13227" y="295"/>
                                              <a:pt x="13247" y="295"/>
                                              <a:pt x="13268" y="302"/>
                                            </a:cubicBezTo>
                                            <a:cubicBezTo>
                                              <a:pt x="13295" y="308"/>
                                              <a:pt x="13330" y="328"/>
                                              <a:pt x="13357" y="349"/>
                                            </a:cubicBezTo>
                                            <a:close/>
                                            <a:moveTo>
                                              <a:pt x="9303" y="19649"/>
                                            </a:moveTo>
                                            <a:cubicBezTo>
                                              <a:pt x="9310" y="19649"/>
                                              <a:pt x="9310" y="19649"/>
                                              <a:pt x="9317" y="19642"/>
                                            </a:cubicBezTo>
                                            <a:cubicBezTo>
                                              <a:pt x="9324" y="19669"/>
                                              <a:pt x="9317" y="19703"/>
                                              <a:pt x="9303" y="19743"/>
                                            </a:cubicBezTo>
                                            <a:cubicBezTo>
                                              <a:pt x="9282" y="19803"/>
                                              <a:pt x="9241" y="19864"/>
                                              <a:pt x="9200" y="19917"/>
                                            </a:cubicBezTo>
                                            <a:cubicBezTo>
                                              <a:pt x="9310" y="19810"/>
                                              <a:pt x="9461" y="19589"/>
                                              <a:pt x="9427" y="19448"/>
                                            </a:cubicBezTo>
                                            <a:cubicBezTo>
                                              <a:pt x="9310" y="19482"/>
                                              <a:pt x="9200" y="19656"/>
                                              <a:pt x="9145" y="19797"/>
                                            </a:cubicBezTo>
                                            <a:cubicBezTo>
                                              <a:pt x="9124" y="19844"/>
                                              <a:pt x="9117" y="19884"/>
                                              <a:pt x="9110" y="19917"/>
                                            </a:cubicBezTo>
                                            <a:cubicBezTo>
                                              <a:pt x="9110" y="19911"/>
                                              <a:pt x="9117" y="19904"/>
                                              <a:pt x="9117" y="19897"/>
                                            </a:cubicBezTo>
                                            <a:cubicBezTo>
                                              <a:pt x="9152" y="19803"/>
                                              <a:pt x="9220" y="19683"/>
                                              <a:pt x="9303" y="19649"/>
                                            </a:cubicBezTo>
                                            <a:close/>
                                            <a:moveTo>
                                              <a:pt x="8216" y="1488"/>
                                            </a:moveTo>
                                            <a:cubicBezTo>
                                              <a:pt x="8257" y="1421"/>
                                              <a:pt x="8319" y="1361"/>
                                              <a:pt x="8408" y="1321"/>
                                            </a:cubicBezTo>
                                            <a:cubicBezTo>
                                              <a:pt x="8429" y="1314"/>
                                              <a:pt x="8450" y="1301"/>
                                              <a:pt x="8477" y="1294"/>
                                            </a:cubicBezTo>
                                            <a:cubicBezTo>
                                              <a:pt x="8518" y="1280"/>
                                              <a:pt x="8553" y="1274"/>
                                              <a:pt x="8594" y="1274"/>
                                            </a:cubicBezTo>
                                            <a:cubicBezTo>
                                              <a:pt x="8601" y="1274"/>
                                              <a:pt x="8601" y="1274"/>
                                              <a:pt x="8608" y="1274"/>
                                            </a:cubicBezTo>
                                            <a:cubicBezTo>
                                              <a:pt x="8642" y="1274"/>
                                              <a:pt x="8677" y="1274"/>
                                              <a:pt x="8711" y="1280"/>
                                            </a:cubicBezTo>
                                            <a:cubicBezTo>
                                              <a:pt x="8746" y="1287"/>
                                              <a:pt x="8780" y="1301"/>
                                              <a:pt x="8807" y="1314"/>
                                            </a:cubicBezTo>
                                            <a:cubicBezTo>
                                              <a:pt x="8787" y="1267"/>
                                              <a:pt x="8752" y="1227"/>
                                              <a:pt x="8711" y="1200"/>
                                            </a:cubicBezTo>
                                            <a:cubicBezTo>
                                              <a:pt x="8684" y="1180"/>
                                              <a:pt x="8649" y="1160"/>
                                              <a:pt x="8608" y="1153"/>
                                            </a:cubicBezTo>
                                            <a:cubicBezTo>
                                              <a:pt x="8601" y="1153"/>
                                              <a:pt x="8601" y="1153"/>
                                              <a:pt x="8594" y="1146"/>
                                            </a:cubicBezTo>
                                            <a:cubicBezTo>
                                              <a:pt x="8546" y="1133"/>
                                              <a:pt x="8491" y="1133"/>
                                              <a:pt x="8436" y="1146"/>
                                            </a:cubicBezTo>
                                            <a:cubicBezTo>
                                              <a:pt x="8429" y="1146"/>
                                              <a:pt x="8422" y="1153"/>
                                              <a:pt x="8408" y="1153"/>
                                            </a:cubicBezTo>
                                            <a:cubicBezTo>
                                              <a:pt x="8277" y="1207"/>
                                              <a:pt x="8202" y="1347"/>
                                              <a:pt x="8216" y="1488"/>
                                            </a:cubicBezTo>
                                            <a:close/>
                                            <a:moveTo>
                                              <a:pt x="9695" y="1958"/>
                                            </a:moveTo>
                                            <a:cubicBezTo>
                                              <a:pt x="9695" y="1951"/>
                                              <a:pt x="9695" y="1951"/>
                                              <a:pt x="9702" y="1944"/>
                                            </a:cubicBezTo>
                                            <a:cubicBezTo>
                                              <a:pt x="9709" y="1931"/>
                                              <a:pt x="9716" y="1911"/>
                                              <a:pt x="9716" y="1897"/>
                                            </a:cubicBezTo>
                                            <a:cubicBezTo>
                                              <a:pt x="9723" y="1877"/>
                                              <a:pt x="9730" y="1857"/>
                                              <a:pt x="9730" y="1837"/>
                                            </a:cubicBezTo>
                                            <a:cubicBezTo>
                                              <a:pt x="9730" y="1844"/>
                                              <a:pt x="9730" y="1850"/>
                                              <a:pt x="9723" y="1850"/>
                                            </a:cubicBezTo>
                                            <a:cubicBezTo>
                                              <a:pt x="9723" y="1857"/>
                                              <a:pt x="9716" y="1857"/>
                                              <a:pt x="9716" y="1864"/>
                                            </a:cubicBezTo>
                                            <a:cubicBezTo>
                                              <a:pt x="9682" y="1951"/>
                                              <a:pt x="9613" y="2058"/>
                                              <a:pt x="9537" y="2092"/>
                                            </a:cubicBezTo>
                                            <a:cubicBezTo>
                                              <a:pt x="9530" y="2092"/>
                                              <a:pt x="9523" y="2098"/>
                                              <a:pt x="9523" y="2098"/>
                                            </a:cubicBezTo>
                                            <a:cubicBezTo>
                                              <a:pt x="9516" y="2065"/>
                                              <a:pt x="9523" y="2031"/>
                                              <a:pt x="9537" y="1991"/>
                                            </a:cubicBezTo>
                                            <a:cubicBezTo>
                                              <a:pt x="9558" y="1937"/>
                                              <a:pt x="9599" y="1877"/>
                                              <a:pt x="9640" y="1830"/>
                                            </a:cubicBezTo>
                                            <a:cubicBezTo>
                                              <a:pt x="9613" y="1857"/>
                                              <a:pt x="9585" y="1891"/>
                                              <a:pt x="9558" y="1924"/>
                                            </a:cubicBezTo>
                                            <a:cubicBezTo>
                                              <a:pt x="9468" y="2038"/>
                                              <a:pt x="9393" y="2192"/>
                                              <a:pt x="9413" y="2299"/>
                                            </a:cubicBezTo>
                                            <a:cubicBezTo>
                                              <a:pt x="9461" y="2286"/>
                                              <a:pt x="9516" y="2239"/>
                                              <a:pt x="9558" y="2192"/>
                                            </a:cubicBezTo>
                                            <a:cubicBezTo>
                                              <a:pt x="9613" y="2125"/>
                                              <a:pt x="9661" y="2038"/>
                                              <a:pt x="9695" y="1958"/>
                                            </a:cubicBezTo>
                                            <a:lnTo>
                                              <a:pt x="9695" y="1958"/>
                                            </a:lnTo>
                                            <a:close/>
                                            <a:moveTo>
                                              <a:pt x="9702" y="2232"/>
                                            </a:moveTo>
                                            <a:cubicBezTo>
                                              <a:pt x="9709" y="2259"/>
                                              <a:pt x="9709" y="2279"/>
                                              <a:pt x="9716" y="2299"/>
                                            </a:cubicBezTo>
                                            <a:cubicBezTo>
                                              <a:pt x="9730" y="2340"/>
                                              <a:pt x="9744" y="2373"/>
                                              <a:pt x="9771" y="2393"/>
                                            </a:cubicBezTo>
                                            <a:cubicBezTo>
                                              <a:pt x="9826" y="2333"/>
                                              <a:pt x="9847" y="2232"/>
                                              <a:pt x="9847" y="2132"/>
                                            </a:cubicBezTo>
                                            <a:lnTo>
                                              <a:pt x="9847" y="2105"/>
                                            </a:lnTo>
                                            <a:cubicBezTo>
                                              <a:pt x="9847" y="1998"/>
                                              <a:pt x="9826" y="1897"/>
                                              <a:pt x="9806" y="1837"/>
                                            </a:cubicBezTo>
                                            <a:cubicBezTo>
                                              <a:pt x="9806" y="1844"/>
                                              <a:pt x="9806" y="1844"/>
                                              <a:pt x="9806" y="1850"/>
                                            </a:cubicBezTo>
                                            <a:cubicBezTo>
                                              <a:pt x="9812" y="1877"/>
                                              <a:pt x="9812" y="1904"/>
                                              <a:pt x="9819" y="1931"/>
                                            </a:cubicBezTo>
                                            <a:lnTo>
                                              <a:pt x="9819" y="2011"/>
                                            </a:lnTo>
                                            <a:cubicBezTo>
                                              <a:pt x="9819" y="2038"/>
                                              <a:pt x="9812" y="2058"/>
                                              <a:pt x="9806" y="2078"/>
                                            </a:cubicBezTo>
                                            <a:cubicBezTo>
                                              <a:pt x="9799" y="2112"/>
                                              <a:pt x="9785" y="2139"/>
                                              <a:pt x="9764" y="2159"/>
                                            </a:cubicBezTo>
                                            <a:cubicBezTo>
                                              <a:pt x="9750" y="2139"/>
                                              <a:pt x="9737" y="2118"/>
                                              <a:pt x="9730" y="2092"/>
                                            </a:cubicBezTo>
                                            <a:cubicBezTo>
                                              <a:pt x="9730" y="2085"/>
                                              <a:pt x="9723" y="2072"/>
                                              <a:pt x="9723" y="2065"/>
                                            </a:cubicBezTo>
                                            <a:cubicBezTo>
                                              <a:pt x="9716" y="2011"/>
                                              <a:pt x="9716" y="1951"/>
                                              <a:pt x="9723" y="1897"/>
                                            </a:cubicBezTo>
                                            <a:cubicBezTo>
                                              <a:pt x="9723" y="1891"/>
                                              <a:pt x="9723" y="1877"/>
                                              <a:pt x="9730" y="1870"/>
                                            </a:cubicBezTo>
                                            <a:cubicBezTo>
                                              <a:pt x="9730" y="1884"/>
                                              <a:pt x="9723" y="1891"/>
                                              <a:pt x="9723" y="1904"/>
                                            </a:cubicBezTo>
                                            <a:cubicBezTo>
                                              <a:pt x="9716" y="1931"/>
                                              <a:pt x="9709" y="1964"/>
                                              <a:pt x="9709" y="1998"/>
                                            </a:cubicBezTo>
                                            <a:cubicBezTo>
                                              <a:pt x="9709" y="2018"/>
                                              <a:pt x="9702" y="2031"/>
                                              <a:pt x="9702" y="2051"/>
                                            </a:cubicBezTo>
                                            <a:cubicBezTo>
                                              <a:pt x="9702" y="2058"/>
                                              <a:pt x="9702" y="2065"/>
                                              <a:pt x="9702" y="2072"/>
                                            </a:cubicBezTo>
                                            <a:cubicBezTo>
                                              <a:pt x="9702" y="2105"/>
                                              <a:pt x="9702" y="2132"/>
                                              <a:pt x="9702" y="2165"/>
                                            </a:cubicBezTo>
                                            <a:cubicBezTo>
                                              <a:pt x="9702" y="2172"/>
                                              <a:pt x="9702" y="2179"/>
                                              <a:pt x="9702" y="2185"/>
                                            </a:cubicBezTo>
                                            <a:cubicBezTo>
                                              <a:pt x="9695" y="2199"/>
                                              <a:pt x="9695" y="2219"/>
                                              <a:pt x="9702" y="2232"/>
                                            </a:cubicBezTo>
                                            <a:close/>
                                            <a:moveTo>
                                              <a:pt x="10377" y="2058"/>
                                            </a:moveTo>
                                            <a:cubicBezTo>
                                              <a:pt x="10329" y="1904"/>
                                              <a:pt x="10033" y="1777"/>
                                              <a:pt x="9895" y="1750"/>
                                            </a:cubicBezTo>
                                            <a:cubicBezTo>
                                              <a:pt x="9929" y="1756"/>
                                              <a:pt x="9964" y="1777"/>
                                              <a:pt x="9998" y="1790"/>
                                            </a:cubicBezTo>
                                            <a:cubicBezTo>
                                              <a:pt x="10074" y="1830"/>
                                              <a:pt x="10150" y="1884"/>
                                              <a:pt x="10170" y="1944"/>
                                            </a:cubicBezTo>
                                            <a:cubicBezTo>
                                              <a:pt x="10122" y="1951"/>
                                              <a:pt x="10060" y="1931"/>
                                              <a:pt x="9998" y="1897"/>
                                            </a:cubicBezTo>
                                            <a:cubicBezTo>
                                              <a:pt x="9964" y="1877"/>
                                              <a:pt x="9923" y="1850"/>
                                              <a:pt x="9895" y="1823"/>
                                            </a:cubicBezTo>
                                            <a:cubicBezTo>
                                              <a:pt x="10005" y="1937"/>
                                              <a:pt x="10232" y="2085"/>
                                              <a:pt x="10377" y="2058"/>
                                            </a:cubicBezTo>
                                            <a:close/>
                                            <a:moveTo>
                                              <a:pt x="10115" y="2306"/>
                                            </a:moveTo>
                                            <a:cubicBezTo>
                                              <a:pt x="10150" y="2152"/>
                                              <a:pt x="9964" y="1891"/>
                                              <a:pt x="9854" y="1803"/>
                                            </a:cubicBezTo>
                                            <a:cubicBezTo>
                                              <a:pt x="9916" y="1864"/>
                                              <a:pt x="9985" y="1978"/>
                                              <a:pt x="9991" y="2065"/>
                                            </a:cubicBezTo>
                                            <a:lnTo>
                                              <a:pt x="9991" y="2092"/>
                                            </a:lnTo>
                                            <a:cubicBezTo>
                                              <a:pt x="9991" y="2098"/>
                                              <a:pt x="9991" y="2105"/>
                                              <a:pt x="9991" y="2112"/>
                                            </a:cubicBezTo>
                                            <a:cubicBezTo>
                                              <a:pt x="9916" y="2085"/>
                                              <a:pt x="9847" y="1971"/>
                                              <a:pt x="9812" y="1877"/>
                                            </a:cubicBezTo>
                                            <a:cubicBezTo>
                                              <a:pt x="9819" y="1904"/>
                                              <a:pt x="9826" y="1931"/>
                                              <a:pt x="9840" y="1958"/>
                                            </a:cubicBezTo>
                                            <a:cubicBezTo>
                                              <a:pt x="9895" y="2098"/>
                                              <a:pt x="9998" y="2266"/>
                                              <a:pt x="10115" y="2306"/>
                                            </a:cubicBezTo>
                                            <a:close/>
                                            <a:moveTo>
                                              <a:pt x="9806" y="1589"/>
                                            </a:moveTo>
                                            <a:cubicBezTo>
                                              <a:pt x="9806" y="1582"/>
                                              <a:pt x="9812" y="1575"/>
                                              <a:pt x="9812" y="1569"/>
                                            </a:cubicBezTo>
                                            <a:cubicBezTo>
                                              <a:pt x="9847" y="1475"/>
                                              <a:pt x="9916" y="1354"/>
                                              <a:pt x="9998" y="1321"/>
                                            </a:cubicBezTo>
                                            <a:cubicBezTo>
                                              <a:pt x="10005" y="1321"/>
                                              <a:pt x="10005" y="1321"/>
                                              <a:pt x="10012" y="1314"/>
                                            </a:cubicBezTo>
                                            <a:cubicBezTo>
                                              <a:pt x="10019" y="1341"/>
                                              <a:pt x="10012" y="1374"/>
                                              <a:pt x="9998" y="1415"/>
                                            </a:cubicBezTo>
                                            <a:cubicBezTo>
                                              <a:pt x="9978" y="1475"/>
                                              <a:pt x="9936" y="1535"/>
                                              <a:pt x="9895" y="1589"/>
                                            </a:cubicBezTo>
                                            <a:cubicBezTo>
                                              <a:pt x="10005" y="1482"/>
                                              <a:pt x="10157" y="1260"/>
                                              <a:pt x="10122" y="1120"/>
                                            </a:cubicBezTo>
                                            <a:cubicBezTo>
                                              <a:pt x="10005" y="1153"/>
                                              <a:pt x="9895" y="1327"/>
                                              <a:pt x="9840" y="1468"/>
                                            </a:cubicBezTo>
                                            <a:cubicBezTo>
                                              <a:pt x="9826" y="1515"/>
                                              <a:pt x="9812" y="1555"/>
                                              <a:pt x="9806" y="1589"/>
                                            </a:cubicBezTo>
                                            <a:close/>
                                            <a:moveTo>
                                              <a:pt x="8704" y="1703"/>
                                            </a:moveTo>
                                            <a:cubicBezTo>
                                              <a:pt x="8663" y="1703"/>
                                              <a:pt x="8622" y="1723"/>
                                              <a:pt x="8608" y="1763"/>
                                            </a:cubicBezTo>
                                            <a:cubicBezTo>
                                              <a:pt x="8601" y="1777"/>
                                              <a:pt x="8594" y="1797"/>
                                              <a:pt x="8594" y="1817"/>
                                            </a:cubicBezTo>
                                            <a:cubicBezTo>
                                              <a:pt x="8594" y="1837"/>
                                              <a:pt x="8601" y="1850"/>
                                              <a:pt x="8608" y="1870"/>
                                            </a:cubicBezTo>
                                            <a:cubicBezTo>
                                              <a:pt x="8628" y="1904"/>
                                              <a:pt x="8663" y="1931"/>
                                              <a:pt x="8704" y="1931"/>
                                            </a:cubicBezTo>
                                            <a:lnTo>
                                              <a:pt x="8704" y="1931"/>
                                            </a:lnTo>
                                            <a:cubicBezTo>
                                              <a:pt x="8766" y="1931"/>
                                              <a:pt x="8814" y="1884"/>
                                              <a:pt x="8814" y="1823"/>
                                            </a:cubicBezTo>
                                            <a:cubicBezTo>
                                              <a:pt x="8814" y="1756"/>
                                              <a:pt x="8766" y="1703"/>
                                              <a:pt x="8704" y="1703"/>
                                            </a:cubicBezTo>
                                            <a:lnTo>
                                              <a:pt x="8704" y="1703"/>
                                            </a:lnTo>
                                            <a:close/>
                                            <a:moveTo>
                                              <a:pt x="12332" y="20165"/>
                                            </a:moveTo>
                                            <a:cubicBezTo>
                                              <a:pt x="12421" y="20078"/>
                                              <a:pt x="12538" y="19904"/>
                                              <a:pt x="12518" y="19790"/>
                                            </a:cubicBezTo>
                                            <a:cubicBezTo>
                                              <a:pt x="12421" y="19817"/>
                                              <a:pt x="12339" y="19958"/>
                                              <a:pt x="12297" y="20072"/>
                                            </a:cubicBezTo>
                                            <a:cubicBezTo>
                                              <a:pt x="12284" y="20105"/>
                                              <a:pt x="12277" y="20139"/>
                                              <a:pt x="12270" y="20165"/>
                                            </a:cubicBezTo>
                                            <a:cubicBezTo>
                                              <a:pt x="12270" y="20159"/>
                                              <a:pt x="12270" y="20159"/>
                                              <a:pt x="12277" y="20152"/>
                                            </a:cubicBezTo>
                                            <a:cubicBezTo>
                                              <a:pt x="12304" y="20078"/>
                                              <a:pt x="12359" y="19984"/>
                                              <a:pt x="12428" y="19958"/>
                                            </a:cubicBezTo>
                                            <a:cubicBezTo>
                                              <a:pt x="12428" y="19958"/>
                                              <a:pt x="12435" y="19958"/>
                                              <a:pt x="12435" y="19951"/>
                                            </a:cubicBezTo>
                                            <a:cubicBezTo>
                                              <a:pt x="12442" y="19971"/>
                                              <a:pt x="12435" y="19998"/>
                                              <a:pt x="12428" y="20031"/>
                                            </a:cubicBezTo>
                                            <a:cubicBezTo>
                                              <a:pt x="12401" y="20072"/>
                                              <a:pt x="12366" y="20125"/>
                                              <a:pt x="12332" y="20165"/>
                                            </a:cubicBezTo>
                                            <a:close/>
                                            <a:moveTo>
                                              <a:pt x="12242" y="19897"/>
                                            </a:moveTo>
                                            <a:cubicBezTo>
                                              <a:pt x="12249" y="19904"/>
                                              <a:pt x="12256" y="19917"/>
                                              <a:pt x="12263" y="19931"/>
                                            </a:cubicBezTo>
                                            <a:cubicBezTo>
                                              <a:pt x="12263" y="19937"/>
                                              <a:pt x="12270" y="19944"/>
                                              <a:pt x="12270" y="19958"/>
                                            </a:cubicBezTo>
                                            <a:cubicBezTo>
                                              <a:pt x="12284" y="20011"/>
                                              <a:pt x="12284" y="20078"/>
                                              <a:pt x="12270" y="20132"/>
                                            </a:cubicBezTo>
                                            <a:cubicBezTo>
                                              <a:pt x="12284" y="20092"/>
                                              <a:pt x="12290" y="20038"/>
                                              <a:pt x="12290" y="19984"/>
                                            </a:cubicBezTo>
                                            <a:cubicBezTo>
                                              <a:pt x="12290" y="19951"/>
                                              <a:pt x="12290" y="19917"/>
                                              <a:pt x="12290" y="19884"/>
                                            </a:cubicBezTo>
                                            <a:cubicBezTo>
                                              <a:pt x="12284" y="19817"/>
                                              <a:pt x="12270" y="19756"/>
                                              <a:pt x="12235" y="19716"/>
                                            </a:cubicBezTo>
                                            <a:cubicBezTo>
                                              <a:pt x="12215" y="19736"/>
                                              <a:pt x="12201" y="19770"/>
                                              <a:pt x="12194" y="19803"/>
                                            </a:cubicBezTo>
                                            <a:cubicBezTo>
                                              <a:pt x="12187" y="19823"/>
                                              <a:pt x="12187" y="19844"/>
                                              <a:pt x="12180" y="19864"/>
                                            </a:cubicBezTo>
                                            <a:cubicBezTo>
                                              <a:pt x="12180" y="19884"/>
                                              <a:pt x="12173" y="19904"/>
                                              <a:pt x="12173" y="19924"/>
                                            </a:cubicBezTo>
                                            <a:lnTo>
                                              <a:pt x="12173" y="19944"/>
                                            </a:lnTo>
                                            <a:cubicBezTo>
                                              <a:pt x="12173" y="19964"/>
                                              <a:pt x="12173" y="19991"/>
                                              <a:pt x="12180" y="20011"/>
                                            </a:cubicBezTo>
                                            <a:cubicBezTo>
                                              <a:pt x="12180" y="20038"/>
                                              <a:pt x="12187" y="20065"/>
                                              <a:pt x="12194" y="20092"/>
                                            </a:cubicBezTo>
                                            <a:cubicBezTo>
                                              <a:pt x="12201" y="20118"/>
                                              <a:pt x="12208" y="20139"/>
                                              <a:pt x="12215" y="20159"/>
                                            </a:cubicBezTo>
                                            <a:cubicBezTo>
                                              <a:pt x="12208" y="20139"/>
                                              <a:pt x="12208" y="20112"/>
                                              <a:pt x="12201" y="20085"/>
                                            </a:cubicBezTo>
                                            <a:lnTo>
                                              <a:pt x="12201" y="20018"/>
                                            </a:lnTo>
                                            <a:cubicBezTo>
                                              <a:pt x="12208" y="19971"/>
                                              <a:pt x="12215" y="19924"/>
                                              <a:pt x="12242" y="19897"/>
                                            </a:cubicBezTo>
                                            <a:close/>
                                            <a:moveTo>
                                              <a:pt x="11829" y="19984"/>
                                            </a:moveTo>
                                            <a:cubicBezTo>
                                              <a:pt x="11802" y="19978"/>
                                              <a:pt x="11774" y="19978"/>
                                              <a:pt x="11747" y="19984"/>
                                            </a:cubicBezTo>
                                            <a:cubicBezTo>
                                              <a:pt x="11754" y="20011"/>
                                              <a:pt x="11774" y="20038"/>
                                              <a:pt x="11795" y="20058"/>
                                            </a:cubicBezTo>
                                            <a:cubicBezTo>
                                              <a:pt x="11781" y="20078"/>
                                              <a:pt x="11767" y="20092"/>
                                              <a:pt x="11747" y="20105"/>
                                            </a:cubicBezTo>
                                            <a:cubicBezTo>
                                              <a:pt x="11774" y="20105"/>
                                              <a:pt x="11802" y="20092"/>
                                              <a:pt x="11822" y="20078"/>
                                            </a:cubicBezTo>
                                            <a:cubicBezTo>
                                              <a:pt x="11891" y="20139"/>
                                              <a:pt x="11988" y="20185"/>
                                              <a:pt x="12070" y="20212"/>
                                            </a:cubicBezTo>
                                            <a:cubicBezTo>
                                              <a:pt x="12098" y="20219"/>
                                              <a:pt x="12118" y="20226"/>
                                              <a:pt x="12139" y="20232"/>
                                            </a:cubicBezTo>
                                            <a:cubicBezTo>
                                              <a:pt x="12111" y="20226"/>
                                              <a:pt x="12084" y="20212"/>
                                              <a:pt x="12056" y="20199"/>
                                            </a:cubicBezTo>
                                            <a:cubicBezTo>
                                              <a:pt x="11994" y="20165"/>
                                              <a:pt x="11933" y="20125"/>
                                              <a:pt x="11919" y="20072"/>
                                            </a:cubicBezTo>
                                            <a:cubicBezTo>
                                              <a:pt x="11960" y="20065"/>
                                              <a:pt x="12008" y="20078"/>
                                              <a:pt x="12056" y="20112"/>
                                            </a:cubicBezTo>
                                            <a:cubicBezTo>
                                              <a:pt x="12084" y="20125"/>
                                              <a:pt x="12111" y="20145"/>
                                              <a:pt x="12139" y="20165"/>
                                            </a:cubicBezTo>
                                            <a:cubicBezTo>
                                              <a:pt x="12118" y="20145"/>
                                              <a:pt x="12098" y="20125"/>
                                              <a:pt x="12070" y="20105"/>
                                            </a:cubicBezTo>
                                            <a:cubicBezTo>
                                              <a:pt x="12015" y="20065"/>
                                              <a:pt x="11946" y="20018"/>
                                              <a:pt x="11877" y="19998"/>
                                            </a:cubicBezTo>
                                            <a:cubicBezTo>
                                              <a:pt x="11884" y="19951"/>
                                              <a:pt x="11864" y="19904"/>
                                              <a:pt x="11822" y="19877"/>
                                            </a:cubicBezTo>
                                            <a:cubicBezTo>
                                              <a:pt x="11836" y="19911"/>
                                              <a:pt x="11836" y="19944"/>
                                              <a:pt x="11829" y="19984"/>
                                            </a:cubicBezTo>
                                            <a:close/>
                                            <a:moveTo>
                                              <a:pt x="12056" y="19937"/>
                                            </a:moveTo>
                                            <a:cubicBezTo>
                                              <a:pt x="12118" y="19958"/>
                                              <a:pt x="12167" y="20045"/>
                                              <a:pt x="12194" y="20118"/>
                                            </a:cubicBezTo>
                                            <a:cubicBezTo>
                                              <a:pt x="12194" y="20118"/>
                                              <a:pt x="12194" y="20118"/>
                                              <a:pt x="12194" y="20118"/>
                                            </a:cubicBezTo>
                                            <a:cubicBezTo>
                                              <a:pt x="12194" y="20112"/>
                                              <a:pt x="12194" y="20105"/>
                                              <a:pt x="12187" y="20105"/>
                                            </a:cubicBezTo>
                                            <a:cubicBezTo>
                                              <a:pt x="12180" y="20092"/>
                                              <a:pt x="12180" y="20085"/>
                                              <a:pt x="12173" y="20072"/>
                                            </a:cubicBezTo>
                                            <a:cubicBezTo>
                                              <a:pt x="12173" y="20065"/>
                                              <a:pt x="12173" y="20065"/>
                                              <a:pt x="12167" y="20058"/>
                                            </a:cubicBezTo>
                                            <a:lnTo>
                                              <a:pt x="12167" y="20058"/>
                                            </a:lnTo>
                                            <a:cubicBezTo>
                                              <a:pt x="12139" y="19998"/>
                                              <a:pt x="12105" y="19924"/>
                                              <a:pt x="12056" y="19870"/>
                                            </a:cubicBezTo>
                                            <a:cubicBezTo>
                                              <a:pt x="12022" y="19830"/>
                                              <a:pt x="11988" y="19797"/>
                                              <a:pt x="11946" y="19783"/>
                                            </a:cubicBezTo>
                                            <a:cubicBezTo>
                                              <a:pt x="11926" y="19870"/>
                                              <a:pt x="11988" y="19991"/>
                                              <a:pt x="12056" y="20078"/>
                                            </a:cubicBezTo>
                                            <a:cubicBezTo>
                                              <a:pt x="12091" y="20118"/>
                                              <a:pt x="12125" y="20159"/>
                                              <a:pt x="12153" y="20179"/>
                                            </a:cubicBezTo>
                                            <a:cubicBezTo>
                                              <a:pt x="12111" y="20132"/>
                                              <a:pt x="12063" y="20058"/>
                                              <a:pt x="12050" y="19991"/>
                                            </a:cubicBezTo>
                                            <a:cubicBezTo>
                                              <a:pt x="12050" y="19978"/>
                                              <a:pt x="12050" y="19958"/>
                                              <a:pt x="12056" y="19937"/>
                                            </a:cubicBezTo>
                                            <a:lnTo>
                                              <a:pt x="12056" y="19937"/>
                                            </a:lnTo>
                                            <a:close/>
                                            <a:moveTo>
                                              <a:pt x="10879" y="1280"/>
                                            </a:moveTo>
                                            <a:cubicBezTo>
                                              <a:pt x="10824" y="1260"/>
                                              <a:pt x="10762" y="1260"/>
                                              <a:pt x="10707" y="1274"/>
                                            </a:cubicBezTo>
                                            <a:cubicBezTo>
                                              <a:pt x="10666" y="1287"/>
                                              <a:pt x="10625" y="1314"/>
                                              <a:pt x="10597" y="1347"/>
                                            </a:cubicBezTo>
                                            <a:cubicBezTo>
                                              <a:pt x="10521" y="1435"/>
                                              <a:pt x="10521" y="1555"/>
                                              <a:pt x="10583" y="1649"/>
                                            </a:cubicBezTo>
                                            <a:cubicBezTo>
                                              <a:pt x="10577" y="1569"/>
                                              <a:pt x="10604" y="1475"/>
                                              <a:pt x="10673" y="1401"/>
                                            </a:cubicBezTo>
                                            <a:cubicBezTo>
                                              <a:pt x="10687" y="1388"/>
                                              <a:pt x="10694" y="1374"/>
                                              <a:pt x="10707" y="1361"/>
                                            </a:cubicBezTo>
                                            <a:cubicBezTo>
                                              <a:pt x="10755" y="1321"/>
                                              <a:pt x="10817" y="1287"/>
                                              <a:pt x="10879" y="1280"/>
                                            </a:cubicBezTo>
                                            <a:close/>
                                            <a:moveTo>
                                              <a:pt x="10797" y="1951"/>
                                            </a:moveTo>
                                            <a:cubicBezTo>
                                              <a:pt x="10824" y="1971"/>
                                              <a:pt x="10852" y="1978"/>
                                              <a:pt x="10886" y="1984"/>
                                            </a:cubicBezTo>
                                            <a:cubicBezTo>
                                              <a:pt x="10893" y="1984"/>
                                              <a:pt x="10893" y="1984"/>
                                              <a:pt x="10900" y="1984"/>
                                            </a:cubicBezTo>
                                            <a:cubicBezTo>
                                              <a:pt x="10934" y="1991"/>
                                              <a:pt x="10969" y="1984"/>
                                              <a:pt x="11003" y="1978"/>
                                            </a:cubicBezTo>
                                            <a:cubicBezTo>
                                              <a:pt x="11038" y="1964"/>
                                              <a:pt x="11072" y="1951"/>
                                              <a:pt x="11107" y="1924"/>
                                            </a:cubicBezTo>
                                            <a:cubicBezTo>
                                              <a:pt x="11072" y="1931"/>
                                              <a:pt x="11038" y="1931"/>
                                              <a:pt x="11003" y="1931"/>
                                            </a:cubicBezTo>
                                            <a:cubicBezTo>
                                              <a:pt x="10969" y="1924"/>
                                              <a:pt x="10934" y="1917"/>
                                              <a:pt x="10900" y="1904"/>
                                            </a:cubicBezTo>
                                            <a:cubicBezTo>
                                              <a:pt x="10893" y="1904"/>
                                              <a:pt x="10893" y="1897"/>
                                              <a:pt x="10886" y="1897"/>
                                            </a:cubicBezTo>
                                            <a:cubicBezTo>
                                              <a:pt x="10872" y="1891"/>
                                              <a:pt x="10852" y="1884"/>
                                              <a:pt x="10838" y="1870"/>
                                            </a:cubicBezTo>
                                            <a:cubicBezTo>
                                              <a:pt x="10776" y="1830"/>
                                              <a:pt x="10728" y="1783"/>
                                              <a:pt x="10700" y="1723"/>
                                            </a:cubicBezTo>
                                            <a:cubicBezTo>
                                              <a:pt x="10694" y="1709"/>
                                              <a:pt x="10687" y="1696"/>
                                              <a:pt x="10687" y="1689"/>
                                            </a:cubicBezTo>
                                            <a:cubicBezTo>
                                              <a:pt x="10673" y="1743"/>
                                              <a:pt x="10680" y="1797"/>
                                              <a:pt x="10700" y="1844"/>
                                            </a:cubicBezTo>
                                            <a:cubicBezTo>
                                              <a:pt x="10728" y="1884"/>
                                              <a:pt x="10755" y="1924"/>
                                              <a:pt x="10797" y="1951"/>
                                            </a:cubicBezTo>
                                            <a:close/>
                                            <a:moveTo>
                                              <a:pt x="11919" y="1991"/>
                                            </a:moveTo>
                                            <a:cubicBezTo>
                                              <a:pt x="12001" y="2004"/>
                                              <a:pt x="12132" y="1964"/>
                                              <a:pt x="12249" y="1917"/>
                                            </a:cubicBezTo>
                                            <a:cubicBezTo>
                                              <a:pt x="12229" y="1937"/>
                                              <a:pt x="12208" y="1958"/>
                                              <a:pt x="12201" y="1978"/>
                                            </a:cubicBezTo>
                                            <a:cubicBezTo>
                                              <a:pt x="12222" y="1978"/>
                                              <a:pt x="12249" y="1964"/>
                                              <a:pt x="12284" y="1951"/>
                                            </a:cubicBezTo>
                                            <a:cubicBezTo>
                                              <a:pt x="12201" y="2045"/>
                                              <a:pt x="12118" y="2159"/>
                                              <a:pt x="12111" y="2239"/>
                                            </a:cubicBezTo>
                                            <a:cubicBezTo>
                                              <a:pt x="12194" y="2206"/>
                                              <a:pt x="12304" y="2085"/>
                                              <a:pt x="12373" y="1978"/>
                                            </a:cubicBezTo>
                                            <a:cubicBezTo>
                                              <a:pt x="12359" y="2025"/>
                                              <a:pt x="12352" y="2065"/>
                                              <a:pt x="12359" y="2098"/>
                                            </a:cubicBezTo>
                                            <a:cubicBezTo>
                                              <a:pt x="12387" y="2078"/>
                                              <a:pt x="12407" y="2038"/>
                                              <a:pt x="12421" y="1991"/>
                                            </a:cubicBezTo>
                                            <a:cubicBezTo>
                                              <a:pt x="12407" y="2118"/>
                                              <a:pt x="12414" y="2286"/>
                                              <a:pt x="12463" y="2360"/>
                                            </a:cubicBezTo>
                                            <a:cubicBezTo>
                                              <a:pt x="12504" y="2293"/>
                                              <a:pt x="12511" y="2152"/>
                                              <a:pt x="12504" y="2025"/>
                                            </a:cubicBezTo>
                                            <a:cubicBezTo>
                                              <a:pt x="12518" y="2058"/>
                                              <a:pt x="12531" y="2085"/>
                                              <a:pt x="12552" y="2098"/>
                                            </a:cubicBezTo>
                                            <a:cubicBezTo>
                                              <a:pt x="12559" y="2078"/>
                                              <a:pt x="12559" y="2051"/>
                                              <a:pt x="12552" y="2018"/>
                                            </a:cubicBezTo>
                                            <a:cubicBezTo>
                                              <a:pt x="12614" y="2125"/>
                                              <a:pt x="12697" y="2232"/>
                                              <a:pt x="12765" y="2273"/>
                                            </a:cubicBezTo>
                                            <a:cubicBezTo>
                                              <a:pt x="12765" y="2179"/>
                                              <a:pt x="12669" y="2038"/>
                                              <a:pt x="12586" y="1931"/>
                                            </a:cubicBezTo>
                                            <a:cubicBezTo>
                                              <a:pt x="12628" y="1964"/>
                                              <a:pt x="12676" y="1984"/>
                                              <a:pt x="12710" y="1991"/>
                                            </a:cubicBezTo>
                                            <a:cubicBezTo>
                                              <a:pt x="12697" y="1958"/>
                                              <a:pt x="12662" y="1924"/>
                                              <a:pt x="12621" y="1897"/>
                                            </a:cubicBezTo>
                                            <a:cubicBezTo>
                                              <a:pt x="12745" y="1951"/>
                                              <a:pt x="12910" y="1991"/>
                                              <a:pt x="12999" y="1971"/>
                                            </a:cubicBezTo>
                                            <a:cubicBezTo>
                                              <a:pt x="12944" y="1911"/>
                                              <a:pt x="12820" y="1864"/>
                                              <a:pt x="12703" y="1837"/>
                                            </a:cubicBezTo>
                                            <a:cubicBezTo>
                                              <a:pt x="12731" y="1837"/>
                                              <a:pt x="12765" y="1823"/>
                                              <a:pt x="12779" y="1810"/>
                                            </a:cubicBezTo>
                                            <a:cubicBezTo>
                                              <a:pt x="12765" y="1797"/>
                                              <a:pt x="12703" y="1797"/>
                                              <a:pt x="12676" y="1790"/>
                                            </a:cubicBezTo>
                                            <a:cubicBezTo>
                                              <a:pt x="12779" y="1763"/>
                                              <a:pt x="12931" y="1723"/>
                                              <a:pt x="13013" y="1656"/>
                                            </a:cubicBezTo>
                                            <a:cubicBezTo>
                                              <a:pt x="12917" y="1649"/>
                                              <a:pt x="12752" y="1683"/>
                                              <a:pt x="12642" y="1716"/>
                                            </a:cubicBezTo>
                                            <a:cubicBezTo>
                                              <a:pt x="12690" y="1683"/>
                                              <a:pt x="12697" y="1663"/>
                                              <a:pt x="12710" y="1629"/>
                                            </a:cubicBezTo>
                                            <a:cubicBezTo>
                                              <a:pt x="12676" y="1629"/>
                                              <a:pt x="12635" y="1649"/>
                                              <a:pt x="12586" y="1683"/>
                                            </a:cubicBezTo>
                                            <a:cubicBezTo>
                                              <a:pt x="12676" y="1582"/>
                                              <a:pt x="12772" y="1448"/>
                                              <a:pt x="12779" y="1354"/>
                                            </a:cubicBezTo>
                                            <a:cubicBezTo>
                                              <a:pt x="12697" y="1388"/>
                                              <a:pt x="12600" y="1515"/>
                                              <a:pt x="12531" y="1622"/>
                                            </a:cubicBezTo>
                                            <a:cubicBezTo>
                                              <a:pt x="12545" y="1582"/>
                                              <a:pt x="12552" y="1535"/>
                                              <a:pt x="12538" y="1508"/>
                                            </a:cubicBezTo>
                                            <a:cubicBezTo>
                                              <a:pt x="12518" y="1522"/>
                                              <a:pt x="12504" y="1555"/>
                                              <a:pt x="12490" y="1589"/>
                                            </a:cubicBezTo>
                                            <a:cubicBezTo>
                                              <a:pt x="12497" y="1461"/>
                                              <a:pt x="12490" y="1314"/>
                                              <a:pt x="12449" y="1247"/>
                                            </a:cubicBezTo>
                                            <a:cubicBezTo>
                                              <a:pt x="12407" y="1314"/>
                                              <a:pt x="12401" y="1461"/>
                                              <a:pt x="12407" y="1589"/>
                                            </a:cubicBezTo>
                                            <a:cubicBezTo>
                                              <a:pt x="12394" y="1555"/>
                                              <a:pt x="12373" y="1522"/>
                                              <a:pt x="12359" y="1508"/>
                                            </a:cubicBezTo>
                                            <a:cubicBezTo>
                                              <a:pt x="12352" y="1535"/>
                                              <a:pt x="12359" y="1569"/>
                                              <a:pt x="12366" y="1609"/>
                                            </a:cubicBezTo>
                                            <a:cubicBezTo>
                                              <a:pt x="12297" y="1502"/>
                                              <a:pt x="12208" y="1381"/>
                                              <a:pt x="12125" y="1347"/>
                                            </a:cubicBezTo>
                                            <a:cubicBezTo>
                                              <a:pt x="12132" y="1428"/>
                                              <a:pt x="12208" y="1549"/>
                                              <a:pt x="12284" y="1642"/>
                                            </a:cubicBezTo>
                                            <a:cubicBezTo>
                                              <a:pt x="12256" y="1622"/>
                                              <a:pt x="12228" y="1609"/>
                                              <a:pt x="12201" y="1609"/>
                                            </a:cubicBezTo>
                                            <a:cubicBezTo>
                                              <a:pt x="12208" y="1636"/>
                                              <a:pt x="12235" y="1669"/>
                                              <a:pt x="12270" y="1696"/>
                                            </a:cubicBezTo>
                                            <a:cubicBezTo>
                                              <a:pt x="12153" y="1642"/>
                                              <a:pt x="12001" y="1589"/>
                                              <a:pt x="11912" y="1609"/>
                                            </a:cubicBezTo>
                                            <a:cubicBezTo>
                                              <a:pt x="11967" y="1683"/>
                                              <a:pt x="12132" y="1743"/>
                                              <a:pt x="12270" y="1777"/>
                                            </a:cubicBezTo>
                                            <a:cubicBezTo>
                                              <a:pt x="12215" y="1777"/>
                                              <a:pt x="12160" y="1783"/>
                                              <a:pt x="12132" y="1803"/>
                                            </a:cubicBezTo>
                                            <a:cubicBezTo>
                                              <a:pt x="12160" y="1823"/>
                                              <a:pt x="12208" y="1830"/>
                                              <a:pt x="12263" y="1830"/>
                                            </a:cubicBezTo>
                                            <a:cubicBezTo>
                                              <a:pt x="12139" y="1857"/>
                                              <a:pt x="11974" y="1924"/>
                                              <a:pt x="11919" y="1991"/>
                                            </a:cubicBezTo>
                                            <a:close/>
                                            <a:moveTo>
                                              <a:pt x="12456" y="1663"/>
                                            </a:moveTo>
                                            <a:cubicBezTo>
                                              <a:pt x="12531" y="1663"/>
                                              <a:pt x="12600" y="1723"/>
                                              <a:pt x="12600" y="1803"/>
                                            </a:cubicBezTo>
                                            <a:cubicBezTo>
                                              <a:pt x="12600" y="1877"/>
                                              <a:pt x="12538" y="1944"/>
                                              <a:pt x="12456" y="1944"/>
                                            </a:cubicBezTo>
                                            <a:cubicBezTo>
                                              <a:pt x="12380" y="1944"/>
                                              <a:pt x="12311" y="1884"/>
                                              <a:pt x="12311" y="1803"/>
                                            </a:cubicBezTo>
                                            <a:cubicBezTo>
                                              <a:pt x="12311" y="1730"/>
                                              <a:pt x="12373" y="1663"/>
                                              <a:pt x="12456" y="1663"/>
                                            </a:cubicBezTo>
                                            <a:close/>
                                            <a:moveTo>
                                              <a:pt x="12999" y="335"/>
                                            </a:moveTo>
                                            <a:cubicBezTo>
                                              <a:pt x="13013" y="328"/>
                                              <a:pt x="13020" y="328"/>
                                              <a:pt x="13034" y="322"/>
                                            </a:cubicBezTo>
                                            <a:cubicBezTo>
                                              <a:pt x="13055" y="315"/>
                                              <a:pt x="13075" y="315"/>
                                              <a:pt x="13089" y="315"/>
                                            </a:cubicBezTo>
                                            <a:cubicBezTo>
                                              <a:pt x="13089" y="315"/>
                                              <a:pt x="13096" y="315"/>
                                              <a:pt x="13096" y="315"/>
                                            </a:cubicBezTo>
                                            <a:cubicBezTo>
                                              <a:pt x="13116" y="315"/>
                                              <a:pt x="13130" y="315"/>
                                              <a:pt x="13144" y="322"/>
                                            </a:cubicBezTo>
                                            <a:cubicBezTo>
                                              <a:pt x="13165" y="328"/>
                                              <a:pt x="13178" y="328"/>
                                              <a:pt x="13192" y="342"/>
                                            </a:cubicBezTo>
                                            <a:cubicBezTo>
                                              <a:pt x="13178" y="315"/>
                                              <a:pt x="13165" y="295"/>
                                              <a:pt x="13144" y="282"/>
                                            </a:cubicBezTo>
                                            <a:cubicBezTo>
                                              <a:pt x="13130" y="268"/>
                                              <a:pt x="13110" y="261"/>
                                              <a:pt x="13096" y="255"/>
                                            </a:cubicBezTo>
                                            <a:cubicBezTo>
                                              <a:pt x="13096" y="255"/>
                                              <a:pt x="13089" y="255"/>
                                              <a:pt x="13089" y="255"/>
                                            </a:cubicBezTo>
                                            <a:cubicBezTo>
                                              <a:pt x="13061" y="248"/>
                                              <a:pt x="13034" y="248"/>
                                              <a:pt x="13006" y="255"/>
                                            </a:cubicBezTo>
                                            <a:cubicBezTo>
                                              <a:pt x="12999" y="255"/>
                                              <a:pt x="12999" y="255"/>
                                              <a:pt x="12993" y="261"/>
                                            </a:cubicBezTo>
                                            <a:cubicBezTo>
                                              <a:pt x="12924" y="288"/>
                                              <a:pt x="12882" y="355"/>
                                              <a:pt x="12896" y="429"/>
                                            </a:cubicBezTo>
                                            <a:cubicBezTo>
                                              <a:pt x="12917" y="382"/>
                                              <a:pt x="12951" y="355"/>
                                              <a:pt x="12999" y="335"/>
                                            </a:cubicBezTo>
                                            <a:close/>
                                            <a:moveTo>
                                              <a:pt x="13103" y="449"/>
                                            </a:moveTo>
                                            <a:cubicBezTo>
                                              <a:pt x="13116" y="442"/>
                                              <a:pt x="13137" y="442"/>
                                              <a:pt x="13151" y="436"/>
                                            </a:cubicBezTo>
                                            <a:cubicBezTo>
                                              <a:pt x="13178" y="436"/>
                                              <a:pt x="13206" y="436"/>
                                              <a:pt x="13240" y="449"/>
                                            </a:cubicBezTo>
                                            <a:cubicBezTo>
                                              <a:pt x="13247" y="456"/>
                                              <a:pt x="13261" y="456"/>
                                              <a:pt x="13268" y="463"/>
                                            </a:cubicBezTo>
                                            <a:cubicBezTo>
                                              <a:pt x="13295" y="483"/>
                                              <a:pt x="13316" y="503"/>
                                              <a:pt x="13330" y="530"/>
                                            </a:cubicBezTo>
                                            <a:cubicBezTo>
                                              <a:pt x="13330" y="483"/>
                                              <a:pt x="13309" y="436"/>
                                              <a:pt x="13268" y="416"/>
                                            </a:cubicBezTo>
                                            <a:cubicBezTo>
                                              <a:pt x="13261" y="416"/>
                                              <a:pt x="13261" y="409"/>
                                              <a:pt x="13254" y="409"/>
                                            </a:cubicBezTo>
                                            <a:cubicBezTo>
                                              <a:pt x="13220" y="396"/>
                                              <a:pt x="13185" y="396"/>
                                              <a:pt x="13151" y="409"/>
                                            </a:cubicBezTo>
                                            <a:cubicBezTo>
                                              <a:pt x="13130" y="416"/>
                                              <a:pt x="13116" y="429"/>
                                              <a:pt x="13103" y="449"/>
                                            </a:cubicBezTo>
                                            <a:close/>
                                            <a:moveTo>
                                              <a:pt x="11003" y="1750"/>
                                            </a:moveTo>
                                            <a:lnTo>
                                              <a:pt x="11003" y="1750"/>
                                            </a:lnTo>
                                            <a:cubicBezTo>
                                              <a:pt x="11065" y="1750"/>
                                              <a:pt x="11113" y="1703"/>
                                              <a:pt x="11113" y="1642"/>
                                            </a:cubicBezTo>
                                            <a:cubicBezTo>
                                              <a:pt x="11113" y="1582"/>
                                              <a:pt x="11065" y="1535"/>
                                              <a:pt x="11003" y="1535"/>
                                            </a:cubicBezTo>
                                            <a:lnTo>
                                              <a:pt x="11003" y="1535"/>
                                            </a:lnTo>
                                            <a:cubicBezTo>
                                              <a:pt x="10962" y="1535"/>
                                              <a:pt x="10921" y="1555"/>
                                              <a:pt x="10907" y="1596"/>
                                            </a:cubicBezTo>
                                            <a:cubicBezTo>
                                              <a:pt x="10900" y="1609"/>
                                              <a:pt x="10893" y="1629"/>
                                              <a:pt x="10893" y="1649"/>
                                            </a:cubicBezTo>
                                            <a:cubicBezTo>
                                              <a:pt x="10893" y="1669"/>
                                              <a:pt x="10900" y="1683"/>
                                              <a:pt x="10907" y="1703"/>
                                            </a:cubicBezTo>
                                            <a:cubicBezTo>
                                              <a:pt x="10921" y="1723"/>
                                              <a:pt x="10962" y="1750"/>
                                              <a:pt x="11003" y="1750"/>
                                            </a:cubicBezTo>
                                            <a:close/>
                                            <a:moveTo>
                                              <a:pt x="12800" y="644"/>
                                            </a:moveTo>
                                            <a:cubicBezTo>
                                              <a:pt x="12779" y="603"/>
                                              <a:pt x="12779" y="556"/>
                                              <a:pt x="12793" y="509"/>
                                            </a:cubicBezTo>
                                            <a:cubicBezTo>
                                              <a:pt x="12807" y="476"/>
                                              <a:pt x="12827" y="442"/>
                                              <a:pt x="12855" y="422"/>
                                            </a:cubicBezTo>
                                            <a:cubicBezTo>
                                              <a:pt x="12862" y="422"/>
                                              <a:pt x="12862" y="416"/>
                                              <a:pt x="12869" y="416"/>
                                            </a:cubicBezTo>
                                            <a:cubicBezTo>
                                              <a:pt x="12862" y="416"/>
                                              <a:pt x="12862" y="416"/>
                                              <a:pt x="12855" y="416"/>
                                            </a:cubicBezTo>
                                            <a:cubicBezTo>
                                              <a:pt x="12807" y="422"/>
                                              <a:pt x="12765" y="456"/>
                                              <a:pt x="12745" y="503"/>
                                            </a:cubicBezTo>
                                            <a:cubicBezTo>
                                              <a:pt x="12724" y="556"/>
                                              <a:pt x="12752" y="610"/>
                                              <a:pt x="12800" y="644"/>
                                            </a:cubicBezTo>
                                            <a:close/>
                                            <a:moveTo>
                                              <a:pt x="12855" y="751"/>
                                            </a:moveTo>
                                            <a:cubicBezTo>
                                              <a:pt x="12862" y="771"/>
                                              <a:pt x="12876" y="791"/>
                                              <a:pt x="12896" y="804"/>
                                            </a:cubicBezTo>
                                            <a:cubicBezTo>
                                              <a:pt x="12924" y="831"/>
                                              <a:pt x="12958" y="838"/>
                                              <a:pt x="12999" y="838"/>
                                            </a:cubicBezTo>
                                            <a:cubicBezTo>
                                              <a:pt x="13034" y="838"/>
                                              <a:pt x="13061" y="831"/>
                                              <a:pt x="13096" y="811"/>
                                            </a:cubicBezTo>
                                            <a:cubicBezTo>
                                              <a:pt x="13096" y="811"/>
                                              <a:pt x="13103" y="804"/>
                                              <a:pt x="13103" y="804"/>
                                            </a:cubicBezTo>
                                            <a:cubicBezTo>
                                              <a:pt x="13103" y="804"/>
                                              <a:pt x="13110" y="798"/>
                                              <a:pt x="13110" y="798"/>
                                            </a:cubicBezTo>
                                            <a:cubicBezTo>
                                              <a:pt x="13110" y="798"/>
                                              <a:pt x="13103" y="798"/>
                                              <a:pt x="13103" y="798"/>
                                            </a:cubicBezTo>
                                            <a:cubicBezTo>
                                              <a:pt x="13103" y="798"/>
                                              <a:pt x="13096" y="798"/>
                                              <a:pt x="13096" y="798"/>
                                            </a:cubicBezTo>
                                            <a:cubicBezTo>
                                              <a:pt x="13068" y="798"/>
                                              <a:pt x="13034" y="791"/>
                                              <a:pt x="12999" y="778"/>
                                            </a:cubicBezTo>
                                            <a:cubicBezTo>
                                              <a:pt x="12979" y="771"/>
                                              <a:pt x="12965" y="758"/>
                                              <a:pt x="12951" y="744"/>
                                            </a:cubicBezTo>
                                            <a:cubicBezTo>
                                              <a:pt x="12903" y="704"/>
                                              <a:pt x="12876" y="650"/>
                                              <a:pt x="12869" y="603"/>
                                            </a:cubicBezTo>
                                            <a:cubicBezTo>
                                              <a:pt x="12862" y="610"/>
                                              <a:pt x="12862" y="617"/>
                                              <a:pt x="12855" y="630"/>
                                            </a:cubicBezTo>
                                            <a:cubicBezTo>
                                              <a:pt x="12841" y="670"/>
                                              <a:pt x="12841" y="717"/>
                                              <a:pt x="12855" y="751"/>
                                            </a:cubicBezTo>
                                            <a:close/>
                                            <a:moveTo>
                                              <a:pt x="11107" y="21392"/>
                                            </a:moveTo>
                                            <a:cubicBezTo>
                                              <a:pt x="11120" y="21399"/>
                                              <a:pt x="11134" y="21406"/>
                                              <a:pt x="11155" y="21412"/>
                                            </a:cubicBezTo>
                                            <a:cubicBezTo>
                                              <a:pt x="11155" y="21412"/>
                                              <a:pt x="11162" y="21412"/>
                                              <a:pt x="11162" y="21412"/>
                                            </a:cubicBezTo>
                                            <a:cubicBezTo>
                                              <a:pt x="11175" y="21412"/>
                                              <a:pt x="11196" y="21412"/>
                                              <a:pt x="11210" y="21406"/>
                                            </a:cubicBezTo>
                                            <a:cubicBezTo>
                                              <a:pt x="11230" y="21399"/>
                                              <a:pt x="11244" y="21392"/>
                                              <a:pt x="11265" y="21379"/>
                                            </a:cubicBezTo>
                                            <a:cubicBezTo>
                                              <a:pt x="11251" y="21385"/>
                                              <a:pt x="11230" y="21385"/>
                                              <a:pt x="11210" y="21379"/>
                                            </a:cubicBezTo>
                                            <a:cubicBezTo>
                                              <a:pt x="11196" y="21379"/>
                                              <a:pt x="11175" y="21372"/>
                                              <a:pt x="11162" y="21365"/>
                                            </a:cubicBezTo>
                                            <a:cubicBezTo>
                                              <a:pt x="11162" y="21365"/>
                                              <a:pt x="11155" y="21365"/>
                                              <a:pt x="11155" y="21359"/>
                                            </a:cubicBezTo>
                                            <a:cubicBezTo>
                                              <a:pt x="11148" y="21352"/>
                                              <a:pt x="11141" y="21352"/>
                                              <a:pt x="11134" y="21345"/>
                                            </a:cubicBezTo>
                                            <a:cubicBezTo>
                                              <a:pt x="11100" y="21325"/>
                                              <a:pt x="11079" y="21298"/>
                                              <a:pt x="11065" y="21272"/>
                                            </a:cubicBezTo>
                                            <a:cubicBezTo>
                                              <a:pt x="11065" y="21265"/>
                                              <a:pt x="11058" y="21258"/>
                                              <a:pt x="11058" y="21251"/>
                                            </a:cubicBezTo>
                                            <a:cubicBezTo>
                                              <a:pt x="11051" y="21278"/>
                                              <a:pt x="11058" y="21305"/>
                                              <a:pt x="11065" y="21332"/>
                                            </a:cubicBezTo>
                                            <a:cubicBezTo>
                                              <a:pt x="11065" y="21359"/>
                                              <a:pt x="11086" y="21379"/>
                                              <a:pt x="11107" y="21392"/>
                                            </a:cubicBezTo>
                                            <a:close/>
                                            <a:moveTo>
                                              <a:pt x="11210" y="21171"/>
                                            </a:moveTo>
                                            <a:lnTo>
                                              <a:pt x="11210" y="21171"/>
                                            </a:lnTo>
                                            <a:cubicBezTo>
                                              <a:pt x="11189" y="21171"/>
                                              <a:pt x="11168" y="21184"/>
                                              <a:pt x="11162" y="21198"/>
                                            </a:cubicBezTo>
                                            <a:cubicBezTo>
                                              <a:pt x="11155" y="21204"/>
                                              <a:pt x="11155" y="21218"/>
                                              <a:pt x="11155" y="21225"/>
                                            </a:cubicBezTo>
                                            <a:cubicBezTo>
                                              <a:pt x="11155" y="21231"/>
                                              <a:pt x="11155" y="21245"/>
                                              <a:pt x="11162" y="21251"/>
                                            </a:cubicBezTo>
                                            <a:cubicBezTo>
                                              <a:pt x="11168" y="21272"/>
                                              <a:pt x="11189" y="21278"/>
                                              <a:pt x="11210" y="21278"/>
                                            </a:cubicBezTo>
                                            <a:lnTo>
                                              <a:pt x="11210" y="21278"/>
                                            </a:lnTo>
                                            <a:cubicBezTo>
                                              <a:pt x="11244" y="21278"/>
                                              <a:pt x="11265" y="21251"/>
                                              <a:pt x="11265" y="21225"/>
                                            </a:cubicBezTo>
                                            <a:cubicBezTo>
                                              <a:pt x="11265" y="21198"/>
                                              <a:pt x="11244" y="21171"/>
                                              <a:pt x="11210" y="21171"/>
                                            </a:cubicBezTo>
                                            <a:close/>
                                            <a:moveTo>
                                              <a:pt x="11471" y="20098"/>
                                            </a:moveTo>
                                            <a:cubicBezTo>
                                              <a:pt x="11492" y="20092"/>
                                              <a:pt x="11506" y="20085"/>
                                              <a:pt x="11526" y="20072"/>
                                            </a:cubicBezTo>
                                            <a:cubicBezTo>
                                              <a:pt x="11513" y="20078"/>
                                              <a:pt x="11492" y="20078"/>
                                              <a:pt x="11471" y="20072"/>
                                            </a:cubicBezTo>
                                            <a:cubicBezTo>
                                              <a:pt x="11458" y="20072"/>
                                              <a:pt x="11437" y="20065"/>
                                              <a:pt x="11423" y="20058"/>
                                            </a:cubicBezTo>
                                            <a:cubicBezTo>
                                              <a:pt x="11423" y="20058"/>
                                              <a:pt x="11416" y="20058"/>
                                              <a:pt x="11416" y="20051"/>
                                            </a:cubicBezTo>
                                            <a:cubicBezTo>
                                              <a:pt x="11409" y="20045"/>
                                              <a:pt x="11403" y="20045"/>
                                              <a:pt x="11396" y="20038"/>
                                            </a:cubicBezTo>
                                            <a:cubicBezTo>
                                              <a:pt x="11361" y="20018"/>
                                              <a:pt x="11341" y="19991"/>
                                              <a:pt x="11327" y="19964"/>
                                            </a:cubicBezTo>
                                            <a:cubicBezTo>
                                              <a:pt x="11327" y="19958"/>
                                              <a:pt x="11320" y="19951"/>
                                              <a:pt x="11320" y="19944"/>
                                            </a:cubicBezTo>
                                            <a:cubicBezTo>
                                              <a:pt x="11313" y="19971"/>
                                              <a:pt x="11320" y="19998"/>
                                              <a:pt x="11327" y="20025"/>
                                            </a:cubicBezTo>
                                            <a:cubicBezTo>
                                              <a:pt x="11334" y="20045"/>
                                              <a:pt x="11354" y="20065"/>
                                              <a:pt x="11375" y="20078"/>
                                            </a:cubicBezTo>
                                            <a:cubicBezTo>
                                              <a:pt x="11389" y="20085"/>
                                              <a:pt x="11403" y="20092"/>
                                              <a:pt x="11423" y="20098"/>
                                            </a:cubicBezTo>
                                            <a:cubicBezTo>
                                              <a:pt x="11423" y="20098"/>
                                              <a:pt x="11430" y="20098"/>
                                              <a:pt x="11430" y="20098"/>
                                            </a:cubicBezTo>
                                            <a:cubicBezTo>
                                              <a:pt x="11437" y="20105"/>
                                              <a:pt x="11451" y="20105"/>
                                              <a:pt x="11471" y="20098"/>
                                            </a:cubicBezTo>
                                            <a:close/>
                                            <a:moveTo>
                                              <a:pt x="11327" y="21104"/>
                                            </a:moveTo>
                                            <a:cubicBezTo>
                                              <a:pt x="11354" y="21124"/>
                                              <a:pt x="11375" y="21144"/>
                                              <a:pt x="11389" y="21171"/>
                                            </a:cubicBezTo>
                                            <a:cubicBezTo>
                                              <a:pt x="11389" y="21124"/>
                                              <a:pt x="11368" y="21077"/>
                                              <a:pt x="11327" y="21057"/>
                                            </a:cubicBezTo>
                                            <a:cubicBezTo>
                                              <a:pt x="11320" y="21057"/>
                                              <a:pt x="11320" y="21050"/>
                                              <a:pt x="11313" y="21050"/>
                                            </a:cubicBezTo>
                                            <a:cubicBezTo>
                                              <a:pt x="11279" y="21037"/>
                                              <a:pt x="11244" y="21037"/>
                                              <a:pt x="11210" y="21050"/>
                                            </a:cubicBezTo>
                                            <a:cubicBezTo>
                                              <a:pt x="11189" y="21057"/>
                                              <a:pt x="11175" y="21070"/>
                                              <a:pt x="11162" y="21091"/>
                                            </a:cubicBezTo>
                                            <a:cubicBezTo>
                                              <a:pt x="11175" y="21084"/>
                                              <a:pt x="11196" y="21084"/>
                                              <a:pt x="11210" y="21077"/>
                                            </a:cubicBezTo>
                                            <a:cubicBezTo>
                                              <a:pt x="11237" y="21077"/>
                                              <a:pt x="11265" y="21077"/>
                                              <a:pt x="11299" y="21091"/>
                                            </a:cubicBezTo>
                                            <a:cubicBezTo>
                                              <a:pt x="11306" y="21097"/>
                                              <a:pt x="11320" y="21104"/>
                                              <a:pt x="11327" y="21104"/>
                                            </a:cubicBezTo>
                                            <a:close/>
                                            <a:moveTo>
                                              <a:pt x="11416" y="20145"/>
                                            </a:moveTo>
                                            <a:cubicBezTo>
                                              <a:pt x="11416" y="20145"/>
                                              <a:pt x="11423" y="20145"/>
                                              <a:pt x="11416" y="20145"/>
                                            </a:cubicBezTo>
                                            <a:cubicBezTo>
                                              <a:pt x="11423" y="20145"/>
                                              <a:pt x="11416" y="20145"/>
                                              <a:pt x="11416" y="20145"/>
                                            </a:cubicBezTo>
                                            <a:cubicBezTo>
                                              <a:pt x="11416" y="20139"/>
                                              <a:pt x="11409" y="20139"/>
                                              <a:pt x="11409" y="20139"/>
                                            </a:cubicBezTo>
                                            <a:cubicBezTo>
                                              <a:pt x="11382" y="20139"/>
                                              <a:pt x="11347" y="20132"/>
                                              <a:pt x="11313" y="20118"/>
                                            </a:cubicBezTo>
                                            <a:cubicBezTo>
                                              <a:pt x="11292" y="20112"/>
                                              <a:pt x="11279" y="20098"/>
                                              <a:pt x="11265" y="20085"/>
                                            </a:cubicBezTo>
                                            <a:cubicBezTo>
                                              <a:pt x="11217" y="20045"/>
                                              <a:pt x="11189" y="19991"/>
                                              <a:pt x="11182" y="19944"/>
                                            </a:cubicBezTo>
                                            <a:cubicBezTo>
                                              <a:pt x="11175" y="19951"/>
                                              <a:pt x="11175" y="19958"/>
                                              <a:pt x="11168" y="19971"/>
                                            </a:cubicBezTo>
                                            <a:cubicBezTo>
                                              <a:pt x="11155" y="20011"/>
                                              <a:pt x="11155" y="20051"/>
                                              <a:pt x="11168" y="20092"/>
                                            </a:cubicBezTo>
                                            <a:cubicBezTo>
                                              <a:pt x="11175" y="20112"/>
                                              <a:pt x="11189" y="20132"/>
                                              <a:pt x="11210" y="20145"/>
                                            </a:cubicBezTo>
                                            <a:cubicBezTo>
                                              <a:pt x="11237" y="20172"/>
                                              <a:pt x="11272" y="20179"/>
                                              <a:pt x="11313" y="20179"/>
                                            </a:cubicBezTo>
                                            <a:cubicBezTo>
                                              <a:pt x="11347" y="20179"/>
                                              <a:pt x="11375" y="20172"/>
                                              <a:pt x="11409" y="20152"/>
                                            </a:cubicBezTo>
                                            <a:cubicBezTo>
                                              <a:pt x="11409" y="20152"/>
                                              <a:pt x="11416" y="20152"/>
                                              <a:pt x="11416" y="20145"/>
                                            </a:cubicBezTo>
                                            <a:close/>
                                            <a:moveTo>
                                              <a:pt x="11499" y="21137"/>
                                            </a:moveTo>
                                            <a:cubicBezTo>
                                              <a:pt x="11540" y="21070"/>
                                              <a:pt x="11526" y="20983"/>
                                              <a:pt x="11471" y="20936"/>
                                            </a:cubicBezTo>
                                            <a:cubicBezTo>
                                              <a:pt x="11430" y="20903"/>
                                              <a:pt x="11375" y="20896"/>
                                              <a:pt x="11327" y="20909"/>
                                            </a:cubicBezTo>
                                            <a:cubicBezTo>
                                              <a:pt x="11306" y="20916"/>
                                              <a:pt x="11279" y="20930"/>
                                              <a:pt x="11265" y="20943"/>
                                            </a:cubicBezTo>
                                            <a:cubicBezTo>
                                              <a:pt x="11285" y="20943"/>
                                              <a:pt x="11306" y="20943"/>
                                              <a:pt x="11327" y="20950"/>
                                            </a:cubicBezTo>
                                            <a:cubicBezTo>
                                              <a:pt x="11361" y="20956"/>
                                              <a:pt x="11389" y="20977"/>
                                              <a:pt x="11423" y="20997"/>
                                            </a:cubicBezTo>
                                            <a:cubicBezTo>
                                              <a:pt x="11471" y="21030"/>
                                              <a:pt x="11499" y="21084"/>
                                              <a:pt x="11499" y="21137"/>
                                            </a:cubicBezTo>
                                            <a:close/>
                                            <a:moveTo>
                                              <a:pt x="10886" y="2192"/>
                                            </a:moveTo>
                                            <a:cubicBezTo>
                                              <a:pt x="10879" y="2185"/>
                                              <a:pt x="10866" y="2179"/>
                                              <a:pt x="10859" y="2179"/>
                                            </a:cubicBezTo>
                                            <a:cubicBezTo>
                                              <a:pt x="10866" y="2199"/>
                                              <a:pt x="10879" y="2219"/>
                                              <a:pt x="10886" y="2232"/>
                                            </a:cubicBezTo>
                                            <a:cubicBezTo>
                                              <a:pt x="10893" y="2239"/>
                                              <a:pt x="10893" y="2246"/>
                                              <a:pt x="10900" y="2253"/>
                                            </a:cubicBezTo>
                                            <a:cubicBezTo>
                                              <a:pt x="10928" y="2286"/>
                                              <a:pt x="10962" y="2313"/>
                                              <a:pt x="11003" y="2326"/>
                                            </a:cubicBezTo>
                                            <a:cubicBezTo>
                                              <a:pt x="11045" y="2346"/>
                                              <a:pt x="11100" y="2353"/>
                                              <a:pt x="11148" y="2340"/>
                                            </a:cubicBezTo>
                                            <a:cubicBezTo>
                                              <a:pt x="11175" y="2333"/>
                                              <a:pt x="11203" y="2320"/>
                                              <a:pt x="11230" y="2306"/>
                                            </a:cubicBezTo>
                                            <a:cubicBezTo>
                                              <a:pt x="11306" y="2259"/>
                                              <a:pt x="11354" y="2172"/>
                                              <a:pt x="11347" y="2078"/>
                                            </a:cubicBezTo>
                                            <a:cubicBezTo>
                                              <a:pt x="11320" y="2118"/>
                                              <a:pt x="11279" y="2152"/>
                                              <a:pt x="11230" y="2179"/>
                                            </a:cubicBezTo>
                                            <a:cubicBezTo>
                                              <a:pt x="11196" y="2192"/>
                                              <a:pt x="11162" y="2206"/>
                                              <a:pt x="11120" y="2212"/>
                                            </a:cubicBezTo>
                                            <a:cubicBezTo>
                                              <a:pt x="11079" y="2219"/>
                                              <a:pt x="11038" y="2219"/>
                                              <a:pt x="11003" y="2219"/>
                                            </a:cubicBezTo>
                                            <a:cubicBezTo>
                                              <a:pt x="10969" y="2212"/>
                                              <a:pt x="10934" y="2206"/>
                                              <a:pt x="10900" y="2192"/>
                                            </a:cubicBezTo>
                                            <a:cubicBezTo>
                                              <a:pt x="10900" y="2199"/>
                                              <a:pt x="10893" y="2199"/>
                                              <a:pt x="10886" y="2192"/>
                                            </a:cubicBezTo>
                                            <a:close/>
                                            <a:moveTo>
                                              <a:pt x="11038" y="21111"/>
                                            </a:moveTo>
                                            <a:cubicBezTo>
                                              <a:pt x="11045" y="21104"/>
                                              <a:pt x="11051" y="21097"/>
                                              <a:pt x="11058" y="21091"/>
                                            </a:cubicBezTo>
                                            <a:cubicBezTo>
                                              <a:pt x="11086" y="21070"/>
                                              <a:pt x="11113" y="21050"/>
                                              <a:pt x="11148" y="21050"/>
                                            </a:cubicBezTo>
                                            <a:cubicBezTo>
                                              <a:pt x="11120" y="21044"/>
                                              <a:pt x="11086" y="21037"/>
                                              <a:pt x="11058" y="21050"/>
                                            </a:cubicBezTo>
                                            <a:cubicBezTo>
                                              <a:pt x="11038" y="21057"/>
                                              <a:pt x="11017" y="21070"/>
                                              <a:pt x="11003" y="21091"/>
                                            </a:cubicBezTo>
                                            <a:cubicBezTo>
                                              <a:pt x="10969" y="21131"/>
                                              <a:pt x="10962" y="21198"/>
                                              <a:pt x="10996" y="21245"/>
                                            </a:cubicBezTo>
                                            <a:cubicBezTo>
                                              <a:pt x="10989" y="21191"/>
                                              <a:pt x="11003" y="21144"/>
                                              <a:pt x="11038" y="21111"/>
                                            </a:cubicBezTo>
                                            <a:close/>
                                            <a:moveTo>
                                              <a:pt x="11258" y="19777"/>
                                            </a:moveTo>
                                            <a:cubicBezTo>
                                              <a:pt x="11224" y="19817"/>
                                              <a:pt x="11217" y="19884"/>
                                              <a:pt x="11251" y="19931"/>
                                            </a:cubicBezTo>
                                            <a:cubicBezTo>
                                              <a:pt x="11251" y="19891"/>
                                              <a:pt x="11265" y="19844"/>
                                              <a:pt x="11299" y="19803"/>
                                            </a:cubicBezTo>
                                            <a:cubicBezTo>
                                              <a:pt x="11306" y="19797"/>
                                              <a:pt x="11313" y="19790"/>
                                              <a:pt x="11320" y="19783"/>
                                            </a:cubicBezTo>
                                            <a:cubicBezTo>
                                              <a:pt x="11347" y="19763"/>
                                              <a:pt x="11375" y="19743"/>
                                              <a:pt x="11409" y="19743"/>
                                            </a:cubicBezTo>
                                            <a:cubicBezTo>
                                              <a:pt x="11382" y="19736"/>
                                              <a:pt x="11347" y="19730"/>
                                              <a:pt x="11320" y="19743"/>
                                            </a:cubicBezTo>
                                            <a:cubicBezTo>
                                              <a:pt x="11292" y="19743"/>
                                              <a:pt x="11272" y="19756"/>
                                              <a:pt x="11258" y="19777"/>
                                            </a:cubicBezTo>
                                            <a:close/>
                                            <a:moveTo>
                                              <a:pt x="11416" y="19649"/>
                                            </a:moveTo>
                                            <a:cubicBezTo>
                                              <a:pt x="11437" y="19649"/>
                                              <a:pt x="11451" y="19649"/>
                                              <a:pt x="11464" y="19656"/>
                                            </a:cubicBezTo>
                                            <a:cubicBezTo>
                                              <a:pt x="11485" y="19663"/>
                                              <a:pt x="11499" y="19663"/>
                                              <a:pt x="11513" y="19676"/>
                                            </a:cubicBezTo>
                                            <a:cubicBezTo>
                                              <a:pt x="11499" y="19649"/>
                                              <a:pt x="11485" y="19629"/>
                                              <a:pt x="11464" y="19616"/>
                                            </a:cubicBezTo>
                                            <a:cubicBezTo>
                                              <a:pt x="11451" y="19602"/>
                                              <a:pt x="11430" y="19596"/>
                                              <a:pt x="11416" y="19589"/>
                                            </a:cubicBezTo>
                                            <a:cubicBezTo>
                                              <a:pt x="11416" y="19589"/>
                                              <a:pt x="11409" y="19589"/>
                                              <a:pt x="11409" y="19589"/>
                                            </a:cubicBezTo>
                                            <a:cubicBezTo>
                                              <a:pt x="11382" y="19582"/>
                                              <a:pt x="11354" y="19582"/>
                                              <a:pt x="11327" y="19589"/>
                                            </a:cubicBezTo>
                                            <a:cubicBezTo>
                                              <a:pt x="11320" y="19589"/>
                                              <a:pt x="11320" y="19589"/>
                                              <a:pt x="11313" y="19596"/>
                                            </a:cubicBezTo>
                                            <a:cubicBezTo>
                                              <a:pt x="11244" y="19622"/>
                                              <a:pt x="11203" y="19689"/>
                                              <a:pt x="11217" y="19763"/>
                                            </a:cubicBezTo>
                                            <a:cubicBezTo>
                                              <a:pt x="11237" y="19730"/>
                                              <a:pt x="11272" y="19696"/>
                                              <a:pt x="11313" y="19676"/>
                                            </a:cubicBezTo>
                                            <a:cubicBezTo>
                                              <a:pt x="11327" y="19669"/>
                                              <a:pt x="11334" y="19669"/>
                                              <a:pt x="11347" y="19663"/>
                                            </a:cubicBezTo>
                                            <a:cubicBezTo>
                                              <a:pt x="11368" y="19656"/>
                                              <a:pt x="11389" y="19656"/>
                                              <a:pt x="11403" y="19656"/>
                                            </a:cubicBezTo>
                                            <a:cubicBezTo>
                                              <a:pt x="11409" y="19649"/>
                                              <a:pt x="11416" y="19649"/>
                                              <a:pt x="11416" y="19649"/>
                                            </a:cubicBezTo>
                                            <a:close/>
                                            <a:moveTo>
                                              <a:pt x="10962" y="21064"/>
                                            </a:moveTo>
                                            <a:cubicBezTo>
                                              <a:pt x="10983" y="21030"/>
                                              <a:pt x="11017" y="20997"/>
                                              <a:pt x="11058" y="20977"/>
                                            </a:cubicBezTo>
                                            <a:cubicBezTo>
                                              <a:pt x="11072" y="20970"/>
                                              <a:pt x="11079" y="20970"/>
                                              <a:pt x="11093" y="20963"/>
                                            </a:cubicBezTo>
                                            <a:cubicBezTo>
                                              <a:pt x="11113" y="20956"/>
                                              <a:pt x="11134" y="20956"/>
                                              <a:pt x="11148" y="20956"/>
                                            </a:cubicBezTo>
                                            <a:cubicBezTo>
                                              <a:pt x="11148" y="20956"/>
                                              <a:pt x="11155" y="20956"/>
                                              <a:pt x="11155" y="20956"/>
                                            </a:cubicBezTo>
                                            <a:cubicBezTo>
                                              <a:pt x="11175" y="20956"/>
                                              <a:pt x="11189" y="20956"/>
                                              <a:pt x="11203" y="20963"/>
                                            </a:cubicBezTo>
                                            <a:cubicBezTo>
                                              <a:pt x="11224" y="20970"/>
                                              <a:pt x="11237" y="20970"/>
                                              <a:pt x="11251" y="20983"/>
                                            </a:cubicBezTo>
                                            <a:cubicBezTo>
                                              <a:pt x="11237" y="20956"/>
                                              <a:pt x="11224" y="20936"/>
                                              <a:pt x="11203" y="20923"/>
                                            </a:cubicBezTo>
                                            <a:cubicBezTo>
                                              <a:pt x="11189" y="20909"/>
                                              <a:pt x="11168" y="20903"/>
                                              <a:pt x="11155" y="20896"/>
                                            </a:cubicBezTo>
                                            <a:cubicBezTo>
                                              <a:pt x="11155" y="20896"/>
                                              <a:pt x="11148" y="20896"/>
                                              <a:pt x="11148" y="20896"/>
                                            </a:cubicBezTo>
                                            <a:cubicBezTo>
                                              <a:pt x="11120" y="20889"/>
                                              <a:pt x="11093" y="20889"/>
                                              <a:pt x="11065" y="20896"/>
                                            </a:cubicBezTo>
                                            <a:cubicBezTo>
                                              <a:pt x="11058" y="20896"/>
                                              <a:pt x="11058" y="20896"/>
                                              <a:pt x="11051" y="20903"/>
                                            </a:cubicBezTo>
                                            <a:cubicBezTo>
                                              <a:pt x="10989" y="20923"/>
                                              <a:pt x="10948" y="20990"/>
                                              <a:pt x="10962" y="21064"/>
                                            </a:cubicBezTo>
                                            <a:close/>
                                            <a:moveTo>
                                              <a:pt x="11375" y="1944"/>
                                            </a:moveTo>
                                            <a:cubicBezTo>
                                              <a:pt x="11334" y="1991"/>
                                              <a:pt x="11285" y="2025"/>
                                              <a:pt x="11237" y="2045"/>
                                            </a:cubicBezTo>
                                            <a:cubicBezTo>
                                              <a:pt x="11217" y="2051"/>
                                              <a:pt x="11196" y="2058"/>
                                              <a:pt x="11168" y="2065"/>
                                            </a:cubicBezTo>
                                            <a:cubicBezTo>
                                              <a:pt x="11189" y="2072"/>
                                              <a:pt x="11210" y="2078"/>
                                              <a:pt x="11237" y="2078"/>
                                            </a:cubicBezTo>
                                            <a:cubicBezTo>
                                              <a:pt x="11320" y="2085"/>
                                              <a:pt x="11396" y="2058"/>
                                              <a:pt x="11451" y="1998"/>
                                            </a:cubicBezTo>
                                            <a:cubicBezTo>
                                              <a:pt x="11526" y="1911"/>
                                              <a:pt x="11526" y="1790"/>
                                              <a:pt x="11464" y="1696"/>
                                            </a:cubicBezTo>
                                            <a:cubicBezTo>
                                              <a:pt x="11464" y="1783"/>
                                              <a:pt x="11437" y="1870"/>
                                              <a:pt x="11375" y="1944"/>
                                            </a:cubicBezTo>
                                            <a:close/>
                                            <a:moveTo>
                                              <a:pt x="11175" y="19763"/>
                                            </a:moveTo>
                                            <a:cubicBezTo>
                                              <a:pt x="11182" y="19763"/>
                                              <a:pt x="11182" y="19756"/>
                                              <a:pt x="11189" y="19756"/>
                                            </a:cubicBezTo>
                                            <a:cubicBezTo>
                                              <a:pt x="11182" y="19756"/>
                                              <a:pt x="11182" y="19756"/>
                                              <a:pt x="11175" y="19756"/>
                                            </a:cubicBezTo>
                                            <a:cubicBezTo>
                                              <a:pt x="11127" y="19763"/>
                                              <a:pt x="11086" y="19797"/>
                                              <a:pt x="11065" y="19844"/>
                                            </a:cubicBezTo>
                                            <a:cubicBezTo>
                                              <a:pt x="11045" y="19897"/>
                                              <a:pt x="11072" y="19958"/>
                                              <a:pt x="11120" y="19991"/>
                                            </a:cubicBezTo>
                                            <a:cubicBezTo>
                                              <a:pt x="11100" y="19951"/>
                                              <a:pt x="11100" y="19904"/>
                                              <a:pt x="11113" y="19857"/>
                                            </a:cubicBezTo>
                                            <a:cubicBezTo>
                                              <a:pt x="11120" y="19810"/>
                                              <a:pt x="11148" y="19783"/>
                                              <a:pt x="11175" y="19763"/>
                                            </a:cubicBezTo>
                                            <a:close/>
                                            <a:moveTo>
                                              <a:pt x="16145" y="2708"/>
                                            </a:moveTo>
                                            <a:cubicBezTo>
                                              <a:pt x="16173" y="2682"/>
                                              <a:pt x="16214" y="2655"/>
                                              <a:pt x="16248" y="2635"/>
                                            </a:cubicBezTo>
                                            <a:cubicBezTo>
                                              <a:pt x="16297" y="2608"/>
                                              <a:pt x="16352" y="2594"/>
                                              <a:pt x="16393" y="2601"/>
                                            </a:cubicBezTo>
                                            <a:cubicBezTo>
                                              <a:pt x="16379" y="2648"/>
                                              <a:pt x="16310" y="2695"/>
                                              <a:pt x="16248" y="2722"/>
                                            </a:cubicBezTo>
                                            <a:cubicBezTo>
                                              <a:pt x="16235" y="2728"/>
                                              <a:pt x="16221" y="2735"/>
                                              <a:pt x="16200" y="2742"/>
                                            </a:cubicBezTo>
                                            <a:cubicBezTo>
                                              <a:pt x="16317" y="2708"/>
                                              <a:pt x="16517" y="2615"/>
                                              <a:pt x="16551" y="2507"/>
                                            </a:cubicBezTo>
                                            <a:cubicBezTo>
                                              <a:pt x="16427" y="2480"/>
                                              <a:pt x="16221" y="2628"/>
                                              <a:pt x="16145" y="2708"/>
                                            </a:cubicBezTo>
                                            <a:close/>
                                            <a:moveTo>
                                              <a:pt x="21060" y="6664"/>
                                            </a:moveTo>
                                            <a:cubicBezTo>
                                              <a:pt x="21060" y="6704"/>
                                              <a:pt x="21046" y="6751"/>
                                              <a:pt x="21012" y="6791"/>
                                            </a:cubicBezTo>
                                            <a:cubicBezTo>
                                              <a:pt x="20991" y="6818"/>
                                              <a:pt x="20963" y="6831"/>
                                              <a:pt x="20943" y="6845"/>
                                            </a:cubicBezTo>
                                            <a:cubicBezTo>
                                              <a:pt x="20929" y="6851"/>
                                              <a:pt x="20922" y="6851"/>
                                              <a:pt x="20908" y="6851"/>
                                            </a:cubicBezTo>
                                            <a:cubicBezTo>
                                              <a:pt x="20922" y="6858"/>
                                              <a:pt x="20929" y="6858"/>
                                              <a:pt x="20943" y="6858"/>
                                            </a:cubicBezTo>
                                            <a:cubicBezTo>
                                              <a:pt x="20984" y="6865"/>
                                              <a:pt x="21025" y="6845"/>
                                              <a:pt x="21053" y="6818"/>
                                            </a:cubicBezTo>
                                            <a:cubicBezTo>
                                              <a:pt x="21087" y="6778"/>
                                              <a:pt x="21087" y="6717"/>
                                              <a:pt x="21060" y="6664"/>
                                            </a:cubicBezTo>
                                            <a:close/>
                                            <a:moveTo>
                                              <a:pt x="20819" y="6691"/>
                                            </a:moveTo>
                                            <a:lnTo>
                                              <a:pt x="20819" y="6691"/>
                                            </a:lnTo>
                                            <a:cubicBezTo>
                                              <a:pt x="20853" y="6691"/>
                                              <a:pt x="20874" y="6664"/>
                                              <a:pt x="20874" y="6637"/>
                                            </a:cubicBezTo>
                                            <a:cubicBezTo>
                                              <a:pt x="20874" y="6610"/>
                                              <a:pt x="20846" y="6583"/>
                                              <a:pt x="20819" y="6583"/>
                                            </a:cubicBezTo>
                                            <a:lnTo>
                                              <a:pt x="20819" y="6583"/>
                                            </a:lnTo>
                                            <a:cubicBezTo>
                                              <a:pt x="20798" y="6583"/>
                                              <a:pt x="20778" y="6597"/>
                                              <a:pt x="20771" y="6610"/>
                                            </a:cubicBezTo>
                                            <a:cubicBezTo>
                                              <a:pt x="20764" y="6617"/>
                                              <a:pt x="20764" y="6630"/>
                                              <a:pt x="20764" y="6637"/>
                                            </a:cubicBezTo>
                                            <a:cubicBezTo>
                                              <a:pt x="20764" y="6644"/>
                                              <a:pt x="20764" y="6657"/>
                                              <a:pt x="20771" y="6664"/>
                                            </a:cubicBezTo>
                                            <a:cubicBezTo>
                                              <a:pt x="20778" y="6677"/>
                                              <a:pt x="20798" y="6691"/>
                                              <a:pt x="20819" y="6691"/>
                                            </a:cubicBezTo>
                                            <a:close/>
                                            <a:moveTo>
                                              <a:pt x="20716" y="6798"/>
                                            </a:moveTo>
                                            <a:cubicBezTo>
                                              <a:pt x="20729" y="6804"/>
                                              <a:pt x="20743" y="6811"/>
                                              <a:pt x="20764" y="6818"/>
                                            </a:cubicBezTo>
                                            <a:cubicBezTo>
                                              <a:pt x="20764" y="6818"/>
                                              <a:pt x="20771" y="6818"/>
                                              <a:pt x="20771" y="6818"/>
                                            </a:cubicBezTo>
                                            <a:cubicBezTo>
                                              <a:pt x="20785" y="6818"/>
                                              <a:pt x="20805" y="6818"/>
                                              <a:pt x="20819" y="6811"/>
                                            </a:cubicBezTo>
                                            <a:cubicBezTo>
                                              <a:pt x="20840" y="6804"/>
                                              <a:pt x="20853" y="6798"/>
                                              <a:pt x="20874" y="6784"/>
                                            </a:cubicBezTo>
                                            <a:cubicBezTo>
                                              <a:pt x="20860" y="6791"/>
                                              <a:pt x="20840" y="6791"/>
                                              <a:pt x="20819" y="6784"/>
                                            </a:cubicBezTo>
                                            <a:cubicBezTo>
                                              <a:pt x="20805" y="6784"/>
                                              <a:pt x="20785" y="6778"/>
                                              <a:pt x="20771" y="6771"/>
                                            </a:cubicBezTo>
                                            <a:cubicBezTo>
                                              <a:pt x="20771" y="6771"/>
                                              <a:pt x="20764" y="6771"/>
                                              <a:pt x="20764" y="6764"/>
                                            </a:cubicBezTo>
                                            <a:cubicBezTo>
                                              <a:pt x="20757" y="6758"/>
                                              <a:pt x="20750" y="6758"/>
                                              <a:pt x="20743" y="6751"/>
                                            </a:cubicBezTo>
                                            <a:cubicBezTo>
                                              <a:pt x="20709" y="6731"/>
                                              <a:pt x="20688" y="6704"/>
                                              <a:pt x="20674" y="6677"/>
                                            </a:cubicBezTo>
                                            <a:cubicBezTo>
                                              <a:pt x="20674" y="6670"/>
                                              <a:pt x="20668" y="6664"/>
                                              <a:pt x="20668" y="6657"/>
                                            </a:cubicBezTo>
                                            <a:cubicBezTo>
                                              <a:pt x="20661" y="6684"/>
                                              <a:pt x="20668" y="6711"/>
                                              <a:pt x="20674" y="6737"/>
                                            </a:cubicBezTo>
                                            <a:cubicBezTo>
                                              <a:pt x="20681" y="6764"/>
                                              <a:pt x="20695" y="6778"/>
                                              <a:pt x="20716" y="6798"/>
                                            </a:cubicBezTo>
                                            <a:close/>
                                            <a:moveTo>
                                              <a:pt x="20764" y="6918"/>
                                            </a:moveTo>
                                            <a:cubicBezTo>
                                              <a:pt x="20757" y="6918"/>
                                              <a:pt x="20757" y="6912"/>
                                              <a:pt x="20750" y="6912"/>
                                            </a:cubicBezTo>
                                            <a:cubicBezTo>
                                              <a:pt x="20757" y="6918"/>
                                              <a:pt x="20757" y="6932"/>
                                              <a:pt x="20764" y="6939"/>
                                            </a:cubicBezTo>
                                            <a:cubicBezTo>
                                              <a:pt x="20764" y="6945"/>
                                              <a:pt x="20771" y="6945"/>
                                              <a:pt x="20771" y="6952"/>
                                            </a:cubicBezTo>
                                            <a:cubicBezTo>
                                              <a:pt x="20785" y="6965"/>
                                              <a:pt x="20805" y="6979"/>
                                              <a:pt x="20819" y="6992"/>
                                            </a:cubicBezTo>
                                            <a:cubicBezTo>
                                              <a:pt x="20840" y="6999"/>
                                              <a:pt x="20867" y="7006"/>
                                              <a:pt x="20895" y="6999"/>
                                            </a:cubicBezTo>
                                            <a:cubicBezTo>
                                              <a:pt x="20908" y="6999"/>
                                              <a:pt x="20922" y="6992"/>
                                              <a:pt x="20936" y="6985"/>
                                            </a:cubicBezTo>
                                            <a:cubicBezTo>
                                              <a:pt x="20977" y="6959"/>
                                              <a:pt x="20998" y="6918"/>
                                              <a:pt x="20998" y="6872"/>
                                            </a:cubicBezTo>
                                            <a:cubicBezTo>
                                              <a:pt x="20984" y="6892"/>
                                              <a:pt x="20963" y="6912"/>
                                              <a:pt x="20936" y="6925"/>
                                            </a:cubicBezTo>
                                            <a:cubicBezTo>
                                              <a:pt x="20922" y="6932"/>
                                              <a:pt x="20902" y="6939"/>
                                              <a:pt x="20881" y="6945"/>
                                            </a:cubicBezTo>
                                            <a:cubicBezTo>
                                              <a:pt x="20860" y="6952"/>
                                              <a:pt x="20840" y="6952"/>
                                              <a:pt x="20819" y="6945"/>
                                            </a:cubicBezTo>
                                            <a:cubicBezTo>
                                              <a:pt x="20798" y="6945"/>
                                              <a:pt x="20785" y="6939"/>
                                              <a:pt x="20771" y="6932"/>
                                            </a:cubicBezTo>
                                            <a:cubicBezTo>
                                              <a:pt x="20771" y="6925"/>
                                              <a:pt x="20764" y="6925"/>
                                              <a:pt x="20764" y="6918"/>
                                            </a:cubicBezTo>
                                            <a:close/>
                                            <a:moveTo>
                                              <a:pt x="19587" y="11698"/>
                                            </a:moveTo>
                                            <a:cubicBezTo>
                                              <a:pt x="19669" y="11712"/>
                                              <a:pt x="19800" y="11672"/>
                                              <a:pt x="19917" y="11625"/>
                                            </a:cubicBezTo>
                                            <a:cubicBezTo>
                                              <a:pt x="19897" y="11645"/>
                                              <a:pt x="19876" y="11665"/>
                                              <a:pt x="19869" y="11685"/>
                                            </a:cubicBezTo>
                                            <a:cubicBezTo>
                                              <a:pt x="19890" y="11685"/>
                                              <a:pt x="19917" y="11672"/>
                                              <a:pt x="19952" y="11658"/>
                                            </a:cubicBezTo>
                                            <a:cubicBezTo>
                                              <a:pt x="19869" y="11752"/>
                                              <a:pt x="19786" y="11866"/>
                                              <a:pt x="19780" y="11946"/>
                                            </a:cubicBezTo>
                                            <a:cubicBezTo>
                                              <a:pt x="19862" y="11913"/>
                                              <a:pt x="19972" y="11792"/>
                                              <a:pt x="20041" y="11685"/>
                                            </a:cubicBezTo>
                                            <a:cubicBezTo>
                                              <a:pt x="20027" y="11732"/>
                                              <a:pt x="20020" y="11772"/>
                                              <a:pt x="20027" y="11806"/>
                                            </a:cubicBezTo>
                                            <a:cubicBezTo>
                                              <a:pt x="20055" y="11785"/>
                                              <a:pt x="20076" y="11745"/>
                                              <a:pt x="20089" y="11698"/>
                                            </a:cubicBezTo>
                                            <a:cubicBezTo>
                                              <a:pt x="20076" y="11826"/>
                                              <a:pt x="20082" y="11993"/>
                                              <a:pt x="20131" y="12067"/>
                                            </a:cubicBezTo>
                                            <a:cubicBezTo>
                                              <a:pt x="20172" y="12000"/>
                                              <a:pt x="20179" y="11859"/>
                                              <a:pt x="20172" y="11732"/>
                                            </a:cubicBezTo>
                                            <a:cubicBezTo>
                                              <a:pt x="20186" y="11765"/>
                                              <a:pt x="20199" y="11792"/>
                                              <a:pt x="20220" y="11806"/>
                                            </a:cubicBezTo>
                                            <a:cubicBezTo>
                                              <a:pt x="20227" y="11785"/>
                                              <a:pt x="20227" y="11759"/>
                                              <a:pt x="20220" y="11725"/>
                                            </a:cubicBezTo>
                                            <a:cubicBezTo>
                                              <a:pt x="20282" y="11832"/>
                                              <a:pt x="20365" y="11940"/>
                                              <a:pt x="20433" y="11980"/>
                                            </a:cubicBezTo>
                                            <a:cubicBezTo>
                                              <a:pt x="20433" y="11886"/>
                                              <a:pt x="20337" y="11745"/>
                                              <a:pt x="20255" y="11638"/>
                                            </a:cubicBezTo>
                                            <a:cubicBezTo>
                                              <a:pt x="20296" y="11672"/>
                                              <a:pt x="20344" y="11692"/>
                                              <a:pt x="20378" y="11698"/>
                                            </a:cubicBezTo>
                                            <a:cubicBezTo>
                                              <a:pt x="20365" y="11665"/>
                                              <a:pt x="20330" y="11631"/>
                                              <a:pt x="20289" y="11604"/>
                                            </a:cubicBezTo>
                                            <a:cubicBezTo>
                                              <a:pt x="20413" y="11658"/>
                                              <a:pt x="20578" y="11698"/>
                                              <a:pt x="20668" y="11678"/>
                                            </a:cubicBezTo>
                                            <a:cubicBezTo>
                                              <a:pt x="20612" y="11618"/>
                                              <a:pt x="20489" y="11571"/>
                                              <a:pt x="20372" y="11544"/>
                                            </a:cubicBezTo>
                                            <a:cubicBezTo>
                                              <a:pt x="20399" y="11544"/>
                                              <a:pt x="20433" y="11531"/>
                                              <a:pt x="20447" y="11517"/>
                                            </a:cubicBezTo>
                                            <a:cubicBezTo>
                                              <a:pt x="20433" y="11504"/>
                                              <a:pt x="20372" y="11504"/>
                                              <a:pt x="20344" y="11497"/>
                                            </a:cubicBezTo>
                                            <a:cubicBezTo>
                                              <a:pt x="20447" y="11470"/>
                                              <a:pt x="20599" y="11430"/>
                                              <a:pt x="20681" y="11363"/>
                                            </a:cubicBezTo>
                                            <a:cubicBezTo>
                                              <a:pt x="20585" y="11356"/>
                                              <a:pt x="20420" y="11390"/>
                                              <a:pt x="20310" y="11423"/>
                                            </a:cubicBezTo>
                                            <a:cubicBezTo>
                                              <a:pt x="20358" y="11390"/>
                                              <a:pt x="20365" y="11370"/>
                                              <a:pt x="20378" y="11336"/>
                                            </a:cubicBezTo>
                                            <a:cubicBezTo>
                                              <a:pt x="20344" y="11336"/>
                                              <a:pt x="20303" y="11356"/>
                                              <a:pt x="20255" y="11390"/>
                                            </a:cubicBezTo>
                                            <a:cubicBezTo>
                                              <a:pt x="20344" y="11289"/>
                                              <a:pt x="20440" y="11155"/>
                                              <a:pt x="20447" y="11061"/>
                                            </a:cubicBezTo>
                                            <a:cubicBezTo>
                                              <a:pt x="20365" y="11095"/>
                                              <a:pt x="20268" y="11222"/>
                                              <a:pt x="20199" y="11330"/>
                                            </a:cubicBezTo>
                                            <a:cubicBezTo>
                                              <a:pt x="20213" y="11289"/>
                                              <a:pt x="20220" y="11242"/>
                                              <a:pt x="20206" y="11216"/>
                                            </a:cubicBezTo>
                                            <a:cubicBezTo>
                                              <a:pt x="20186" y="11229"/>
                                              <a:pt x="20172" y="11263"/>
                                              <a:pt x="20158" y="11296"/>
                                            </a:cubicBezTo>
                                            <a:cubicBezTo>
                                              <a:pt x="20165" y="11169"/>
                                              <a:pt x="20158" y="11021"/>
                                              <a:pt x="20117" y="10954"/>
                                            </a:cubicBezTo>
                                            <a:cubicBezTo>
                                              <a:pt x="20076" y="11021"/>
                                              <a:pt x="20069" y="11169"/>
                                              <a:pt x="20076" y="11296"/>
                                            </a:cubicBezTo>
                                            <a:cubicBezTo>
                                              <a:pt x="20062" y="11263"/>
                                              <a:pt x="20041" y="11229"/>
                                              <a:pt x="20027" y="11216"/>
                                            </a:cubicBezTo>
                                            <a:cubicBezTo>
                                              <a:pt x="20020" y="11242"/>
                                              <a:pt x="20027" y="11276"/>
                                              <a:pt x="20034" y="11316"/>
                                            </a:cubicBezTo>
                                            <a:cubicBezTo>
                                              <a:pt x="19965" y="11209"/>
                                              <a:pt x="19876" y="11088"/>
                                              <a:pt x="19793" y="11055"/>
                                            </a:cubicBezTo>
                                            <a:cubicBezTo>
                                              <a:pt x="19800" y="11135"/>
                                              <a:pt x="19876" y="11256"/>
                                              <a:pt x="19952" y="11350"/>
                                            </a:cubicBezTo>
                                            <a:cubicBezTo>
                                              <a:pt x="19924" y="11330"/>
                                              <a:pt x="19897" y="11316"/>
                                              <a:pt x="19869" y="11316"/>
                                            </a:cubicBezTo>
                                            <a:cubicBezTo>
                                              <a:pt x="19876" y="11343"/>
                                              <a:pt x="19903" y="11377"/>
                                              <a:pt x="19938" y="11403"/>
                                            </a:cubicBezTo>
                                            <a:cubicBezTo>
                                              <a:pt x="19821" y="11350"/>
                                              <a:pt x="19669" y="11296"/>
                                              <a:pt x="19580" y="11316"/>
                                            </a:cubicBezTo>
                                            <a:cubicBezTo>
                                              <a:pt x="19635" y="11390"/>
                                              <a:pt x="19800" y="11450"/>
                                              <a:pt x="19938" y="11484"/>
                                            </a:cubicBezTo>
                                            <a:cubicBezTo>
                                              <a:pt x="19883" y="11484"/>
                                              <a:pt x="19828" y="11491"/>
                                              <a:pt x="19800" y="11511"/>
                                            </a:cubicBezTo>
                                            <a:cubicBezTo>
                                              <a:pt x="19828" y="11531"/>
                                              <a:pt x="19876" y="11537"/>
                                              <a:pt x="19931" y="11537"/>
                                            </a:cubicBezTo>
                                            <a:cubicBezTo>
                                              <a:pt x="19807" y="11564"/>
                                              <a:pt x="19642" y="11625"/>
                                              <a:pt x="19587" y="11698"/>
                                            </a:cubicBezTo>
                                            <a:close/>
                                            <a:moveTo>
                                              <a:pt x="20124" y="11370"/>
                                            </a:moveTo>
                                            <a:cubicBezTo>
                                              <a:pt x="20199" y="11370"/>
                                              <a:pt x="20268" y="11430"/>
                                              <a:pt x="20268" y="11511"/>
                                            </a:cubicBezTo>
                                            <a:cubicBezTo>
                                              <a:pt x="20268" y="11584"/>
                                              <a:pt x="20206" y="11651"/>
                                              <a:pt x="20124" y="11651"/>
                                            </a:cubicBezTo>
                                            <a:cubicBezTo>
                                              <a:pt x="20048" y="11651"/>
                                              <a:pt x="19979" y="11591"/>
                                              <a:pt x="19979" y="11511"/>
                                            </a:cubicBezTo>
                                            <a:cubicBezTo>
                                              <a:pt x="19979" y="11430"/>
                                              <a:pt x="20041" y="11370"/>
                                              <a:pt x="20124" y="11370"/>
                                            </a:cubicBezTo>
                                            <a:close/>
                                            <a:moveTo>
                                              <a:pt x="20764" y="9050"/>
                                            </a:moveTo>
                                            <a:cubicBezTo>
                                              <a:pt x="20750" y="9057"/>
                                              <a:pt x="20736" y="9064"/>
                                              <a:pt x="20716" y="9070"/>
                                            </a:cubicBezTo>
                                            <a:cubicBezTo>
                                              <a:pt x="20833" y="9037"/>
                                              <a:pt x="21032" y="8943"/>
                                              <a:pt x="21067" y="8836"/>
                                            </a:cubicBezTo>
                                            <a:cubicBezTo>
                                              <a:pt x="20936" y="8809"/>
                                              <a:pt x="20729" y="8956"/>
                                              <a:pt x="20654" y="9037"/>
                                            </a:cubicBezTo>
                                            <a:cubicBezTo>
                                              <a:pt x="20681" y="9010"/>
                                              <a:pt x="20723" y="8983"/>
                                              <a:pt x="20757" y="8963"/>
                                            </a:cubicBezTo>
                                            <a:cubicBezTo>
                                              <a:pt x="20805" y="8936"/>
                                              <a:pt x="20860" y="8923"/>
                                              <a:pt x="20902" y="8930"/>
                                            </a:cubicBezTo>
                                            <a:cubicBezTo>
                                              <a:pt x="20888" y="8977"/>
                                              <a:pt x="20826" y="9017"/>
                                              <a:pt x="20764" y="9050"/>
                                            </a:cubicBezTo>
                                            <a:close/>
                                            <a:moveTo>
                                              <a:pt x="20089" y="12825"/>
                                            </a:moveTo>
                                            <a:cubicBezTo>
                                              <a:pt x="20076" y="12831"/>
                                              <a:pt x="20069" y="12845"/>
                                              <a:pt x="20055" y="12851"/>
                                            </a:cubicBezTo>
                                            <a:cubicBezTo>
                                              <a:pt x="20048" y="12838"/>
                                              <a:pt x="20034" y="12831"/>
                                              <a:pt x="20020" y="12825"/>
                                            </a:cubicBezTo>
                                            <a:cubicBezTo>
                                              <a:pt x="20020" y="12825"/>
                                              <a:pt x="20020" y="12825"/>
                                              <a:pt x="20020" y="12825"/>
                                            </a:cubicBezTo>
                                            <a:cubicBezTo>
                                              <a:pt x="20020" y="12831"/>
                                              <a:pt x="20020" y="12831"/>
                                              <a:pt x="20014" y="12838"/>
                                            </a:cubicBezTo>
                                            <a:cubicBezTo>
                                              <a:pt x="20020" y="12838"/>
                                              <a:pt x="20027" y="12845"/>
                                              <a:pt x="20034" y="12851"/>
                                            </a:cubicBezTo>
                                            <a:cubicBezTo>
                                              <a:pt x="20041" y="12858"/>
                                              <a:pt x="20048" y="12858"/>
                                              <a:pt x="20048" y="12865"/>
                                            </a:cubicBezTo>
                                            <a:cubicBezTo>
                                              <a:pt x="20055" y="12858"/>
                                              <a:pt x="20062" y="12851"/>
                                              <a:pt x="20062" y="12851"/>
                                            </a:cubicBezTo>
                                            <a:cubicBezTo>
                                              <a:pt x="20069" y="12845"/>
                                              <a:pt x="20076" y="12845"/>
                                              <a:pt x="20082" y="12838"/>
                                            </a:cubicBezTo>
                                            <a:cubicBezTo>
                                              <a:pt x="20096" y="12831"/>
                                              <a:pt x="20089" y="12825"/>
                                              <a:pt x="20089" y="12825"/>
                                            </a:cubicBezTo>
                                            <a:cubicBezTo>
                                              <a:pt x="20089" y="12825"/>
                                              <a:pt x="20089" y="12825"/>
                                              <a:pt x="20089" y="12825"/>
                                            </a:cubicBezTo>
                                            <a:close/>
                                            <a:moveTo>
                                              <a:pt x="19993" y="14547"/>
                                            </a:moveTo>
                                            <a:cubicBezTo>
                                              <a:pt x="19910" y="14480"/>
                                              <a:pt x="19807" y="14460"/>
                                              <a:pt x="19711" y="14487"/>
                                            </a:cubicBezTo>
                                            <a:cubicBezTo>
                                              <a:pt x="19663" y="14501"/>
                                              <a:pt x="19621" y="14521"/>
                                              <a:pt x="19587" y="14554"/>
                                            </a:cubicBezTo>
                                            <a:cubicBezTo>
                                              <a:pt x="19628" y="14554"/>
                                              <a:pt x="19669" y="14554"/>
                                              <a:pt x="19711" y="14568"/>
                                            </a:cubicBezTo>
                                            <a:cubicBezTo>
                                              <a:pt x="19773" y="14581"/>
                                              <a:pt x="19835" y="14615"/>
                                              <a:pt x="19897" y="14661"/>
                                            </a:cubicBezTo>
                                            <a:cubicBezTo>
                                              <a:pt x="19993" y="14742"/>
                                              <a:pt x="20041" y="14842"/>
                                              <a:pt x="20055" y="14943"/>
                                            </a:cubicBezTo>
                                            <a:cubicBezTo>
                                              <a:pt x="20131" y="14809"/>
                                              <a:pt x="20110" y="14641"/>
                                              <a:pt x="19993" y="14547"/>
                                            </a:cubicBezTo>
                                            <a:close/>
                                            <a:moveTo>
                                              <a:pt x="20186" y="14313"/>
                                            </a:moveTo>
                                            <a:lnTo>
                                              <a:pt x="20186" y="14293"/>
                                            </a:lnTo>
                                            <a:cubicBezTo>
                                              <a:pt x="20186" y="14212"/>
                                              <a:pt x="20172" y="14125"/>
                                              <a:pt x="20151" y="14078"/>
                                            </a:cubicBezTo>
                                            <a:cubicBezTo>
                                              <a:pt x="20151" y="14078"/>
                                              <a:pt x="20151" y="14085"/>
                                              <a:pt x="20151" y="14085"/>
                                            </a:cubicBezTo>
                                            <a:cubicBezTo>
                                              <a:pt x="20158" y="14105"/>
                                              <a:pt x="20158" y="14125"/>
                                              <a:pt x="20158" y="14152"/>
                                            </a:cubicBezTo>
                                            <a:lnTo>
                                              <a:pt x="20158" y="14219"/>
                                            </a:lnTo>
                                            <a:cubicBezTo>
                                              <a:pt x="20158" y="14239"/>
                                              <a:pt x="20151" y="14259"/>
                                              <a:pt x="20151" y="14273"/>
                                            </a:cubicBezTo>
                                            <a:cubicBezTo>
                                              <a:pt x="20144" y="14299"/>
                                              <a:pt x="20131" y="14326"/>
                                              <a:pt x="20117" y="14340"/>
                                            </a:cubicBezTo>
                                            <a:cubicBezTo>
                                              <a:pt x="20103" y="14326"/>
                                              <a:pt x="20096" y="14306"/>
                                              <a:pt x="20089" y="14286"/>
                                            </a:cubicBezTo>
                                            <a:cubicBezTo>
                                              <a:pt x="20089" y="14279"/>
                                              <a:pt x="20089" y="14273"/>
                                              <a:pt x="20082" y="14266"/>
                                            </a:cubicBezTo>
                                            <a:cubicBezTo>
                                              <a:pt x="20076" y="14226"/>
                                              <a:pt x="20076" y="14179"/>
                                              <a:pt x="20082" y="14132"/>
                                            </a:cubicBezTo>
                                            <a:cubicBezTo>
                                              <a:pt x="20082" y="14125"/>
                                              <a:pt x="20082" y="14118"/>
                                              <a:pt x="20089" y="14112"/>
                                            </a:cubicBezTo>
                                            <a:cubicBezTo>
                                              <a:pt x="20089" y="14118"/>
                                              <a:pt x="20082" y="14132"/>
                                              <a:pt x="20082" y="14139"/>
                                            </a:cubicBezTo>
                                            <a:cubicBezTo>
                                              <a:pt x="20076" y="14159"/>
                                              <a:pt x="20076" y="14185"/>
                                              <a:pt x="20069" y="14212"/>
                                            </a:cubicBezTo>
                                            <a:cubicBezTo>
                                              <a:pt x="20069" y="14226"/>
                                              <a:pt x="20069" y="14239"/>
                                              <a:pt x="20062" y="14253"/>
                                            </a:cubicBezTo>
                                            <a:cubicBezTo>
                                              <a:pt x="20062" y="14259"/>
                                              <a:pt x="20062" y="14259"/>
                                              <a:pt x="20062" y="14266"/>
                                            </a:cubicBezTo>
                                            <a:cubicBezTo>
                                              <a:pt x="20062" y="14293"/>
                                              <a:pt x="20062" y="14313"/>
                                              <a:pt x="20062" y="14340"/>
                                            </a:cubicBezTo>
                                            <a:cubicBezTo>
                                              <a:pt x="20062" y="14346"/>
                                              <a:pt x="20062" y="14346"/>
                                              <a:pt x="20062" y="14353"/>
                                            </a:cubicBezTo>
                                            <a:cubicBezTo>
                                              <a:pt x="20062" y="14366"/>
                                              <a:pt x="20062" y="14380"/>
                                              <a:pt x="20069" y="14387"/>
                                            </a:cubicBezTo>
                                            <a:cubicBezTo>
                                              <a:pt x="20069" y="14407"/>
                                              <a:pt x="20076" y="14427"/>
                                              <a:pt x="20082" y="14440"/>
                                            </a:cubicBezTo>
                                            <a:cubicBezTo>
                                              <a:pt x="20089" y="14474"/>
                                              <a:pt x="20103" y="14501"/>
                                              <a:pt x="20124" y="14514"/>
                                            </a:cubicBezTo>
                                            <a:cubicBezTo>
                                              <a:pt x="20172" y="14480"/>
                                              <a:pt x="20186" y="14400"/>
                                              <a:pt x="20186" y="14313"/>
                                            </a:cubicBezTo>
                                            <a:close/>
                                            <a:moveTo>
                                              <a:pt x="20310" y="13669"/>
                                            </a:moveTo>
                                            <a:cubicBezTo>
                                              <a:pt x="20310" y="13669"/>
                                              <a:pt x="20316" y="13669"/>
                                              <a:pt x="20316" y="13663"/>
                                            </a:cubicBezTo>
                                            <a:cubicBezTo>
                                              <a:pt x="20323" y="13683"/>
                                              <a:pt x="20316" y="13709"/>
                                              <a:pt x="20310" y="13743"/>
                                            </a:cubicBezTo>
                                            <a:cubicBezTo>
                                              <a:pt x="20289" y="13790"/>
                                              <a:pt x="20255" y="13844"/>
                                              <a:pt x="20227" y="13877"/>
                                            </a:cubicBezTo>
                                            <a:cubicBezTo>
                                              <a:pt x="20316" y="13790"/>
                                              <a:pt x="20433" y="13616"/>
                                              <a:pt x="20413" y="13502"/>
                                            </a:cubicBezTo>
                                            <a:cubicBezTo>
                                              <a:pt x="20316" y="13528"/>
                                              <a:pt x="20234" y="13669"/>
                                              <a:pt x="20193" y="13783"/>
                                            </a:cubicBezTo>
                                            <a:cubicBezTo>
                                              <a:pt x="20179" y="13817"/>
                                              <a:pt x="20172" y="13850"/>
                                              <a:pt x="20165" y="13877"/>
                                            </a:cubicBezTo>
                                            <a:cubicBezTo>
                                              <a:pt x="20165" y="13870"/>
                                              <a:pt x="20165" y="13870"/>
                                              <a:pt x="20172" y="13864"/>
                                            </a:cubicBezTo>
                                            <a:cubicBezTo>
                                              <a:pt x="20193" y="13797"/>
                                              <a:pt x="20248" y="13696"/>
                                              <a:pt x="20310" y="13669"/>
                                            </a:cubicBezTo>
                                            <a:close/>
                                            <a:moveTo>
                                              <a:pt x="20723" y="12570"/>
                                            </a:moveTo>
                                            <a:cubicBezTo>
                                              <a:pt x="20681" y="12456"/>
                                              <a:pt x="20516" y="12402"/>
                                              <a:pt x="20344" y="12456"/>
                                            </a:cubicBezTo>
                                            <a:cubicBezTo>
                                              <a:pt x="20316" y="12463"/>
                                              <a:pt x="20296" y="12476"/>
                                              <a:pt x="20275" y="12483"/>
                                            </a:cubicBezTo>
                                            <a:cubicBezTo>
                                              <a:pt x="20282" y="12456"/>
                                              <a:pt x="20282" y="12436"/>
                                              <a:pt x="20282" y="12409"/>
                                            </a:cubicBezTo>
                                            <a:cubicBezTo>
                                              <a:pt x="20282" y="12235"/>
                                              <a:pt x="20179" y="12094"/>
                                              <a:pt x="20055" y="12094"/>
                                            </a:cubicBezTo>
                                            <a:cubicBezTo>
                                              <a:pt x="19931" y="12094"/>
                                              <a:pt x="19828" y="12235"/>
                                              <a:pt x="19828" y="12409"/>
                                            </a:cubicBezTo>
                                            <a:cubicBezTo>
                                              <a:pt x="19828" y="12436"/>
                                              <a:pt x="19828" y="12463"/>
                                              <a:pt x="19835" y="12483"/>
                                            </a:cubicBezTo>
                                            <a:cubicBezTo>
                                              <a:pt x="19814" y="12469"/>
                                              <a:pt x="19786" y="12463"/>
                                              <a:pt x="19766" y="12456"/>
                                            </a:cubicBezTo>
                                            <a:cubicBezTo>
                                              <a:pt x="19594" y="12402"/>
                                              <a:pt x="19429" y="12449"/>
                                              <a:pt x="19387" y="12570"/>
                                            </a:cubicBezTo>
                                            <a:cubicBezTo>
                                              <a:pt x="19346" y="12684"/>
                                              <a:pt x="19456" y="12825"/>
                                              <a:pt x="19628" y="12878"/>
                                            </a:cubicBezTo>
                                            <a:cubicBezTo>
                                              <a:pt x="19656" y="12885"/>
                                              <a:pt x="19676" y="12892"/>
                                              <a:pt x="19704" y="12898"/>
                                            </a:cubicBezTo>
                                            <a:cubicBezTo>
                                              <a:pt x="19683" y="12918"/>
                                              <a:pt x="19669" y="12932"/>
                                              <a:pt x="19656" y="12952"/>
                                            </a:cubicBezTo>
                                            <a:cubicBezTo>
                                              <a:pt x="19552" y="13093"/>
                                              <a:pt x="19546" y="13267"/>
                                              <a:pt x="19649" y="13334"/>
                                            </a:cubicBezTo>
                                            <a:cubicBezTo>
                                              <a:pt x="19752" y="13408"/>
                                              <a:pt x="19917" y="13347"/>
                                              <a:pt x="20020" y="13207"/>
                                            </a:cubicBezTo>
                                            <a:cubicBezTo>
                                              <a:pt x="20034" y="13187"/>
                                              <a:pt x="20048" y="13166"/>
                                              <a:pt x="20062" y="13140"/>
                                            </a:cubicBezTo>
                                            <a:lnTo>
                                              <a:pt x="20062" y="13140"/>
                                            </a:lnTo>
                                            <a:cubicBezTo>
                                              <a:pt x="20076" y="13160"/>
                                              <a:pt x="20089" y="13180"/>
                                              <a:pt x="20103" y="13207"/>
                                            </a:cubicBezTo>
                                            <a:cubicBezTo>
                                              <a:pt x="20206" y="13347"/>
                                              <a:pt x="20378" y="13408"/>
                                              <a:pt x="20475" y="13334"/>
                                            </a:cubicBezTo>
                                            <a:cubicBezTo>
                                              <a:pt x="20578" y="13260"/>
                                              <a:pt x="20571" y="13093"/>
                                              <a:pt x="20468" y="12952"/>
                                            </a:cubicBezTo>
                                            <a:cubicBezTo>
                                              <a:pt x="20454" y="12932"/>
                                              <a:pt x="20433" y="12912"/>
                                              <a:pt x="20420" y="12898"/>
                                            </a:cubicBezTo>
                                            <a:cubicBezTo>
                                              <a:pt x="20447" y="12892"/>
                                              <a:pt x="20468" y="12892"/>
                                              <a:pt x="20495" y="12878"/>
                                            </a:cubicBezTo>
                                            <a:cubicBezTo>
                                              <a:pt x="20661" y="12825"/>
                                              <a:pt x="20764" y="12684"/>
                                              <a:pt x="20723" y="12570"/>
                                            </a:cubicBezTo>
                                            <a:close/>
                                            <a:moveTo>
                                              <a:pt x="20296" y="12872"/>
                                            </a:moveTo>
                                            <a:cubicBezTo>
                                              <a:pt x="20282" y="12878"/>
                                              <a:pt x="20268" y="12878"/>
                                              <a:pt x="20255" y="12878"/>
                                            </a:cubicBezTo>
                                            <a:cubicBezTo>
                                              <a:pt x="20261" y="12885"/>
                                              <a:pt x="20275" y="12898"/>
                                              <a:pt x="20282" y="12912"/>
                                            </a:cubicBezTo>
                                            <a:cubicBezTo>
                                              <a:pt x="20337" y="12992"/>
                                              <a:pt x="20344" y="13086"/>
                                              <a:pt x="20289" y="13126"/>
                                            </a:cubicBezTo>
                                            <a:cubicBezTo>
                                              <a:pt x="20234" y="13166"/>
                                              <a:pt x="20144" y="13133"/>
                                              <a:pt x="20082" y="13059"/>
                                            </a:cubicBezTo>
                                            <a:cubicBezTo>
                                              <a:pt x="20076" y="13046"/>
                                              <a:pt x="20069" y="13039"/>
                                              <a:pt x="20062" y="13026"/>
                                            </a:cubicBezTo>
                                            <a:lnTo>
                                              <a:pt x="20062" y="13026"/>
                                            </a:lnTo>
                                            <a:cubicBezTo>
                                              <a:pt x="20055" y="13039"/>
                                              <a:pt x="20048" y="13053"/>
                                              <a:pt x="20041" y="13059"/>
                                            </a:cubicBezTo>
                                            <a:cubicBezTo>
                                              <a:pt x="19986" y="13140"/>
                                              <a:pt x="19890" y="13166"/>
                                              <a:pt x="19835" y="13126"/>
                                            </a:cubicBezTo>
                                            <a:cubicBezTo>
                                              <a:pt x="19780" y="13086"/>
                                              <a:pt x="19780" y="12992"/>
                                              <a:pt x="19842" y="12912"/>
                                            </a:cubicBezTo>
                                            <a:cubicBezTo>
                                              <a:pt x="19848" y="12898"/>
                                              <a:pt x="19862" y="12892"/>
                                              <a:pt x="19869" y="12878"/>
                                            </a:cubicBezTo>
                                            <a:cubicBezTo>
                                              <a:pt x="19855" y="12878"/>
                                              <a:pt x="19842" y="12872"/>
                                              <a:pt x="19828" y="12872"/>
                                            </a:cubicBezTo>
                                            <a:cubicBezTo>
                                              <a:pt x="19731" y="12845"/>
                                              <a:pt x="19676" y="12764"/>
                                              <a:pt x="19697" y="12704"/>
                                            </a:cubicBezTo>
                                            <a:cubicBezTo>
                                              <a:pt x="19718" y="12644"/>
                                              <a:pt x="19814" y="12617"/>
                                              <a:pt x="19903" y="12644"/>
                                            </a:cubicBezTo>
                                            <a:cubicBezTo>
                                              <a:pt x="19917" y="12650"/>
                                              <a:pt x="19931" y="12650"/>
                                              <a:pt x="19945" y="12657"/>
                                            </a:cubicBezTo>
                                            <a:cubicBezTo>
                                              <a:pt x="19945" y="12644"/>
                                              <a:pt x="19938" y="12630"/>
                                              <a:pt x="19938" y="12617"/>
                                            </a:cubicBezTo>
                                            <a:cubicBezTo>
                                              <a:pt x="19938" y="12523"/>
                                              <a:pt x="19993" y="12442"/>
                                              <a:pt x="20062" y="12442"/>
                                            </a:cubicBezTo>
                                            <a:cubicBezTo>
                                              <a:pt x="20131" y="12442"/>
                                              <a:pt x="20186" y="12523"/>
                                              <a:pt x="20186" y="12617"/>
                                            </a:cubicBezTo>
                                            <a:cubicBezTo>
                                              <a:pt x="20186" y="12630"/>
                                              <a:pt x="20186" y="12644"/>
                                              <a:pt x="20179" y="12657"/>
                                            </a:cubicBezTo>
                                            <a:cubicBezTo>
                                              <a:pt x="20193" y="12650"/>
                                              <a:pt x="20206" y="12644"/>
                                              <a:pt x="20220" y="12644"/>
                                            </a:cubicBezTo>
                                            <a:cubicBezTo>
                                              <a:pt x="20316" y="12617"/>
                                              <a:pt x="20406" y="12644"/>
                                              <a:pt x="20427" y="12704"/>
                                            </a:cubicBezTo>
                                            <a:cubicBezTo>
                                              <a:pt x="20447" y="12764"/>
                                              <a:pt x="20385" y="12845"/>
                                              <a:pt x="20296" y="12872"/>
                                            </a:cubicBezTo>
                                            <a:close/>
                                            <a:moveTo>
                                              <a:pt x="19938" y="15184"/>
                                            </a:moveTo>
                                            <a:cubicBezTo>
                                              <a:pt x="19945" y="15265"/>
                                              <a:pt x="19910" y="15359"/>
                                              <a:pt x="19848" y="15432"/>
                                            </a:cubicBezTo>
                                            <a:cubicBezTo>
                                              <a:pt x="19807" y="15479"/>
                                              <a:pt x="19759" y="15513"/>
                                              <a:pt x="19711" y="15533"/>
                                            </a:cubicBezTo>
                                            <a:cubicBezTo>
                                              <a:pt x="19690" y="15540"/>
                                              <a:pt x="19669" y="15546"/>
                                              <a:pt x="19642" y="15553"/>
                                            </a:cubicBezTo>
                                            <a:cubicBezTo>
                                              <a:pt x="19663" y="15560"/>
                                              <a:pt x="19683" y="15566"/>
                                              <a:pt x="19711" y="15566"/>
                                            </a:cubicBezTo>
                                            <a:cubicBezTo>
                                              <a:pt x="19793" y="15573"/>
                                              <a:pt x="19869" y="15546"/>
                                              <a:pt x="19924" y="15486"/>
                                            </a:cubicBezTo>
                                            <a:cubicBezTo>
                                              <a:pt x="20000" y="15399"/>
                                              <a:pt x="20000" y="15278"/>
                                              <a:pt x="19938" y="15184"/>
                                            </a:cubicBezTo>
                                            <a:close/>
                                            <a:moveTo>
                                              <a:pt x="20599" y="10163"/>
                                            </a:moveTo>
                                            <a:cubicBezTo>
                                              <a:pt x="20578" y="10170"/>
                                              <a:pt x="20557" y="10177"/>
                                              <a:pt x="20544" y="10183"/>
                                            </a:cubicBezTo>
                                            <a:cubicBezTo>
                                              <a:pt x="20695" y="10143"/>
                                              <a:pt x="20936" y="10029"/>
                                              <a:pt x="20984" y="9888"/>
                                            </a:cubicBezTo>
                                            <a:cubicBezTo>
                                              <a:pt x="20826" y="9855"/>
                                              <a:pt x="20557" y="10036"/>
                                              <a:pt x="20468" y="10143"/>
                                            </a:cubicBezTo>
                                            <a:cubicBezTo>
                                              <a:pt x="20502" y="10109"/>
                                              <a:pt x="20550" y="10076"/>
                                              <a:pt x="20599" y="10049"/>
                                            </a:cubicBezTo>
                                            <a:cubicBezTo>
                                              <a:pt x="20661" y="10016"/>
                                              <a:pt x="20729" y="9996"/>
                                              <a:pt x="20778" y="10009"/>
                                            </a:cubicBezTo>
                                            <a:cubicBezTo>
                                              <a:pt x="20757" y="10076"/>
                                              <a:pt x="20674" y="10130"/>
                                              <a:pt x="20599" y="10163"/>
                                            </a:cubicBezTo>
                                            <a:close/>
                                            <a:moveTo>
                                              <a:pt x="20310" y="10022"/>
                                            </a:moveTo>
                                            <a:cubicBezTo>
                                              <a:pt x="20316" y="10056"/>
                                              <a:pt x="20323" y="10083"/>
                                              <a:pt x="20330" y="10103"/>
                                            </a:cubicBezTo>
                                            <a:cubicBezTo>
                                              <a:pt x="20323" y="10076"/>
                                              <a:pt x="20316" y="10042"/>
                                              <a:pt x="20316" y="10009"/>
                                            </a:cubicBezTo>
                                            <a:lnTo>
                                              <a:pt x="20316" y="9928"/>
                                            </a:lnTo>
                                            <a:cubicBezTo>
                                              <a:pt x="20323" y="9868"/>
                                              <a:pt x="20337" y="9808"/>
                                              <a:pt x="20372" y="9774"/>
                                            </a:cubicBezTo>
                                            <a:cubicBezTo>
                                              <a:pt x="20378" y="9788"/>
                                              <a:pt x="20392" y="9801"/>
                                              <a:pt x="20399" y="9815"/>
                                            </a:cubicBezTo>
                                            <a:cubicBezTo>
                                              <a:pt x="20406" y="9821"/>
                                              <a:pt x="20406" y="9835"/>
                                              <a:pt x="20413" y="9848"/>
                                            </a:cubicBezTo>
                                            <a:cubicBezTo>
                                              <a:pt x="20433" y="9915"/>
                                              <a:pt x="20427" y="10002"/>
                                              <a:pt x="20413" y="10069"/>
                                            </a:cubicBezTo>
                                            <a:cubicBezTo>
                                              <a:pt x="20427" y="10022"/>
                                              <a:pt x="20440" y="9955"/>
                                              <a:pt x="20440" y="9888"/>
                                            </a:cubicBezTo>
                                            <a:cubicBezTo>
                                              <a:pt x="20440" y="9848"/>
                                              <a:pt x="20440" y="9801"/>
                                              <a:pt x="20440" y="9761"/>
                                            </a:cubicBezTo>
                                            <a:cubicBezTo>
                                              <a:pt x="20433" y="9674"/>
                                              <a:pt x="20413" y="9600"/>
                                              <a:pt x="20372" y="9553"/>
                                            </a:cubicBezTo>
                                            <a:cubicBezTo>
                                              <a:pt x="20344" y="9580"/>
                                              <a:pt x="20330" y="9620"/>
                                              <a:pt x="20316" y="9660"/>
                                            </a:cubicBezTo>
                                            <a:cubicBezTo>
                                              <a:pt x="20310" y="9687"/>
                                              <a:pt x="20303" y="9714"/>
                                              <a:pt x="20303" y="9741"/>
                                            </a:cubicBezTo>
                                            <a:cubicBezTo>
                                              <a:pt x="20303" y="9768"/>
                                              <a:pt x="20296" y="9794"/>
                                              <a:pt x="20296" y="9821"/>
                                            </a:cubicBezTo>
                                            <a:lnTo>
                                              <a:pt x="20296" y="9848"/>
                                            </a:lnTo>
                                            <a:cubicBezTo>
                                              <a:pt x="20296" y="9875"/>
                                              <a:pt x="20296" y="9908"/>
                                              <a:pt x="20303" y="9935"/>
                                            </a:cubicBezTo>
                                            <a:cubicBezTo>
                                              <a:pt x="20303" y="9962"/>
                                              <a:pt x="20303" y="9996"/>
                                              <a:pt x="20310" y="10022"/>
                                            </a:cubicBezTo>
                                            <a:close/>
                                            <a:moveTo>
                                              <a:pt x="16510" y="1415"/>
                                            </a:moveTo>
                                            <a:cubicBezTo>
                                              <a:pt x="16482" y="1408"/>
                                              <a:pt x="16448" y="1401"/>
                                              <a:pt x="16420" y="1415"/>
                                            </a:cubicBezTo>
                                            <a:cubicBezTo>
                                              <a:pt x="16400" y="1421"/>
                                              <a:pt x="16379" y="1435"/>
                                              <a:pt x="16365" y="1455"/>
                                            </a:cubicBezTo>
                                            <a:cubicBezTo>
                                              <a:pt x="16331" y="1495"/>
                                              <a:pt x="16324" y="1562"/>
                                              <a:pt x="16359" y="1609"/>
                                            </a:cubicBezTo>
                                            <a:cubicBezTo>
                                              <a:pt x="16359" y="1569"/>
                                              <a:pt x="16372" y="1522"/>
                                              <a:pt x="16407" y="1482"/>
                                            </a:cubicBezTo>
                                            <a:cubicBezTo>
                                              <a:pt x="16414" y="1475"/>
                                              <a:pt x="16420" y="1468"/>
                                              <a:pt x="16427" y="1461"/>
                                            </a:cubicBezTo>
                                            <a:cubicBezTo>
                                              <a:pt x="16448" y="1435"/>
                                              <a:pt x="16482" y="1421"/>
                                              <a:pt x="16510" y="1415"/>
                                            </a:cubicBezTo>
                                            <a:close/>
                                            <a:moveTo>
                                              <a:pt x="20296" y="10753"/>
                                            </a:moveTo>
                                            <a:cubicBezTo>
                                              <a:pt x="20303" y="10780"/>
                                              <a:pt x="20303" y="10800"/>
                                              <a:pt x="20310" y="10820"/>
                                            </a:cubicBezTo>
                                            <a:cubicBezTo>
                                              <a:pt x="20323" y="10860"/>
                                              <a:pt x="20337" y="10894"/>
                                              <a:pt x="20365" y="10914"/>
                                            </a:cubicBezTo>
                                            <a:cubicBezTo>
                                              <a:pt x="20420" y="10854"/>
                                              <a:pt x="20440" y="10753"/>
                                              <a:pt x="20440" y="10653"/>
                                            </a:cubicBezTo>
                                            <a:lnTo>
                                              <a:pt x="20440" y="10626"/>
                                            </a:lnTo>
                                            <a:cubicBezTo>
                                              <a:pt x="20440" y="10518"/>
                                              <a:pt x="20420" y="10418"/>
                                              <a:pt x="20399" y="10358"/>
                                            </a:cubicBezTo>
                                            <a:cubicBezTo>
                                              <a:pt x="20399" y="10364"/>
                                              <a:pt x="20399" y="10364"/>
                                              <a:pt x="20399" y="10371"/>
                                            </a:cubicBezTo>
                                            <a:cubicBezTo>
                                              <a:pt x="20406" y="10398"/>
                                              <a:pt x="20406" y="10425"/>
                                              <a:pt x="20413" y="10451"/>
                                            </a:cubicBezTo>
                                            <a:lnTo>
                                              <a:pt x="20413" y="10532"/>
                                            </a:lnTo>
                                            <a:cubicBezTo>
                                              <a:pt x="20413" y="10559"/>
                                              <a:pt x="20406" y="10579"/>
                                              <a:pt x="20399" y="10599"/>
                                            </a:cubicBezTo>
                                            <a:cubicBezTo>
                                              <a:pt x="20392" y="10632"/>
                                              <a:pt x="20378" y="10659"/>
                                              <a:pt x="20358" y="10679"/>
                                            </a:cubicBezTo>
                                            <a:cubicBezTo>
                                              <a:pt x="20344" y="10659"/>
                                              <a:pt x="20330" y="10639"/>
                                              <a:pt x="20323" y="10612"/>
                                            </a:cubicBezTo>
                                            <a:cubicBezTo>
                                              <a:pt x="20323" y="10606"/>
                                              <a:pt x="20316" y="10592"/>
                                              <a:pt x="20316" y="10585"/>
                                            </a:cubicBezTo>
                                            <a:cubicBezTo>
                                              <a:pt x="20310" y="10532"/>
                                              <a:pt x="20310" y="10472"/>
                                              <a:pt x="20316" y="10418"/>
                                            </a:cubicBezTo>
                                            <a:cubicBezTo>
                                              <a:pt x="20316" y="10411"/>
                                              <a:pt x="20316" y="10398"/>
                                              <a:pt x="20323" y="10391"/>
                                            </a:cubicBezTo>
                                            <a:cubicBezTo>
                                              <a:pt x="20323" y="10404"/>
                                              <a:pt x="20316" y="10411"/>
                                              <a:pt x="20316" y="10425"/>
                                            </a:cubicBezTo>
                                            <a:cubicBezTo>
                                              <a:pt x="20310" y="10451"/>
                                              <a:pt x="20303" y="10485"/>
                                              <a:pt x="20303" y="10518"/>
                                            </a:cubicBezTo>
                                            <a:cubicBezTo>
                                              <a:pt x="20303" y="10539"/>
                                              <a:pt x="20296" y="10552"/>
                                              <a:pt x="20296" y="10572"/>
                                            </a:cubicBezTo>
                                            <a:cubicBezTo>
                                              <a:pt x="20296" y="10579"/>
                                              <a:pt x="20296" y="10585"/>
                                              <a:pt x="20296" y="10592"/>
                                            </a:cubicBezTo>
                                            <a:cubicBezTo>
                                              <a:pt x="20296" y="10626"/>
                                              <a:pt x="20296" y="10653"/>
                                              <a:pt x="20296" y="10686"/>
                                            </a:cubicBezTo>
                                            <a:cubicBezTo>
                                              <a:pt x="20296" y="10693"/>
                                              <a:pt x="20296" y="10699"/>
                                              <a:pt x="20296" y="10706"/>
                                            </a:cubicBezTo>
                                            <a:cubicBezTo>
                                              <a:pt x="20296" y="10720"/>
                                              <a:pt x="20296" y="10740"/>
                                              <a:pt x="20296" y="10753"/>
                                            </a:cubicBezTo>
                                            <a:close/>
                                            <a:moveTo>
                                              <a:pt x="21067" y="9379"/>
                                            </a:moveTo>
                                            <a:cubicBezTo>
                                              <a:pt x="21025" y="9258"/>
                                              <a:pt x="20791" y="9151"/>
                                              <a:pt x="20681" y="9131"/>
                                            </a:cubicBezTo>
                                            <a:cubicBezTo>
                                              <a:pt x="20709" y="9137"/>
                                              <a:pt x="20736" y="9151"/>
                                              <a:pt x="20764" y="9164"/>
                                            </a:cubicBezTo>
                                            <a:cubicBezTo>
                                              <a:pt x="20826" y="9198"/>
                                              <a:pt x="20888" y="9238"/>
                                              <a:pt x="20902" y="9292"/>
                                            </a:cubicBezTo>
                                            <a:cubicBezTo>
                                              <a:pt x="20860" y="9298"/>
                                              <a:pt x="20812" y="9285"/>
                                              <a:pt x="20764" y="9258"/>
                                            </a:cubicBezTo>
                                            <a:cubicBezTo>
                                              <a:pt x="20736" y="9245"/>
                                              <a:pt x="20702" y="9225"/>
                                              <a:pt x="20681" y="9204"/>
                                            </a:cubicBezTo>
                                            <a:cubicBezTo>
                                              <a:pt x="20764" y="9285"/>
                                              <a:pt x="20950" y="9406"/>
                                              <a:pt x="21067" y="9379"/>
                                            </a:cubicBezTo>
                                            <a:close/>
                                            <a:moveTo>
                                              <a:pt x="20716" y="10827"/>
                                            </a:moveTo>
                                            <a:cubicBezTo>
                                              <a:pt x="20750" y="10673"/>
                                              <a:pt x="20564" y="10411"/>
                                              <a:pt x="20454" y="10324"/>
                                            </a:cubicBezTo>
                                            <a:cubicBezTo>
                                              <a:pt x="20516" y="10384"/>
                                              <a:pt x="20585" y="10498"/>
                                              <a:pt x="20592" y="10585"/>
                                            </a:cubicBezTo>
                                            <a:lnTo>
                                              <a:pt x="20592" y="10612"/>
                                            </a:lnTo>
                                            <a:cubicBezTo>
                                              <a:pt x="20592" y="10619"/>
                                              <a:pt x="20592" y="10626"/>
                                              <a:pt x="20592" y="10632"/>
                                            </a:cubicBezTo>
                                            <a:cubicBezTo>
                                              <a:pt x="20516" y="10606"/>
                                              <a:pt x="20447" y="10492"/>
                                              <a:pt x="20413" y="10398"/>
                                            </a:cubicBezTo>
                                            <a:cubicBezTo>
                                              <a:pt x="20420" y="10425"/>
                                              <a:pt x="20427" y="10451"/>
                                              <a:pt x="20440" y="10478"/>
                                            </a:cubicBezTo>
                                            <a:cubicBezTo>
                                              <a:pt x="20495" y="10619"/>
                                              <a:pt x="20599" y="10787"/>
                                              <a:pt x="20716" y="10827"/>
                                            </a:cubicBezTo>
                                            <a:close/>
                                            <a:moveTo>
                                              <a:pt x="20158" y="10713"/>
                                            </a:moveTo>
                                            <a:cubicBezTo>
                                              <a:pt x="20213" y="10646"/>
                                              <a:pt x="20261" y="10559"/>
                                              <a:pt x="20289" y="10478"/>
                                            </a:cubicBezTo>
                                            <a:lnTo>
                                              <a:pt x="20289" y="10478"/>
                                            </a:lnTo>
                                            <a:cubicBezTo>
                                              <a:pt x="20289" y="10472"/>
                                              <a:pt x="20289" y="10472"/>
                                              <a:pt x="20296" y="10465"/>
                                            </a:cubicBezTo>
                                            <a:cubicBezTo>
                                              <a:pt x="20303" y="10451"/>
                                              <a:pt x="20310" y="10431"/>
                                              <a:pt x="20310" y="10418"/>
                                            </a:cubicBezTo>
                                            <a:cubicBezTo>
                                              <a:pt x="20316" y="10398"/>
                                              <a:pt x="20323" y="10378"/>
                                              <a:pt x="20323" y="10358"/>
                                            </a:cubicBezTo>
                                            <a:cubicBezTo>
                                              <a:pt x="20323" y="10364"/>
                                              <a:pt x="20323" y="10371"/>
                                              <a:pt x="20316" y="10371"/>
                                            </a:cubicBezTo>
                                            <a:cubicBezTo>
                                              <a:pt x="20316" y="10378"/>
                                              <a:pt x="20310" y="10378"/>
                                              <a:pt x="20310" y="10384"/>
                                            </a:cubicBezTo>
                                            <a:cubicBezTo>
                                              <a:pt x="20275" y="10472"/>
                                              <a:pt x="20206" y="10579"/>
                                              <a:pt x="20131" y="10612"/>
                                            </a:cubicBezTo>
                                            <a:cubicBezTo>
                                              <a:pt x="20124" y="10612"/>
                                              <a:pt x="20117" y="10619"/>
                                              <a:pt x="20117" y="10619"/>
                                            </a:cubicBezTo>
                                            <a:cubicBezTo>
                                              <a:pt x="20110" y="10585"/>
                                              <a:pt x="20117" y="10552"/>
                                              <a:pt x="20131" y="10512"/>
                                            </a:cubicBezTo>
                                            <a:cubicBezTo>
                                              <a:pt x="20151" y="10458"/>
                                              <a:pt x="20193" y="10398"/>
                                              <a:pt x="20234" y="10351"/>
                                            </a:cubicBezTo>
                                            <a:cubicBezTo>
                                              <a:pt x="20206" y="10378"/>
                                              <a:pt x="20179" y="10411"/>
                                              <a:pt x="20151" y="10445"/>
                                            </a:cubicBezTo>
                                            <a:cubicBezTo>
                                              <a:pt x="20062" y="10559"/>
                                              <a:pt x="19986" y="10713"/>
                                              <a:pt x="20007" y="10820"/>
                                            </a:cubicBezTo>
                                            <a:cubicBezTo>
                                              <a:pt x="20062" y="10807"/>
                                              <a:pt x="20117" y="10766"/>
                                              <a:pt x="20158" y="10713"/>
                                            </a:cubicBezTo>
                                            <a:close/>
                                            <a:moveTo>
                                              <a:pt x="20399" y="9158"/>
                                            </a:moveTo>
                                            <a:cubicBezTo>
                                              <a:pt x="20413" y="9151"/>
                                              <a:pt x="20427" y="9144"/>
                                              <a:pt x="20440" y="9137"/>
                                            </a:cubicBezTo>
                                            <a:cubicBezTo>
                                              <a:pt x="20433" y="9137"/>
                                              <a:pt x="20420" y="9144"/>
                                              <a:pt x="20413" y="9144"/>
                                            </a:cubicBezTo>
                                            <a:cubicBezTo>
                                              <a:pt x="20296" y="9184"/>
                                              <a:pt x="20124" y="9272"/>
                                              <a:pt x="20096" y="9372"/>
                                            </a:cubicBezTo>
                                            <a:cubicBezTo>
                                              <a:pt x="20186" y="9392"/>
                                              <a:pt x="20323" y="9325"/>
                                              <a:pt x="20413" y="9251"/>
                                            </a:cubicBezTo>
                                            <a:cubicBezTo>
                                              <a:pt x="20454" y="9225"/>
                                              <a:pt x="20482" y="9191"/>
                                              <a:pt x="20502" y="9164"/>
                                            </a:cubicBezTo>
                                            <a:cubicBezTo>
                                              <a:pt x="20475" y="9191"/>
                                              <a:pt x="20440" y="9218"/>
                                              <a:pt x="20399" y="9238"/>
                                            </a:cubicBezTo>
                                            <a:cubicBezTo>
                                              <a:pt x="20351" y="9265"/>
                                              <a:pt x="20296" y="9285"/>
                                              <a:pt x="20255" y="9272"/>
                                            </a:cubicBezTo>
                                            <a:cubicBezTo>
                                              <a:pt x="20268" y="9231"/>
                                              <a:pt x="20337" y="9184"/>
                                              <a:pt x="20399" y="9158"/>
                                            </a:cubicBezTo>
                                            <a:close/>
                                            <a:moveTo>
                                              <a:pt x="20144" y="10297"/>
                                            </a:moveTo>
                                            <a:cubicBezTo>
                                              <a:pt x="20165" y="10291"/>
                                              <a:pt x="20179" y="10284"/>
                                              <a:pt x="20199" y="10277"/>
                                            </a:cubicBezTo>
                                            <a:cubicBezTo>
                                              <a:pt x="20186" y="10277"/>
                                              <a:pt x="20172" y="10284"/>
                                              <a:pt x="20158" y="10291"/>
                                            </a:cubicBezTo>
                                            <a:cubicBezTo>
                                              <a:pt x="20007" y="10337"/>
                                              <a:pt x="19800" y="10445"/>
                                              <a:pt x="19759" y="10572"/>
                                            </a:cubicBezTo>
                                            <a:cubicBezTo>
                                              <a:pt x="19876" y="10599"/>
                                              <a:pt x="20041" y="10512"/>
                                              <a:pt x="20158" y="10425"/>
                                            </a:cubicBezTo>
                                            <a:cubicBezTo>
                                              <a:pt x="20206" y="10391"/>
                                              <a:pt x="20248" y="10351"/>
                                              <a:pt x="20275" y="10324"/>
                                            </a:cubicBezTo>
                                            <a:cubicBezTo>
                                              <a:pt x="20241" y="10351"/>
                                              <a:pt x="20193" y="10384"/>
                                              <a:pt x="20144" y="10411"/>
                                            </a:cubicBezTo>
                                            <a:cubicBezTo>
                                              <a:pt x="20082" y="10445"/>
                                              <a:pt x="20014" y="10465"/>
                                              <a:pt x="19959" y="10458"/>
                                            </a:cubicBezTo>
                                            <a:cubicBezTo>
                                              <a:pt x="19979" y="10391"/>
                                              <a:pt x="20062" y="10337"/>
                                              <a:pt x="20144" y="10297"/>
                                            </a:cubicBezTo>
                                            <a:close/>
                                            <a:moveTo>
                                              <a:pt x="20489" y="10109"/>
                                            </a:moveTo>
                                            <a:cubicBezTo>
                                              <a:pt x="20599" y="10002"/>
                                              <a:pt x="20750" y="9781"/>
                                              <a:pt x="20716" y="9640"/>
                                            </a:cubicBezTo>
                                            <a:cubicBezTo>
                                              <a:pt x="20599" y="9674"/>
                                              <a:pt x="20489" y="9848"/>
                                              <a:pt x="20433" y="9989"/>
                                            </a:cubicBezTo>
                                            <a:cubicBezTo>
                                              <a:pt x="20413" y="10036"/>
                                              <a:pt x="20406" y="10076"/>
                                              <a:pt x="20399" y="10109"/>
                                            </a:cubicBezTo>
                                            <a:cubicBezTo>
                                              <a:pt x="20399" y="10103"/>
                                              <a:pt x="20406" y="10096"/>
                                              <a:pt x="20406" y="10089"/>
                                            </a:cubicBezTo>
                                            <a:cubicBezTo>
                                              <a:pt x="20440" y="9996"/>
                                              <a:pt x="20509" y="9875"/>
                                              <a:pt x="20592" y="9841"/>
                                            </a:cubicBezTo>
                                            <a:cubicBezTo>
                                              <a:pt x="20599" y="9841"/>
                                              <a:pt x="20599" y="9841"/>
                                              <a:pt x="20606" y="9835"/>
                                            </a:cubicBezTo>
                                            <a:cubicBezTo>
                                              <a:pt x="20612" y="9861"/>
                                              <a:pt x="20606" y="9895"/>
                                              <a:pt x="20592" y="9935"/>
                                            </a:cubicBezTo>
                                            <a:cubicBezTo>
                                              <a:pt x="20571" y="10002"/>
                                              <a:pt x="20530" y="10063"/>
                                              <a:pt x="20489" y="10109"/>
                                            </a:cubicBezTo>
                                            <a:close/>
                                            <a:moveTo>
                                              <a:pt x="20757" y="9419"/>
                                            </a:moveTo>
                                            <a:cubicBezTo>
                                              <a:pt x="20695" y="9399"/>
                                              <a:pt x="20640" y="9312"/>
                                              <a:pt x="20612" y="9238"/>
                                            </a:cubicBezTo>
                                            <a:cubicBezTo>
                                              <a:pt x="20619" y="9258"/>
                                              <a:pt x="20626" y="9278"/>
                                              <a:pt x="20633" y="9298"/>
                                            </a:cubicBezTo>
                                            <a:cubicBezTo>
                                              <a:pt x="20674" y="9412"/>
                                              <a:pt x="20757" y="9546"/>
                                              <a:pt x="20853" y="9573"/>
                                            </a:cubicBezTo>
                                            <a:cubicBezTo>
                                              <a:pt x="20881" y="9446"/>
                                              <a:pt x="20729" y="9245"/>
                                              <a:pt x="20647" y="9171"/>
                                            </a:cubicBezTo>
                                            <a:cubicBezTo>
                                              <a:pt x="20695" y="9225"/>
                                              <a:pt x="20750" y="9312"/>
                                              <a:pt x="20757" y="9379"/>
                                            </a:cubicBezTo>
                                            <a:lnTo>
                                              <a:pt x="20757" y="9399"/>
                                            </a:lnTo>
                                            <a:cubicBezTo>
                                              <a:pt x="20764" y="9412"/>
                                              <a:pt x="20764" y="9419"/>
                                              <a:pt x="20757" y="9419"/>
                                            </a:cubicBezTo>
                                            <a:close/>
                                            <a:moveTo>
                                              <a:pt x="20606" y="9399"/>
                                            </a:moveTo>
                                            <a:cubicBezTo>
                                              <a:pt x="20599" y="9426"/>
                                              <a:pt x="20585" y="9453"/>
                                              <a:pt x="20571" y="9466"/>
                                            </a:cubicBezTo>
                                            <a:cubicBezTo>
                                              <a:pt x="20557" y="9453"/>
                                              <a:pt x="20550" y="9432"/>
                                              <a:pt x="20544" y="9412"/>
                                            </a:cubicBezTo>
                                            <a:cubicBezTo>
                                              <a:pt x="20544" y="9406"/>
                                              <a:pt x="20544" y="9399"/>
                                              <a:pt x="20537" y="9392"/>
                                            </a:cubicBezTo>
                                            <a:cubicBezTo>
                                              <a:pt x="20530" y="9352"/>
                                              <a:pt x="20530" y="9305"/>
                                              <a:pt x="20537" y="9258"/>
                                            </a:cubicBezTo>
                                            <a:cubicBezTo>
                                              <a:pt x="20537" y="9251"/>
                                              <a:pt x="20537" y="9245"/>
                                              <a:pt x="20544" y="9238"/>
                                            </a:cubicBezTo>
                                            <a:cubicBezTo>
                                              <a:pt x="20544" y="9245"/>
                                              <a:pt x="20537" y="9258"/>
                                              <a:pt x="20537" y="9265"/>
                                            </a:cubicBezTo>
                                            <a:cubicBezTo>
                                              <a:pt x="20530" y="9285"/>
                                              <a:pt x="20530" y="9312"/>
                                              <a:pt x="20523" y="9339"/>
                                            </a:cubicBezTo>
                                            <a:cubicBezTo>
                                              <a:pt x="20523" y="9352"/>
                                              <a:pt x="20523" y="9365"/>
                                              <a:pt x="20516" y="9379"/>
                                            </a:cubicBezTo>
                                            <a:cubicBezTo>
                                              <a:pt x="20516" y="9385"/>
                                              <a:pt x="20516" y="9385"/>
                                              <a:pt x="20516" y="9392"/>
                                            </a:cubicBezTo>
                                            <a:cubicBezTo>
                                              <a:pt x="20516" y="9419"/>
                                              <a:pt x="20516" y="9439"/>
                                              <a:pt x="20516" y="9466"/>
                                            </a:cubicBezTo>
                                            <a:cubicBezTo>
                                              <a:pt x="20516" y="9473"/>
                                              <a:pt x="20516" y="9473"/>
                                              <a:pt x="20516" y="9479"/>
                                            </a:cubicBezTo>
                                            <a:cubicBezTo>
                                              <a:pt x="20516" y="9493"/>
                                              <a:pt x="20516" y="9506"/>
                                              <a:pt x="20523" y="9513"/>
                                            </a:cubicBezTo>
                                            <a:cubicBezTo>
                                              <a:pt x="20523" y="9533"/>
                                              <a:pt x="20530" y="9553"/>
                                              <a:pt x="20537" y="9566"/>
                                            </a:cubicBezTo>
                                            <a:cubicBezTo>
                                              <a:pt x="20544" y="9600"/>
                                              <a:pt x="20557" y="9627"/>
                                              <a:pt x="20578" y="9640"/>
                                            </a:cubicBezTo>
                                            <a:cubicBezTo>
                                              <a:pt x="20619" y="9593"/>
                                              <a:pt x="20640" y="9513"/>
                                              <a:pt x="20640" y="9426"/>
                                            </a:cubicBezTo>
                                            <a:lnTo>
                                              <a:pt x="20640" y="9406"/>
                                            </a:lnTo>
                                            <a:cubicBezTo>
                                              <a:pt x="20640" y="9325"/>
                                              <a:pt x="20626" y="9238"/>
                                              <a:pt x="20606" y="9191"/>
                                            </a:cubicBezTo>
                                            <a:cubicBezTo>
                                              <a:pt x="20606" y="9191"/>
                                              <a:pt x="20606" y="9198"/>
                                              <a:pt x="20606" y="9198"/>
                                            </a:cubicBezTo>
                                            <a:cubicBezTo>
                                              <a:pt x="20612" y="9218"/>
                                              <a:pt x="20612" y="9238"/>
                                              <a:pt x="20612" y="9265"/>
                                            </a:cubicBezTo>
                                            <a:lnTo>
                                              <a:pt x="20612" y="9332"/>
                                            </a:lnTo>
                                            <a:cubicBezTo>
                                              <a:pt x="20612" y="9365"/>
                                              <a:pt x="20612" y="9385"/>
                                              <a:pt x="20606" y="9399"/>
                                            </a:cubicBezTo>
                                            <a:close/>
                                            <a:moveTo>
                                              <a:pt x="20757" y="6449"/>
                                            </a:moveTo>
                                            <a:cubicBezTo>
                                              <a:pt x="20729" y="6442"/>
                                              <a:pt x="20695" y="6436"/>
                                              <a:pt x="20668" y="6449"/>
                                            </a:cubicBezTo>
                                            <a:cubicBezTo>
                                              <a:pt x="20647" y="6456"/>
                                              <a:pt x="20626" y="6469"/>
                                              <a:pt x="20612" y="6489"/>
                                            </a:cubicBezTo>
                                            <a:cubicBezTo>
                                              <a:pt x="20578" y="6530"/>
                                              <a:pt x="20571" y="6597"/>
                                              <a:pt x="20606" y="6644"/>
                                            </a:cubicBezTo>
                                            <a:cubicBezTo>
                                              <a:pt x="20606" y="6603"/>
                                              <a:pt x="20619" y="6556"/>
                                              <a:pt x="20654" y="6516"/>
                                            </a:cubicBezTo>
                                            <a:cubicBezTo>
                                              <a:pt x="20661" y="6509"/>
                                              <a:pt x="20668" y="6503"/>
                                              <a:pt x="20674" y="6496"/>
                                            </a:cubicBezTo>
                                            <a:cubicBezTo>
                                              <a:pt x="20695" y="6469"/>
                                              <a:pt x="20729" y="6456"/>
                                              <a:pt x="20757" y="6449"/>
                                            </a:cubicBezTo>
                                            <a:close/>
                                            <a:moveTo>
                                              <a:pt x="19931" y="17625"/>
                                            </a:moveTo>
                                            <a:cubicBezTo>
                                              <a:pt x="19972" y="17558"/>
                                              <a:pt x="19959" y="17470"/>
                                              <a:pt x="19903" y="17423"/>
                                            </a:cubicBezTo>
                                            <a:cubicBezTo>
                                              <a:pt x="19862" y="17390"/>
                                              <a:pt x="19807" y="17383"/>
                                              <a:pt x="19759" y="17397"/>
                                            </a:cubicBezTo>
                                            <a:cubicBezTo>
                                              <a:pt x="19738" y="17403"/>
                                              <a:pt x="19711" y="17417"/>
                                              <a:pt x="19697" y="17430"/>
                                            </a:cubicBezTo>
                                            <a:cubicBezTo>
                                              <a:pt x="19718" y="17430"/>
                                              <a:pt x="19738" y="17430"/>
                                              <a:pt x="19759" y="17437"/>
                                            </a:cubicBezTo>
                                            <a:cubicBezTo>
                                              <a:pt x="19793" y="17444"/>
                                              <a:pt x="19821" y="17464"/>
                                              <a:pt x="19855" y="17484"/>
                                            </a:cubicBezTo>
                                            <a:cubicBezTo>
                                              <a:pt x="19903" y="17517"/>
                                              <a:pt x="19931" y="17571"/>
                                              <a:pt x="19931" y="17625"/>
                                            </a:cubicBezTo>
                                            <a:close/>
                                            <a:moveTo>
                                              <a:pt x="19484" y="15010"/>
                                            </a:moveTo>
                                            <a:cubicBezTo>
                                              <a:pt x="19442" y="15010"/>
                                              <a:pt x="19401" y="15030"/>
                                              <a:pt x="19387" y="15070"/>
                                            </a:cubicBezTo>
                                            <a:cubicBezTo>
                                              <a:pt x="19380" y="15084"/>
                                              <a:pt x="19373" y="15104"/>
                                              <a:pt x="19373" y="15124"/>
                                            </a:cubicBezTo>
                                            <a:cubicBezTo>
                                              <a:pt x="19373" y="15144"/>
                                              <a:pt x="19380" y="15158"/>
                                              <a:pt x="19387" y="15178"/>
                                            </a:cubicBezTo>
                                            <a:cubicBezTo>
                                              <a:pt x="19408" y="15211"/>
                                              <a:pt x="19442" y="15238"/>
                                              <a:pt x="19484" y="15238"/>
                                            </a:cubicBezTo>
                                            <a:lnTo>
                                              <a:pt x="19484" y="15238"/>
                                            </a:lnTo>
                                            <a:cubicBezTo>
                                              <a:pt x="19546" y="15238"/>
                                              <a:pt x="19594" y="15191"/>
                                              <a:pt x="19594" y="15131"/>
                                            </a:cubicBezTo>
                                            <a:cubicBezTo>
                                              <a:pt x="19594" y="15064"/>
                                              <a:pt x="19546" y="15010"/>
                                              <a:pt x="19484" y="15010"/>
                                            </a:cubicBezTo>
                                            <a:lnTo>
                                              <a:pt x="19484" y="15010"/>
                                            </a:lnTo>
                                            <a:close/>
                                            <a:moveTo>
                                              <a:pt x="20069" y="13777"/>
                                            </a:moveTo>
                                            <a:cubicBezTo>
                                              <a:pt x="20041" y="13716"/>
                                              <a:pt x="20007" y="13642"/>
                                              <a:pt x="19959" y="13589"/>
                                            </a:cubicBezTo>
                                            <a:cubicBezTo>
                                              <a:pt x="19924" y="13549"/>
                                              <a:pt x="19890" y="13515"/>
                                              <a:pt x="19848" y="13502"/>
                                            </a:cubicBezTo>
                                            <a:cubicBezTo>
                                              <a:pt x="19828" y="13589"/>
                                              <a:pt x="19890" y="13709"/>
                                              <a:pt x="19959" y="13797"/>
                                            </a:cubicBezTo>
                                            <a:cubicBezTo>
                                              <a:pt x="19993" y="13837"/>
                                              <a:pt x="20027" y="13877"/>
                                              <a:pt x="20055" y="13897"/>
                                            </a:cubicBezTo>
                                            <a:cubicBezTo>
                                              <a:pt x="20014" y="13850"/>
                                              <a:pt x="19965" y="13777"/>
                                              <a:pt x="19952" y="13709"/>
                                            </a:cubicBezTo>
                                            <a:cubicBezTo>
                                              <a:pt x="19945" y="13689"/>
                                              <a:pt x="19945" y="13669"/>
                                              <a:pt x="19952" y="13649"/>
                                            </a:cubicBezTo>
                                            <a:lnTo>
                                              <a:pt x="19952" y="13649"/>
                                            </a:lnTo>
                                            <a:cubicBezTo>
                                              <a:pt x="20014" y="13669"/>
                                              <a:pt x="20062" y="13756"/>
                                              <a:pt x="20089" y="13830"/>
                                            </a:cubicBezTo>
                                            <a:cubicBezTo>
                                              <a:pt x="20089" y="13830"/>
                                              <a:pt x="20089" y="13830"/>
                                              <a:pt x="20089" y="13830"/>
                                            </a:cubicBezTo>
                                            <a:cubicBezTo>
                                              <a:pt x="20089" y="13823"/>
                                              <a:pt x="20089" y="13817"/>
                                              <a:pt x="20082" y="13817"/>
                                            </a:cubicBezTo>
                                            <a:cubicBezTo>
                                              <a:pt x="20076" y="13803"/>
                                              <a:pt x="20076" y="13797"/>
                                              <a:pt x="20069" y="13783"/>
                                            </a:cubicBezTo>
                                            <a:cubicBezTo>
                                              <a:pt x="20069" y="13790"/>
                                              <a:pt x="20069" y="13783"/>
                                              <a:pt x="20069" y="13777"/>
                                            </a:cubicBezTo>
                                            <a:lnTo>
                                              <a:pt x="20069" y="13777"/>
                                            </a:lnTo>
                                            <a:close/>
                                            <a:moveTo>
                                              <a:pt x="19959" y="14360"/>
                                            </a:moveTo>
                                            <a:cubicBezTo>
                                              <a:pt x="20007" y="14306"/>
                                              <a:pt x="20041" y="14232"/>
                                              <a:pt x="20069" y="14172"/>
                                            </a:cubicBezTo>
                                            <a:lnTo>
                                              <a:pt x="20069" y="14172"/>
                                            </a:lnTo>
                                            <a:cubicBezTo>
                                              <a:pt x="20069" y="14165"/>
                                              <a:pt x="20069" y="14165"/>
                                              <a:pt x="20076" y="14159"/>
                                            </a:cubicBezTo>
                                            <a:cubicBezTo>
                                              <a:pt x="20082" y="14145"/>
                                              <a:pt x="20082" y="14132"/>
                                              <a:pt x="20089" y="14125"/>
                                            </a:cubicBezTo>
                                            <a:cubicBezTo>
                                              <a:pt x="20096" y="14105"/>
                                              <a:pt x="20096" y="14092"/>
                                              <a:pt x="20103" y="14078"/>
                                            </a:cubicBezTo>
                                            <a:cubicBezTo>
                                              <a:pt x="20103" y="14085"/>
                                              <a:pt x="20103" y="14085"/>
                                              <a:pt x="20096" y="14092"/>
                                            </a:cubicBezTo>
                                            <a:cubicBezTo>
                                              <a:pt x="20096" y="14098"/>
                                              <a:pt x="20096" y="14098"/>
                                              <a:pt x="20089" y="14105"/>
                                            </a:cubicBezTo>
                                            <a:cubicBezTo>
                                              <a:pt x="20062" y="14172"/>
                                              <a:pt x="20007" y="14259"/>
                                              <a:pt x="19952" y="14286"/>
                                            </a:cubicBezTo>
                                            <a:cubicBezTo>
                                              <a:pt x="19945" y="14286"/>
                                              <a:pt x="19945" y="14293"/>
                                              <a:pt x="19938" y="14293"/>
                                            </a:cubicBezTo>
                                            <a:cubicBezTo>
                                              <a:pt x="19931" y="14266"/>
                                              <a:pt x="19938" y="14239"/>
                                              <a:pt x="19952" y="14206"/>
                                            </a:cubicBezTo>
                                            <a:cubicBezTo>
                                              <a:pt x="19972" y="14159"/>
                                              <a:pt x="20000" y="14118"/>
                                              <a:pt x="20034" y="14078"/>
                                            </a:cubicBezTo>
                                            <a:cubicBezTo>
                                              <a:pt x="20014" y="14098"/>
                                              <a:pt x="19993" y="14125"/>
                                              <a:pt x="19965" y="14152"/>
                                            </a:cubicBezTo>
                                            <a:cubicBezTo>
                                              <a:pt x="19897" y="14246"/>
                                              <a:pt x="19835" y="14366"/>
                                              <a:pt x="19848" y="14447"/>
                                            </a:cubicBezTo>
                                            <a:cubicBezTo>
                                              <a:pt x="19890" y="14440"/>
                                              <a:pt x="19924" y="14407"/>
                                              <a:pt x="19959" y="14360"/>
                                            </a:cubicBezTo>
                                            <a:close/>
                                            <a:moveTo>
                                              <a:pt x="19552" y="13904"/>
                                            </a:moveTo>
                                            <a:lnTo>
                                              <a:pt x="19552" y="13904"/>
                                            </a:lnTo>
                                            <a:cubicBezTo>
                                              <a:pt x="19587" y="13904"/>
                                              <a:pt x="19607" y="13877"/>
                                              <a:pt x="19607" y="13850"/>
                                            </a:cubicBezTo>
                                            <a:cubicBezTo>
                                              <a:pt x="19607" y="13817"/>
                                              <a:pt x="19580" y="13797"/>
                                              <a:pt x="19552" y="13797"/>
                                            </a:cubicBezTo>
                                            <a:lnTo>
                                              <a:pt x="19552" y="13797"/>
                                            </a:lnTo>
                                            <a:cubicBezTo>
                                              <a:pt x="19532" y="13797"/>
                                              <a:pt x="19511" y="13810"/>
                                              <a:pt x="19504" y="13823"/>
                                            </a:cubicBezTo>
                                            <a:cubicBezTo>
                                              <a:pt x="19497" y="13830"/>
                                              <a:pt x="19497" y="13844"/>
                                              <a:pt x="19497" y="13850"/>
                                            </a:cubicBezTo>
                                            <a:cubicBezTo>
                                              <a:pt x="19497" y="13857"/>
                                              <a:pt x="19497" y="13870"/>
                                              <a:pt x="19504" y="13877"/>
                                            </a:cubicBezTo>
                                            <a:cubicBezTo>
                                              <a:pt x="19511" y="13897"/>
                                              <a:pt x="19532" y="13904"/>
                                              <a:pt x="19552" y="13904"/>
                                            </a:cubicBezTo>
                                            <a:close/>
                                            <a:moveTo>
                                              <a:pt x="19490" y="13669"/>
                                            </a:moveTo>
                                            <a:cubicBezTo>
                                              <a:pt x="19463" y="13663"/>
                                              <a:pt x="19429" y="13656"/>
                                              <a:pt x="19401" y="13669"/>
                                            </a:cubicBezTo>
                                            <a:cubicBezTo>
                                              <a:pt x="19380" y="13676"/>
                                              <a:pt x="19360" y="13689"/>
                                              <a:pt x="19346" y="13709"/>
                                            </a:cubicBezTo>
                                            <a:cubicBezTo>
                                              <a:pt x="19311" y="13750"/>
                                              <a:pt x="19305" y="13817"/>
                                              <a:pt x="19339" y="13864"/>
                                            </a:cubicBezTo>
                                            <a:cubicBezTo>
                                              <a:pt x="19339" y="13823"/>
                                              <a:pt x="19353" y="13777"/>
                                              <a:pt x="19387" y="13736"/>
                                            </a:cubicBezTo>
                                            <a:cubicBezTo>
                                              <a:pt x="19394" y="13730"/>
                                              <a:pt x="19401" y="13723"/>
                                              <a:pt x="19408" y="13716"/>
                                            </a:cubicBezTo>
                                            <a:cubicBezTo>
                                              <a:pt x="19429" y="13689"/>
                                              <a:pt x="19456" y="13669"/>
                                              <a:pt x="19490" y="13669"/>
                                            </a:cubicBezTo>
                                            <a:close/>
                                            <a:moveTo>
                                              <a:pt x="19669" y="13676"/>
                                            </a:moveTo>
                                            <a:cubicBezTo>
                                              <a:pt x="19663" y="13676"/>
                                              <a:pt x="19663" y="13669"/>
                                              <a:pt x="19656" y="13669"/>
                                            </a:cubicBezTo>
                                            <a:cubicBezTo>
                                              <a:pt x="19621" y="13656"/>
                                              <a:pt x="19587" y="13656"/>
                                              <a:pt x="19552" y="13669"/>
                                            </a:cubicBezTo>
                                            <a:cubicBezTo>
                                              <a:pt x="19532" y="13676"/>
                                              <a:pt x="19518" y="13689"/>
                                              <a:pt x="19504" y="13709"/>
                                            </a:cubicBezTo>
                                            <a:cubicBezTo>
                                              <a:pt x="19518" y="13703"/>
                                              <a:pt x="19539" y="13703"/>
                                              <a:pt x="19552" y="13696"/>
                                            </a:cubicBezTo>
                                            <a:cubicBezTo>
                                              <a:pt x="19580" y="13696"/>
                                              <a:pt x="19607" y="13696"/>
                                              <a:pt x="19642" y="13709"/>
                                            </a:cubicBezTo>
                                            <a:cubicBezTo>
                                              <a:pt x="19642" y="13709"/>
                                              <a:pt x="19649" y="13709"/>
                                              <a:pt x="19649" y="13716"/>
                                            </a:cubicBezTo>
                                            <a:cubicBezTo>
                                              <a:pt x="19683" y="13797"/>
                                              <a:pt x="19807" y="13870"/>
                                              <a:pt x="19917" y="13911"/>
                                            </a:cubicBezTo>
                                            <a:cubicBezTo>
                                              <a:pt x="19917" y="13911"/>
                                              <a:pt x="19917" y="13917"/>
                                              <a:pt x="19917" y="13917"/>
                                            </a:cubicBezTo>
                                            <a:cubicBezTo>
                                              <a:pt x="19917" y="13917"/>
                                              <a:pt x="19917" y="13917"/>
                                              <a:pt x="19917" y="13924"/>
                                            </a:cubicBezTo>
                                            <a:cubicBezTo>
                                              <a:pt x="19883" y="13917"/>
                                              <a:pt x="19848" y="13917"/>
                                              <a:pt x="19807" y="13917"/>
                                            </a:cubicBezTo>
                                            <a:cubicBezTo>
                                              <a:pt x="19800" y="13904"/>
                                              <a:pt x="19800" y="13891"/>
                                              <a:pt x="19793" y="13877"/>
                                            </a:cubicBezTo>
                                            <a:cubicBezTo>
                                              <a:pt x="19793" y="13891"/>
                                              <a:pt x="19793" y="13904"/>
                                              <a:pt x="19793" y="13917"/>
                                            </a:cubicBezTo>
                                            <a:cubicBezTo>
                                              <a:pt x="19704" y="13917"/>
                                              <a:pt x="19621" y="13931"/>
                                              <a:pt x="19573" y="13978"/>
                                            </a:cubicBezTo>
                                            <a:cubicBezTo>
                                              <a:pt x="19580" y="13984"/>
                                              <a:pt x="19594" y="13991"/>
                                              <a:pt x="19601" y="13998"/>
                                            </a:cubicBezTo>
                                            <a:cubicBezTo>
                                              <a:pt x="19587" y="13998"/>
                                              <a:pt x="19573" y="13998"/>
                                              <a:pt x="19559" y="13998"/>
                                            </a:cubicBezTo>
                                            <a:cubicBezTo>
                                              <a:pt x="19546" y="13998"/>
                                              <a:pt x="19525" y="13991"/>
                                              <a:pt x="19511" y="13984"/>
                                            </a:cubicBezTo>
                                            <a:cubicBezTo>
                                              <a:pt x="19511" y="13984"/>
                                              <a:pt x="19504" y="13984"/>
                                              <a:pt x="19504" y="13978"/>
                                            </a:cubicBezTo>
                                            <a:cubicBezTo>
                                              <a:pt x="19497" y="13971"/>
                                              <a:pt x="19490" y="13971"/>
                                              <a:pt x="19484" y="13964"/>
                                            </a:cubicBezTo>
                                            <a:cubicBezTo>
                                              <a:pt x="19449" y="13944"/>
                                              <a:pt x="19429" y="13917"/>
                                              <a:pt x="19415" y="13891"/>
                                            </a:cubicBezTo>
                                            <a:cubicBezTo>
                                              <a:pt x="19415" y="13884"/>
                                              <a:pt x="19408" y="13877"/>
                                              <a:pt x="19408" y="13870"/>
                                            </a:cubicBezTo>
                                            <a:cubicBezTo>
                                              <a:pt x="19401" y="13897"/>
                                              <a:pt x="19408" y="13924"/>
                                              <a:pt x="19415" y="13951"/>
                                            </a:cubicBezTo>
                                            <a:cubicBezTo>
                                              <a:pt x="19422" y="13971"/>
                                              <a:pt x="19442" y="13991"/>
                                              <a:pt x="19463" y="14004"/>
                                            </a:cubicBezTo>
                                            <a:cubicBezTo>
                                              <a:pt x="19477" y="14011"/>
                                              <a:pt x="19490" y="14018"/>
                                              <a:pt x="19511" y="14025"/>
                                            </a:cubicBezTo>
                                            <a:cubicBezTo>
                                              <a:pt x="19511" y="14025"/>
                                              <a:pt x="19518" y="14025"/>
                                              <a:pt x="19518" y="14025"/>
                                            </a:cubicBezTo>
                                            <a:cubicBezTo>
                                              <a:pt x="19532" y="14025"/>
                                              <a:pt x="19552" y="14025"/>
                                              <a:pt x="19566" y="14018"/>
                                            </a:cubicBezTo>
                                            <a:cubicBezTo>
                                              <a:pt x="19580" y="14011"/>
                                              <a:pt x="19601" y="14004"/>
                                              <a:pt x="19614" y="13991"/>
                                            </a:cubicBezTo>
                                            <a:cubicBezTo>
                                              <a:pt x="19649" y="14004"/>
                                              <a:pt x="19690" y="14018"/>
                                              <a:pt x="19731" y="14025"/>
                                            </a:cubicBezTo>
                                            <a:cubicBezTo>
                                              <a:pt x="19718" y="14038"/>
                                              <a:pt x="19704" y="14045"/>
                                              <a:pt x="19683" y="14051"/>
                                            </a:cubicBezTo>
                                            <a:cubicBezTo>
                                              <a:pt x="19669" y="14058"/>
                                              <a:pt x="19663" y="14058"/>
                                              <a:pt x="19649" y="14058"/>
                                            </a:cubicBezTo>
                                            <a:cubicBezTo>
                                              <a:pt x="19663" y="14065"/>
                                              <a:pt x="19669" y="14065"/>
                                              <a:pt x="19683" y="14065"/>
                                            </a:cubicBezTo>
                                            <a:cubicBezTo>
                                              <a:pt x="19724" y="14072"/>
                                              <a:pt x="19766" y="14051"/>
                                              <a:pt x="19793" y="14025"/>
                                            </a:cubicBezTo>
                                            <a:cubicBezTo>
                                              <a:pt x="19855" y="14025"/>
                                              <a:pt x="19924" y="14018"/>
                                              <a:pt x="19972" y="14011"/>
                                            </a:cubicBezTo>
                                            <a:cubicBezTo>
                                              <a:pt x="20000" y="14004"/>
                                              <a:pt x="20020" y="13998"/>
                                              <a:pt x="20034" y="13991"/>
                                            </a:cubicBezTo>
                                            <a:cubicBezTo>
                                              <a:pt x="20014" y="13998"/>
                                              <a:pt x="19986" y="13998"/>
                                              <a:pt x="19959" y="14004"/>
                                            </a:cubicBezTo>
                                            <a:cubicBezTo>
                                              <a:pt x="19883" y="14011"/>
                                              <a:pt x="19807" y="13998"/>
                                              <a:pt x="19766" y="13964"/>
                                            </a:cubicBezTo>
                                            <a:cubicBezTo>
                                              <a:pt x="19807" y="13931"/>
                                              <a:pt x="19890" y="13924"/>
                                              <a:pt x="19959" y="13931"/>
                                            </a:cubicBezTo>
                                            <a:cubicBezTo>
                                              <a:pt x="19972" y="13931"/>
                                              <a:pt x="19986" y="13937"/>
                                              <a:pt x="20000" y="13937"/>
                                            </a:cubicBezTo>
                                            <a:cubicBezTo>
                                              <a:pt x="19993" y="13937"/>
                                              <a:pt x="19979" y="13931"/>
                                              <a:pt x="19972" y="13931"/>
                                            </a:cubicBezTo>
                                            <a:cubicBezTo>
                                              <a:pt x="19972" y="13931"/>
                                              <a:pt x="19972" y="13931"/>
                                              <a:pt x="19972" y="13931"/>
                                            </a:cubicBezTo>
                                            <a:cubicBezTo>
                                              <a:pt x="19972" y="13931"/>
                                              <a:pt x="19972" y="13931"/>
                                              <a:pt x="19972" y="13924"/>
                                            </a:cubicBezTo>
                                            <a:cubicBezTo>
                                              <a:pt x="19972" y="13924"/>
                                              <a:pt x="19972" y="13924"/>
                                              <a:pt x="19972" y="13924"/>
                                            </a:cubicBezTo>
                                            <a:cubicBezTo>
                                              <a:pt x="20000" y="13931"/>
                                              <a:pt x="20020" y="13937"/>
                                              <a:pt x="20041" y="13944"/>
                                            </a:cubicBezTo>
                                            <a:cubicBezTo>
                                              <a:pt x="20014" y="13937"/>
                                              <a:pt x="19986" y="13924"/>
                                              <a:pt x="19959" y="13911"/>
                                            </a:cubicBezTo>
                                            <a:cubicBezTo>
                                              <a:pt x="19897" y="13877"/>
                                              <a:pt x="19835" y="13837"/>
                                              <a:pt x="19821" y="13783"/>
                                            </a:cubicBezTo>
                                            <a:cubicBezTo>
                                              <a:pt x="19862" y="13777"/>
                                              <a:pt x="19910" y="13790"/>
                                              <a:pt x="19959" y="13823"/>
                                            </a:cubicBezTo>
                                            <a:cubicBezTo>
                                              <a:pt x="19986" y="13837"/>
                                              <a:pt x="20014" y="13857"/>
                                              <a:pt x="20041" y="13877"/>
                                            </a:cubicBezTo>
                                            <a:cubicBezTo>
                                              <a:pt x="20020" y="13857"/>
                                              <a:pt x="20000" y="13837"/>
                                              <a:pt x="19972" y="13817"/>
                                            </a:cubicBezTo>
                                            <a:cubicBezTo>
                                              <a:pt x="19938" y="13790"/>
                                              <a:pt x="19897" y="13763"/>
                                              <a:pt x="19855" y="13743"/>
                                            </a:cubicBezTo>
                                            <a:cubicBezTo>
                                              <a:pt x="19890" y="13676"/>
                                              <a:pt x="19883" y="13596"/>
                                              <a:pt x="19821" y="13549"/>
                                            </a:cubicBezTo>
                                            <a:cubicBezTo>
                                              <a:pt x="19780" y="13515"/>
                                              <a:pt x="19724" y="13508"/>
                                              <a:pt x="19676" y="13522"/>
                                            </a:cubicBezTo>
                                            <a:cubicBezTo>
                                              <a:pt x="19656" y="13528"/>
                                              <a:pt x="19628" y="13542"/>
                                              <a:pt x="19614" y="13555"/>
                                            </a:cubicBezTo>
                                            <a:cubicBezTo>
                                              <a:pt x="19635" y="13555"/>
                                              <a:pt x="19656" y="13555"/>
                                              <a:pt x="19676" y="13562"/>
                                            </a:cubicBezTo>
                                            <a:cubicBezTo>
                                              <a:pt x="19711" y="13569"/>
                                              <a:pt x="19738" y="13589"/>
                                              <a:pt x="19773" y="13609"/>
                                            </a:cubicBezTo>
                                            <a:cubicBezTo>
                                              <a:pt x="19821" y="13649"/>
                                              <a:pt x="19842" y="13696"/>
                                              <a:pt x="19848" y="13743"/>
                                            </a:cubicBezTo>
                                            <a:cubicBezTo>
                                              <a:pt x="19800" y="13716"/>
                                              <a:pt x="19752" y="13703"/>
                                              <a:pt x="19711" y="13696"/>
                                            </a:cubicBezTo>
                                            <a:cubicBezTo>
                                              <a:pt x="19690" y="13689"/>
                                              <a:pt x="19683" y="13683"/>
                                              <a:pt x="19669" y="13676"/>
                                            </a:cubicBezTo>
                                            <a:close/>
                                            <a:moveTo>
                                              <a:pt x="20310" y="13924"/>
                                            </a:moveTo>
                                            <a:cubicBezTo>
                                              <a:pt x="20296" y="13931"/>
                                              <a:pt x="20282" y="13937"/>
                                              <a:pt x="20261" y="13944"/>
                                            </a:cubicBezTo>
                                            <a:cubicBezTo>
                                              <a:pt x="20378" y="13911"/>
                                              <a:pt x="20578" y="13817"/>
                                              <a:pt x="20612" y="13709"/>
                                            </a:cubicBezTo>
                                            <a:cubicBezTo>
                                              <a:pt x="20482" y="13683"/>
                                              <a:pt x="20275" y="13830"/>
                                              <a:pt x="20199" y="13911"/>
                                            </a:cubicBezTo>
                                            <a:cubicBezTo>
                                              <a:pt x="20227" y="13884"/>
                                              <a:pt x="20268" y="13857"/>
                                              <a:pt x="20303" y="13837"/>
                                            </a:cubicBezTo>
                                            <a:cubicBezTo>
                                              <a:pt x="20351" y="13810"/>
                                              <a:pt x="20406" y="13797"/>
                                              <a:pt x="20447" y="13803"/>
                                            </a:cubicBezTo>
                                            <a:cubicBezTo>
                                              <a:pt x="20440" y="13850"/>
                                              <a:pt x="20378" y="13891"/>
                                              <a:pt x="20310" y="13924"/>
                                            </a:cubicBezTo>
                                            <a:close/>
                                            <a:moveTo>
                                              <a:pt x="21184" y="6711"/>
                                            </a:moveTo>
                                            <a:cubicBezTo>
                                              <a:pt x="21170" y="6758"/>
                                              <a:pt x="21142" y="6798"/>
                                              <a:pt x="21108" y="6818"/>
                                            </a:cubicBezTo>
                                            <a:cubicBezTo>
                                              <a:pt x="21163" y="6818"/>
                                              <a:pt x="21218" y="6778"/>
                                              <a:pt x="21232" y="6724"/>
                                            </a:cubicBezTo>
                                            <a:cubicBezTo>
                                              <a:pt x="21246" y="6670"/>
                                              <a:pt x="21218" y="6617"/>
                                              <a:pt x="21177" y="6590"/>
                                            </a:cubicBezTo>
                                            <a:cubicBezTo>
                                              <a:pt x="21191" y="6623"/>
                                              <a:pt x="21191" y="6664"/>
                                              <a:pt x="21184" y="6711"/>
                                            </a:cubicBezTo>
                                            <a:close/>
                                            <a:moveTo>
                                              <a:pt x="20186" y="13703"/>
                                            </a:moveTo>
                                            <a:cubicBezTo>
                                              <a:pt x="20186" y="13669"/>
                                              <a:pt x="20186" y="13636"/>
                                              <a:pt x="20186" y="13602"/>
                                            </a:cubicBezTo>
                                            <a:cubicBezTo>
                                              <a:pt x="20179" y="13535"/>
                                              <a:pt x="20165" y="13475"/>
                                              <a:pt x="20131" y="13435"/>
                                            </a:cubicBezTo>
                                            <a:cubicBezTo>
                                              <a:pt x="20110" y="13455"/>
                                              <a:pt x="20096" y="13488"/>
                                              <a:pt x="20089" y="13522"/>
                                            </a:cubicBezTo>
                                            <a:cubicBezTo>
                                              <a:pt x="20082" y="13542"/>
                                              <a:pt x="20082" y="13562"/>
                                              <a:pt x="20076" y="13582"/>
                                            </a:cubicBezTo>
                                            <a:cubicBezTo>
                                              <a:pt x="20076" y="13602"/>
                                              <a:pt x="20069" y="13622"/>
                                              <a:pt x="20069" y="13642"/>
                                            </a:cubicBezTo>
                                            <a:lnTo>
                                              <a:pt x="20069" y="13663"/>
                                            </a:lnTo>
                                            <a:cubicBezTo>
                                              <a:pt x="20069" y="13683"/>
                                              <a:pt x="20069" y="13709"/>
                                              <a:pt x="20076" y="13730"/>
                                            </a:cubicBezTo>
                                            <a:cubicBezTo>
                                              <a:pt x="20076" y="13756"/>
                                              <a:pt x="20082" y="13783"/>
                                              <a:pt x="20089" y="13810"/>
                                            </a:cubicBezTo>
                                            <a:cubicBezTo>
                                              <a:pt x="20096" y="13837"/>
                                              <a:pt x="20103" y="13857"/>
                                              <a:pt x="20110" y="13877"/>
                                            </a:cubicBezTo>
                                            <a:cubicBezTo>
                                              <a:pt x="20103" y="13857"/>
                                              <a:pt x="20103" y="13830"/>
                                              <a:pt x="20096" y="13803"/>
                                            </a:cubicBezTo>
                                            <a:lnTo>
                                              <a:pt x="20096" y="13736"/>
                                            </a:lnTo>
                                            <a:cubicBezTo>
                                              <a:pt x="20103" y="13689"/>
                                              <a:pt x="20110" y="13642"/>
                                              <a:pt x="20137" y="13616"/>
                                            </a:cubicBezTo>
                                            <a:cubicBezTo>
                                              <a:pt x="20144" y="13622"/>
                                              <a:pt x="20151" y="13636"/>
                                              <a:pt x="20158" y="13649"/>
                                            </a:cubicBezTo>
                                            <a:cubicBezTo>
                                              <a:pt x="20158" y="13656"/>
                                              <a:pt x="20165" y="13663"/>
                                              <a:pt x="20165" y="13676"/>
                                            </a:cubicBezTo>
                                            <a:cubicBezTo>
                                              <a:pt x="20179" y="13730"/>
                                              <a:pt x="20179" y="13797"/>
                                              <a:pt x="20165" y="13850"/>
                                            </a:cubicBezTo>
                                            <a:cubicBezTo>
                                              <a:pt x="20172" y="13803"/>
                                              <a:pt x="20186" y="13756"/>
                                              <a:pt x="20186" y="13703"/>
                                            </a:cubicBezTo>
                                            <a:close/>
                                            <a:moveTo>
                                              <a:pt x="19959" y="14132"/>
                                            </a:moveTo>
                                            <a:cubicBezTo>
                                              <a:pt x="20000" y="14105"/>
                                              <a:pt x="20027" y="14072"/>
                                              <a:pt x="20048" y="14045"/>
                                            </a:cubicBezTo>
                                            <a:cubicBezTo>
                                              <a:pt x="20020" y="14072"/>
                                              <a:pt x="19986" y="14098"/>
                                              <a:pt x="19945" y="14118"/>
                                            </a:cubicBezTo>
                                            <a:cubicBezTo>
                                              <a:pt x="19897" y="14145"/>
                                              <a:pt x="19842" y="14165"/>
                                              <a:pt x="19800" y="14152"/>
                                            </a:cubicBezTo>
                                            <a:cubicBezTo>
                                              <a:pt x="19814" y="14105"/>
                                              <a:pt x="19883" y="14058"/>
                                              <a:pt x="19945" y="14031"/>
                                            </a:cubicBezTo>
                                            <a:cubicBezTo>
                                              <a:pt x="19959" y="14025"/>
                                              <a:pt x="19972" y="14018"/>
                                              <a:pt x="19986" y="14011"/>
                                            </a:cubicBezTo>
                                            <a:cubicBezTo>
                                              <a:pt x="19979" y="14011"/>
                                              <a:pt x="19965" y="14018"/>
                                              <a:pt x="19959" y="14018"/>
                                            </a:cubicBezTo>
                                            <a:cubicBezTo>
                                              <a:pt x="19876" y="14045"/>
                                              <a:pt x="19766" y="14098"/>
                                              <a:pt x="19697" y="14159"/>
                                            </a:cubicBezTo>
                                            <a:cubicBezTo>
                                              <a:pt x="19718" y="14132"/>
                                              <a:pt x="19724" y="14105"/>
                                              <a:pt x="19724" y="14072"/>
                                            </a:cubicBezTo>
                                            <a:cubicBezTo>
                                              <a:pt x="19711" y="14092"/>
                                              <a:pt x="19690" y="14112"/>
                                              <a:pt x="19663" y="14125"/>
                                            </a:cubicBezTo>
                                            <a:cubicBezTo>
                                              <a:pt x="19649" y="14132"/>
                                              <a:pt x="19628" y="14139"/>
                                              <a:pt x="19607" y="14145"/>
                                            </a:cubicBezTo>
                                            <a:cubicBezTo>
                                              <a:pt x="19587" y="14152"/>
                                              <a:pt x="19566" y="14152"/>
                                              <a:pt x="19546" y="14145"/>
                                            </a:cubicBezTo>
                                            <a:cubicBezTo>
                                              <a:pt x="19525" y="14145"/>
                                              <a:pt x="19511" y="14139"/>
                                              <a:pt x="19497" y="14132"/>
                                            </a:cubicBezTo>
                                            <a:cubicBezTo>
                                              <a:pt x="19497" y="14132"/>
                                              <a:pt x="19490" y="14132"/>
                                              <a:pt x="19490" y="14125"/>
                                            </a:cubicBezTo>
                                            <a:cubicBezTo>
                                              <a:pt x="19484" y="14125"/>
                                              <a:pt x="19484" y="14118"/>
                                              <a:pt x="19477" y="14118"/>
                                            </a:cubicBezTo>
                                            <a:cubicBezTo>
                                              <a:pt x="19484" y="14125"/>
                                              <a:pt x="19484" y="14139"/>
                                              <a:pt x="19490" y="14145"/>
                                            </a:cubicBezTo>
                                            <a:cubicBezTo>
                                              <a:pt x="19490" y="14152"/>
                                              <a:pt x="19497" y="14152"/>
                                              <a:pt x="19497" y="14159"/>
                                            </a:cubicBezTo>
                                            <a:cubicBezTo>
                                              <a:pt x="19511" y="14172"/>
                                              <a:pt x="19532" y="14185"/>
                                              <a:pt x="19546" y="14199"/>
                                            </a:cubicBezTo>
                                            <a:cubicBezTo>
                                              <a:pt x="19566" y="14206"/>
                                              <a:pt x="19594" y="14212"/>
                                              <a:pt x="19621" y="14206"/>
                                            </a:cubicBezTo>
                                            <a:cubicBezTo>
                                              <a:pt x="19635" y="14206"/>
                                              <a:pt x="19649" y="14199"/>
                                              <a:pt x="19663" y="14192"/>
                                            </a:cubicBezTo>
                                            <a:cubicBezTo>
                                              <a:pt x="19669" y="14192"/>
                                              <a:pt x="19669" y="14185"/>
                                              <a:pt x="19676" y="14179"/>
                                            </a:cubicBezTo>
                                            <a:cubicBezTo>
                                              <a:pt x="19656" y="14199"/>
                                              <a:pt x="19642" y="14219"/>
                                              <a:pt x="19635" y="14246"/>
                                            </a:cubicBezTo>
                                            <a:cubicBezTo>
                                              <a:pt x="19731" y="14273"/>
                                              <a:pt x="19869" y="14199"/>
                                              <a:pt x="19959" y="14132"/>
                                            </a:cubicBezTo>
                                            <a:close/>
                                            <a:moveTo>
                                              <a:pt x="19552" y="13535"/>
                                            </a:moveTo>
                                            <a:cubicBezTo>
                                              <a:pt x="19539" y="13522"/>
                                              <a:pt x="19518" y="13515"/>
                                              <a:pt x="19504" y="13508"/>
                                            </a:cubicBezTo>
                                            <a:cubicBezTo>
                                              <a:pt x="19504" y="13508"/>
                                              <a:pt x="19497" y="13508"/>
                                              <a:pt x="19497" y="13508"/>
                                            </a:cubicBezTo>
                                            <a:cubicBezTo>
                                              <a:pt x="19470" y="13502"/>
                                              <a:pt x="19442" y="13502"/>
                                              <a:pt x="19415" y="13508"/>
                                            </a:cubicBezTo>
                                            <a:cubicBezTo>
                                              <a:pt x="19408" y="13508"/>
                                              <a:pt x="19408" y="13508"/>
                                              <a:pt x="19401" y="13515"/>
                                            </a:cubicBezTo>
                                            <a:cubicBezTo>
                                              <a:pt x="19332" y="13542"/>
                                              <a:pt x="19291" y="13609"/>
                                              <a:pt x="19305" y="13683"/>
                                            </a:cubicBezTo>
                                            <a:cubicBezTo>
                                              <a:pt x="19325" y="13649"/>
                                              <a:pt x="19360" y="13616"/>
                                              <a:pt x="19401" y="13596"/>
                                            </a:cubicBezTo>
                                            <a:cubicBezTo>
                                              <a:pt x="19415" y="13589"/>
                                              <a:pt x="19422" y="13589"/>
                                              <a:pt x="19435" y="13582"/>
                                            </a:cubicBezTo>
                                            <a:cubicBezTo>
                                              <a:pt x="19456" y="13575"/>
                                              <a:pt x="19477" y="13575"/>
                                              <a:pt x="19490" y="13575"/>
                                            </a:cubicBezTo>
                                            <a:cubicBezTo>
                                              <a:pt x="19490" y="13575"/>
                                              <a:pt x="19497" y="13575"/>
                                              <a:pt x="19497" y="13575"/>
                                            </a:cubicBezTo>
                                            <a:cubicBezTo>
                                              <a:pt x="19518" y="13575"/>
                                              <a:pt x="19532" y="13575"/>
                                              <a:pt x="19546" y="13582"/>
                                            </a:cubicBezTo>
                                            <a:cubicBezTo>
                                              <a:pt x="19566" y="13589"/>
                                              <a:pt x="19580" y="13589"/>
                                              <a:pt x="19594" y="13602"/>
                                            </a:cubicBezTo>
                                            <a:cubicBezTo>
                                              <a:pt x="19594" y="13575"/>
                                              <a:pt x="19573" y="13555"/>
                                              <a:pt x="19552" y="13535"/>
                                            </a:cubicBezTo>
                                            <a:close/>
                                            <a:moveTo>
                                              <a:pt x="19711" y="14883"/>
                                            </a:moveTo>
                                            <a:cubicBezTo>
                                              <a:pt x="19766" y="14916"/>
                                              <a:pt x="19807" y="14963"/>
                                              <a:pt x="19835" y="15010"/>
                                            </a:cubicBezTo>
                                            <a:cubicBezTo>
                                              <a:pt x="19835" y="14916"/>
                                              <a:pt x="19793" y="14829"/>
                                              <a:pt x="19711" y="14782"/>
                                            </a:cubicBezTo>
                                            <a:cubicBezTo>
                                              <a:pt x="19704" y="14775"/>
                                              <a:pt x="19690" y="14775"/>
                                              <a:pt x="19683" y="14769"/>
                                            </a:cubicBezTo>
                                            <a:cubicBezTo>
                                              <a:pt x="19614" y="14742"/>
                                              <a:pt x="19546" y="14749"/>
                                              <a:pt x="19484" y="14775"/>
                                            </a:cubicBezTo>
                                            <a:cubicBezTo>
                                              <a:pt x="19449" y="14789"/>
                                              <a:pt x="19415" y="14816"/>
                                              <a:pt x="19387" y="14849"/>
                                            </a:cubicBezTo>
                                            <a:cubicBezTo>
                                              <a:pt x="19415" y="14836"/>
                                              <a:pt x="19449" y="14829"/>
                                              <a:pt x="19484" y="14829"/>
                                            </a:cubicBezTo>
                                            <a:cubicBezTo>
                                              <a:pt x="19539" y="14822"/>
                                              <a:pt x="19594" y="14836"/>
                                              <a:pt x="19656" y="14856"/>
                                            </a:cubicBezTo>
                                            <a:cubicBezTo>
                                              <a:pt x="19676" y="14863"/>
                                              <a:pt x="19690" y="14869"/>
                                              <a:pt x="19711" y="14883"/>
                                            </a:cubicBezTo>
                                            <a:close/>
                                            <a:moveTo>
                                              <a:pt x="19470" y="17591"/>
                                            </a:moveTo>
                                            <a:cubicBezTo>
                                              <a:pt x="19477" y="17584"/>
                                              <a:pt x="19484" y="17578"/>
                                              <a:pt x="19490" y="17571"/>
                                            </a:cubicBezTo>
                                            <a:cubicBezTo>
                                              <a:pt x="19518" y="17551"/>
                                              <a:pt x="19546" y="17531"/>
                                              <a:pt x="19580" y="17531"/>
                                            </a:cubicBezTo>
                                            <a:cubicBezTo>
                                              <a:pt x="19552" y="17524"/>
                                              <a:pt x="19518" y="17517"/>
                                              <a:pt x="19490" y="17531"/>
                                            </a:cubicBezTo>
                                            <a:cubicBezTo>
                                              <a:pt x="19470" y="17537"/>
                                              <a:pt x="19449" y="17551"/>
                                              <a:pt x="19435" y="17571"/>
                                            </a:cubicBezTo>
                                            <a:cubicBezTo>
                                              <a:pt x="19401" y="17611"/>
                                              <a:pt x="19394" y="17678"/>
                                              <a:pt x="19429" y="17725"/>
                                            </a:cubicBezTo>
                                            <a:cubicBezTo>
                                              <a:pt x="19422" y="17678"/>
                                              <a:pt x="19435" y="17631"/>
                                              <a:pt x="19470" y="17591"/>
                                            </a:cubicBezTo>
                                            <a:close/>
                                            <a:moveTo>
                                              <a:pt x="19256" y="13897"/>
                                            </a:moveTo>
                                            <a:cubicBezTo>
                                              <a:pt x="19243" y="13937"/>
                                              <a:pt x="19243" y="13978"/>
                                              <a:pt x="19256" y="14018"/>
                                            </a:cubicBezTo>
                                            <a:cubicBezTo>
                                              <a:pt x="19263" y="14038"/>
                                              <a:pt x="19277" y="14058"/>
                                              <a:pt x="19298" y="14072"/>
                                            </a:cubicBezTo>
                                            <a:cubicBezTo>
                                              <a:pt x="19325" y="14098"/>
                                              <a:pt x="19360" y="14105"/>
                                              <a:pt x="19401" y="14105"/>
                                            </a:cubicBezTo>
                                            <a:cubicBezTo>
                                              <a:pt x="19435" y="14105"/>
                                              <a:pt x="19463" y="14098"/>
                                              <a:pt x="19497" y="14078"/>
                                            </a:cubicBezTo>
                                            <a:cubicBezTo>
                                              <a:pt x="19497" y="14078"/>
                                              <a:pt x="19504" y="14072"/>
                                              <a:pt x="19504" y="14072"/>
                                            </a:cubicBezTo>
                                            <a:cubicBezTo>
                                              <a:pt x="19504" y="14072"/>
                                              <a:pt x="19511" y="14065"/>
                                              <a:pt x="19511" y="14065"/>
                                            </a:cubicBezTo>
                                            <a:cubicBezTo>
                                              <a:pt x="19511" y="14065"/>
                                              <a:pt x="19504" y="14065"/>
                                              <a:pt x="19504" y="14065"/>
                                            </a:cubicBezTo>
                                            <a:cubicBezTo>
                                              <a:pt x="19504" y="14065"/>
                                              <a:pt x="19497" y="14065"/>
                                              <a:pt x="19497" y="14065"/>
                                            </a:cubicBezTo>
                                            <a:cubicBezTo>
                                              <a:pt x="19470" y="14065"/>
                                              <a:pt x="19435" y="14058"/>
                                              <a:pt x="19401" y="14045"/>
                                            </a:cubicBezTo>
                                            <a:cubicBezTo>
                                              <a:pt x="19380" y="14038"/>
                                              <a:pt x="19367" y="14025"/>
                                              <a:pt x="19353" y="14011"/>
                                            </a:cubicBezTo>
                                            <a:cubicBezTo>
                                              <a:pt x="19305" y="13971"/>
                                              <a:pt x="19277" y="13917"/>
                                              <a:pt x="19270" y="13870"/>
                                            </a:cubicBezTo>
                                            <a:cubicBezTo>
                                              <a:pt x="19263" y="13877"/>
                                              <a:pt x="19263" y="13891"/>
                                              <a:pt x="19256" y="13897"/>
                                            </a:cubicBezTo>
                                            <a:close/>
                                            <a:moveTo>
                                              <a:pt x="19759" y="17591"/>
                                            </a:moveTo>
                                            <a:cubicBezTo>
                                              <a:pt x="19786" y="17611"/>
                                              <a:pt x="19807" y="17631"/>
                                              <a:pt x="19821" y="17658"/>
                                            </a:cubicBezTo>
                                            <a:cubicBezTo>
                                              <a:pt x="19821" y="17611"/>
                                              <a:pt x="19800" y="17564"/>
                                              <a:pt x="19759" y="17544"/>
                                            </a:cubicBezTo>
                                            <a:cubicBezTo>
                                              <a:pt x="19752" y="17544"/>
                                              <a:pt x="19752" y="17537"/>
                                              <a:pt x="19745" y="17537"/>
                                            </a:cubicBezTo>
                                            <a:cubicBezTo>
                                              <a:pt x="19711" y="17524"/>
                                              <a:pt x="19676" y="17524"/>
                                              <a:pt x="19642" y="17537"/>
                                            </a:cubicBezTo>
                                            <a:cubicBezTo>
                                              <a:pt x="19621" y="17544"/>
                                              <a:pt x="19607" y="17558"/>
                                              <a:pt x="19594" y="17578"/>
                                            </a:cubicBezTo>
                                            <a:cubicBezTo>
                                              <a:pt x="19607" y="17571"/>
                                              <a:pt x="19628" y="17571"/>
                                              <a:pt x="19642" y="17564"/>
                                            </a:cubicBezTo>
                                            <a:cubicBezTo>
                                              <a:pt x="19669" y="17564"/>
                                              <a:pt x="19697" y="17564"/>
                                              <a:pt x="19731" y="17578"/>
                                            </a:cubicBezTo>
                                            <a:cubicBezTo>
                                              <a:pt x="19738" y="17584"/>
                                              <a:pt x="19752" y="17584"/>
                                              <a:pt x="19759" y="17591"/>
                                            </a:cubicBezTo>
                                            <a:close/>
                                            <a:moveTo>
                                              <a:pt x="19642" y="17658"/>
                                            </a:moveTo>
                                            <a:lnTo>
                                              <a:pt x="19642" y="17658"/>
                                            </a:lnTo>
                                            <a:cubicBezTo>
                                              <a:pt x="19621" y="17658"/>
                                              <a:pt x="19601" y="17672"/>
                                              <a:pt x="19594" y="17685"/>
                                            </a:cubicBezTo>
                                            <a:cubicBezTo>
                                              <a:pt x="19587" y="17692"/>
                                              <a:pt x="19587" y="17705"/>
                                              <a:pt x="19587" y="17712"/>
                                            </a:cubicBezTo>
                                            <a:cubicBezTo>
                                              <a:pt x="19587" y="17718"/>
                                              <a:pt x="19587" y="17732"/>
                                              <a:pt x="19594" y="17739"/>
                                            </a:cubicBezTo>
                                            <a:cubicBezTo>
                                              <a:pt x="19601" y="17759"/>
                                              <a:pt x="19621" y="17765"/>
                                              <a:pt x="19642" y="17765"/>
                                            </a:cubicBezTo>
                                            <a:lnTo>
                                              <a:pt x="19642" y="17765"/>
                                            </a:lnTo>
                                            <a:cubicBezTo>
                                              <a:pt x="19676" y="17765"/>
                                              <a:pt x="19697" y="17739"/>
                                              <a:pt x="19697" y="17712"/>
                                            </a:cubicBezTo>
                                            <a:cubicBezTo>
                                              <a:pt x="19697" y="17685"/>
                                              <a:pt x="19676" y="17658"/>
                                              <a:pt x="19642" y="17658"/>
                                            </a:cubicBezTo>
                                            <a:close/>
                                            <a:moveTo>
                                              <a:pt x="19490" y="17464"/>
                                            </a:moveTo>
                                            <a:cubicBezTo>
                                              <a:pt x="19504" y="17457"/>
                                              <a:pt x="19511" y="17457"/>
                                              <a:pt x="19525" y="17450"/>
                                            </a:cubicBezTo>
                                            <a:cubicBezTo>
                                              <a:pt x="19546" y="17444"/>
                                              <a:pt x="19566" y="17444"/>
                                              <a:pt x="19580" y="17444"/>
                                            </a:cubicBezTo>
                                            <a:cubicBezTo>
                                              <a:pt x="19580" y="17444"/>
                                              <a:pt x="19587" y="17444"/>
                                              <a:pt x="19587" y="17444"/>
                                            </a:cubicBezTo>
                                            <a:cubicBezTo>
                                              <a:pt x="19607" y="17444"/>
                                              <a:pt x="19621" y="17444"/>
                                              <a:pt x="19635" y="17450"/>
                                            </a:cubicBezTo>
                                            <a:cubicBezTo>
                                              <a:pt x="19656" y="17457"/>
                                              <a:pt x="19669" y="17457"/>
                                              <a:pt x="19683" y="17470"/>
                                            </a:cubicBezTo>
                                            <a:cubicBezTo>
                                              <a:pt x="19669" y="17444"/>
                                              <a:pt x="19656" y="17423"/>
                                              <a:pt x="19635" y="17410"/>
                                            </a:cubicBezTo>
                                            <a:cubicBezTo>
                                              <a:pt x="19621" y="17397"/>
                                              <a:pt x="19601" y="17390"/>
                                              <a:pt x="19587" y="17383"/>
                                            </a:cubicBezTo>
                                            <a:cubicBezTo>
                                              <a:pt x="19587" y="17383"/>
                                              <a:pt x="19580" y="17383"/>
                                              <a:pt x="19580" y="17383"/>
                                            </a:cubicBezTo>
                                            <a:cubicBezTo>
                                              <a:pt x="19552" y="17377"/>
                                              <a:pt x="19525" y="17377"/>
                                              <a:pt x="19497" y="17383"/>
                                            </a:cubicBezTo>
                                            <a:cubicBezTo>
                                              <a:pt x="19490" y="17383"/>
                                              <a:pt x="19490" y="17383"/>
                                              <a:pt x="19484" y="17390"/>
                                            </a:cubicBezTo>
                                            <a:cubicBezTo>
                                              <a:pt x="19415" y="17417"/>
                                              <a:pt x="19373" y="17484"/>
                                              <a:pt x="19387" y="17558"/>
                                            </a:cubicBezTo>
                                            <a:cubicBezTo>
                                              <a:pt x="19415" y="17511"/>
                                              <a:pt x="19449" y="17484"/>
                                              <a:pt x="19490" y="17464"/>
                                            </a:cubicBezTo>
                                            <a:close/>
                                            <a:moveTo>
                                              <a:pt x="19539" y="17873"/>
                                            </a:moveTo>
                                            <a:cubicBezTo>
                                              <a:pt x="19552" y="17879"/>
                                              <a:pt x="19566" y="17886"/>
                                              <a:pt x="19587" y="17893"/>
                                            </a:cubicBezTo>
                                            <a:cubicBezTo>
                                              <a:pt x="19587" y="17893"/>
                                              <a:pt x="19594" y="17893"/>
                                              <a:pt x="19594" y="17893"/>
                                            </a:cubicBezTo>
                                            <a:cubicBezTo>
                                              <a:pt x="19607" y="17893"/>
                                              <a:pt x="19628" y="17893"/>
                                              <a:pt x="19642" y="17886"/>
                                            </a:cubicBezTo>
                                            <a:cubicBezTo>
                                              <a:pt x="19663" y="17879"/>
                                              <a:pt x="19676" y="17873"/>
                                              <a:pt x="19697" y="17859"/>
                                            </a:cubicBezTo>
                                            <a:cubicBezTo>
                                              <a:pt x="19683" y="17866"/>
                                              <a:pt x="19663" y="17866"/>
                                              <a:pt x="19642" y="17859"/>
                                            </a:cubicBezTo>
                                            <a:cubicBezTo>
                                              <a:pt x="19628" y="17859"/>
                                              <a:pt x="19607" y="17853"/>
                                              <a:pt x="19594" y="17846"/>
                                            </a:cubicBezTo>
                                            <a:cubicBezTo>
                                              <a:pt x="19594" y="17846"/>
                                              <a:pt x="19587" y="17846"/>
                                              <a:pt x="19587" y="17839"/>
                                            </a:cubicBezTo>
                                            <a:cubicBezTo>
                                              <a:pt x="19580" y="17832"/>
                                              <a:pt x="19573" y="17832"/>
                                              <a:pt x="19566" y="17826"/>
                                            </a:cubicBezTo>
                                            <a:cubicBezTo>
                                              <a:pt x="19532" y="17806"/>
                                              <a:pt x="19511" y="17779"/>
                                              <a:pt x="19497" y="17752"/>
                                            </a:cubicBezTo>
                                            <a:cubicBezTo>
                                              <a:pt x="19497" y="17745"/>
                                              <a:pt x="19490" y="17739"/>
                                              <a:pt x="19490" y="17732"/>
                                            </a:cubicBezTo>
                                            <a:cubicBezTo>
                                              <a:pt x="19484" y="17759"/>
                                              <a:pt x="19490" y="17785"/>
                                              <a:pt x="19497" y="17812"/>
                                            </a:cubicBezTo>
                                            <a:cubicBezTo>
                                              <a:pt x="19497" y="17839"/>
                                              <a:pt x="19518" y="17859"/>
                                              <a:pt x="19539" y="17873"/>
                                            </a:cubicBezTo>
                                            <a:close/>
                                            <a:moveTo>
                                              <a:pt x="18995" y="14796"/>
                                            </a:moveTo>
                                            <a:cubicBezTo>
                                              <a:pt x="19036" y="14728"/>
                                              <a:pt x="19098" y="14668"/>
                                              <a:pt x="19188" y="14628"/>
                                            </a:cubicBezTo>
                                            <a:cubicBezTo>
                                              <a:pt x="19208" y="14621"/>
                                              <a:pt x="19229" y="14608"/>
                                              <a:pt x="19256" y="14601"/>
                                            </a:cubicBezTo>
                                            <a:cubicBezTo>
                                              <a:pt x="19298" y="14588"/>
                                              <a:pt x="19332" y="14581"/>
                                              <a:pt x="19373" y="14581"/>
                                            </a:cubicBezTo>
                                            <a:cubicBezTo>
                                              <a:pt x="19380" y="14581"/>
                                              <a:pt x="19380" y="14581"/>
                                              <a:pt x="19387" y="14581"/>
                                            </a:cubicBezTo>
                                            <a:cubicBezTo>
                                              <a:pt x="19422" y="14581"/>
                                              <a:pt x="19456" y="14581"/>
                                              <a:pt x="19490" y="14588"/>
                                            </a:cubicBezTo>
                                            <a:cubicBezTo>
                                              <a:pt x="19525" y="14594"/>
                                              <a:pt x="19559" y="14608"/>
                                              <a:pt x="19587" y="14621"/>
                                            </a:cubicBezTo>
                                            <a:cubicBezTo>
                                              <a:pt x="19566" y="14574"/>
                                              <a:pt x="19532" y="14534"/>
                                              <a:pt x="19490" y="14507"/>
                                            </a:cubicBezTo>
                                            <a:cubicBezTo>
                                              <a:pt x="19463" y="14487"/>
                                              <a:pt x="19429" y="14467"/>
                                              <a:pt x="19387" y="14460"/>
                                            </a:cubicBezTo>
                                            <a:cubicBezTo>
                                              <a:pt x="19380" y="14460"/>
                                              <a:pt x="19380" y="14460"/>
                                              <a:pt x="19373" y="14454"/>
                                            </a:cubicBezTo>
                                            <a:cubicBezTo>
                                              <a:pt x="19325" y="14440"/>
                                              <a:pt x="19270" y="14440"/>
                                              <a:pt x="19215" y="14454"/>
                                            </a:cubicBezTo>
                                            <a:cubicBezTo>
                                              <a:pt x="19208" y="14454"/>
                                              <a:pt x="19201" y="14460"/>
                                              <a:pt x="19188" y="14460"/>
                                            </a:cubicBezTo>
                                            <a:cubicBezTo>
                                              <a:pt x="19057" y="14521"/>
                                              <a:pt x="18974" y="14655"/>
                                              <a:pt x="18995" y="14796"/>
                                            </a:cubicBezTo>
                                            <a:close/>
                                            <a:moveTo>
                                              <a:pt x="19146" y="13763"/>
                                            </a:moveTo>
                                            <a:cubicBezTo>
                                              <a:pt x="19126" y="13817"/>
                                              <a:pt x="19153" y="13877"/>
                                              <a:pt x="19201" y="13911"/>
                                            </a:cubicBezTo>
                                            <a:cubicBezTo>
                                              <a:pt x="19181" y="13870"/>
                                              <a:pt x="19181" y="13823"/>
                                              <a:pt x="19194" y="13777"/>
                                            </a:cubicBezTo>
                                            <a:cubicBezTo>
                                              <a:pt x="19208" y="13743"/>
                                              <a:pt x="19229" y="13709"/>
                                              <a:pt x="19256" y="13689"/>
                                            </a:cubicBezTo>
                                            <a:cubicBezTo>
                                              <a:pt x="19263" y="13689"/>
                                              <a:pt x="19263" y="13683"/>
                                              <a:pt x="19270" y="13683"/>
                                            </a:cubicBezTo>
                                            <a:cubicBezTo>
                                              <a:pt x="19263" y="13683"/>
                                              <a:pt x="19263" y="13683"/>
                                              <a:pt x="19256" y="13683"/>
                                            </a:cubicBezTo>
                                            <a:cubicBezTo>
                                              <a:pt x="19208" y="13689"/>
                                              <a:pt x="19167" y="13716"/>
                                              <a:pt x="19146" y="13763"/>
                                            </a:cubicBezTo>
                                            <a:close/>
                                            <a:moveTo>
                                              <a:pt x="19367" y="15680"/>
                                            </a:moveTo>
                                            <a:cubicBezTo>
                                              <a:pt x="19360" y="15674"/>
                                              <a:pt x="19346" y="15667"/>
                                              <a:pt x="19339" y="15667"/>
                                            </a:cubicBezTo>
                                            <a:cubicBezTo>
                                              <a:pt x="19346" y="15687"/>
                                              <a:pt x="19353" y="15707"/>
                                              <a:pt x="19367" y="15721"/>
                                            </a:cubicBezTo>
                                            <a:cubicBezTo>
                                              <a:pt x="19373" y="15727"/>
                                              <a:pt x="19373" y="15734"/>
                                              <a:pt x="19380" y="15741"/>
                                            </a:cubicBezTo>
                                            <a:cubicBezTo>
                                              <a:pt x="19408" y="15774"/>
                                              <a:pt x="19442" y="15801"/>
                                              <a:pt x="19484" y="15815"/>
                                            </a:cubicBezTo>
                                            <a:cubicBezTo>
                                              <a:pt x="19525" y="15835"/>
                                              <a:pt x="19580" y="15841"/>
                                              <a:pt x="19628" y="15828"/>
                                            </a:cubicBezTo>
                                            <a:cubicBezTo>
                                              <a:pt x="19656" y="15821"/>
                                              <a:pt x="19683" y="15808"/>
                                              <a:pt x="19711" y="15794"/>
                                            </a:cubicBezTo>
                                            <a:cubicBezTo>
                                              <a:pt x="19786" y="15747"/>
                                              <a:pt x="19835" y="15660"/>
                                              <a:pt x="19828" y="15566"/>
                                            </a:cubicBezTo>
                                            <a:cubicBezTo>
                                              <a:pt x="19800" y="15607"/>
                                              <a:pt x="19759" y="15640"/>
                                              <a:pt x="19711" y="15667"/>
                                            </a:cubicBezTo>
                                            <a:cubicBezTo>
                                              <a:pt x="19676" y="15680"/>
                                              <a:pt x="19642" y="15694"/>
                                              <a:pt x="19601" y="15701"/>
                                            </a:cubicBezTo>
                                            <a:cubicBezTo>
                                              <a:pt x="19559" y="15707"/>
                                              <a:pt x="19518" y="15707"/>
                                              <a:pt x="19484" y="15707"/>
                                            </a:cubicBezTo>
                                            <a:cubicBezTo>
                                              <a:pt x="19449" y="15701"/>
                                              <a:pt x="19415" y="15694"/>
                                              <a:pt x="19380" y="15680"/>
                                            </a:cubicBezTo>
                                            <a:cubicBezTo>
                                              <a:pt x="19380" y="15687"/>
                                              <a:pt x="19373" y="15680"/>
                                              <a:pt x="19367" y="15680"/>
                                            </a:cubicBezTo>
                                            <a:close/>
                                            <a:moveTo>
                                              <a:pt x="19277" y="15432"/>
                                            </a:moveTo>
                                            <a:cubicBezTo>
                                              <a:pt x="19305" y="15453"/>
                                              <a:pt x="19332" y="15459"/>
                                              <a:pt x="19367" y="15466"/>
                                            </a:cubicBezTo>
                                            <a:cubicBezTo>
                                              <a:pt x="19373" y="15466"/>
                                              <a:pt x="19373" y="15466"/>
                                              <a:pt x="19380" y="15466"/>
                                            </a:cubicBezTo>
                                            <a:cubicBezTo>
                                              <a:pt x="19415" y="15473"/>
                                              <a:pt x="19449" y="15466"/>
                                              <a:pt x="19484" y="15459"/>
                                            </a:cubicBezTo>
                                            <a:cubicBezTo>
                                              <a:pt x="19518" y="15446"/>
                                              <a:pt x="19552" y="15432"/>
                                              <a:pt x="19587" y="15406"/>
                                            </a:cubicBezTo>
                                            <a:cubicBezTo>
                                              <a:pt x="19552" y="15412"/>
                                              <a:pt x="19518" y="15412"/>
                                              <a:pt x="19484" y="15412"/>
                                            </a:cubicBezTo>
                                            <a:cubicBezTo>
                                              <a:pt x="19449" y="15406"/>
                                              <a:pt x="19415" y="15399"/>
                                              <a:pt x="19380" y="15385"/>
                                            </a:cubicBezTo>
                                            <a:cubicBezTo>
                                              <a:pt x="19373" y="15385"/>
                                              <a:pt x="19373" y="15379"/>
                                              <a:pt x="19367" y="15379"/>
                                            </a:cubicBezTo>
                                            <a:cubicBezTo>
                                              <a:pt x="19353" y="15372"/>
                                              <a:pt x="19332" y="15365"/>
                                              <a:pt x="19318" y="15352"/>
                                            </a:cubicBezTo>
                                            <a:cubicBezTo>
                                              <a:pt x="19256" y="15312"/>
                                              <a:pt x="19208" y="15265"/>
                                              <a:pt x="19181" y="15204"/>
                                            </a:cubicBezTo>
                                            <a:cubicBezTo>
                                              <a:pt x="19174" y="15191"/>
                                              <a:pt x="19167" y="15178"/>
                                              <a:pt x="19167" y="15171"/>
                                            </a:cubicBezTo>
                                            <a:cubicBezTo>
                                              <a:pt x="19153" y="15225"/>
                                              <a:pt x="19160" y="15278"/>
                                              <a:pt x="19181" y="15325"/>
                                            </a:cubicBezTo>
                                            <a:cubicBezTo>
                                              <a:pt x="19201" y="15365"/>
                                              <a:pt x="19236" y="15406"/>
                                              <a:pt x="19277" y="15432"/>
                                            </a:cubicBezTo>
                                            <a:close/>
                                            <a:moveTo>
                                              <a:pt x="19146" y="14883"/>
                                            </a:moveTo>
                                            <a:cubicBezTo>
                                              <a:pt x="19160" y="14869"/>
                                              <a:pt x="19167" y="14856"/>
                                              <a:pt x="19181" y="14842"/>
                                            </a:cubicBezTo>
                                            <a:cubicBezTo>
                                              <a:pt x="19229" y="14796"/>
                                              <a:pt x="19291" y="14769"/>
                                              <a:pt x="19353" y="14755"/>
                                            </a:cubicBezTo>
                                            <a:cubicBezTo>
                                              <a:pt x="19298" y="14735"/>
                                              <a:pt x="19236" y="14735"/>
                                              <a:pt x="19181" y="14749"/>
                                            </a:cubicBezTo>
                                            <a:cubicBezTo>
                                              <a:pt x="19139" y="14762"/>
                                              <a:pt x="19098" y="14789"/>
                                              <a:pt x="19071" y="14822"/>
                                            </a:cubicBezTo>
                                            <a:cubicBezTo>
                                              <a:pt x="18995" y="14909"/>
                                              <a:pt x="18995" y="15030"/>
                                              <a:pt x="19057" y="15124"/>
                                            </a:cubicBezTo>
                                            <a:cubicBezTo>
                                              <a:pt x="19057" y="15050"/>
                                              <a:pt x="19084" y="14956"/>
                                              <a:pt x="19146" y="14883"/>
                                            </a:cubicBezTo>
                                            <a:close/>
                                            <a:moveTo>
                                              <a:pt x="20537" y="9225"/>
                                            </a:moveTo>
                                            <a:cubicBezTo>
                                              <a:pt x="20509" y="9292"/>
                                              <a:pt x="20454" y="9379"/>
                                              <a:pt x="20399" y="9406"/>
                                            </a:cubicBezTo>
                                            <a:cubicBezTo>
                                              <a:pt x="20392" y="9406"/>
                                              <a:pt x="20392" y="9412"/>
                                              <a:pt x="20385" y="9412"/>
                                            </a:cubicBezTo>
                                            <a:cubicBezTo>
                                              <a:pt x="20378" y="9385"/>
                                              <a:pt x="20385" y="9359"/>
                                              <a:pt x="20399" y="9325"/>
                                            </a:cubicBezTo>
                                            <a:cubicBezTo>
                                              <a:pt x="20420" y="9278"/>
                                              <a:pt x="20447" y="9238"/>
                                              <a:pt x="20482" y="9198"/>
                                            </a:cubicBezTo>
                                            <a:cubicBezTo>
                                              <a:pt x="20461" y="9218"/>
                                              <a:pt x="20440" y="9245"/>
                                              <a:pt x="20413" y="9272"/>
                                            </a:cubicBezTo>
                                            <a:cubicBezTo>
                                              <a:pt x="20344" y="9365"/>
                                              <a:pt x="20282" y="9486"/>
                                              <a:pt x="20296" y="9566"/>
                                            </a:cubicBezTo>
                                            <a:cubicBezTo>
                                              <a:pt x="20337" y="9553"/>
                                              <a:pt x="20378" y="9520"/>
                                              <a:pt x="20413" y="9479"/>
                                            </a:cubicBezTo>
                                            <a:cubicBezTo>
                                              <a:pt x="20461" y="9426"/>
                                              <a:pt x="20495" y="9352"/>
                                              <a:pt x="20523" y="9292"/>
                                            </a:cubicBezTo>
                                            <a:lnTo>
                                              <a:pt x="20523" y="9292"/>
                                            </a:lnTo>
                                            <a:cubicBezTo>
                                              <a:pt x="20523" y="9285"/>
                                              <a:pt x="20523" y="9285"/>
                                              <a:pt x="20530" y="9278"/>
                                            </a:cubicBezTo>
                                            <a:cubicBezTo>
                                              <a:pt x="20537" y="9265"/>
                                              <a:pt x="20537" y="9251"/>
                                              <a:pt x="20544" y="9245"/>
                                            </a:cubicBezTo>
                                            <a:cubicBezTo>
                                              <a:pt x="20550" y="9225"/>
                                              <a:pt x="20550" y="9211"/>
                                              <a:pt x="20557" y="9198"/>
                                            </a:cubicBezTo>
                                            <a:cubicBezTo>
                                              <a:pt x="20557" y="9204"/>
                                              <a:pt x="20557" y="9204"/>
                                              <a:pt x="20550" y="9211"/>
                                            </a:cubicBezTo>
                                            <a:cubicBezTo>
                                              <a:pt x="20544" y="9218"/>
                                              <a:pt x="20544" y="9225"/>
                                              <a:pt x="20537" y="9225"/>
                                            </a:cubicBezTo>
                                            <a:close/>
                                            <a:moveTo>
                                              <a:pt x="17598" y="4867"/>
                                            </a:moveTo>
                                            <a:cubicBezTo>
                                              <a:pt x="17646" y="4834"/>
                                              <a:pt x="17687" y="4793"/>
                                              <a:pt x="17715" y="4766"/>
                                            </a:cubicBezTo>
                                            <a:cubicBezTo>
                                              <a:pt x="17680" y="4793"/>
                                              <a:pt x="17632" y="4827"/>
                                              <a:pt x="17584" y="4854"/>
                                            </a:cubicBezTo>
                                            <a:cubicBezTo>
                                              <a:pt x="17522" y="4887"/>
                                              <a:pt x="17453" y="4907"/>
                                              <a:pt x="17398" y="4901"/>
                                            </a:cubicBezTo>
                                            <a:cubicBezTo>
                                              <a:pt x="17419" y="4840"/>
                                              <a:pt x="17501" y="4787"/>
                                              <a:pt x="17584" y="4746"/>
                                            </a:cubicBezTo>
                                            <a:cubicBezTo>
                                              <a:pt x="17604" y="4740"/>
                                              <a:pt x="17618" y="4733"/>
                                              <a:pt x="17639" y="4726"/>
                                            </a:cubicBezTo>
                                            <a:cubicBezTo>
                                              <a:pt x="17625" y="4726"/>
                                              <a:pt x="17611" y="4733"/>
                                              <a:pt x="17598" y="4740"/>
                                            </a:cubicBezTo>
                                            <a:cubicBezTo>
                                              <a:pt x="17446" y="4787"/>
                                              <a:pt x="17240" y="4894"/>
                                              <a:pt x="17198" y="5021"/>
                                            </a:cubicBezTo>
                                            <a:cubicBezTo>
                                              <a:pt x="17315" y="5048"/>
                                              <a:pt x="17481" y="4961"/>
                                              <a:pt x="17598" y="4867"/>
                                            </a:cubicBezTo>
                                            <a:close/>
                                            <a:moveTo>
                                              <a:pt x="17598" y="4733"/>
                                            </a:moveTo>
                                            <a:cubicBezTo>
                                              <a:pt x="17632" y="4726"/>
                                              <a:pt x="17653" y="4720"/>
                                              <a:pt x="17680" y="4713"/>
                                            </a:cubicBezTo>
                                            <a:cubicBezTo>
                                              <a:pt x="17653" y="4720"/>
                                              <a:pt x="17618" y="4726"/>
                                              <a:pt x="17584" y="4726"/>
                                            </a:cubicBezTo>
                                            <a:cubicBezTo>
                                              <a:pt x="17494" y="4733"/>
                                              <a:pt x="17391" y="4720"/>
                                              <a:pt x="17343" y="4673"/>
                                            </a:cubicBezTo>
                                            <a:cubicBezTo>
                                              <a:pt x="17391" y="4626"/>
                                              <a:pt x="17494" y="4619"/>
                                              <a:pt x="17584" y="4632"/>
                                            </a:cubicBezTo>
                                            <a:cubicBezTo>
                                              <a:pt x="17604" y="4632"/>
                                              <a:pt x="17618" y="4639"/>
                                              <a:pt x="17639" y="4639"/>
                                            </a:cubicBezTo>
                                            <a:cubicBezTo>
                                              <a:pt x="17625" y="4639"/>
                                              <a:pt x="17618" y="4632"/>
                                              <a:pt x="17604" y="4632"/>
                                            </a:cubicBezTo>
                                            <a:cubicBezTo>
                                              <a:pt x="17453" y="4599"/>
                                              <a:pt x="17212" y="4592"/>
                                              <a:pt x="17109" y="4686"/>
                                            </a:cubicBezTo>
                                            <a:cubicBezTo>
                                              <a:pt x="17205" y="4766"/>
                                              <a:pt x="17446" y="4760"/>
                                              <a:pt x="17598" y="4733"/>
                                            </a:cubicBezTo>
                                            <a:close/>
                                            <a:moveTo>
                                              <a:pt x="18038" y="4874"/>
                                            </a:moveTo>
                                            <a:cubicBezTo>
                                              <a:pt x="18004" y="4854"/>
                                              <a:pt x="17962" y="4827"/>
                                              <a:pt x="17935" y="4800"/>
                                            </a:cubicBezTo>
                                            <a:cubicBezTo>
                                              <a:pt x="18045" y="4907"/>
                                              <a:pt x="18272" y="5055"/>
                                              <a:pt x="18417" y="5021"/>
                                            </a:cubicBezTo>
                                            <a:cubicBezTo>
                                              <a:pt x="18368" y="4867"/>
                                              <a:pt x="18072" y="4740"/>
                                              <a:pt x="17935" y="4713"/>
                                            </a:cubicBezTo>
                                            <a:cubicBezTo>
                                              <a:pt x="17969" y="4720"/>
                                              <a:pt x="18004" y="4740"/>
                                              <a:pt x="18038" y="4753"/>
                                            </a:cubicBezTo>
                                            <a:cubicBezTo>
                                              <a:pt x="18114" y="4793"/>
                                              <a:pt x="18190" y="4847"/>
                                              <a:pt x="18210" y="4907"/>
                                            </a:cubicBezTo>
                                            <a:cubicBezTo>
                                              <a:pt x="18162" y="4927"/>
                                              <a:pt x="18100" y="4901"/>
                                              <a:pt x="18038" y="4874"/>
                                            </a:cubicBezTo>
                                            <a:close/>
                                            <a:moveTo>
                                              <a:pt x="17598" y="5162"/>
                                            </a:moveTo>
                                            <a:cubicBezTo>
                                              <a:pt x="17653" y="5095"/>
                                              <a:pt x="17701" y="5008"/>
                                              <a:pt x="17728" y="4927"/>
                                            </a:cubicBezTo>
                                            <a:lnTo>
                                              <a:pt x="17728" y="4927"/>
                                            </a:lnTo>
                                            <a:cubicBezTo>
                                              <a:pt x="17728" y="4921"/>
                                              <a:pt x="17728" y="4921"/>
                                              <a:pt x="17735" y="4914"/>
                                            </a:cubicBezTo>
                                            <a:cubicBezTo>
                                              <a:pt x="17742" y="4901"/>
                                              <a:pt x="17749" y="4880"/>
                                              <a:pt x="17749" y="4867"/>
                                            </a:cubicBezTo>
                                            <a:cubicBezTo>
                                              <a:pt x="17756" y="4847"/>
                                              <a:pt x="17763" y="4827"/>
                                              <a:pt x="17763" y="4807"/>
                                            </a:cubicBezTo>
                                            <a:cubicBezTo>
                                              <a:pt x="17763" y="4813"/>
                                              <a:pt x="17763" y="4820"/>
                                              <a:pt x="17756" y="4820"/>
                                            </a:cubicBezTo>
                                            <a:cubicBezTo>
                                              <a:pt x="17756" y="4827"/>
                                              <a:pt x="17749" y="4827"/>
                                              <a:pt x="17749" y="4834"/>
                                            </a:cubicBezTo>
                                            <a:cubicBezTo>
                                              <a:pt x="17715" y="4921"/>
                                              <a:pt x="17646" y="5028"/>
                                              <a:pt x="17570" y="5061"/>
                                            </a:cubicBezTo>
                                            <a:cubicBezTo>
                                              <a:pt x="17563" y="5061"/>
                                              <a:pt x="17556" y="5068"/>
                                              <a:pt x="17556" y="5068"/>
                                            </a:cubicBezTo>
                                            <a:cubicBezTo>
                                              <a:pt x="17549" y="5035"/>
                                              <a:pt x="17556" y="5001"/>
                                              <a:pt x="17570" y="4961"/>
                                            </a:cubicBezTo>
                                            <a:cubicBezTo>
                                              <a:pt x="17591" y="4907"/>
                                              <a:pt x="17632" y="4847"/>
                                              <a:pt x="17673" y="4800"/>
                                            </a:cubicBezTo>
                                            <a:cubicBezTo>
                                              <a:pt x="17646" y="4827"/>
                                              <a:pt x="17618" y="4860"/>
                                              <a:pt x="17591" y="4894"/>
                                            </a:cubicBezTo>
                                            <a:cubicBezTo>
                                              <a:pt x="17501" y="5008"/>
                                              <a:pt x="17425" y="5162"/>
                                              <a:pt x="17446" y="5269"/>
                                            </a:cubicBezTo>
                                            <a:cubicBezTo>
                                              <a:pt x="17508" y="5256"/>
                                              <a:pt x="17556" y="5216"/>
                                              <a:pt x="17598" y="5162"/>
                                            </a:cubicBezTo>
                                            <a:close/>
                                            <a:moveTo>
                                              <a:pt x="18038" y="5082"/>
                                            </a:moveTo>
                                            <a:cubicBezTo>
                                              <a:pt x="17962" y="5055"/>
                                              <a:pt x="17894" y="4941"/>
                                              <a:pt x="17859" y="4847"/>
                                            </a:cubicBezTo>
                                            <a:cubicBezTo>
                                              <a:pt x="17866" y="4874"/>
                                              <a:pt x="17873" y="4901"/>
                                              <a:pt x="17887" y="4927"/>
                                            </a:cubicBezTo>
                                            <a:cubicBezTo>
                                              <a:pt x="17942" y="5068"/>
                                              <a:pt x="18045" y="5236"/>
                                              <a:pt x="18162" y="5276"/>
                                            </a:cubicBezTo>
                                            <a:cubicBezTo>
                                              <a:pt x="18196" y="5122"/>
                                              <a:pt x="18011" y="4860"/>
                                              <a:pt x="17900" y="4773"/>
                                            </a:cubicBezTo>
                                            <a:cubicBezTo>
                                              <a:pt x="17962" y="4834"/>
                                              <a:pt x="18031" y="4947"/>
                                              <a:pt x="18038" y="5035"/>
                                            </a:cubicBezTo>
                                            <a:lnTo>
                                              <a:pt x="18038" y="5061"/>
                                            </a:lnTo>
                                            <a:cubicBezTo>
                                              <a:pt x="18038" y="5068"/>
                                              <a:pt x="18038" y="5075"/>
                                              <a:pt x="18038" y="5082"/>
                                            </a:cubicBezTo>
                                            <a:close/>
                                            <a:moveTo>
                                              <a:pt x="17742" y="5196"/>
                                            </a:moveTo>
                                            <a:cubicBezTo>
                                              <a:pt x="17749" y="5222"/>
                                              <a:pt x="17749" y="5242"/>
                                              <a:pt x="17756" y="5263"/>
                                            </a:cubicBezTo>
                                            <a:cubicBezTo>
                                              <a:pt x="17770" y="5303"/>
                                              <a:pt x="17783" y="5336"/>
                                              <a:pt x="17811" y="5356"/>
                                            </a:cubicBezTo>
                                            <a:cubicBezTo>
                                              <a:pt x="17866" y="5296"/>
                                              <a:pt x="17887" y="5196"/>
                                              <a:pt x="17887" y="5088"/>
                                            </a:cubicBezTo>
                                            <a:lnTo>
                                              <a:pt x="17887" y="5061"/>
                                            </a:lnTo>
                                            <a:cubicBezTo>
                                              <a:pt x="17887" y="4954"/>
                                              <a:pt x="17866" y="4854"/>
                                              <a:pt x="17845" y="4793"/>
                                            </a:cubicBezTo>
                                            <a:cubicBezTo>
                                              <a:pt x="17845" y="4800"/>
                                              <a:pt x="17845" y="4800"/>
                                              <a:pt x="17845" y="4807"/>
                                            </a:cubicBezTo>
                                            <a:cubicBezTo>
                                              <a:pt x="17852" y="4834"/>
                                              <a:pt x="17852" y="4860"/>
                                              <a:pt x="17859" y="4887"/>
                                            </a:cubicBezTo>
                                            <a:lnTo>
                                              <a:pt x="17859" y="4968"/>
                                            </a:lnTo>
                                            <a:cubicBezTo>
                                              <a:pt x="17859" y="4994"/>
                                              <a:pt x="17852" y="5015"/>
                                              <a:pt x="17845" y="5035"/>
                                            </a:cubicBezTo>
                                            <a:cubicBezTo>
                                              <a:pt x="17838" y="5068"/>
                                              <a:pt x="17825" y="5095"/>
                                              <a:pt x="17804" y="5115"/>
                                            </a:cubicBezTo>
                                            <a:cubicBezTo>
                                              <a:pt x="17790" y="5095"/>
                                              <a:pt x="17776" y="5075"/>
                                              <a:pt x="17770" y="5048"/>
                                            </a:cubicBezTo>
                                            <a:cubicBezTo>
                                              <a:pt x="17770" y="5041"/>
                                              <a:pt x="17763" y="5028"/>
                                              <a:pt x="17763" y="5021"/>
                                            </a:cubicBezTo>
                                            <a:cubicBezTo>
                                              <a:pt x="17756" y="4968"/>
                                              <a:pt x="17756" y="4907"/>
                                              <a:pt x="17763" y="4854"/>
                                            </a:cubicBezTo>
                                            <a:cubicBezTo>
                                              <a:pt x="17763" y="4847"/>
                                              <a:pt x="17763" y="4834"/>
                                              <a:pt x="17770" y="4827"/>
                                            </a:cubicBezTo>
                                            <a:cubicBezTo>
                                              <a:pt x="17770" y="4840"/>
                                              <a:pt x="17763" y="4847"/>
                                              <a:pt x="17763" y="4860"/>
                                            </a:cubicBezTo>
                                            <a:cubicBezTo>
                                              <a:pt x="17756" y="4887"/>
                                              <a:pt x="17749" y="4921"/>
                                              <a:pt x="17749" y="4954"/>
                                            </a:cubicBezTo>
                                            <a:cubicBezTo>
                                              <a:pt x="17749" y="4974"/>
                                              <a:pt x="17742" y="4988"/>
                                              <a:pt x="17742" y="5008"/>
                                            </a:cubicBezTo>
                                            <a:cubicBezTo>
                                              <a:pt x="17742" y="5015"/>
                                              <a:pt x="17742" y="5021"/>
                                              <a:pt x="17742" y="5028"/>
                                            </a:cubicBezTo>
                                            <a:cubicBezTo>
                                              <a:pt x="17742" y="5061"/>
                                              <a:pt x="17742" y="5088"/>
                                              <a:pt x="17742" y="5122"/>
                                            </a:cubicBezTo>
                                            <a:cubicBezTo>
                                              <a:pt x="17742" y="5128"/>
                                              <a:pt x="17742" y="5135"/>
                                              <a:pt x="17742" y="5142"/>
                                            </a:cubicBezTo>
                                            <a:cubicBezTo>
                                              <a:pt x="17735" y="5169"/>
                                              <a:pt x="17735" y="5182"/>
                                              <a:pt x="17742" y="5196"/>
                                            </a:cubicBezTo>
                                            <a:close/>
                                            <a:moveTo>
                                              <a:pt x="17198" y="4337"/>
                                            </a:moveTo>
                                            <a:cubicBezTo>
                                              <a:pt x="17240" y="4465"/>
                                              <a:pt x="17446" y="4572"/>
                                              <a:pt x="17598" y="4626"/>
                                            </a:cubicBezTo>
                                            <a:cubicBezTo>
                                              <a:pt x="17632" y="4632"/>
                                              <a:pt x="17659" y="4646"/>
                                              <a:pt x="17680" y="4646"/>
                                            </a:cubicBezTo>
                                            <a:cubicBezTo>
                                              <a:pt x="17653" y="4639"/>
                                              <a:pt x="17618" y="4626"/>
                                              <a:pt x="17584" y="4606"/>
                                            </a:cubicBezTo>
                                            <a:cubicBezTo>
                                              <a:pt x="17508" y="4565"/>
                                              <a:pt x="17425" y="4512"/>
                                              <a:pt x="17405" y="4445"/>
                                            </a:cubicBezTo>
                                            <a:cubicBezTo>
                                              <a:pt x="17453" y="4438"/>
                                              <a:pt x="17522" y="4458"/>
                                              <a:pt x="17584" y="4492"/>
                                            </a:cubicBezTo>
                                            <a:cubicBezTo>
                                              <a:pt x="17618" y="4512"/>
                                              <a:pt x="17653" y="4539"/>
                                              <a:pt x="17687" y="4559"/>
                                            </a:cubicBezTo>
                                            <a:cubicBezTo>
                                              <a:pt x="17666" y="4539"/>
                                              <a:pt x="17632" y="4512"/>
                                              <a:pt x="17604" y="4485"/>
                                            </a:cubicBezTo>
                                            <a:cubicBezTo>
                                              <a:pt x="17481" y="4398"/>
                                              <a:pt x="17315" y="4311"/>
                                              <a:pt x="17198" y="4337"/>
                                            </a:cubicBezTo>
                                            <a:close/>
                                            <a:moveTo>
                                              <a:pt x="19477" y="5095"/>
                                            </a:moveTo>
                                            <a:cubicBezTo>
                                              <a:pt x="19490" y="5102"/>
                                              <a:pt x="19511" y="5102"/>
                                              <a:pt x="19525" y="5108"/>
                                            </a:cubicBezTo>
                                            <a:cubicBezTo>
                                              <a:pt x="19511" y="5122"/>
                                              <a:pt x="19504" y="5128"/>
                                              <a:pt x="19490" y="5142"/>
                                            </a:cubicBezTo>
                                            <a:cubicBezTo>
                                              <a:pt x="19422" y="5229"/>
                                              <a:pt x="19422" y="5336"/>
                                              <a:pt x="19484" y="5383"/>
                                            </a:cubicBezTo>
                                            <a:cubicBezTo>
                                              <a:pt x="19546" y="5430"/>
                                              <a:pt x="19649" y="5390"/>
                                              <a:pt x="19718" y="5303"/>
                                            </a:cubicBezTo>
                                            <a:cubicBezTo>
                                              <a:pt x="19724" y="5289"/>
                                              <a:pt x="19738" y="5276"/>
                                              <a:pt x="19745" y="5263"/>
                                            </a:cubicBezTo>
                                            <a:lnTo>
                                              <a:pt x="19745" y="5263"/>
                                            </a:lnTo>
                                            <a:cubicBezTo>
                                              <a:pt x="19752" y="5276"/>
                                              <a:pt x="19759" y="5289"/>
                                              <a:pt x="19773" y="5303"/>
                                            </a:cubicBezTo>
                                            <a:cubicBezTo>
                                              <a:pt x="19842" y="5390"/>
                                              <a:pt x="19945" y="5423"/>
                                              <a:pt x="20007" y="5383"/>
                                            </a:cubicBezTo>
                                            <a:cubicBezTo>
                                              <a:pt x="20069" y="5336"/>
                                              <a:pt x="20069" y="5229"/>
                                              <a:pt x="20000" y="5142"/>
                                            </a:cubicBezTo>
                                            <a:cubicBezTo>
                                              <a:pt x="19993" y="5128"/>
                                              <a:pt x="19979" y="5115"/>
                                              <a:pt x="19965" y="5108"/>
                                            </a:cubicBezTo>
                                            <a:cubicBezTo>
                                              <a:pt x="19979" y="5108"/>
                                              <a:pt x="20000" y="5102"/>
                                              <a:pt x="20014" y="5095"/>
                                            </a:cubicBezTo>
                                            <a:cubicBezTo>
                                              <a:pt x="20124" y="5061"/>
                                              <a:pt x="20186" y="4974"/>
                                              <a:pt x="20165" y="4901"/>
                                            </a:cubicBezTo>
                                            <a:cubicBezTo>
                                              <a:pt x="20144" y="4827"/>
                                              <a:pt x="20034" y="4800"/>
                                              <a:pt x="19931" y="4834"/>
                                            </a:cubicBezTo>
                                            <a:cubicBezTo>
                                              <a:pt x="19917" y="4840"/>
                                              <a:pt x="19903" y="4847"/>
                                              <a:pt x="19890" y="4854"/>
                                            </a:cubicBezTo>
                                            <a:cubicBezTo>
                                              <a:pt x="19890" y="4840"/>
                                              <a:pt x="19897" y="4820"/>
                                              <a:pt x="19897" y="4807"/>
                                            </a:cubicBezTo>
                                            <a:cubicBezTo>
                                              <a:pt x="19897" y="4699"/>
                                              <a:pt x="19835" y="4606"/>
                                              <a:pt x="19759" y="4606"/>
                                            </a:cubicBezTo>
                                            <a:cubicBezTo>
                                              <a:pt x="19683" y="4606"/>
                                              <a:pt x="19621" y="4693"/>
                                              <a:pt x="19621" y="4807"/>
                                            </a:cubicBezTo>
                                            <a:cubicBezTo>
                                              <a:pt x="19621" y="4820"/>
                                              <a:pt x="19621" y="4840"/>
                                              <a:pt x="19628" y="4854"/>
                                            </a:cubicBezTo>
                                            <a:cubicBezTo>
                                              <a:pt x="19614" y="4847"/>
                                              <a:pt x="19601" y="4840"/>
                                              <a:pt x="19587" y="4834"/>
                                            </a:cubicBezTo>
                                            <a:cubicBezTo>
                                              <a:pt x="19477" y="4800"/>
                                              <a:pt x="19373" y="4834"/>
                                              <a:pt x="19353" y="4901"/>
                                            </a:cubicBezTo>
                                            <a:cubicBezTo>
                                              <a:pt x="19298" y="4981"/>
                                              <a:pt x="19367" y="5061"/>
                                              <a:pt x="19477" y="5095"/>
                                            </a:cubicBezTo>
                                            <a:close/>
                                            <a:moveTo>
                                              <a:pt x="19511" y="4988"/>
                                            </a:moveTo>
                                            <a:cubicBezTo>
                                              <a:pt x="19525" y="4947"/>
                                              <a:pt x="19580" y="4934"/>
                                              <a:pt x="19642" y="4947"/>
                                            </a:cubicBezTo>
                                            <a:cubicBezTo>
                                              <a:pt x="19649" y="4947"/>
                                              <a:pt x="19656" y="4954"/>
                                              <a:pt x="19669" y="4954"/>
                                            </a:cubicBezTo>
                                            <a:cubicBezTo>
                                              <a:pt x="19669" y="4947"/>
                                              <a:pt x="19669" y="4941"/>
                                              <a:pt x="19669" y="4927"/>
                                            </a:cubicBezTo>
                                            <a:cubicBezTo>
                                              <a:pt x="19669" y="4867"/>
                                              <a:pt x="19704" y="4820"/>
                                              <a:pt x="19745" y="4820"/>
                                            </a:cubicBezTo>
                                            <a:cubicBezTo>
                                              <a:pt x="19786" y="4820"/>
                                              <a:pt x="19821" y="4867"/>
                                              <a:pt x="19821" y="4927"/>
                                            </a:cubicBezTo>
                                            <a:cubicBezTo>
                                              <a:pt x="19821" y="4934"/>
                                              <a:pt x="19821" y="4947"/>
                                              <a:pt x="19821" y="4954"/>
                                            </a:cubicBezTo>
                                            <a:cubicBezTo>
                                              <a:pt x="19828" y="4947"/>
                                              <a:pt x="19835" y="4947"/>
                                              <a:pt x="19848" y="4947"/>
                                            </a:cubicBezTo>
                                            <a:cubicBezTo>
                                              <a:pt x="19910" y="4927"/>
                                              <a:pt x="19965" y="4947"/>
                                              <a:pt x="19979" y="4988"/>
                                            </a:cubicBezTo>
                                            <a:cubicBezTo>
                                              <a:pt x="19993" y="5028"/>
                                              <a:pt x="19959" y="5075"/>
                                              <a:pt x="19897" y="5095"/>
                                            </a:cubicBezTo>
                                            <a:cubicBezTo>
                                              <a:pt x="19890" y="5095"/>
                                              <a:pt x="19883" y="5102"/>
                                              <a:pt x="19869" y="5102"/>
                                            </a:cubicBezTo>
                                            <a:cubicBezTo>
                                              <a:pt x="19876" y="5108"/>
                                              <a:pt x="19883" y="5115"/>
                                              <a:pt x="19883" y="5122"/>
                                            </a:cubicBezTo>
                                            <a:cubicBezTo>
                                              <a:pt x="19917" y="5169"/>
                                              <a:pt x="19917" y="5229"/>
                                              <a:pt x="19883" y="5256"/>
                                            </a:cubicBezTo>
                                            <a:cubicBezTo>
                                              <a:pt x="19848" y="5283"/>
                                              <a:pt x="19793" y="5263"/>
                                              <a:pt x="19752" y="5209"/>
                                            </a:cubicBezTo>
                                            <a:cubicBezTo>
                                              <a:pt x="19745" y="5202"/>
                                              <a:pt x="19745" y="5196"/>
                                              <a:pt x="19738" y="5189"/>
                                            </a:cubicBezTo>
                                            <a:cubicBezTo>
                                              <a:pt x="19731" y="5196"/>
                                              <a:pt x="19731" y="5202"/>
                                              <a:pt x="19724" y="5209"/>
                                            </a:cubicBezTo>
                                            <a:cubicBezTo>
                                              <a:pt x="19690" y="5256"/>
                                              <a:pt x="19628" y="5276"/>
                                              <a:pt x="19594" y="5256"/>
                                            </a:cubicBezTo>
                                            <a:cubicBezTo>
                                              <a:pt x="19559" y="5229"/>
                                              <a:pt x="19559" y="5175"/>
                                              <a:pt x="19594" y="5122"/>
                                            </a:cubicBezTo>
                                            <a:cubicBezTo>
                                              <a:pt x="19601" y="5115"/>
                                              <a:pt x="19607" y="5108"/>
                                              <a:pt x="19607" y="5102"/>
                                            </a:cubicBezTo>
                                            <a:cubicBezTo>
                                              <a:pt x="19601" y="5102"/>
                                              <a:pt x="19594" y="5102"/>
                                              <a:pt x="19580" y="5095"/>
                                            </a:cubicBezTo>
                                            <a:cubicBezTo>
                                              <a:pt x="19539" y="5075"/>
                                              <a:pt x="19497" y="5028"/>
                                              <a:pt x="19511" y="4988"/>
                                            </a:cubicBezTo>
                                            <a:close/>
                                            <a:moveTo>
                                              <a:pt x="19621" y="5873"/>
                                            </a:moveTo>
                                            <a:cubicBezTo>
                                              <a:pt x="19718" y="5953"/>
                                              <a:pt x="19766" y="6054"/>
                                              <a:pt x="19780" y="6154"/>
                                            </a:cubicBezTo>
                                            <a:cubicBezTo>
                                              <a:pt x="19855" y="6027"/>
                                              <a:pt x="19835" y="5859"/>
                                              <a:pt x="19724" y="5759"/>
                                            </a:cubicBezTo>
                                            <a:cubicBezTo>
                                              <a:pt x="19642" y="5692"/>
                                              <a:pt x="19539" y="5672"/>
                                              <a:pt x="19442" y="5698"/>
                                            </a:cubicBezTo>
                                            <a:cubicBezTo>
                                              <a:pt x="19394" y="5712"/>
                                              <a:pt x="19353" y="5732"/>
                                              <a:pt x="19318" y="5765"/>
                                            </a:cubicBezTo>
                                            <a:cubicBezTo>
                                              <a:pt x="19360" y="5765"/>
                                              <a:pt x="19401" y="5765"/>
                                              <a:pt x="19442" y="5779"/>
                                            </a:cubicBezTo>
                                            <a:cubicBezTo>
                                              <a:pt x="19504" y="5799"/>
                                              <a:pt x="19566" y="5826"/>
                                              <a:pt x="19621" y="5873"/>
                                            </a:cubicBezTo>
                                            <a:close/>
                                            <a:moveTo>
                                              <a:pt x="18430" y="5356"/>
                                            </a:moveTo>
                                            <a:cubicBezTo>
                                              <a:pt x="18410" y="5370"/>
                                              <a:pt x="18396" y="5403"/>
                                              <a:pt x="18382" y="5437"/>
                                            </a:cubicBezTo>
                                            <a:cubicBezTo>
                                              <a:pt x="18389" y="5309"/>
                                              <a:pt x="18382" y="5162"/>
                                              <a:pt x="18341" y="5095"/>
                                            </a:cubicBezTo>
                                            <a:cubicBezTo>
                                              <a:pt x="18300" y="5162"/>
                                              <a:pt x="18293" y="5309"/>
                                              <a:pt x="18300" y="5437"/>
                                            </a:cubicBezTo>
                                            <a:cubicBezTo>
                                              <a:pt x="18286" y="5403"/>
                                              <a:pt x="18265" y="5370"/>
                                              <a:pt x="18251" y="5356"/>
                                            </a:cubicBezTo>
                                            <a:cubicBezTo>
                                              <a:pt x="18245" y="5383"/>
                                              <a:pt x="18251" y="5417"/>
                                              <a:pt x="18258" y="5457"/>
                                            </a:cubicBezTo>
                                            <a:cubicBezTo>
                                              <a:pt x="18190" y="5350"/>
                                              <a:pt x="18100" y="5229"/>
                                              <a:pt x="18017" y="5196"/>
                                            </a:cubicBezTo>
                                            <a:cubicBezTo>
                                              <a:pt x="18024" y="5276"/>
                                              <a:pt x="18100" y="5397"/>
                                              <a:pt x="18176" y="5491"/>
                                            </a:cubicBezTo>
                                            <a:cubicBezTo>
                                              <a:pt x="18148" y="5470"/>
                                              <a:pt x="18121" y="5457"/>
                                              <a:pt x="18093" y="5457"/>
                                            </a:cubicBezTo>
                                            <a:cubicBezTo>
                                              <a:pt x="18100" y="5484"/>
                                              <a:pt x="18128" y="5517"/>
                                              <a:pt x="18162" y="5544"/>
                                            </a:cubicBezTo>
                                            <a:cubicBezTo>
                                              <a:pt x="18045" y="5491"/>
                                              <a:pt x="17894" y="5437"/>
                                              <a:pt x="17804" y="5457"/>
                                            </a:cubicBezTo>
                                            <a:cubicBezTo>
                                              <a:pt x="17859" y="5531"/>
                                              <a:pt x="18024" y="5591"/>
                                              <a:pt x="18162" y="5625"/>
                                            </a:cubicBezTo>
                                            <a:cubicBezTo>
                                              <a:pt x="18107" y="5625"/>
                                              <a:pt x="18052" y="5631"/>
                                              <a:pt x="18024" y="5651"/>
                                            </a:cubicBezTo>
                                            <a:cubicBezTo>
                                              <a:pt x="18052" y="5672"/>
                                              <a:pt x="18100" y="5678"/>
                                              <a:pt x="18155" y="5678"/>
                                            </a:cubicBezTo>
                                            <a:cubicBezTo>
                                              <a:pt x="18024" y="5712"/>
                                              <a:pt x="17866" y="5772"/>
                                              <a:pt x="17804" y="5846"/>
                                            </a:cubicBezTo>
                                            <a:cubicBezTo>
                                              <a:pt x="17887" y="5859"/>
                                              <a:pt x="18017" y="5819"/>
                                              <a:pt x="18134" y="5772"/>
                                            </a:cubicBezTo>
                                            <a:cubicBezTo>
                                              <a:pt x="18114" y="5792"/>
                                              <a:pt x="18093" y="5812"/>
                                              <a:pt x="18086" y="5832"/>
                                            </a:cubicBezTo>
                                            <a:cubicBezTo>
                                              <a:pt x="18107" y="5832"/>
                                              <a:pt x="18134" y="5819"/>
                                              <a:pt x="18169" y="5806"/>
                                            </a:cubicBezTo>
                                            <a:cubicBezTo>
                                              <a:pt x="18086" y="5899"/>
                                              <a:pt x="18004" y="6013"/>
                                              <a:pt x="17997" y="6094"/>
                                            </a:cubicBezTo>
                                            <a:cubicBezTo>
                                              <a:pt x="18079" y="6060"/>
                                              <a:pt x="18190" y="5940"/>
                                              <a:pt x="18258" y="5832"/>
                                            </a:cubicBezTo>
                                            <a:cubicBezTo>
                                              <a:pt x="18245" y="5879"/>
                                              <a:pt x="18238" y="5920"/>
                                              <a:pt x="18245" y="5953"/>
                                            </a:cubicBezTo>
                                            <a:cubicBezTo>
                                              <a:pt x="18272" y="5933"/>
                                              <a:pt x="18293" y="5893"/>
                                              <a:pt x="18307" y="5846"/>
                                            </a:cubicBezTo>
                                            <a:cubicBezTo>
                                              <a:pt x="18293" y="5973"/>
                                              <a:pt x="18300" y="6141"/>
                                              <a:pt x="18348" y="6215"/>
                                            </a:cubicBezTo>
                                            <a:cubicBezTo>
                                              <a:pt x="18389" y="6147"/>
                                              <a:pt x="18396" y="6007"/>
                                              <a:pt x="18389" y="5879"/>
                                            </a:cubicBezTo>
                                            <a:cubicBezTo>
                                              <a:pt x="18403" y="5913"/>
                                              <a:pt x="18417" y="5940"/>
                                              <a:pt x="18437" y="5953"/>
                                            </a:cubicBezTo>
                                            <a:cubicBezTo>
                                              <a:pt x="18444" y="5933"/>
                                              <a:pt x="18444" y="5906"/>
                                              <a:pt x="18437" y="5873"/>
                                            </a:cubicBezTo>
                                            <a:cubicBezTo>
                                              <a:pt x="18472" y="5933"/>
                                              <a:pt x="18513" y="5993"/>
                                              <a:pt x="18554" y="6040"/>
                                            </a:cubicBezTo>
                                            <a:cubicBezTo>
                                              <a:pt x="18499" y="6067"/>
                                              <a:pt x="18451" y="6114"/>
                                              <a:pt x="18430" y="6181"/>
                                            </a:cubicBezTo>
                                            <a:cubicBezTo>
                                              <a:pt x="18396" y="6288"/>
                                              <a:pt x="18437" y="6402"/>
                                              <a:pt x="18534" y="6463"/>
                                            </a:cubicBezTo>
                                            <a:cubicBezTo>
                                              <a:pt x="18499" y="6389"/>
                                              <a:pt x="18492" y="6295"/>
                                              <a:pt x="18520" y="6201"/>
                                            </a:cubicBezTo>
                                            <a:cubicBezTo>
                                              <a:pt x="18534" y="6154"/>
                                              <a:pt x="18561" y="6114"/>
                                              <a:pt x="18589" y="6080"/>
                                            </a:cubicBezTo>
                                            <a:cubicBezTo>
                                              <a:pt x="18609" y="6101"/>
                                              <a:pt x="18630" y="6114"/>
                                              <a:pt x="18651" y="6127"/>
                                            </a:cubicBezTo>
                                            <a:cubicBezTo>
                                              <a:pt x="18651" y="6101"/>
                                              <a:pt x="18644" y="6074"/>
                                              <a:pt x="18630" y="6040"/>
                                            </a:cubicBezTo>
                                            <a:cubicBezTo>
                                              <a:pt x="18630" y="6040"/>
                                              <a:pt x="18637" y="6034"/>
                                              <a:pt x="18637" y="6034"/>
                                            </a:cubicBezTo>
                                            <a:cubicBezTo>
                                              <a:pt x="18644" y="6027"/>
                                              <a:pt x="18651" y="6020"/>
                                              <a:pt x="18658" y="6020"/>
                                            </a:cubicBezTo>
                                            <a:cubicBezTo>
                                              <a:pt x="18651" y="6020"/>
                                              <a:pt x="18644" y="6020"/>
                                              <a:pt x="18637" y="6020"/>
                                            </a:cubicBezTo>
                                            <a:cubicBezTo>
                                              <a:pt x="18630" y="6020"/>
                                              <a:pt x="18623" y="6020"/>
                                              <a:pt x="18616" y="6027"/>
                                            </a:cubicBezTo>
                                            <a:cubicBezTo>
                                              <a:pt x="18582" y="5946"/>
                                              <a:pt x="18527" y="5859"/>
                                              <a:pt x="18465" y="5792"/>
                                            </a:cubicBezTo>
                                            <a:cubicBezTo>
                                              <a:pt x="18506" y="5826"/>
                                              <a:pt x="18554" y="5846"/>
                                              <a:pt x="18589" y="5853"/>
                                            </a:cubicBezTo>
                                            <a:cubicBezTo>
                                              <a:pt x="18575" y="5819"/>
                                              <a:pt x="18541" y="5785"/>
                                              <a:pt x="18499" y="5759"/>
                                            </a:cubicBezTo>
                                            <a:cubicBezTo>
                                              <a:pt x="18582" y="5792"/>
                                              <a:pt x="18678" y="5819"/>
                                              <a:pt x="18761" y="5832"/>
                                            </a:cubicBezTo>
                                            <a:cubicBezTo>
                                              <a:pt x="18726" y="5893"/>
                                              <a:pt x="18713" y="5960"/>
                                              <a:pt x="18720" y="6034"/>
                                            </a:cubicBezTo>
                                            <a:cubicBezTo>
                                              <a:pt x="18761" y="5966"/>
                                              <a:pt x="18823" y="5906"/>
                                              <a:pt x="18912" y="5866"/>
                                            </a:cubicBezTo>
                                            <a:cubicBezTo>
                                              <a:pt x="18933" y="5859"/>
                                              <a:pt x="18954" y="5846"/>
                                              <a:pt x="18981" y="5839"/>
                                            </a:cubicBezTo>
                                            <a:cubicBezTo>
                                              <a:pt x="19022" y="5826"/>
                                              <a:pt x="19057" y="5819"/>
                                              <a:pt x="19098" y="5819"/>
                                            </a:cubicBezTo>
                                            <a:cubicBezTo>
                                              <a:pt x="19105" y="5819"/>
                                              <a:pt x="19105" y="5819"/>
                                              <a:pt x="19112" y="5819"/>
                                            </a:cubicBezTo>
                                            <a:cubicBezTo>
                                              <a:pt x="19146" y="5819"/>
                                              <a:pt x="19181" y="5819"/>
                                              <a:pt x="19215" y="5826"/>
                                            </a:cubicBezTo>
                                            <a:cubicBezTo>
                                              <a:pt x="19250" y="5832"/>
                                              <a:pt x="19284" y="5846"/>
                                              <a:pt x="19311" y="5859"/>
                                            </a:cubicBezTo>
                                            <a:cubicBezTo>
                                              <a:pt x="19291" y="5812"/>
                                              <a:pt x="19256" y="5772"/>
                                              <a:pt x="19215" y="5745"/>
                                            </a:cubicBezTo>
                                            <a:cubicBezTo>
                                              <a:pt x="19188" y="5725"/>
                                              <a:pt x="19153" y="5705"/>
                                              <a:pt x="19112" y="5698"/>
                                            </a:cubicBezTo>
                                            <a:cubicBezTo>
                                              <a:pt x="19105" y="5698"/>
                                              <a:pt x="19105" y="5698"/>
                                              <a:pt x="19098" y="5692"/>
                                            </a:cubicBezTo>
                                            <a:cubicBezTo>
                                              <a:pt x="19050" y="5678"/>
                                              <a:pt x="18995" y="5678"/>
                                              <a:pt x="18940" y="5692"/>
                                            </a:cubicBezTo>
                                            <a:cubicBezTo>
                                              <a:pt x="18933" y="5692"/>
                                              <a:pt x="18926" y="5698"/>
                                              <a:pt x="18912" y="5698"/>
                                            </a:cubicBezTo>
                                            <a:cubicBezTo>
                                              <a:pt x="18871" y="5712"/>
                                              <a:pt x="18837" y="5739"/>
                                              <a:pt x="18802" y="5772"/>
                                            </a:cubicBezTo>
                                            <a:cubicBezTo>
                                              <a:pt x="18740" y="5739"/>
                                              <a:pt x="18658" y="5712"/>
                                              <a:pt x="18582" y="5692"/>
                                            </a:cubicBezTo>
                                            <a:cubicBezTo>
                                              <a:pt x="18609" y="5692"/>
                                              <a:pt x="18644" y="5678"/>
                                              <a:pt x="18658" y="5665"/>
                                            </a:cubicBezTo>
                                            <a:cubicBezTo>
                                              <a:pt x="18644" y="5651"/>
                                              <a:pt x="18582" y="5651"/>
                                              <a:pt x="18554" y="5645"/>
                                            </a:cubicBezTo>
                                            <a:cubicBezTo>
                                              <a:pt x="18658" y="5618"/>
                                              <a:pt x="18809" y="5578"/>
                                              <a:pt x="18892" y="5511"/>
                                            </a:cubicBezTo>
                                            <a:cubicBezTo>
                                              <a:pt x="18795" y="5504"/>
                                              <a:pt x="18630" y="5537"/>
                                              <a:pt x="18520" y="5571"/>
                                            </a:cubicBezTo>
                                            <a:cubicBezTo>
                                              <a:pt x="18568" y="5537"/>
                                              <a:pt x="18575" y="5517"/>
                                              <a:pt x="18589" y="5484"/>
                                            </a:cubicBezTo>
                                            <a:cubicBezTo>
                                              <a:pt x="18554" y="5484"/>
                                              <a:pt x="18513" y="5504"/>
                                              <a:pt x="18465" y="5537"/>
                                            </a:cubicBezTo>
                                            <a:cubicBezTo>
                                              <a:pt x="18554" y="5437"/>
                                              <a:pt x="18651" y="5303"/>
                                              <a:pt x="18658" y="5209"/>
                                            </a:cubicBezTo>
                                            <a:cubicBezTo>
                                              <a:pt x="18575" y="5242"/>
                                              <a:pt x="18479" y="5370"/>
                                              <a:pt x="18410" y="5477"/>
                                            </a:cubicBezTo>
                                            <a:cubicBezTo>
                                              <a:pt x="18437" y="5423"/>
                                              <a:pt x="18437" y="5383"/>
                                              <a:pt x="18430" y="5356"/>
                                            </a:cubicBezTo>
                                            <a:close/>
                                            <a:moveTo>
                                              <a:pt x="18485" y="5651"/>
                                            </a:moveTo>
                                            <a:cubicBezTo>
                                              <a:pt x="18485" y="5725"/>
                                              <a:pt x="18424" y="5792"/>
                                              <a:pt x="18341" y="5792"/>
                                            </a:cubicBezTo>
                                            <a:cubicBezTo>
                                              <a:pt x="18265" y="5792"/>
                                              <a:pt x="18196" y="5732"/>
                                              <a:pt x="18196" y="5651"/>
                                            </a:cubicBezTo>
                                            <a:cubicBezTo>
                                              <a:pt x="18196" y="5578"/>
                                              <a:pt x="18258" y="5511"/>
                                              <a:pt x="18341" y="5511"/>
                                            </a:cubicBezTo>
                                            <a:cubicBezTo>
                                              <a:pt x="18424" y="5511"/>
                                              <a:pt x="18485" y="5571"/>
                                              <a:pt x="18485" y="5651"/>
                                            </a:cubicBezTo>
                                            <a:close/>
                                            <a:moveTo>
                                              <a:pt x="19112" y="6060"/>
                                            </a:moveTo>
                                            <a:cubicBezTo>
                                              <a:pt x="19139" y="6047"/>
                                              <a:pt x="19174" y="6040"/>
                                              <a:pt x="19208" y="6040"/>
                                            </a:cubicBezTo>
                                            <a:cubicBezTo>
                                              <a:pt x="19263" y="6034"/>
                                              <a:pt x="19318" y="6047"/>
                                              <a:pt x="19380" y="6067"/>
                                            </a:cubicBezTo>
                                            <a:cubicBezTo>
                                              <a:pt x="19401" y="6074"/>
                                              <a:pt x="19422" y="6087"/>
                                              <a:pt x="19435" y="6094"/>
                                            </a:cubicBezTo>
                                            <a:cubicBezTo>
                                              <a:pt x="19490" y="6127"/>
                                              <a:pt x="19532" y="6174"/>
                                              <a:pt x="19559" y="6221"/>
                                            </a:cubicBezTo>
                                            <a:cubicBezTo>
                                              <a:pt x="19559" y="6127"/>
                                              <a:pt x="19518" y="6040"/>
                                              <a:pt x="19435" y="5993"/>
                                            </a:cubicBezTo>
                                            <a:cubicBezTo>
                                              <a:pt x="19429" y="5987"/>
                                              <a:pt x="19415" y="5987"/>
                                              <a:pt x="19408" y="5980"/>
                                            </a:cubicBezTo>
                                            <a:cubicBezTo>
                                              <a:pt x="19339" y="5953"/>
                                              <a:pt x="19270" y="5960"/>
                                              <a:pt x="19208" y="5987"/>
                                            </a:cubicBezTo>
                                            <a:cubicBezTo>
                                              <a:pt x="19174" y="6007"/>
                                              <a:pt x="19139" y="6034"/>
                                              <a:pt x="19112" y="6060"/>
                                            </a:cubicBezTo>
                                            <a:close/>
                                            <a:moveTo>
                                              <a:pt x="17584" y="4284"/>
                                            </a:moveTo>
                                            <a:cubicBezTo>
                                              <a:pt x="17659" y="4311"/>
                                              <a:pt x="17721" y="4418"/>
                                              <a:pt x="17763" y="4512"/>
                                            </a:cubicBezTo>
                                            <a:cubicBezTo>
                                              <a:pt x="17763" y="4512"/>
                                              <a:pt x="17763" y="4512"/>
                                              <a:pt x="17763" y="4512"/>
                                            </a:cubicBezTo>
                                            <a:cubicBezTo>
                                              <a:pt x="17763" y="4505"/>
                                              <a:pt x="17763" y="4498"/>
                                              <a:pt x="17756" y="4492"/>
                                            </a:cubicBezTo>
                                            <a:cubicBezTo>
                                              <a:pt x="17749" y="4478"/>
                                              <a:pt x="17749" y="4465"/>
                                              <a:pt x="17742" y="4445"/>
                                            </a:cubicBezTo>
                                            <a:cubicBezTo>
                                              <a:pt x="17742" y="4438"/>
                                              <a:pt x="17742" y="4438"/>
                                              <a:pt x="17735" y="4431"/>
                                            </a:cubicBezTo>
                                            <a:lnTo>
                                              <a:pt x="17735" y="4431"/>
                                            </a:lnTo>
                                            <a:cubicBezTo>
                                              <a:pt x="17701" y="4351"/>
                                              <a:pt x="17659" y="4264"/>
                                              <a:pt x="17604" y="4197"/>
                                            </a:cubicBezTo>
                                            <a:cubicBezTo>
                                              <a:pt x="17563" y="4143"/>
                                              <a:pt x="17515" y="4103"/>
                                              <a:pt x="17467" y="4089"/>
                                            </a:cubicBezTo>
                                            <a:cubicBezTo>
                                              <a:pt x="17439" y="4197"/>
                                              <a:pt x="17522" y="4344"/>
                                              <a:pt x="17604" y="4458"/>
                                            </a:cubicBezTo>
                                            <a:cubicBezTo>
                                              <a:pt x="17646" y="4512"/>
                                              <a:pt x="17687" y="4559"/>
                                              <a:pt x="17721" y="4585"/>
                                            </a:cubicBezTo>
                                            <a:cubicBezTo>
                                              <a:pt x="17666" y="4525"/>
                                              <a:pt x="17604" y="4438"/>
                                              <a:pt x="17591" y="4351"/>
                                            </a:cubicBezTo>
                                            <a:cubicBezTo>
                                              <a:pt x="17577" y="4324"/>
                                              <a:pt x="17577" y="4304"/>
                                              <a:pt x="17584" y="4284"/>
                                            </a:cubicBezTo>
                                            <a:cubicBezTo>
                                              <a:pt x="17584" y="4284"/>
                                              <a:pt x="17584" y="4284"/>
                                              <a:pt x="17584" y="4284"/>
                                            </a:cubicBezTo>
                                            <a:close/>
                                            <a:moveTo>
                                              <a:pt x="17439" y="2232"/>
                                            </a:moveTo>
                                            <a:cubicBezTo>
                                              <a:pt x="17439" y="2226"/>
                                              <a:pt x="17446" y="2226"/>
                                              <a:pt x="17453" y="2226"/>
                                            </a:cubicBezTo>
                                            <a:cubicBezTo>
                                              <a:pt x="17460" y="2226"/>
                                              <a:pt x="17460" y="2219"/>
                                              <a:pt x="17467" y="2219"/>
                                            </a:cubicBezTo>
                                            <a:cubicBezTo>
                                              <a:pt x="17467" y="2219"/>
                                              <a:pt x="17467" y="2212"/>
                                              <a:pt x="17467" y="2212"/>
                                            </a:cubicBezTo>
                                            <a:cubicBezTo>
                                              <a:pt x="17467" y="2212"/>
                                              <a:pt x="17467" y="2212"/>
                                              <a:pt x="17467" y="2212"/>
                                            </a:cubicBezTo>
                                            <a:cubicBezTo>
                                              <a:pt x="17453" y="2212"/>
                                              <a:pt x="17446" y="2219"/>
                                              <a:pt x="17439" y="2232"/>
                                            </a:cubicBezTo>
                                            <a:cubicBezTo>
                                              <a:pt x="17432" y="2219"/>
                                              <a:pt x="17425" y="2212"/>
                                              <a:pt x="17419" y="2212"/>
                                            </a:cubicBezTo>
                                            <a:cubicBezTo>
                                              <a:pt x="17419" y="2212"/>
                                              <a:pt x="17419" y="2212"/>
                                              <a:pt x="17419" y="2212"/>
                                            </a:cubicBezTo>
                                            <a:cubicBezTo>
                                              <a:pt x="17419" y="2212"/>
                                              <a:pt x="17419" y="2219"/>
                                              <a:pt x="17419" y="2219"/>
                                            </a:cubicBezTo>
                                            <a:cubicBezTo>
                                              <a:pt x="17425" y="2219"/>
                                              <a:pt x="17425" y="2226"/>
                                              <a:pt x="17432" y="2226"/>
                                            </a:cubicBezTo>
                                            <a:cubicBezTo>
                                              <a:pt x="17439" y="2226"/>
                                              <a:pt x="17439" y="2226"/>
                                              <a:pt x="17439" y="2232"/>
                                            </a:cubicBezTo>
                                            <a:close/>
                                            <a:moveTo>
                                              <a:pt x="16159" y="3694"/>
                                            </a:moveTo>
                                            <a:cubicBezTo>
                                              <a:pt x="16207" y="3660"/>
                                              <a:pt x="16214" y="3640"/>
                                              <a:pt x="16228" y="3607"/>
                                            </a:cubicBezTo>
                                            <a:cubicBezTo>
                                              <a:pt x="16193" y="3607"/>
                                              <a:pt x="16152" y="3627"/>
                                              <a:pt x="16104" y="3660"/>
                                            </a:cubicBezTo>
                                            <a:cubicBezTo>
                                              <a:pt x="16193" y="3560"/>
                                              <a:pt x="16290" y="3426"/>
                                              <a:pt x="16297" y="3332"/>
                                            </a:cubicBezTo>
                                            <a:cubicBezTo>
                                              <a:pt x="16214" y="3365"/>
                                              <a:pt x="16118" y="3493"/>
                                              <a:pt x="16049" y="3600"/>
                                            </a:cubicBezTo>
                                            <a:cubicBezTo>
                                              <a:pt x="16063" y="3560"/>
                                              <a:pt x="16069" y="3513"/>
                                              <a:pt x="16056" y="3486"/>
                                            </a:cubicBezTo>
                                            <a:cubicBezTo>
                                              <a:pt x="16035" y="3499"/>
                                              <a:pt x="16021" y="3533"/>
                                              <a:pt x="16007" y="3566"/>
                                            </a:cubicBezTo>
                                            <a:cubicBezTo>
                                              <a:pt x="16014" y="3439"/>
                                              <a:pt x="16007" y="3292"/>
                                              <a:pt x="15966" y="3225"/>
                                            </a:cubicBezTo>
                                            <a:cubicBezTo>
                                              <a:pt x="15925" y="3292"/>
                                              <a:pt x="15918" y="3439"/>
                                              <a:pt x="15925" y="3566"/>
                                            </a:cubicBezTo>
                                            <a:cubicBezTo>
                                              <a:pt x="15911" y="3533"/>
                                              <a:pt x="15890" y="3499"/>
                                              <a:pt x="15877" y="3486"/>
                                            </a:cubicBezTo>
                                            <a:cubicBezTo>
                                              <a:pt x="15870" y="3513"/>
                                              <a:pt x="15877" y="3546"/>
                                              <a:pt x="15884" y="3587"/>
                                            </a:cubicBezTo>
                                            <a:cubicBezTo>
                                              <a:pt x="15815" y="3479"/>
                                              <a:pt x="15725" y="3359"/>
                                              <a:pt x="15643" y="3325"/>
                                            </a:cubicBezTo>
                                            <a:cubicBezTo>
                                              <a:pt x="15650" y="3406"/>
                                              <a:pt x="15725" y="3526"/>
                                              <a:pt x="15801" y="3620"/>
                                            </a:cubicBezTo>
                                            <a:cubicBezTo>
                                              <a:pt x="15773" y="3600"/>
                                              <a:pt x="15746" y="3587"/>
                                              <a:pt x="15718" y="3587"/>
                                            </a:cubicBezTo>
                                            <a:cubicBezTo>
                                              <a:pt x="15725" y="3613"/>
                                              <a:pt x="15753" y="3647"/>
                                              <a:pt x="15787" y="3674"/>
                                            </a:cubicBezTo>
                                            <a:cubicBezTo>
                                              <a:pt x="15670" y="3620"/>
                                              <a:pt x="15519" y="3566"/>
                                              <a:pt x="15429" y="3587"/>
                                            </a:cubicBezTo>
                                            <a:cubicBezTo>
                                              <a:pt x="15484" y="3660"/>
                                              <a:pt x="15650" y="3721"/>
                                              <a:pt x="15787" y="3754"/>
                                            </a:cubicBezTo>
                                            <a:cubicBezTo>
                                              <a:pt x="15732" y="3754"/>
                                              <a:pt x="15677" y="3761"/>
                                              <a:pt x="15650" y="3781"/>
                                            </a:cubicBezTo>
                                            <a:cubicBezTo>
                                              <a:pt x="15677" y="3801"/>
                                              <a:pt x="15725" y="3808"/>
                                              <a:pt x="15780" y="3808"/>
                                            </a:cubicBezTo>
                                            <a:cubicBezTo>
                                              <a:pt x="15650" y="3841"/>
                                              <a:pt x="15491" y="3902"/>
                                              <a:pt x="15429" y="3975"/>
                                            </a:cubicBezTo>
                                            <a:cubicBezTo>
                                              <a:pt x="15512" y="3989"/>
                                              <a:pt x="15643" y="3949"/>
                                              <a:pt x="15760" y="3902"/>
                                            </a:cubicBezTo>
                                            <a:cubicBezTo>
                                              <a:pt x="15739" y="3922"/>
                                              <a:pt x="15718" y="3942"/>
                                              <a:pt x="15711" y="3962"/>
                                            </a:cubicBezTo>
                                            <a:cubicBezTo>
                                              <a:pt x="15732" y="3962"/>
                                              <a:pt x="15760" y="3949"/>
                                              <a:pt x="15794" y="3935"/>
                                            </a:cubicBezTo>
                                            <a:cubicBezTo>
                                              <a:pt x="15711" y="4029"/>
                                              <a:pt x="15629" y="4143"/>
                                              <a:pt x="15622" y="4223"/>
                                            </a:cubicBezTo>
                                            <a:cubicBezTo>
                                              <a:pt x="15705" y="4190"/>
                                              <a:pt x="15815" y="4069"/>
                                              <a:pt x="15884" y="3962"/>
                                            </a:cubicBezTo>
                                            <a:cubicBezTo>
                                              <a:pt x="15870" y="4009"/>
                                              <a:pt x="15863" y="4049"/>
                                              <a:pt x="15870" y="4083"/>
                                            </a:cubicBezTo>
                                            <a:cubicBezTo>
                                              <a:pt x="15897" y="4063"/>
                                              <a:pt x="15918" y="4022"/>
                                              <a:pt x="15932" y="3975"/>
                                            </a:cubicBezTo>
                                            <a:cubicBezTo>
                                              <a:pt x="15918" y="4103"/>
                                              <a:pt x="15925" y="4270"/>
                                              <a:pt x="15973" y="4344"/>
                                            </a:cubicBezTo>
                                            <a:cubicBezTo>
                                              <a:pt x="16014" y="4277"/>
                                              <a:pt x="16021" y="4136"/>
                                              <a:pt x="16014" y="4009"/>
                                            </a:cubicBezTo>
                                            <a:cubicBezTo>
                                              <a:pt x="16028" y="4042"/>
                                              <a:pt x="16042" y="4069"/>
                                              <a:pt x="16063" y="4083"/>
                                            </a:cubicBezTo>
                                            <a:cubicBezTo>
                                              <a:pt x="16069" y="4063"/>
                                              <a:pt x="16069" y="4036"/>
                                              <a:pt x="16063" y="4002"/>
                                            </a:cubicBezTo>
                                            <a:cubicBezTo>
                                              <a:pt x="16124" y="4109"/>
                                              <a:pt x="16207" y="4217"/>
                                              <a:pt x="16276" y="4257"/>
                                            </a:cubicBezTo>
                                            <a:cubicBezTo>
                                              <a:pt x="16276" y="4163"/>
                                              <a:pt x="16180" y="4022"/>
                                              <a:pt x="16097" y="3915"/>
                                            </a:cubicBezTo>
                                            <a:cubicBezTo>
                                              <a:pt x="16138" y="3949"/>
                                              <a:pt x="16186" y="3969"/>
                                              <a:pt x="16221" y="3975"/>
                                            </a:cubicBezTo>
                                            <a:cubicBezTo>
                                              <a:pt x="16207" y="3942"/>
                                              <a:pt x="16173" y="3908"/>
                                              <a:pt x="16131" y="3882"/>
                                            </a:cubicBezTo>
                                            <a:cubicBezTo>
                                              <a:pt x="16255" y="3935"/>
                                              <a:pt x="16420" y="3975"/>
                                              <a:pt x="16510" y="3955"/>
                                            </a:cubicBezTo>
                                            <a:cubicBezTo>
                                              <a:pt x="16455" y="3895"/>
                                              <a:pt x="16331" y="3848"/>
                                              <a:pt x="16214" y="3821"/>
                                            </a:cubicBezTo>
                                            <a:cubicBezTo>
                                              <a:pt x="16242" y="3821"/>
                                              <a:pt x="16276" y="3808"/>
                                              <a:pt x="16290" y="3794"/>
                                            </a:cubicBezTo>
                                            <a:cubicBezTo>
                                              <a:pt x="16276" y="3781"/>
                                              <a:pt x="16214" y="3781"/>
                                              <a:pt x="16186" y="3774"/>
                                            </a:cubicBezTo>
                                            <a:cubicBezTo>
                                              <a:pt x="16290" y="3747"/>
                                              <a:pt x="16441" y="3707"/>
                                              <a:pt x="16524" y="3640"/>
                                            </a:cubicBezTo>
                                            <a:cubicBezTo>
                                              <a:pt x="16434" y="3627"/>
                                              <a:pt x="16269" y="3660"/>
                                              <a:pt x="16159" y="3694"/>
                                            </a:cubicBezTo>
                                            <a:close/>
                                            <a:moveTo>
                                              <a:pt x="15973" y="3915"/>
                                            </a:moveTo>
                                            <a:cubicBezTo>
                                              <a:pt x="15897" y="3915"/>
                                              <a:pt x="15829" y="3855"/>
                                              <a:pt x="15829" y="3774"/>
                                            </a:cubicBezTo>
                                            <a:cubicBezTo>
                                              <a:pt x="15829" y="3701"/>
                                              <a:pt x="15890" y="3634"/>
                                              <a:pt x="15973" y="3634"/>
                                            </a:cubicBezTo>
                                            <a:cubicBezTo>
                                              <a:pt x="16049" y="3634"/>
                                              <a:pt x="16118" y="3694"/>
                                              <a:pt x="16118" y="3774"/>
                                            </a:cubicBezTo>
                                            <a:cubicBezTo>
                                              <a:pt x="16111" y="3855"/>
                                              <a:pt x="16049" y="3915"/>
                                              <a:pt x="15973" y="3915"/>
                                            </a:cubicBezTo>
                                            <a:close/>
                                            <a:moveTo>
                                              <a:pt x="16957" y="3225"/>
                                            </a:moveTo>
                                            <a:cubicBezTo>
                                              <a:pt x="16950" y="3251"/>
                                              <a:pt x="16957" y="3285"/>
                                              <a:pt x="16964" y="3325"/>
                                            </a:cubicBezTo>
                                            <a:cubicBezTo>
                                              <a:pt x="16895" y="3218"/>
                                              <a:pt x="16806" y="3097"/>
                                              <a:pt x="16723" y="3064"/>
                                            </a:cubicBezTo>
                                            <a:cubicBezTo>
                                              <a:pt x="16730" y="3144"/>
                                              <a:pt x="16806" y="3265"/>
                                              <a:pt x="16882" y="3359"/>
                                            </a:cubicBezTo>
                                            <a:cubicBezTo>
                                              <a:pt x="16854" y="3339"/>
                                              <a:pt x="16827" y="3325"/>
                                              <a:pt x="16799" y="3325"/>
                                            </a:cubicBezTo>
                                            <a:cubicBezTo>
                                              <a:pt x="16806" y="3352"/>
                                              <a:pt x="16833" y="3385"/>
                                              <a:pt x="16868" y="3412"/>
                                            </a:cubicBezTo>
                                            <a:cubicBezTo>
                                              <a:pt x="16751" y="3359"/>
                                              <a:pt x="16599" y="3305"/>
                                              <a:pt x="16510" y="3325"/>
                                            </a:cubicBezTo>
                                            <a:cubicBezTo>
                                              <a:pt x="16565" y="3399"/>
                                              <a:pt x="16730" y="3459"/>
                                              <a:pt x="16868" y="3493"/>
                                            </a:cubicBezTo>
                                            <a:cubicBezTo>
                                              <a:pt x="16813" y="3493"/>
                                              <a:pt x="16758" y="3499"/>
                                              <a:pt x="16730" y="3520"/>
                                            </a:cubicBezTo>
                                            <a:cubicBezTo>
                                              <a:pt x="16758" y="3540"/>
                                              <a:pt x="16806" y="3546"/>
                                              <a:pt x="16861" y="3546"/>
                                            </a:cubicBezTo>
                                            <a:cubicBezTo>
                                              <a:pt x="16730" y="3580"/>
                                              <a:pt x="16572" y="3640"/>
                                              <a:pt x="16510" y="3714"/>
                                            </a:cubicBezTo>
                                            <a:cubicBezTo>
                                              <a:pt x="16593" y="3727"/>
                                              <a:pt x="16723" y="3687"/>
                                              <a:pt x="16840" y="3640"/>
                                            </a:cubicBezTo>
                                            <a:cubicBezTo>
                                              <a:pt x="16820" y="3660"/>
                                              <a:pt x="16799" y="3680"/>
                                              <a:pt x="16792" y="3701"/>
                                            </a:cubicBezTo>
                                            <a:cubicBezTo>
                                              <a:pt x="16813" y="3701"/>
                                              <a:pt x="16840" y="3687"/>
                                              <a:pt x="16875" y="3674"/>
                                            </a:cubicBezTo>
                                            <a:cubicBezTo>
                                              <a:pt x="16792" y="3768"/>
                                              <a:pt x="16710" y="3882"/>
                                              <a:pt x="16703" y="3962"/>
                                            </a:cubicBezTo>
                                            <a:cubicBezTo>
                                              <a:pt x="16785" y="3928"/>
                                              <a:pt x="16895" y="3808"/>
                                              <a:pt x="16964" y="3701"/>
                                            </a:cubicBezTo>
                                            <a:cubicBezTo>
                                              <a:pt x="16950" y="3747"/>
                                              <a:pt x="16944" y="3788"/>
                                              <a:pt x="16950" y="3821"/>
                                            </a:cubicBezTo>
                                            <a:cubicBezTo>
                                              <a:pt x="16978" y="3801"/>
                                              <a:pt x="16999" y="3761"/>
                                              <a:pt x="17012" y="3714"/>
                                            </a:cubicBezTo>
                                            <a:cubicBezTo>
                                              <a:pt x="16999" y="3841"/>
                                              <a:pt x="17006" y="4009"/>
                                              <a:pt x="17054" y="4083"/>
                                            </a:cubicBezTo>
                                            <a:cubicBezTo>
                                              <a:pt x="17095" y="4016"/>
                                              <a:pt x="17102" y="3875"/>
                                              <a:pt x="17095" y="3747"/>
                                            </a:cubicBezTo>
                                            <a:cubicBezTo>
                                              <a:pt x="17109" y="3781"/>
                                              <a:pt x="17123" y="3808"/>
                                              <a:pt x="17143" y="3821"/>
                                            </a:cubicBezTo>
                                            <a:cubicBezTo>
                                              <a:pt x="17150" y="3801"/>
                                              <a:pt x="17150" y="3774"/>
                                              <a:pt x="17143" y="3741"/>
                                            </a:cubicBezTo>
                                            <a:cubicBezTo>
                                              <a:pt x="17205" y="3848"/>
                                              <a:pt x="17288" y="3955"/>
                                              <a:pt x="17357" y="3996"/>
                                            </a:cubicBezTo>
                                            <a:cubicBezTo>
                                              <a:pt x="17357" y="3902"/>
                                              <a:pt x="17260" y="3761"/>
                                              <a:pt x="17178" y="3654"/>
                                            </a:cubicBezTo>
                                            <a:cubicBezTo>
                                              <a:pt x="17219" y="3687"/>
                                              <a:pt x="17267" y="3707"/>
                                              <a:pt x="17302" y="3714"/>
                                            </a:cubicBezTo>
                                            <a:cubicBezTo>
                                              <a:pt x="17288" y="3680"/>
                                              <a:pt x="17253" y="3647"/>
                                              <a:pt x="17212" y="3620"/>
                                            </a:cubicBezTo>
                                            <a:cubicBezTo>
                                              <a:pt x="17336" y="3674"/>
                                              <a:pt x="17501" y="3714"/>
                                              <a:pt x="17591" y="3694"/>
                                            </a:cubicBezTo>
                                            <a:cubicBezTo>
                                              <a:pt x="17536" y="3634"/>
                                              <a:pt x="17412" y="3587"/>
                                              <a:pt x="17295" y="3560"/>
                                            </a:cubicBezTo>
                                            <a:cubicBezTo>
                                              <a:pt x="17322" y="3560"/>
                                              <a:pt x="17357" y="3546"/>
                                              <a:pt x="17370" y="3533"/>
                                            </a:cubicBezTo>
                                            <a:cubicBezTo>
                                              <a:pt x="17357" y="3520"/>
                                              <a:pt x="17295" y="3520"/>
                                              <a:pt x="17267" y="3513"/>
                                            </a:cubicBezTo>
                                            <a:cubicBezTo>
                                              <a:pt x="17370" y="3486"/>
                                              <a:pt x="17522" y="3446"/>
                                              <a:pt x="17604" y="3379"/>
                                            </a:cubicBezTo>
                                            <a:cubicBezTo>
                                              <a:pt x="17508" y="3372"/>
                                              <a:pt x="17343" y="3406"/>
                                              <a:pt x="17233" y="3439"/>
                                            </a:cubicBezTo>
                                            <a:cubicBezTo>
                                              <a:pt x="17281" y="3406"/>
                                              <a:pt x="17288" y="3385"/>
                                              <a:pt x="17302" y="3352"/>
                                            </a:cubicBezTo>
                                            <a:cubicBezTo>
                                              <a:pt x="17267" y="3352"/>
                                              <a:pt x="17226" y="3372"/>
                                              <a:pt x="17178" y="3406"/>
                                            </a:cubicBezTo>
                                            <a:cubicBezTo>
                                              <a:pt x="17267" y="3305"/>
                                              <a:pt x="17363" y="3171"/>
                                              <a:pt x="17370" y="3077"/>
                                            </a:cubicBezTo>
                                            <a:cubicBezTo>
                                              <a:pt x="17288" y="3111"/>
                                              <a:pt x="17191" y="3238"/>
                                              <a:pt x="17123" y="3345"/>
                                            </a:cubicBezTo>
                                            <a:cubicBezTo>
                                              <a:pt x="17136" y="3305"/>
                                              <a:pt x="17143" y="3258"/>
                                              <a:pt x="17129" y="3231"/>
                                            </a:cubicBezTo>
                                            <a:cubicBezTo>
                                              <a:pt x="17109" y="3245"/>
                                              <a:pt x="17095" y="3278"/>
                                              <a:pt x="17081" y="3312"/>
                                            </a:cubicBezTo>
                                            <a:cubicBezTo>
                                              <a:pt x="17088" y="3184"/>
                                              <a:pt x="17081" y="3037"/>
                                              <a:pt x="17040" y="2970"/>
                                            </a:cubicBezTo>
                                            <a:cubicBezTo>
                                              <a:pt x="16999" y="3037"/>
                                              <a:pt x="16992" y="3184"/>
                                              <a:pt x="16999" y="3312"/>
                                            </a:cubicBezTo>
                                            <a:cubicBezTo>
                                              <a:pt x="16999" y="3272"/>
                                              <a:pt x="16978" y="3238"/>
                                              <a:pt x="16957" y="3225"/>
                                            </a:cubicBezTo>
                                            <a:close/>
                                            <a:moveTo>
                                              <a:pt x="17054" y="3379"/>
                                            </a:moveTo>
                                            <a:cubicBezTo>
                                              <a:pt x="17129" y="3379"/>
                                              <a:pt x="17198" y="3439"/>
                                              <a:pt x="17198" y="3520"/>
                                            </a:cubicBezTo>
                                            <a:cubicBezTo>
                                              <a:pt x="17198" y="3593"/>
                                              <a:pt x="17136" y="3660"/>
                                              <a:pt x="17054" y="3660"/>
                                            </a:cubicBezTo>
                                            <a:cubicBezTo>
                                              <a:pt x="16978" y="3660"/>
                                              <a:pt x="16909" y="3600"/>
                                              <a:pt x="16909" y="3520"/>
                                            </a:cubicBezTo>
                                            <a:cubicBezTo>
                                              <a:pt x="16909" y="3439"/>
                                              <a:pt x="16978" y="3379"/>
                                              <a:pt x="17054" y="3379"/>
                                            </a:cubicBezTo>
                                            <a:close/>
                                            <a:moveTo>
                                              <a:pt x="17935" y="4653"/>
                                            </a:moveTo>
                                            <a:cubicBezTo>
                                              <a:pt x="17962" y="4646"/>
                                              <a:pt x="17997" y="4639"/>
                                              <a:pt x="18038" y="4639"/>
                                            </a:cubicBezTo>
                                            <a:cubicBezTo>
                                              <a:pt x="18128" y="4632"/>
                                              <a:pt x="18231" y="4646"/>
                                              <a:pt x="18279" y="4693"/>
                                            </a:cubicBezTo>
                                            <a:cubicBezTo>
                                              <a:pt x="18231" y="4733"/>
                                              <a:pt x="18128" y="4746"/>
                                              <a:pt x="18038" y="4733"/>
                                            </a:cubicBezTo>
                                            <a:cubicBezTo>
                                              <a:pt x="18017" y="4733"/>
                                              <a:pt x="17997" y="4726"/>
                                              <a:pt x="17976" y="4726"/>
                                            </a:cubicBezTo>
                                            <a:cubicBezTo>
                                              <a:pt x="18128" y="4766"/>
                                              <a:pt x="18396" y="4780"/>
                                              <a:pt x="18506" y="4686"/>
                                            </a:cubicBezTo>
                                            <a:cubicBezTo>
                                              <a:pt x="18389" y="4572"/>
                                              <a:pt x="18066" y="4606"/>
                                              <a:pt x="17935" y="4653"/>
                                            </a:cubicBezTo>
                                            <a:close/>
                                            <a:moveTo>
                                              <a:pt x="16469" y="1756"/>
                                            </a:moveTo>
                                            <a:cubicBezTo>
                                              <a:pt x="16482" y="1763"/>
                                              <a:pt x="16496" y="1770"/>
                                              <a:pt x="16517" y="1777"/>
                                            </a:cubicBezTo>
                                            <a:cubicBezTo>
                                              <a:pt x="16517" y="1777"/>
                                              <a:pt x="16524" y="1777"/>
                                              <a:pt x="16524" y="1777"/>
                                            </a:cubicBezTo>
                                            <a:cubicBezTo>
                                              <a:pt x="16537" y="1777"/>
                                              <a:pt x="16558" y="1777"/>
                                              <a:pt x="16572" y="1770"/>
                                            </a:cubicBezTo>
                                            <a:cubicBezTo>
                                              <a:pt x="16593" y="1763"/>
                                              <a:pt x="16606" y="1756"/>
                                              <a:pt x="16627" y="1743"/>
                                            </a:cubicBezTo>
                                            <a:cubicBezTo>
                                              <a:pt x="16613" y="1750"/>
                                              <a:pt x="16593" y="1750"/>
                                              <a:pt x="16572" y="1743"/>
                                            </a:cubicBezTo>
                                            <a:cubicBezTo>
                                              <a:pt x="16558" y="1743"/>
                                              <a:pt x="16537" y="1736"/>
                                              <a:pt x="16524" y="1730"/>
                                            </a:cubicBezTo>
                                            <a:cubicBezTo>
                                              <a:pt x="16524" y="1730"/>
                                              <a:pt x="16517" y="1730"/>
                                              <a:pt x="16517" y="1723"/>
                                            </a:cubicBezTo>
                                            <a:cubicBezTo>
                                              <a:pt x="16510" y="1716"/>
                                              <a:pt x="16503" y="1716"/>
                                              <a:pt x="16496" y="1709"/>
                                            </a:cubicBezTo>
                                            <a:cubicBezTo>
                                              <a:pt x="16462" y="1689"/>
                                              <a:pt x="16441" y="1663"/>
                                              <a:pt x="16427" y="1636"/>
                                            </a:cubicBezTo>
                                            <a:cubicBezTo>
                                              <a:pt x="16427" y="1629"/>
                                              <a:pt x="16420" y="1622"/>
                                              <a:pt x="16420" y="1616"/>
                                            </a:cubicBezTo>
                                            <a:cubicBezTo>
                                              <a:pt x="16414" y="1642"/>
                                              <a:pt x="16420" y="1669"/>
                                              <a:pt x="16427" y="1696"/>
                                            </a:cubicBezTo>
                                            <a:cubicBezTo>
                                              <a:pt x="16434" y="1723"/>
                                              <a:pt x="16448" y="1743"/>
                                              <a:pt x="16469" y="1756"/>
                                            </a:cubicBezTo>
                                            <a:close/>
                                            <a:moveTo>
                                              <a:pt x="16097" y="3077"/>
                                            </a:moveTo>
                                            <a:cubicBezTo>
                                              <a:pt x="16090" y="3104"/>
                                              <a:pt x="16076" y="3131"/>
                                              <a:pt x="16063" y="3144"/>
                                            </a:cubicBezTo>
                                            <a:cubicBezTo>
                                              <a:pt x="16049" y="3131"/>
                                              <a:pt x="16042" y="3111"/>
                                              <a:pt x="16035" y="3091"/>
                                            </a:cubicBezTo>
                                            <a:cubicBezTo>
                                              <a:pt x="16035" y="3084"/>
                                              <a:pt x="16035" y="3077"/>
                                              <a:pt x="16028" y="3070"/>
                                            </a:cubicBezTo>
                                            <a:cubicBezTo>
                                              <a:pt x="16021" y="3030"/>
                                              <a:pt x="16021" y="2983"/>
                                              <a:pt x="16028" y="2936"/>
                                            </a:cubicBezTo>
                                            <a:cubicBezTo>
                                              <a:pt x="16028" y="2930"/>
                                              <a:pt x="16028" y="2923"/>
                                              <a:pt x="16035" y="2916"/>
                                            </a:cubicBezTo>
                                            <a:cubicBezTo>
                                              <a:pt x="16035" y="2923"/>
                                              <a:pt x="16028" y="2936"/>
                                              <a:pt x="16028" y="2943"/>
                                            </a:cubicBezTo>
                                            <a:cubicBezTo>
                                              <a:pt x="16021" y="2963"/>
                                              <a:pt x="16021" y="2990"/>
                                              <a:pt x="16014" y="3017"/>
                                            </a:cubicBezTo>
                                            <a:cubicBezTo>
                                              <a:pt x="16014" y="3030"/>
                                              <a:pt x="16014" y="3044"/>
                                              <a:pt x="16007" y="3057"/>
                                            </a:cubicBezTo>
                                            <a:cubicBezTo>
                                              <a:pt x="16007" y="3064"/>
                                              <a:pt x="16007" y="3064"/>
                                              <a:pt x="16007" y="3070"/>
                                            </a:cubicBezTo>
                                            <a:cubicBezTo>
                                              <a:pt x="16007" y="3097"/>
                                              <a:pt x="16007" y="3117"/>
                                              <a:pt x="16007" y="3144"/>
                                            </a:cubicBezTo>
                                            <a:cubicBezTo>
                                              <a:pt x="16007" y="3151"/>
                                              <a:pt x="16007" y="3151"/>
                                              <a:pt x="16007" y="3158"/>
                                            </a:cubicBezTo>
                                            <a:cubicBezTo>
                                              <a:pt x="16007" y="3171"/>
                                              <a:pt x="16007" y="3184"/>
                                              <a:pt x="16014" y="3191"/>
                                            </a:cubicBezTo>
                                            <a:cubicBezTo>
                                              <a:pt x="16014" y="3211"/>
                                              <a:pt x="16021" y="3231"/>
                                              <a:pt x="16028" y="3245"/>
                                            </a:cubicBezTo>
                                            <a:cubicBezTo>
                                              <a:pt x="16035" y="3278"/>
                                              <a:pt x="16049" y="3305"/>
                                              <a:pt x="16069" y="3318"/>
                                            </a:cubicBezTo>
                                            <a:cubicBezTo>
                                              <a:pt x="16111" y="3272"/>
                                              <a:pt x="16131" y="3191"/>
                                              <a:pt x="16131" y="3104"/>
                                            </a:cubicBezTo>
                                            <a:lnTo>
                                              <a:pt x="16131" y="3084"/>
                                            </a:lnTo>
                                            <a:cubicBezTo>
                                              <a:pt x="16131" y="2997"/>
                                              <a:pt x="16118" y="2916"/>
                                              <a:pt x="16097" y="2869"/>
                                            </a:cubicBezTo>
                                            <a:cubicBezTo>
                                              <a:pt x="16097" y="2869"/>
                                              <a:pt x="16097" y="2876"/>
                                              <a:pt x="16097" y="2876"/>
                                            </a:cubicBezTo>
                                            <a:cubicBezTo>
                                              <a:pt x="16104" y="2896"/>
                                              <a:pt x="16104" y="2916"/>
                                              <a:pt x="16104" y="2943"/>
                                            </a:cubicBezTo>
                                            <a:lnTo>
                                              <a:pt x="16104" y="3010"/>
                                            </a:lnTo>
                                            <a:cubicBezTo>
                                              <a:pt x="16104" y="3037"/>
                                              <a:pt x="16097" y="3057"/>
                                              <a:pt x="16097" y="3077"/>
                                            </a:cubicBezTo>
                                            <a:close/>
                                            <a:moveTo>
                                              <a:pt x="15890" y="2735"/>
                                            </a:moveTo>
                                            <a:cubicBezTo>
                                              <a:pt x="15904" y="2735"/>
                                              <a:pt x="15918" y="2742"/>
                                              <a:pt x="15932" y="2742"/>
                                            </a:cubicBezTo>
                                            <a:cubicBezTo>
                                              <a:pt x="15925" y="2742"/>
                                              <a:pt x="15911" y="2735"/>
                                              <a:pt x="15904" y="2735"/>
                                            </a:cubicBezTo>
                                            <a:cubicBezTo>
                                              <a:pt x="15780" y="2708"/>
                                              <a:pt x="15588" y="2702"/>
                                              <a:pt x="15512" y="2775"/>
                                            </a:cubicBezTo>
                                            <a:cubicBezTo>
                                              <a:pt x="15594" y="2849"/>
                                              <a:pt x="15780" y="2842"/>
                                              <a:pt x="15904" y="2816"/>
                                            </a:cubicBezTo>
                                            <a:cubicBezTo>
                                              <a:pt x="15932" y="2809"/>
                                              <a:pt x="15952" y="2802"/>
                                              <a:pt x="15966" y="2796"/>
                                            </a:cubicBezTo>
                                            <a:cubicBezTo>
                                              <a:pt x="15946" y="2802"/>
                                              <a:pt x="15918" y="2802"/>
                                              <a:pt x="15890" y="2809"/>
                                            </a:cubicBezTo>
                                            <a:cubicBezTo>
                                              <a:pt x="15815" y="2816"/>
                                              <a:pt x="15739" y="2802"/>
                                              <a:pt x="15698" y="2769"/>
                                            </a:cubicBezTo>
                                            <a:cubicBezTo>
                                              <a:pt x="15739" y="2735"/>
                                              <a:pt x="15815" y="2728"/>
                                              <a:pt x="15890" y="2735"/>
                                            </a:cubicBezTo>
                                            <a:close/>
                                            <a:moveTo>
                                              <a:pt x="17907" y="4592"/>
                                            </a:moveTo>
                                            <a:cubicBezTo>
                                              <a:pt x="17942" y="4559"/>
                                              <a:pt x="17990" y="4525"/>
                                              <a:pt x="18038" y="4498"/>
                                            </a:cubicBezTo>
                                            <a:cubicBezTo>
                                              <a:pt x="18100" y="4465"/>
                                              <a:pt x="18169" y="4445"/>
                                              <a:pt x="18217" y="4458"/>
                                            </a:cubicBezTo>
                                            <a:cubicBezTo>
                                              <a:pt x="18196" y="4518"/>
                                              <a:pt x="18114" y="4572"/>
                                              <a:pt x="18038" y="4612"/>
                                            </a:cubicBezTo>
                                            <a:cubicBezTo>
                                              <a:pt x="18017" y="4619"/>
                                              <a:pt x="17997" y="4626"/>
                                              <a:pt x="17983" y="4632"/>
                                            </a:cubicBezTo>
                                            <a:cubicBezTo>
                                              <a:pt x="18134" y="4592"/>
                                              <a:pt x="18375" y="4478"/>
                                              <a:pt x="18424" y="4337"/>
                                            </a:cubicBezTo>
                                            <a:cubicBezTo>
                                              <a:pt x="18258" y="4304"/>
                                              <a:pt x="17997" y="4485"/>
                                              <a:pt x="17907" y="4592"/>
                                            </a:cubicBezTo>
                                            <a:close/>
                                            <a:moveTo>
                                              <a:pt x="17845" y="4559"/>
                                            </a:moveTo>
                                            <a:cubicBezTo>
                                              <a:pt x="17845" y="4552"/>
                                              <a:pt x="17852" y="4545"/>
                                              <a:pt x="17852" y="4539"/>
                                            </a:cubicBezTo>
                                            <a:cubicBezTo>
                                              <a:pt x="17887" y="4445"/>
                                              <a:pt x="17955" y="4324"/>
                                              <a:pt x="18038" y="4291"/>
                                            </a:cubicBezTo>
                                            <a:cubicBezTo>
                                              <a:pt x="18045" y="4291"/>
                                              <a:pt x="18045" y="4291"/>
                                              <a:pt x="18052" y="4284"/>
                                            </a:cubicBezTo>
                                            <a:cubicBezTo>
                                              <a:pt x="18059" y="4311"/>
                                              <a:pt x="18052" y="4344"/>
                                              <a:pt x="18038" y="4384"/>
                                            </a:cubicBezTo>
                                            <a:cubicBezTo>
                                              <a:pt x="18017" y="4445"/>
                                              <a:pt x="17976" y="4505"/>
                                              <a:pt x="17935" y="4559"/>
                                            </a:cubicBezTo>
                                            <a:cubicBezTo>
                                              <a:pt x="18045" y="4451"/>
                                              <a:pt x="18196" y="4230"/>
                                              <a:pt x="18162" y="4089"/>
                                            </a:cubicBezTo>
                                            <a:cubicBezTo>
                                              <a:pt x="18045" y="4123"/>
                                              <a:pt x="17935" y="4297"/>
                                              <a:pt x="17880" y="4438"/>
                                            </a:cubicBezTo>
                                            <a:cubicBezTo>
                                              <a:pt x="17866" y="4485"/>
                                              <a:pt x="17852" y="4525"/>
                                              <a:pt x="17845" y="4559"/>
                                            </a:cubicBezTo>
                                            <a:close/>
                                            <a:moveTo>
                                              <a:pt x="19745" y="5088"/>
                                            </a:moveTo>
                                            <a:cubicBezTo>
                                              <a:pt x="19745" y="5082"/>
                                              <a:pt x="19752" y="5082"/>
                                              <a:pt x="19759" y="5082"/>
                                            </a:cubicBezTo>
                                            <a:cubicBezTo>
                                              <a:pt x="19766" y="5082"/>
                                              <a:pt x="19766" y="5075"/>
                                              <a:pt x="19773" y="5075"/>
                                            </a:cubicBezTo>
                                            <a:cubicBezTo>
                                              <a:pt x="19773" y="5075"/>
                                              <a:pt x="19773" y="5068"/>
                                              <a:pt x="19773" y="5068"/>
                                            </a:cubicBezTo>
                                            <a:cubicBezTo>
                                              <a:pt x="19773" y="5068"/>
                                              <a:pt x="19773" y="5068"/>
                                              <a:pt x="19773" y="5068"/>
                                            </a:cubicBezTo>
                                            <a:cubicBezTo>
                                              <a:pt x="19752" y="5068"/>
                                              <a:pt x="19745" y="5075"/>
                                              <a:pt x="19745" y="5088"/>
                                            </a:cubicBezTo>
                                            <a:cubicBezTo>
                                              <a:pt x="19738" y="5075"/>
                                              <a:pt x="19731" y="5068"/>
                                              <a:pt x="19724" y="5068"/>
                                            </a:cubicBezTo>
                                            <a:cubicBezTo>
                                              <a:pt x="19724" y="5068"/>
                                              <a:pt x="19724" y="5068"/>
                                              <a:pt x="19724" y="5068"/>
                                            </a:cubicBezTo>
                                            <a:cubicBezTo>
                                              <a:pt x="19724" y="5068"/>
                                              <a:pt x="19724" y="5075"/>
                                              <a:pt x="19724" y="5075"/>
                                            </a:cubicBezTo>
                                            <a:cubicBezTo>
                                              <a:pt x="19731" y="5075"/>
                                              <a:pt x="19731" y="5082"/>
                                              <a:pt x="19738" y="5082"/>
                                            </a:cubicBezTo>
                                            <a:cubicBezTo>
                                              <a:pt x="19738" y="5082"/>
                                              <a:pt x="19738" y="5082"/>
                                              <a:pt x="19745" y="5088"/>
                                            </a:cubicBezTo>
                                            <a:close/>
                                            <a:moveTo>
                                              <a:pt x="20612" y="9003"/>
                                            </a:moveTo>
                                            <a:cubicBezTo>
                                              <a:pt x="20612" y="8997"/>
                                              <a:pt x="20612" y="8997"/>
                                              <a:pt x="20619" y="8990"/>
                                            </a:cubicBezTo>
                                            <a:cubicBezTo>
                                              <a:pt x="20647" y="8916"/>
                                              <a:pt x="20702" y="8822"/>
                                              <a:pt x="20771" y="8796"/>
                                            </a:cubicBezTo>
                                            <a:cubicBezTo>
                                              <a:pt x="20771" y="8796"/>
                                              <a:pt x="20778" y="8796"/>
                                              <a:pt x="20778" y="8789"/>
                                            </a:cubicBezTo>
                                            <a:cubicBezTo>
                                              <a:pt x="20785" y="8809"/>
                                              <a:pt x="20778" y="8836"/>
                                              <a:pt x="20771" y="8869"/>
                                            </a:cubicBezTo>
                                            <a:cubicBezTo>
                                              <a:pt x="20750" y="8916"/>
                                              <a:pt x="20716" y="8970"/>
                                              <a:pt x="20688" y="9003"/>
                                            </a:cubicBezTo>
                                            <a:cubicBezTo>
                                              <a:pt x="20778" y="8916"/>
                                              <a:pt x="20895" y="8742"/>
                                              <a:pt x="20874" y="8628"/>
                                            </a:cubicBezTo>
                                            <a:cubicBezTo>
                                              <a:pt x="20778" y="8655"/>
                                              <a:pt x="20695" y="8796"/>
                                              <a:pt x="20654" y="8909"/>
                                            </a:cubicBezTo>
                                            <a:cubicBezTo>
                                              <a:pt x="20626" y="8943"/>
                                              <a:pt x="20612" y="8977"/>
                                              <a:pt x="20612" y="9003"/>
                                            </a:cubicBezTo>
                                            <a:close/>
                                            <a:moveTo>
                                              <a:pt x="17756" y="4103"/>
                                            </a:moveTo>
                                            <a:cubicBezTo>
                                              <a:pt x="17749" y="4130"/>
                                              <a:pt x="17742" y="4156"/>
                                              <a:pt x="17742" y="4183"/>
                                            </a:cubicBezTo>
                                            <a:cubicBezTo>
                                              <a:pt x="17742" y="4210"/>
                                              <a:pt x="17735" y="4237"/>
                                              <a:pt x="17735" y="4264"/>
                                            </a:cubicBezTo>
                                            <a:lnTo>
                                              <a:pt x="17735" y="4291"/>
                                            </a:lnTo>
                                            <a:cubicBezTo>
                                              <a:pt x="17735" y="4317"/>
                                              <a:pt x="17735" y="4351"/>
                                              <a:pt x="17742" y="4378"/>
                                            </a:cubicBezTo>
                                            <a:cubicBezTo>
                                              <a:pt x="17749" y="4411"/>
                                              <a:pt x="17749" y="4445"/>
                                              <a:pt x="17756" y="4478"/>
                                            </a:cubicBezTo>
                                            <a:cubicBezTo>
                                              <a:pt x="17763" y="4512"/>
                                              <a:pt x="17770" y="4539"/>
                                              <a:pt x="17776" y="4559"/>
                                            </a:cubicBezTo>
                                            <a:cubicBezTo>
                                              <a:pt x="17770" y="4532"/>
                                              <a:pt x="17763" y="4498"/>
                                              <a:pt x="17763" y="4465"/>
                                            </a:cubicBezTo>
                                            <a:lnTo>
                                              <a:pt x="17763" y="4384"/>
                                            </a:lnTo>
                                            <a:cubicBezTo>
                                              <a:pt x="17770" y="4324"/>
                                              <a:pt x="17783" y="4264"/>
                                              <a:pt x="17818" y="4230"/>
                                            </a:cubicBezTo>
                                            <a:cubicBezTo>
                                              <a:pt x="17825" y="4244"/>
                                              <a:pt x="17838" y="4257"/>
                                              <a:pt x="17845" y="4270"/>
                                            </a:cubicBezTo>
                                            <a:cubicBezTo>
                                              <a:pt x="17852" y="4277"/>
                                              <a:pt x="17852" y="4291"/>
                                              <a:pt x="17859" y="4304"/>
                                            </a:cubicBezTo>
                                            <a:cubicBezTo>
                                              <a:pt x="17880" y="4371"/>
                                              <a:pt x="17873" y="4458"/>
                                              <a:pt x="17859" y="4525"/>
                                            </a:cubicBezTo>
                                            <a:cubicBezTo>
                                              <a:pt x="17873" y="4478"/>
                                              <a:pt x="17887" y="4411"/>
                                              <a:pt x="17887" y="4344"/>
                                            </a:cubicBezTo>
                                            <a:cubicBezTo>
                                              <a:pt x="17887" y="4304"/>
                                              <a:pt x="17887" y="4257"/>
                                              <a:pt x="17887" y="4217"/>
                                            </a:cubicBezTo>
                                            <a:cubicBezTo>
                                              <a:pt x="17880" y="4130"/>
                                              <a:pt x="17859" y="4056"/>
                                              <a:pt x="17818" y="4009"/>
                                            </a:cubicBezTo>
                                            <a:cubicBezTo>
                                              <a:pt x="17783" y="4022"/>
                                              <a:pt x="17770" y="4063"/>
                                              <a:pt x="17756" y="4103"/>
                                            </a:cubicBezTo>
                                            <a:close/>
                                            <a:moveTo>
                                              <a:pt x="17178" y="2246"/>
                                            </a:moveTo>
                                            <a:cubicBezTo>
                                              <a:pt x="17191" y="2253"/>
                                              <a:pt x="17212" y="2253"/>
                                              <a:pt x="17226" y="2259"/>
                                            </a:cubicBezTo>
                                            <a:cubicBezTo>
                                              <a:pt x="17212" y="2273"/>
                                              <a:pt x="17205" y="2279"/>
                                              <a:pt x="17191" y="2293"/>
                                            </a:cubicBezTo>
                                            <a:cubicBezTo>
                                              <a:pt x="17123" y="2380"/>
                                              <a:pt x="17123" y="2487"/>
                                              <a:pt x="17185" y="2534"/>
                                            </a:cubicBezTo>
                                            <a:cubicBezTo>
                                              <a:pt x="17246" y="2581"/>
                                              <a:pt x="17350" y="2541"/>
                                              <a:pt x="17419" y="2454"/>
                                            </a:cubicBezTo>
                                            <a:cubicBezTo>
                                              <a:pt x="17425" y="2440"/>
                                              <a:pt x="17439" y="2427"/>
                                              <a:pt x="17446" y="2413"/>
                                            </a:cubicBezTo>
                                            <a:lnTo>
                                              <a:pt x="17446" y="2413"/>
                                            </a:lnTo>
                                            <a:cubicBezTo>
                                              <a:pt x="17453" y="2427"/>
                                              <a:pt x="17460" y="2440"/>
                                              <a:pt x="17474" y="2454"/>
                                            </a:cubicBezTo>
                                            <a:cubicBezTo>
                                              <a:pt x="17542" y="2541"/>
                                              <a:pt x="17646" y="2574"/>
                                              <a:pt x="17708" y="2534"/>
                                            </a:cubicBezTo>
                                            <a:cubicBezTo>
                                              <a:pt x="17770" y="2487"/>
                                              <a:pt x="17770" y="2380"/>
                                              <a:pt x="17701" y="2293"/>
                                            </a:cubicBezTo>
                                            <a:cubicBezTo>
                                              <a:pt x="17694" y="2279"/>
                                              <a:pt x="17680" y="2266"/>
                                              <a:pt x="17666" y="2259"/>
                                            </a:cubicBezTo>
                                            <a:cubicBezTo>
                                              <a:pt x="17680" y="2259"/>
                                              <a:pt x="17701" y="2253"/>
                                              <a:pt x="17715" y="2246"/>
                                            </a:cubicBezTo>
                                            <a:cubicBezTo>
                                              <a:pt x="17825" y="2212"/>
                                              <a:pt x="17887" y="2125"/>
                                              <a:pt x="17866" y="2051"/>
                                            </a:cubicBezTo>
                                            <a:cubicBezTo>
                                              <a:pt x="17845" y="1978"/>
                                              <a:pt x="17735" y="1951"/>
                                              <a:pt x="17632" y="1984"/>
                                            </a:cubicBezTo>
                                            <a:cubicBezTo>
                                              <a:pt x="17618" y="1991"/>
                                              <a:pt x="17604" y="1998"/>
                                              <a:pt x="17591" y="2004"/>
                                            </a:cubicBezTo>
                                            <a:cubicBezTo>
                                              <a:pt x="17591" y="1991"/>
                                              <a:pt x="17598" y="1971"/>
                                              <a:pt x="17598" y="1958"/>
                                            </a:cubicBezTo>
                                            <a:cubicBezTo>
                                              <a:pt x="17598" y="1850"/>
                                              <a:pt x="17536" y="1756"/>
                                              <a:pt x="17460" y="1756"/>
                                            </a:cubicBezTo>
                                            <a:cubicBezTo>
                                              <a:pt x="17384" y="1756"/>
                                              <a:pt x="17322" y="1844"/>
                                              <a:pt x="17322" y="1958"/>
                                            </a:cubicBezTo>
                                            <a:cubicBezTo>
                                              <a:pt x="17322" y="1971"/>
                                              <a:pt x="17322" y="1991"/>
                                              <a:pt x="17329" y="2004"/>
                                            </a:cubicBezTo>
                                            <a:cubicBezTo>
                                              <a:pt x="17315" y="1998"/>
                                              <a:pt x="17302" y="1991"/>
                                              <a:pt x="17288" y="1984"/>
                                            </a:cubicBezTo>
                                            <a:cubicBezTo>
                                              <a:pt x="17178" y="1951"/>
                                              <a:pt x="17074" y="1984"/>
                                              <a:pt x="17054" y="2051"/>
                                            </a:cubicBezTo>
                                            <a:cubicBezTo>
                                              <a:pt x="16999" y="2125"/>
                                              <a:pt x="17068" y="2212"/>
                                              <a:pt x="17178" y="2246"/>
                                            </a:cubicBezTo>
                                            <a:close/>
                                            <a:moveTo>
                                              <a:pt x="17212" y="2139"/>
                                            </a:moveTo>
                                            <a:cubicBezTo>
                                              <a:pt x="17226" y="2098"/>
                                              <a:pt x="17281" y="2085"/>
                                              <a:pt x="17343" y="2098"/>
                                            </a:cubicBezTo>
                                            <a:cubicBezTo>
                                              <a:pt x="17350" y="2098"/>
                                              <a:pt x="17357" y="2105"/>
                                              <a:pt x="17370" y="2105"/>
                                            </a:cubicBezTo>
                                            <a:cubicBezTo>
                                              <a:pt x="17370" y="2098"/>
                                              <a:pt x="17370" y="2092"/>
                                              <a:pt x="17370" y="2078"/>
                                            </a:cubicBezTo>
                                            <a:cubicBezTo>
                                              <a:pt x="17370" y="2018"/>
                                              <a:pt x="17405" y="1971"/>
                                              <a:pt x="17446" y="1971"/>
                                            </a:cubicBezTo>
                                            <a:cubicBezTo>
                                              <a:pt x="17487" y="1971"/>
                                              <a:pt x="17522" y="2018"/>
                                              <a:pt x="17522" y="2078"/>
                                            </a:cubicBezTo>
                                            <a:cubicBezTo>
                                              <a:pt x="17522" y="2085"/>
                                              <a:pt x="17522" y="2098"/>
                                              <a:pt x="17522" y="2105"/>
                                            </a:cubicBezTo>
                                            <a:cubicBezTo>
                                              <a:pt x="17529" y="2098"/>
                                              <a:pt x="17536" y="2098"/>
                                              <a:pt x="17549" y="2098"/>
                                            </a:cubicBezTo>
                                            <a:cubicBezTo>
                                              <a:pt x="17611" y="2078"/>
                                              <a:pt x="17666" y="2098"/>
                                              <a:pt x="17680" y="2139"/>
                                            </a:cubicBezTo>
                                            <a:cubicBezTo>
                                              <a:pt x="17694" y="2179"/>
                                              <a:pt x="17659" y="2226"/>
                                              <a:pt x="17598" y="2246"/>
                                            </a:cubicBezTo>
                                            <a:cubicBezTo>
                                              <a:pt x="17591" y="2246"/>
                                              <a:pt x="17584" y="2253"/>
                                              <a:pt x="17570" y="2253"/>
                                            </a:cubicBezTo>
                                            <a:cubicBezTo>
                                              <a:pt x="17577" y="2259"/>
                                              <a:pt x="17584" y="2266"/>
                                              <a:pt x="17584" y="2273"/>
                                            </a:cubicBezTo>
                                            <a:cubicBezTo>
                                              <a:pt x="17618" y="2320"/>
                                              <a:pt x="17618" y="2380"/>
                                              <a:pt x="17584" y="2407"/>
                                            </a:cubicBezTo>
                                            <a:cubicBezTo>
                                              <a:pt x="17549" y="2434"/>
                                              <a:pt x="17494" y="2413"/>
                                              <a:pt x="17453" y="2360"/>
                                            </a:cubicBezTo>
                                            <a:cubicBezTo>
                                              <a:pt x="17446" y="2353"/>
                                              <a:pt x="17446" y="2346"/>
                                              <a:pt x="17439" y="2340"/>
                                            </a:cubicBezTo>
                                            <a:cubicBezTo>
                                              <a:pt x="17432" y="2346"/>
                                              <a:pt x="17432" y="2353"/>
                                              <a:pt x="17425" y="2360"/>
                                            </a:cubicBezTo>
                                            <a:cubicBezTo>
                                              <a:pt x="17391" y="2407"/>
                                              <a:pt x="17329" y="2427"/>
                                              <a:pt x="17295" y="2407"/>
                                            </a:cubicBezTo>
                                            <a:cubicBezTo>
                                              <a:pt x="17260" y="2380"/>
                                              <a:pt x="17260" y="2326"/>
                                              <a:pt x="17295" y="2273"/>
                                            </a:cubicBezTo>
                                            <a:cubicBezTo>
                                              <a:pt x="17302" y="2266"/>
                                              <a:pt x="17308" y="2259"/>
                                              <a:pt x="17308" y="2253"/>
                                            </a:cubicBezTo>
                                            <a:cubicBezTo>
                                              <a:pt x="17302" y="2253"/>
                                              <a:pt x="17295" y="2253"/>
                                              <a:pt x="17281" y="2246"/>
                                            </a:cubicBezTo>
                                            <a:cubicBezTo>
                                              <a:pt x="17240" y="2226"/>
                                              <a:pt x="17198" y="2172"/>
                                              <a:pt x="17212" y="2139"/>
                                            </a:cubicBezTo>
                                            <a:close/>
                                            <a:moveTo>
                                              <a:pt x="21032" y="6396"/>
                                            </a:moveTo>
                                            <a:cubicBezTo>
                                              <a:pt x="21081" y="6436"/>
                                              <a:pt x="21108" y="6489"/>
                                              <a:pt x="21115" y="6536"/>
                                            </a:cubicBezTo>
                                            <a:cubicBezTo>
                                              <a:pt x="21156" y="6469"/>
                                              <a:pt x="21142" y="6382"/>
                                              <a:pt x="21087" y="6335"/>
                                            </a:cubicBezTo>
                                            <a:cubicBezTo>
                                              <a:pt x="21046" y="6302"/>
                                              <a:pt x="20991" y="6295"/>
                                              <a:pt x="20943" y="6308"/>
                                            </a:cubicBezTo>
                                            <a:cubicBezTo>
                                              <a:pt x="20922" y="6315"/>
                                              <a:pt x="20895" y="6328"/>
                                              <a:pt x="20881" y="6342"/>
                                            </a:cubicBezTo>
                                            <a:cubicBezTo>
                                              <a:pt x="20902" y="6342"/>
                                              <a:pt x="20922" y="6342"/>
                                              <a:pt x="20943" y="6349"/>
                                            </a:cubicBezTo>
                                            <a:cubicBezTo>
                                              <a:pt x="20970" y="6355"/>
                                              <a:pt x="21005" y="6375"/>
                                              <a:pt x="21032" y="6396"/>
                                            </a:cubicBezTo>
                                            <a:close/>
                                            <a:moveTo>
                                              <a:pt x="20970" y="10579"/>
                                            </a:moveTo>
                                            <a:cubicBezTo>
                                              <a:pt x="20922" y="10425"/>
                                              <a:pt x="20626" y="10297"/>
                                              <a:pt x="20489" y="10270"/>
                                            </a:cubicBezTo>
                                            <a:cubicBezTo>
                                              <a:pt x="20523" y="10277"/>
                                              <a:pt x="20557" y="10297"/>
                                              <a:pt x="20592" y="10311"/>
                                            </a:cubicBezTo>
                                            <a:cubicBezTo>
                                              <a:pt x="20668" y="10351"/>
                                              <a:pt x="20743" y="10404"/>
                                              <a:pt x="20764" y="10465"/>
                                            </a:cubicBezTo>
                                            <a:cubicBezTo>
                                              <a:pt x="20716" y="10472"/>
                                              <a:pt x="20654" y="10451"/>
                                              <a:pt x="20592" y="10418"/>
                                            </a:cubicBezTo>
                                            <a:cubicBezTo>
                                              <a:pt x="20557" y="10398"/>
                                              <a:pt x="20516" y="10371"/>
                                              <a:pt x="20489" y="10344"/>
                                            </a:cubicBezTo>
                                            <a:cubicBezTo>
                                              <a:pt x="20599" y="10458"/>
                                              <a:pt x="20826" y="10606"/>
                                              <a:pt x="20970" y="10579"/>
                                            </a:cubicBezTo>
                                            <a:close/>
                                            <a:moveTo>
                                              <a:pt x="20495" y="10203"/>
                                            </a:moveTo>
                                            <a:cubicBezTo>
                                              <a:pt x="20523" y="10197"/>
                                              <a:pt x="20557" y="10190"/>
                                              <a:pt x="20599" y="10190"/>
                                            </a:cubicBezTo>
                                            <a:cubicBezTo>
                                              <a:pt x="20688" y="10183"/>
                                              <a:pt x="20791" y="10197"/>
                                              <a:pt x="20840" y="10244"/>
                                            </a:cubicBezTo>
                                            <a:cubicBezTo>
                                              <a:pt x="20791" y="10284"/>
                                              <a:pt x="20688" y="10297"/>
                                              <a:pt x="20599" y="10284"/>
                                            </a:cubicBezTo>
                                            <a:cubicBezTo>
                                              <a:pt x="20578" y="10284"/>
                                              <a:pt x="20557" y="10277"/>
                                              <a:pt x="20537" y="10277"/>
                                            </a:cubicBezTo>
                                            <a:cubicBezTo>
                                              <a:pt x="20688" y="10317"/>
                                              <a:pt x="20957" y="10331"/>
                                              <a:pt x="21067" y="10237"/>
                                            </a:cubicBezTo>
                                            <a:cubicBezTo>
                                              <a:pt x="20950" y="10123"/>
                                              <a:pt x="20626" y="10156"/>
                                              <a:pt x="20495" y="10203"/>
                                            </a:cubicBezTo>
                                            <a:close/>
                                            <a:moveTo>
                                              <a:pt x="19766" y="6697"/>
                                            </a:moveTo>
                                            <a:cubicBezTo>
                                              <a:pt x="19876" y="6691"/>
                                              <a:pt x="19979" y="6617"/>
                                              <a:pt x="20007" y="6509"/>
                                            </a:cubicBezTo>
                                            <a:cubicBezTo>
                                              <a:pt x="20034" y="6409"/>
                                              <a:pt x="19986" y="6308"/>
                                              <a:pt x="19897" y="6248"/>
                                            </a:cubicBezTo>
                                            <a:cubicBezTo>
                                              <a:pt x="19931" y="6315"/>
                                              <a:pt x="19938" y="6396"/>
                                              <a:pt x="19917" y="6483"/>
                                            </a:cubicBezTo>
                                            <a:cubicBezTo>
                                              <a:pt x="19897" y="6577"/>
                                              <a:pt x="19835" y="6650"/>
                                              <a:pt x="19766" y="6697"/>
                                            </a:cubicBezTo>
                                            <a:close/>
                                            <a:moveTo>
                                              <a:pt x="19759" y="9888"/>
                                            </a:moveTo>
                                            <a:cubicBezTo>
                                              <a:pt x="19800" y="10016"/>
                                              <a:pt x="20007" y="10123"/>
                                              <a:pt x="20158" y="10177"/>
                                            </a:cubicBezTo>
                                            <a:cubicBezTo>
                                              <a:pt x="20193" y="10183"/>
                                              <a:pt x="20220" y="10197"/>
                                              <a:pt x="20241" y="10197"/>
                                            </a:cubicBezTo>
                                            <a:cubicBezTo>
                                              <a:pt x="20213" y="10190"/>
                                              <a:pt x="20179" y="10177"/>
                                              <a:pt x="20144" y="10156"/>
                                            </a:cubicBezTo>
                                            <a:cubicBezTo>
                                              <a:pt x="20069" y="10116"/>
                                              <a:pt x="19986" y="10063"/>
                                              <a:pt x="19965" y="9996"/>
                                            </a:cubicBezTo>
                                            <a:cubicBezTo>
                                              <a:pt x="20014" y="9989"/>
                                              <a:pt x="20082" y="10009"/>
                                              <a:pt x="20144" y="10042"/>
                                            </a:cubicBezTo>
                                            <a:cubicBezTo>
                                              <a:pt x="20179" y="10063"/>
                                              <a:pt x="20213" y="10089"/>
                                              <a:pt x="20248" y="10109"/>
                                            </a:cubicBezTo>
                                            <a:cubicBezTo>
                                              <a:pt x="20227" y="10089"/>
                                              <a:pt x="20193" y="10063"/>
                                              <a:pt x="20165" y="10036"/>
                                            </a:cubicBezTo>
                                            <a:cubicBezTo>
                                              <a:pt x="20041" y="9949"/>
                                              <a:pt x="19876" y="9868"/>
                                              <a:pt x="19759" y="9888"/>
                                            </a:cubicBezTo>
                                            <a:close/>
                                            <a:moveTo>
                                              <a:pt x="20158" y="10284"/>
                                            </a:moveTo>
                                            <a:cubicBezTo>
                                              <a:pt x="20193" y="10277"/>
                                              <a:pt x="20213" y="10270"/>
                                              <a:pt x="20241" y="10264"/>
                                            </a:cubicBezTo>
                                            <a:cubicBezTo>
                                              <a:pt x="20213" y="10270"/>
                                              <a:pt x="20179" y="10277"/>
                                              <a:pt x="20144" y="10277"/>
                                            </a:cubicBezTo>
                                            <a:cubicBezTo>
                                              <a:pt x="20055" y="10284"/>
                                              <a:pt x="19952" y="10270"/>
                                              <a:pt x="19903" y="10223"/>
                                            </a:cubicBezTo>
                                            <a:cubicBezTo>
                                              <a:pt x="19952" y="10177"/>
                                              <a:pt x="20055" y="10170"/>
                                              <a:pt x="20144" y="10183"/>
                                            </a:cubicBezTo>
                                            <a:cubicBezTo>
                                              <a:pt x="20165" y="10183"/>
                                              <a:pt x="20179" y="10190"/>
                                              <a:pt x="20199" y="10190"/>
                                            </a:cubicBezTo>
                                            <a:cubicBezTo>
                                              <a:pt x="20186" y="10190"/>
                                              <a:pt x="20179" y="10183"/>
                                              <a:pt x="20165" y="10183"/>
                                            </a:cubicBezTo>
                                            <a:cubicBezTo>
                                              <a:pt x="20014" y="10150"/>
                                              <a:pt x="19773" y="10143"/>
                                              <a:pt x="19669" y="10237"/>
                                            </a:cubicBezTo>
                                            <a:cubicBezTo>
                                              <a:pt x="19766" y="10324"/>
                                              <a:pt x="20007" y="10317"/>
                                              <a:pt x="20158" y="10284"/>
                                            </a:cubicBezTo>
                                            <a:close/>
                                            <a:moveTo>
                                              <a:pt x="20578" y="8554"/>
                                            </a:moveTo>
                                            <a:cubicBezTo>
                                              <a:pt x="20557" y="8574"/>
                                              <a:pt x="20544" y="8608"/>
                                              <a:pt x="20537" y="8641"/>
                                            </a:cubicBezTo>
                                            <a:cubicBezTo>
                                              <a:pt x="20530" y="8661"/>
                                              <a:pt x="20530" y="8682"/>
                                              <a:pt x="20523" y="8702"/>
                                            </a:cubicBezTo>
                                            <a:cubicBezTo>
                                              <a:pt x="20523" y="8722"/>
                                              <a:pt x="20516" y="8742"/>
                                              <a:pt x="20516" y="8762"/>
                                            </a:cubicBezTo>
                                            <a:lnTo>
                                              <a:pt x="20516" y="8782"/>
                                            </a:lnTo>
                                            <a:cubicBezTo>
                                              <a:pt x="20516" y="8802"/>
                                              <a:pt x="20516" y="8829"/>
                                              <a:pt x="20523" y="8849"/>
                                            </a:cubicBezTo>
                                            <a:cubicBezTo>
                                              <a:pt x="20523" y="8876"/>
                                              <a:pt x="20530" y="8903"/>
                                              <a:pt x="20537" y="8930"/>
                                            </a:cubicBezTo>
                                            <a:cubicBezTo>
                                              <a:pt x="20544" y="8956"/>
                                              <a:pt x="20550" y="8977"/>
                                              <a:pt x="20557" y="8997"/>
                                            </a:cubicBezTo>
                                            <a:cubicBezTo>
                                              <a:pt x="20550" y="8977"/>
                                              <a:pt x="20550" y="8950"/>
                                              <a:pt x="20544" y="8923"/>
                                            </a:cubicBezTo>
                                            <a:lnTo>
                                              <a:pt x="20544" y="8856"/>
                                            </a:lnTo>
                                            <a:cubicBezTo>
                                              <a:pt x="20550" y="8809"/>
                                              <a:pt x="20557" y="8762"/>
                                              <a:pt x="20585" y="8735"/>
                                            </a:cubicBezTo>
                                            <a:cubicBezTo>
                                              <a:pt x="20592" y="8742"/>
                                              <a:pt x="20599" y="8755"/>
                                              <a:pt x="20606" y="8769"/>
                                            </a:cubicBezTo>
                                            <a:cubicBezTo>
                                              <a:pt x="20606" y="8775"/>
                                              <a:pt x="20612" y="8782"/>
                                              <a:pt x="20612" y="8796"/>
                                            </a:cubicBezTo>
                                            <a:cubicBezTo>
                                              <a:pt x="20626" y="8849"/>
                                              <a:pt x="20626" y="8916"/>
                                              <a:pt x="20612" y="8970"/>
                                            </a:cubicBezTo>
                                            <a:cubicBezTo>
                                              <a:pt x="20626" y="8930"/>
                                              <a:pt x="20633" y="8876"/>
                                              <a:pt x="20633" y="8822"/>
                                            </a:cubicBezTo>
                                            <a:cubicBezTo>
                                              <a:pt x="20633" y="8789"/>
                                              <a:pt x="20633" y="8755"/>
                                              <a:pt x="20633" y="8722"/>
                                            </a:cubicBezTo>
                                            <a:cubicBezTo>
                                              <a:pt x="20633" y="8655"/>
                                              <a:pt x="20619" y="8594"/>
                                              <a:pt x="20578" y="8554"/>
                                            </a:cubicBezTo>
                                            <a:close/>
                                            <a:moveTo>
                                              <a:pt x="20158" y="10009"/>
                                            </a:moveTo>
                                            <a:cubicBezTo>
                                              <a:pt x="20199" y="10063"/>
                                              <a:pt x="20241" y="10109"/>
                                              <a:pt x="20275" y="10136"/>
                                            </a:cubicBezTo>
                                            <a:cubicBezTo>
                                              <a:pt x="20220" y="10076"/>
                                              <a:pt x="20158" y="9989"/>
                                              <a:pt x="20144" y="9902"/>
                                            </a:cubicBezTo>
                                            <a:cubicBezTo>
                                              <a:pt x="20137" y="9875"/>
                                              <a:pt x="20137" y="9848"/>
                                              <a:pt x="20144" y="9828"/>
                                            </a:cubicBezTo>
                                            <a:cubicBezTo>
                                              <a:pt x="20144" y="9828"/>
                                              <a:pt x="20144" y="9828"/>
                                              <a:pt x="20144" y="9828"/>
                                            </a:cubicBezTo>
                                            <a:cubicBezTo>
                                              <a:pt x="20220" y="9855"/>
                                              <a:pt x="20282" y="9962"/>
                                              <a:pt x="20323" y="10056"/>
                                            </a:cubicBezTo>
                                            <a:cubicBezTo>
                                              <a:pt x="20323" y="10056"/>
                                              <a:pt x="20323" y="10056"/>
                                              <a:pt x="20323" y="10056"/>
                                            </a:cubicBezTo>
                                            <a:cubicBezTo>
                                              <a:pt x="20323" y="10049"/>
                                              <a:pt x="20323" y="10042"/>
                                              <a:pt x="20316" y="10036"/>
                                            </a:cubicBezTo>
                                            <a:cubicBezTo>
                                              <a:pt x="20310" y="10022"/>
                                              <a:pt x="20310" y="10009"/>
                                              <a:pt x="20303" y="9989"/>
                                            </a:cubicBezTo>
                                            <a:cubicBezTo>
                                              <a:pt x="20303" y="9982"/>
                                              <a:pt x="20303" y="9982"/>
                                              <a:pt x="20296" y="9975"/>
                                            </a:cubicBezTo>
                                            <a:lnTo>
                                              <a:pt x="20296" y="9975"/>
                                            </a:lnTo>
                                            <a:cubicBezTo>
                                              <a:pt x="20261" y="9895"/>
                                              <a:pt x="20220" y="9808"/>
                                              <a:pt x="20165" y="9741"/>
                                            </a:cubicBezTo>
                                            <a:cubicBezTo>
                                              <a:pt x="20124" y="9687"/>
                                              <a:pt x="20076" y="9647"/>
                                              <a:pt x="20027" y="9634"/>
                                            </a:cubicBezTo>
                                            <a:cubicBezTo>
                                              <a:pt x="19993" y="9747"/>
                                              <a:pt x="20069" y="9895"/>
                                              <a:pt x="20158" y="10009"/>
                                            </a:cubicBezTo>
                                            <a:close/>
                                            <a:moveTo>
                                              <a:pt x="20516" y="8903"/>
                                            </a:moveTo>
                                            <a:cubicBezTo>
                                              <a:pt x="20489" y="8842"/>
                                              <a:pt x="20454" y="8769"/>
                                              <a:pt x="20406" y="8715"/>
                                            </a:cubicBezTo>
                                            <a:cubicBezTo>
                                              <a:pt x="20372" y="8675"/>
                                              <a:pt x="20337" y="8641"/>
                                              <a:pt x="20296" y="8628"/>
                                            </a:cubicBezTo>
                                            <a:cubicBezTo>
                                              <a:pt x="20275" y="8715"/>
                                              <a:pt x="20337" y="8836"/>
                                              <a:pt x="20406" y="8923"/>
                                            </a:cubicBezTo>
                                            <a:cubicBezTo>
                                              <a:pt x="20440" y="8963"/>
                                              <a:pt x="20475" y="9003"/>
                                              <a:pt x="20502" y="9023"/>
                                            </a:cubicBezTo>
                                            <a:cubicBezTo>
                                              <a:pt x="20461" y="8977"/>
                                              <a:pt x="20413" y="8903"/>
                                              <a:pt x="20399" y="8836"/>
                                            </a:cubicBezTo>
                                            <a:cubicBezTo>
                                              <a:pt x="20392" y="8816"/>
                                              <a:pt x="20392" y="8796"/>
                                              <a:pt x="20399" y="8775"/>
                                            </a:cubicBezTo>
                                            <a:lnTo>
                                              <a:pt x="20399" y="8775"/>
                                            </a:lnTo>
                                            <a:cubicBezTo>
                                              <a:pt x="20461" y="8796"/>
                                              <a:pt x="20509" y="8883"/>
                                              <a:pt x="20537" y="8956"/>
                                            </a:cubicBezTo>
                                            <a:cubicBezTo>
                                              <a:pt x="20537" y="8956"/>
                                              <a:pt x="20537" y="8956"/>
                                              <a:pt x="20537" y="8956"/>
                                            </a:cubicBezTo>
                                            <a:cubicBezTo>
                                              <a:pt x="20537" y="8950"/>
                                              <a:pt x="20537" y="8943"/>
                                              <a:pt x="20530" y="8943"/>
                                            </a:cubicBezTo>
                                            <a:cubicBezTo>
                                              <a:pt x="20523" y="8930"/>
                                              <a:pt x="20523" y="8923"/>
                                              <a:pt x="20516" y="8909"/>
                                            </a:cubicBezTo>
                                            <a:cubicBezTo>
                                              <a:pt x="20523" y="8916"/>
                                              <a:pt x="20523" y="8909"/>
                                              <a:pt x="20516" y="8903"/>
                                            </a:cubicBezTo>
                                            <a:lnTo>
                                              <a:pt x="20516" y="8903"/>
                                            </a:lnTo>
                                            <a:close/>
                                            <a:moveTo>
                                              <a:pt x="20096" y="8829"/>
                                            </a:moveTo>
                                            <a:cubicBezTo>
                                              <a:pt x="20131" y="8930"/>
                                              <a:pt x="20296" y="9017"/>
                                              <a:pt x="20413" y="9057"/>
                                            </a:cubicBezTo>
                                            <a:cubicBezTo>
                                              <a:pt x="20440" y="9064"/>
                                              <a:pt x="20461" y="9070"/>
                                              <a:pt x="20482" y="9077"/>
                                            </a:cubicBezTo>
                                            <a:cubicBezTo>
                                              <a:pt x="20454" y="9070"/>
                                              <a:pt x="20427" y="9057"/>
                                              <a:pt x="20399" y="9044"/>
                                            </a:cubicBezTo>
                                            <a:cubicBezTo>
                                              <a:pt x="20337" y="9010"/>
                                              <a:pt x="20275" y="8970"/>
                                              <a:pt x="20261" y="8916"/>
                                            </a:cubicBezTo>
                                            <a:cubicBezTo>
                                              <a:pt x="20303" y="8909"/>
                                              <a:pt x="20351" y="8923"/>
                                              <a:pt x="20399" y="8956"/>
                                            </a:cubicBezTo>
                                            <a:cubicBezTo>
                                              <a:pt x="20427" y="8970"/>
                                              <a:pt x="20454" y="8990"/>
                                              <a:pt x="20482" y="9010"/>
                                            </a:cubicBezTo>
                                            <a:cubicBezTo>
                                              <a:pt x="20461" y="8990"/>
                                              <a:pt x="20440" y="8970"/>
                                              <a:pt x="20413" y="8950"/>
                                            </a:cubicBezTo>
                                            <a:cubicBezTo>
                                              <a:pt x="20316" y="8876"/>
                                              <a:pt x="20186" y="8809"/>
                                              <a:pt x="20096" y="8829"/>
                                            </a:cubicBezTo>
                                            <a:close/>
                                            <a:moveTo>
                                              <a:pt x="20413" y="9144"/>
                                            </a:moveTo>
                                            <a:cubicBezTo>
                                              <a:pt x="20440" y="9137"/>
                                              <a:pt x="20461" y="9131"/>
                                              <a:pt x="20475" y="9124"/>
                                            </a:cubicBezTo>
                                            <a:cubicBezTo>
                                              <a:pt x="20454" y="9131"/>
                                              <a:pt x="20427" y="9131"/>
                                              <a:pt x="20399" y="9137"/>
                                            </a:cubicBezTo>
                                            <a:cubicBezTo>
                                              <a:pt x="20323" y="9144"/>
                                              <a:pt x="20248" y="9131"/>
                                              <a:pt x="20206" y="9097"/>
                                            </a:cubicBezTo>
                                            <a:cubicBezTo>
                                              <a:pt x="20248" y="9064"/>
                                              <a:pt x="20330" y="9057"/>
                                              <a:pt x="20399" y="9064"/>
                                            </a:cubicBezTo>
                                            <a:cubicBezTo>
                                              <a:pt x="20413" y="9064"/>
                                              <a:pt x="20427" y="9070"/>
                                              <a:pt x="20440" y="9070"/>
                                            </a:cubicBezTo>
                                            <a:cubicBezTo>
                                              <a:pt x="20433" y="9070"/>
                                              <a:pt x="20420" y="9064"/>
                                              <a:pt x="20413" y="9064"/>
                                            </a:cubicBezTo>
                                            <a:cubicBezTo>
                                              <a:pt x="20289" y="9037"/>
                                              <a:pt x="20096" y="9030"/>
                                              <a:pt x="20020" y="9104"/>
                                            </a:cubicBezTo>
                                            <a:cubicBezTo>
                                              <a:pt x="20096" y="9171"/>
                                              <a:pt x="20289" y="9171"/>
                                              <a:pt x="20413" y="9144"/>
                                            </a:cubicBezTo>
                                            <a:close/>
                                            <a:moveTo>
                                              <a:pt x="20681" y="9077"/>
                                            </a:moveTo>
                                            <a:cubicBezTo>
                                              <a:pt x="20702" y="9070"/>
                                              <a:pt x="20729" y="9070"/>
                                              <a:pt x="20764" y="9064"/>
                                            </a:cubicBezTo>
                                            <a:cubicBezTo>
                                              <a:pt x="20833" y="9057"/>
                                              <a:pt x="20915" y="9070"/>
                                              <a:pt x="20957" y="9104"/>
                                            </a:cubicBezTo>
                                            <a:cubicBezTo>
                                              <a:pt x="20915" y="9137"/>
                                              <a:pt x="20840" y="9144"/>
                                              <a:pt x="20764" y="9137"/>
                                            </a:cubicBezTo>
                                            <a:cubicBezTo>
                                              <a:pt x="20750" y="9137"/>
                                              <a:pt x="20729" y="9131"/>
                                              <a:pt x="20716" y="9131"/>
                                            </a:cubicBezTo>
                                            <a:cubicBezTo>
                                              <a:pt x="20833" y="9164"/>
                                              <a:pt x="21053" y="9178"/>
                                              <a:pt x="21142" y="9097"/>
                                            </a:cubicBezTo>
                                            <a:cubicBezTo>
                                              <a:pt x="21046" y="9017"/>
                                              <a:pt x="20785" y="9044"/>
                                              <a:pt x="20681" y="9077"/>
                                            </a:cubicBezTo>
                                            <a:close/>
                                            <a:moveTo>
                                              <a:pt x="18912" y="5973"/>
                                            </a:moveTo>
                                            <a:cubicBezTo>
                                              <a:pt x="18871" y="5987"/>
                                              <a:pt x="18830" y="6013"/>
                                              <a:pt x="18802" y="6047"/>
                                            </a:cubicBezTo>
                                            <a:cubicBezTo>
                                              <a:pt x="18726" y="6134"/>
                                              <a:pt x="18726" y="6255"/>
                                              <a:pt x="18788" y="6349"/>
                                            </a:cubicBezTo>
                                            <a:cubicBezTo>
                                              <a:pt x="18781" y="6268"/>
                                              <a:pt x="18809" y="6174"/>
                                              <a:pt x="18878" y="6101"/>
                                            </a:cubicBezTo>
                                            <a:cubicBezTo>
                                              <a:pt x="18892" y="6087"/>
                                              <a:pt x="18898" y="6074"/>
                                              <a:pt x="18912" y="6060"/>
                                            </a:cubicBezTo>
                                            <a:cubicBezTo>
                                              <a:pt x="18960" y="6013"/>
                                              <a:pt x="19022" y="5987"/>
                                              <a:pt x="19084" y="5973"/>
                                            </a:cubicBezTo>
                                            <a:cubicBezTo>
                                              <a:pt x="19029" y="5960"/>
                                              <a:pt x="18967" y="5960"/>
                                              <a:pt x="18912" y="5973"/>
                                            </a:cubicBezTo>
                                            <a:close/>
                                            <a:moveTo>
                                              <a:pt x="19208" y="6449"/>
                                            </a:moveTo>
                                            <a:lnTo>
                                              <a:pt x="19208" y="6449"/>
                                            </a:lnTo>
                                            <a:cubicBezTo>
                                              <a:pt x="19270" y="6449"/>
                                              <a:pt x="19318" y="6402"/>
                                              <a:pt x="19318" y="6342"/>
                                            </a:cubicBezTo>
                                            <a:cubicBezTo>
                                              <a:pt x="19318" y="6282"/>
                                              <a:pt x="19270" y="6235"/>
                                              <a:pt x="19208" y="6235"/>
                                            </a:cubicBezTo>
                                            <a:lnTo>
                                              <a:pt x="19208" y="6235"/>
                                            </a:lnTo>
                                            <a:cubicBezTo>
                                              <a:pt x="19167" y="6235"/>
                                              <a:pt x="19126" y="6255"/>
                                              <a:pt x="19112" y="6295"/>
                                            </a:cubicBezTo>
                                            <a:cubicBezTo>
                                              <a:pt x="19105" y="6308"/>
                                              <a:pt x="19098" y="6328"/>
                                              <a:pt x="19098" y="6349"/>
                                            </a:cubicBezTo>
                                            <a:cubicBezTo>
                                              <a:pt x="19098" y="6369"/>
                                              <a:pt x="19105" y="6382"/>
                                              <a:pt x="19112" y="6402"/>
                                            </a:cubicBezTo>
                                            <a:cubicBezTo>
                                              <a:pt x="19133" y="6422"/>
                                              <a:pt x="19167" y="6449"/>
                                              <a:pt x="19208" y="6449"/>
                                            </a:cubicBezTo>
                                            <a:close/>
                                            <a:moveTo>
                                              <a:pt x="18637" y="6422"/>
                                            </a:moveTo>
                                            <a:cubicBezTo>
                                              <a:pt x="18603" y="6503"/>
                                              <a:pt x="18609" y="6583"/>
                                              <a:pt x="18637" y="6657"/>
                                            </a:cubicBezTo>
                                            <a:cubicBezTo>
                                              <a:pt x="18658" y="6697"/>
                                              <a:pt x="18685" y="6737"/>
                                              <a:pt x="18720" y="6764"/>
                                            </a:cubicBezTo>
                                            <a:cubicBezTo>
                                              <a:pt x="18775" y="6811"/>
                                              <a:pt x="18843" y="6831"/>
                                              <a:pt x="18919" y="6831"/>
                                            </a:cubicBezTo>
                                            <a:cubicBezTo>
                                              <a:pt x="18981" y="6831"/>
                                              <a:pt x="19043" y="6811"/>
                                              <a:pt x="19098" y="6778"/>
                                            </a:cubicBezTo>
                                            <a:cubicBezTo>
                                              <a:pt x="19105" y="6771"/>
                                              <a:pt x="19105" y="6771"/>
                                              <a:pt x="19112" y="6764"/>
                                            </a:cubicBezTo>
                                            <a:cubicBezTo>
                                              <a:pt x="19119" y="6764"/>
                                              <a:pt x="19119" y="6758"/>
                                              <a:pt x="19126" y="6751"/>
                                            </a:cubicBezTo>
                                            <a:cubicBezTo>
                                              <a:pt x="19119" y="6751"/>
                                              <a:pt x="19119" y="6751"/>
                                              <a:pt x="19112" y="6751"/>
                                            </a:cubicBezTo>
                                            <a:cubicBezTo>
                                              <a:pt x="19105" y="6751"/>
                                              <a:pt x="19105" y="6751"/>
                                              <a:pt x="19098" y="6751"/>
                                            </a:cubicBezTo>
                                            <a:cubicBezTo>
                                              <a:pt x="19036" y="6751"/>
                                              <a:pt x="18974" y="6737"/>
                                              <a:pt x="18919" y="6704"/>
                                            </a:cubicBezTo>
                                            <a:cubicBezTo>
                                              <a:pt x="18885" y="6691"/>
                                              <a:pt x="18850" y="6664"/>
                                              <a:pt x="18823" y="6644"/>
                                            </a:cubicBezTo>
                                            <a:cubicBezTo>
                                              <a:pt x="18726" y="6563"/>
                                              <a:pt x="18678" y="6463"/>
                                              <a:pt x="18664" y="6362"/>
                                            </a:cubicBezTo>
                                            <a:cubicBezTo>
                                              <a:pt x="18651" y="6396"/>
                                              <a:pt x="18644" y="6409"/>
                                              <a:pt x="18637" y="6422"/>
                                            </a:cubicBezTo>
                                            <a:close/>
                                            <a:moveTo>
                                              <a:pt x="19656" y="6697"/>
                                            </a:moveTo>
                                            <a:cubicBezTo>
                                              <a:pt x="19731" y="6610"/>
                                              <a:pt x="19731" y="6489"/>
                                              <a:pt x="19669" y="6396"/>
                                            </a:cubicBezTo>
                                            <a:cubicBezTo>
                                              <a:pt x="19676" y="6476"/>
                                              <a:pt x="19642" y="6570"/>
                                              <a:pt x="19580" y="6644"/>
                                            </a:cubicBezTo>
                                            <a:cubicBezTo>
                                              <a:pt x="19539" y="6691"/>
                                              <a:pt x="19490" y="6724"/>
                                              <a:pt x="19442" y="6744"/>
                                            </a:cubicBezTo>
                                            <a:cubicBezTo>
                                              <a:pt x="19422" y="6751"/>
                                              <a:pt x="19401" y="6758"/>
                                              <a:pt x="19373" y="6764"/>
                                            </a:cubicBezTo>
                                            <a:cubicBezTo>
                                              <a:pt x="19394" y="6771"/>
                                              <a:pt x="19415" y="6778"/>
                                              <a:pt x="19442" y="6778"/>
                                            </a:cubicBezTo>
                                            <a:cubicBezTo>
                                              <a:pt x="19518" y="6784"/>
                                              <a:pt x="19601" y="6758"/>
                                              <a:pt x="19656" y="6697"/>
                                            </a:cubicBezTo>
                                            <a:close/>
                                            <a:moveTo>
                                              <a:pt x="19050" y="6570"/>
                                            </a:moveTo>
                                            <a:cubicBezTo>
                                              <a:pt x="18988" y="6530"/>
                                              <a:pt x="18940" y="6483"/>
                                              <a:pt x="18912" y="6422"/>
                                            </a:cubicBezTo>
                                            <a:cubicBezTo>
                                              <a:pt x="18905" y="6409"/>
                                              <a:pt x="18898" y="6396"/>
                                              <a:pt x="18898" y="6389"/>
                                            </a:cubicBezTo>
                                            <a:cubicBezTo>
                                              <a:pt x="18885" y="6442"/>
                                              <a:pt x="18892" y="6496"/>
                                              <a:pt x="18912" y="6543"/>
                                            </a:cubicBezTo>
                                            <a:cubicBezTo>
                                              <a:pt x="18933" y="6583"/>
                                              <a:pt x="18960" y="6623"/>
                                              <a:pt x="19009" y="6650"/>
                                            </a:cubicBezTo>
                                            <a:cubicBezTo>
                                              <a:pt x="19036" y="6670"/>
                                              <a:pt x="19064" y="6677"/>
                                              <a:pt x="19098" y="6684"/>
                                            </a:cubicBezTo>
                                            <a:cubicBezTo>
                                              <a:pt x="19105" y="6684"/>
                                              <a:pt x="19105" y="6684"/>
                                              <a:pt x="19112" y="6684"/>
                                            </a:cubicBezTo>
                                            <a:cubicBezTo>
                                              <a:pt x="19146" y="6691"/>
                                              <a:pt x="19181" y="6684"/>
                                              <a:pt x="19215" y="6677"/>
                                            </a:cubicBezTo>
                                            <a:cubicBezTo>
                                              <a:pt x="19250" y="6664"/>
                                              <a:pt x="19284" y="6650"/>
                                              <a:pt x="19318" y="6623"/>
                                            </a:cubicBezTo>
                                            <a:cubicBezTo>
                                              <a:pt x="19284" y="6630"/>
                                              <a:pt x="19250" y="6630"/>
                                              <a:pt x="19215" y="6630"/>
                                            </a:cubicBezTo>
                                            <a:cubicBezTo>
                                              <a:pt x="19181" y="6623"/>
                                              <a:pt x="19146" y="6617"/>
                                              <a:pt x="19112" y="6603"/>
                                            </a:cubicBezTo>
                                            <a:cubicBezTo>
                                              <a:pt x="19105" y="6603"/>
                                              <a:pt x="19105" y="6597"/>
                                              <a:pt x="19098" y="6597"/>
                                            </a:cubicBezTo>
                                            <a:cubicBezTo>
                                              <a:pt x="19084" y="6590"/>
                                              <a:pt x="19064" y="6577"/>
                                              <a:pt x="19050" y="6570"/>
                                            </a:cubicBezTo>
                                            <a:close/>
                                            <a:moveTo>
                                              <a:pt x="20668" y="6382"/>
                                            </a:moveTo>
                                            <a:cubicBezTo>
                                              <a:pt x="20681" y="6375"/>
                                              <a:pt x="20688" y="6375"/>
                                              <a:pt x="20702" y="6369"/>
                                            </a:cubicBezTo>
                                            <a:cubicBezTo>
                                              <a:pt x="20723" y="6362"/>
                                              <a:pt x="20743" y="6362"/>
                                              <a:pt x="20757" y="6362"/>
                                            </a:cubicBezTo>
                                            <a:cubicBezTo>
                                              <a:pt x="20757" y="6362"/>
                                              <a:pt x="20764" y="6362"/>
                                              <a:pt x="20764" y="6362"/>
                                            </a:cubicBezTo>
                                            <a:cubicBezTo>
                                              <a:pt x="20785" y="6362"/>
                                              <a:pt x="20798" y="6362"/>
                                              <a:pt x="20812" y="6369"/>
                                            </a:cubicBezTo>
                                            <a:cubicBezTo>
                                              <a:pt x="20833" y="6375"/>
                                              <a:pt x="20846" y="6375"/>
                                              <a:pt x="20860" y="6389"/>
                                            </a:cubicBezTo>
                                            <a:cubicBezTo>
                                              <a:pt x="20846" y="6362"/>
                                              <a:pt x="20833" y="6342"/>
                                              <a:pt x="20812" y="6328"/>
                                            </a:cubicBezTo>
                                            <a:cubicBezTo>
                                              <a:pt x="20798" y="6315"/>
                                              <a:pt x="20778" y="6308"/>
                                              <a:pt x="20764" y="6302"/>
                                            </a:cubicBezTo>
                                            <a:cubicBezTo>
                                              <a:pt x="20764" y="6302"/>
                                              <a:pt x="20757" y="6302"/>
                                              <a:pt x="20757" y="6302"/>
                                            </a:cubicBezTo>
                                            <a:cubicBezTo>
                                              <a:pt x="20729" y="6295"/>
                                              <a:pt x="20702" y="6295"/>
                                              <a:pt x="20674" y="6302"/>
                                            </a:cubicBezTo>
                                            <a:cubicBezTo>
                                              <a:pt x="20668" y="6302"/>
                                              <a:pt x="20668" y="6302"/>
                                              <a:pt x="20661" y="6308"/>
                                            </a:cubicBezTo>
                                            <a:cubicBezTo>
                                              <a:pt x="20592" y="6335"/>
                                              <a:pt x="20550" y="6402"/>
                                              <a:pt x="20564" y="6476"/>
                                            </a:cubicBezTo>
                                            <a:cubicBezTo>
                                              <a:pt x="20592" y="6429"/>
                                              <a:pt x="20626" y="6402"/>
                                              <a:pt x="20668" y="6382"/>
                                            </a:cubicBezTo>
                                            <a:close/>
                                            <a:moveTo>
                                              <a:pt x="20530" y="6798"/>
                                            </a:moveTo>
                                            <a:cubicBezTo>
                                              <a:pt x="20537" y="6818"/>
                                              <a:pt x="20550" y="6838"/>
                                              <a:pt x="20571" y="6851"/>
                                            </a:cubicBezTo>
                                            <a:cubicBezTo>
                                              <a:pt x="20599" y="6878"/>
                                              <a:pt x="20633" y="6885"/>
                                              <a:pt x="20674" y="6885"/>
                                            </a:cubicBezTo>
                                            <a:cubicBezTo>
                                              <a:pt x="20709" y="6885"/>
                                              <a:pt x="20736" y="6878"/>
                                              <a:pt x="20771" y="6858"/>
                                            </a:cubicBezTo>
                                            <a:cubicBezTo>
                                              <a:pt x="20771" y="6858"/>
                                              <a:pt x="20778" y="6851"/>
                                              <a:pt x="20778" y="6851"/>
                                            </a:cubicBezTo>
                                            <a:cubicBezTo>
                                              <a:pt x="20778" y="6851"/>
                                              <a:pt x="20785" y="6845"/>
                                              <a:pt x="20785" y="6845"/>
                                            </a:cubicBezTo>
                                            <a:cubicBezTo>
                                              <a:pt x="20785" y="6845"/>
                                              <a:pt x="20778" y="6845"/>
                                              <a:pt x="20778" y="6845"/>
                                            </a:cubicBezTo>
                                            <a:cubicBezTo>
                                              <a:pt x="20778" y="6845"/>
                                              <a:pt x="20771" y="6845"/>
                                              <a:pt x="20771" y="6845"/>
                                            </a:cubicBezTo>
                                            <a:cubicBezTo>
                                              <a:pt x="20743" y="6845"/>
                                              <a:pt x="20709" y="6838"/>
                                              <a:pt x="20674" y="6825"/>
                                            </a:cubicBezTo>
                                            <a:cubicBezTo>
                                              <a:pt x="20654" y="6818"/>
                                              <a:pt x="20640" y="6804"/>
                                              <a:pt x="20626" y="6791"/>
                                            </a:cubicBezTo>
                                            <a:cubicBezTo>
                                              <a:pt x="20578" y="6751"/>
                                              <a:pt x="20550" y="6697"/>
                                              <a:pt x="20544" y="6650"/>
                                            </a:cubicBezTo>
                                            <a:cubicBezTo>
                                              <a:pt x="20537" y="6657"/>
                                              <a:pt x="20537" y="6664"/>
                                              <a:pt x="20530" y="6677"/>
                                            </a:cubicBezTo>
                                            <a:cubicBezTo>
                                              <a:pt x="20509" y="6717"/>
                                              <a:pt x="20509" y="6764"/>
                                              <a:pt x="20530" y="6798"/>
                                            </a:cubicBezTo>
                                            <a:close/>
                                            <a:moveTo>
                                              <a:pt x="18905" y="14802"/>
                                            </a:moveTo>
                                            <a:cubicBezTo>
                                              <a:pt x="18912" y="14796"/>
                                              <a:pt x="18919" y="14789"/>
                                              <a:pt x="18926" y="14789"/>
                                            </a:cubicBezTo>
                                            <a:cubicBezTo>
                                              <a:pt x="18919" y="14789"/>
                                              <a:pt x="18912" y="14789"/>
                                              <a:pt x="18905" y="14789"/>
                                            </a:cubicBezTo>
                                            <a:cubicBezTo>
                                              <a:pt x="18809" y="14802"/>
                                              <a:pt x="18726" y="14863"/>
                                              <a:pt x="18692" y="14950"/>
                                            </a:cubicBezTo>
                                            <a:cubicBezTo>
                                              <a:pt x="18658" y="15057"/>
                                              <a:pt x="18699" y="15171"/>
                                              <a:pt x="18795" y="15231"/>
                                            </a:cubicBezTo>
                                            <a:cubicBezTo>
                                              <a:pt x="18761" y="15158"/>
                                              <a:pt x="18754" y="15064"/>
                                              <a:pt x="18781" y="14970"/>
                                            </a:cubicBezTo>
                                            <a:cubicBezTo>
                                              <a:pt x="18809" y="14903"/>
                                              <a:pt x="18850" y="14842"/>
                                              <a:pt x="18905" y="14802"/>
                                            </a:cubicBezTo>
                                            <a:close/>
                                            <a:moveTo>
                                              <a:pt x="20771" y="6496"/>
                                            </a:moveTo>
                                            <a:cubicBezTo>
                                              <a:pt x="20785" y="6489"/>
                                              <a:pt x="20805" y="6489"/>
                                              <a:pt x="20819" y="6483"/>
                                            </a:cubicBezTo>
                                            <a:cubicBezTo>
                                              <a:pt x="20846" y="6483"/>
                                              <a:pt x="20874" y="6483"/>
                                              <a:pt x="20908" y="6496"/>
                                            </a:cubicBezTo>
                                            <a:cubicBezTo>
                                              <a:pt x="20915" y="6503"/>
                                              <a:pt x="20929" y="6503"/>
                                              <a:pt x="20936" y="6509"/>
                                            </a:cubicBezTo>
                                            <a:cubicBezTo>
                                              <a:pt x="20964" y="6530"/>
                                              <a:pt x="20984" y="6550"/>
                                              <a:pt x="20998" y="6577"/>
                                            </a:cubicBezTo>
                                            <a:cubicBezTo>
                                              <a:pt x="20998" y="6530"/>
                                              <a:pt x="20977" y="6483"/>
                                              <a:pt x="20936" y="6463"/>
                                            </a:cubicBezTo>
                                            <a:cubicBezTo>
                                              <a:pt x="20929" y="6463"/>
                                              <a:pt x="20929" y="6456"/>
                                              <a:pt x="20922" y="6456"/>
                                            </a:cubicBezTo>
                                            <a:cubicBezTo>
                                              <a:pt x="20888" y="6442"/>
                                              <a:pt x="20853" y="6442"/>
                                              <a:pt x="20819" y="6456"/>
                                            </a:cubicBezTo>
                                            <a:cubicBezTo>
                                              <a:pt x="20805" y="6463"/>
                                              <a:pt x="20785" y="6476"/>
                                              <a:pt x="20771" y="6496"/>
                                            </a:cubicBezTo>
                                            <a:close/>
                                            <a:moveTo>
                                              <a:pt x="20076" y="7488"/>
                                            </a:moveTo>
                                            <a:cubicBezTo>
                                              <a:pt x="20034" y="7555"/>
                                              <a:pt x="20027" y="7703"/>
                                              <a:pt x="20034" y="7830"/>
                                            </a:cubicBezTo>
                                            <a:cubicBezTo>
                                              <a:pt x="20020" y="7797"/>
                                              <a:pt x="20000" y="7763"/>
                                              <a:pt x="19986" y="7750"/>
                                            </a:cubicBezTo>
                                            <a:cubicBezTo>
                                              <a:pt x="19979" y="7777"/>
                                              <a:pt x="19986" y="7810"/>
                                              <a:pt x="19993" y="7850"/>
                                            </a:cubicBezTo>
                                            <a:cubicBezTo>
                                              <a:pt x="19931" y="7750"/>
                                              <a:pt x="19848" y="7636"/>
                                              <a:pt x="19773" y="7596"/>
                                            </a:cubicBezTo>
                                            <a:cubicBezTo>
                                              <a:pt x="19718" y="7535"/>
                                              <a:pt x="19594" y="7495"/>
                                              <a:pt x="19477" y="7461"/>
                                            </a:cubicBezTo>
                                            <a:cubicBezTo>
                                              <a:pt x="19504" y="7461"/>
                                              <a:pt x="19539" y="7448"/>
                                              <a:pt x="19552" y="7435"/>
                                            </a:cubicBezTo>
                                            <a:cubicBezTo>
                                              <a:pt x="19539" y="7421"/>
                                              <a:pt x="19477" y="7421"/>
                                              <a:pt x="19449" y="7415"/>
                                            </a:cubicBezTo>
                                            <a:cubicBezTo>
                                              <a:pt x="19552" y="7388"/>
                                              <a:pt x="19704" y="7347"/>
                                              <a:pt x="19786" y="7280"/>
                                            </a:cubicBezTo>
                                            <a:cubicBezTo>
                                              <a:pt x="19690" y="7274"/>
                                              <a:pt x="19525" y="7307"/>
                                              <a:pt x="19415" y="7341"/>
                                            </a:cubicBezTo>
                                            <a:cubicBezTo>
                                              <a:pt x="19463" y="7307"/>
                                              <a:pt x="19470" y="7287"/>
                                              <a:pt x="19484" y="7254"/>
                                            </a:cubicBezTo>
                                            <a:cubicBezTo>
                                              <a:pt x="19449" y="7254"/>
                                              <a:pt x="19408" y="7274"/>
                                              <a:pt x="19360" y="7307"/>
                                            </a:cubicBezTo>
                                            <a:cubicBezTo>
                                              <a:pt x="19449" y="7207"/>
                                              <a:pt x="19546" y="7073"/>
                                              <a:pt x="19552" y="6979"/>
                                            </a:cubicBezTo>
                                            <a:cubicBezTo>
                                              <a:pt x="19470" y="7012"/>
                                              <a:pt x="19373" y="7140"/>
                                              <a:pt x="19305" y="7247"/>
                                            </a:cubicBezTo>
                                            <a:cubicBezTo>
                                              <a:pt x="19318" y="7207"/>
                                              <a:pt x="19325" y="7160"/>
                                              <a:pt x="19311" y="7133"/>
                                            </a:cubicBezTo>
                                            <a:cubicBezTo>
                                              <a:pt x="19291" y="7146"/>
                                              <a:pt x="19277" y="7180"/>
                                              <a:pt x="19263" y="7213"/>
                                            </a:cubicBezTo>
                                            <a:cubicBezTo>
                                              <a:pt x="19270" y="7153"/>
                                              <a:pt x="19270" y="7093"/>
                                              <a:pt x="19263" y="7032"/>
                                            </a:cubicBezTo>
                                            <a:cubicBezTo>
                                              <a:pt x="19291" y="7039"/>
                                              <a:pt x="19325" y="7039"/>
                                              <a:pt x="19353" y="7032"/>
                                            </a:cubicBezTo>
                                            <a:cubicBezTo>
                                              <a:pt x="19380" y="7026"/>
                                              <a:pt x="19408" y="7012"/>
                                              <a:pt x="19435" y="6999"/>
                                            </a:cubicBezTo>
                                            <a:cubicBezTo>
                                              <a:pt x="19511" y="6952"/>
                                              <a:pt x="19559" y="6865"/>
                                              <a:pt x="19552" y="6771"/>
                                            </a:cubicBezTo>
                                            <a:cubicBezTo>
                                              <a:pt x="19525" y="6811"/>
                                              <a:pt x="19484" y="6845"/>
                                              <a:pt x="19435" y="6872"/>
                                            </a:cubicBezTo>
                                            <a:cubicBezTo>
                                              <a:pt x="19401" y="6885"/>
                                              <a:pt x="19367" y="6898"/>
                                              <a:pt x="19325" y="6905"/>
                                            </a:cubicBezTo>
                                            <a:cubicBezTo>
                                              <a:pt x="19298" y="6912"/>
                                              <a:pt x="19270" y="6912"/>
                                              <a:pt x="19236" y="6912"/>
                                            </a:cubicBezTo>
                                            <a:cubicBezTo>
                                              <a:pt x="19229" y="6892"/>
                                              <a:pt x="19222" y="6872"/>
                                              <a:pt x="19215" y="6858"/>
                                            </a:cubicBezTo>
                                            <a:cubicBezTo>
                                              <a:pt x="19208" y="6872"/>
                                              <a:pt x="19201" y="6892"/>
                                              <a:pt x="19194" y="6905"/>
                                            </a:cubicBezTo>
                                            <a:cubicBezTo>
                                              <a:pt x="19160" y="6898"/>
                                              <a:pt x="19133" y="6892"/>
                                              <a:pt x="19105" y="6878"/>
                                            </a:cubicBezTo>
                                            <a:cubicBezTo>
                                              <a:pt x="19098" y="6878"/>
                                              <a:pt x="19098" y="6872"/>
                                              <a:pt x="19091" y="6872"/>
                                            </a:cubicBezTo>
                                            <a:cubicBezTo>
                                              <a:pt x="19084" y="6865"/>
                                              <a:pt x="19071" y="6858"/>
                                              <a:pt x="19064" y="6858"/>
                                            </a:cubicBezTo>
                                            <a:cubicBezTo>
                                              <a:pt x="19071" y="6878"/>
                                              <a:pt x="19084" y="6898"/>
                                              <a:pt x="19091" y="6912"/>
                                            </a:cubicBezTo>
                                            <a:cubicBezTo>
                                              <a:pt x="19098" y="6918"/>
                                              <a:pt x="19098" y="6925"/>
                                              <a:pt x="19105" y="6932"/>
                                            </a:cubicBezTo>
                                            <a:cubicBezTo>
                                              <a:pt x="19126" y="6959"/>
                                              <a:pt x="19153" y="6972"/>
                                              <a:pt x="19174" y="6992"/>
                                            </a:cubicBezTo>
                                            <a:cubicBezTo>
                                              <a:pt x="19167" y="7059"/>
                                              <a:pt x="19167" y="7133"/>
                                              <a:pt x="19174" y="7200"/>
                                            </a:cubicBezTo>
                                            <a:cubicBezTo>
                                              <a:pt x="19160" y="7166"/>
                                              <a:pt x="19139" y="7133"/>
                                              <a:pt x="19126" y="7120"/>
                                            </a:cubicBezTo>
                                            <a:cubicBezTo>
                                              <a:pt x="19119" y="7146"/>
                                              <a:pt x="19126" y="7180"/>
                                              <a:pt x="19133" y="7220"/>
                                            </a:cubicBezTo>
                                            <a:cubicBezTo>
                                              <a:pt x="19064" y="7113"/>
                                              <a:pt x="18974" y="6992"/>
                                              <a:pt x="18892" y="6959"/>
                                            </a:cubicBezTo>
                                            <a:cubicBezTo>
                                              <a:pt x="18898" y="7039"/>
                                              <a:pt x="18974" y="7160"/>
                                              <a:pt x="19050" y="7254"/>
                                            </a:cubicBezTo>
                                            <a:cubicBezTo>
                                              <a:pt x="19022" y="7234"/>
                                              <a:pt x="18995" y="7220"/>
                                              <a:pt x="18967" y="7220"/>
                                            </a:cubicBezTo>
                                            <a:cubicBezTo>
                                              <a:pt x="18974" y="7247"/>
                                              <a:pt x="19002" y="7280"/>
                                              <a:pt x="19036" y="7307"/>
                                            </a:cubicBezTo>
                                            <a:cubicBezTo>
                                              <a:pt x="18919" y="7254"/>
                                              <a:pt x="18768" y="7200"/>
                                              <a:pt x="18678" y="7220"/>
                                            </a:cubicBezTo>
                                            <a:cubicBezTo>
                                              <a:pt x="18733" y="7294"/>
                                              <a:pt x="18898" y="7354"/>
                                              <a:pt x="19036" y="7388"/>
                                            </a:cubicBezTo>
                                            <a:cubicBezTo>
                                              <a:pt x="18981" y="7388"/>
                                              <a:pt x="18926" y="7394"/>
                                              <a:pt x="18898" y="7415"/>
                                            </a:cubicBezTo>
                                            <a:cubicBezTo>
                                              <a:pt x="18926" y="7435"/>
                                              <a:pt x="18974" y="7441"/>
                                              <a:pt x="19029" y="7441"/>
                                            </a:cubicBezTo>
                                            <a:cubicBezTo>
                                              <a:pt x="18898" y="7475"/>
                                              <a:pt x="18740" y="7535"/>
                                              <a:pt x="18678" y="7609"/>
                                            </a:cubicBezTo>
                                            <a:cubicBezTo>
                                              <a:pt x="18761" y="7622"/>
                                              <a:pt x="18892" y="7582"/>
                                              <a:pt x="19009" y="7535"/>
                                            </a:cubicBezTo>
                                            <a:cubicBezTo>
                                              <a:pt x="18988" y="7555"/>
                                              <a:pt x="18967" y="7575"/>
                                              <a:pt x="18960" y="7596"/>
                                            </a:cubicBezTo>
                                            <a:cubicBezTo>
                                              <a:pt x="18981" y="7596"/>
                                              <a:pt x="19009" y="7582"/>
                                              <a:pt x="19043" y="7569"/>
                                            </a:cubicBezTo>
                                            <a:cubicBezTo>
                                              <a:pt x="18960" y="7663"/>
                                              <a:pt x="18878" y="7777"/>
                                              <a:pt x="18871" y="7857"/>
                                            </a:cubicBezTo>
                                            <a:cubicBezTo>
                                              <a:pt x="18954" y="7823"/>
                                              <a:pt x="19064" y="7703"/>
                                              <a:pt x="19133" y="7596"/>
                                            </a:cubicBezTo>
                                            <a:cubicBezTo>
                                              <a:pt x="19119" y="7642"/>
                                              <a:pt x="19112" y="7683"/>
                                              <a:pt x="19119" y="7716"/>
                                            </a:cubicBezTo>
                                            <a:cubicBezTo>
                                              <a:pt x="19146" y="7696"/>
                                              <a:pt x="19167" y="7656"/>
                                              <a:pt x="19181" y="7609"/>
                                            </a:cubicBezTo>
                                            <a:cubicBezTo>
                                              <a:pt x="19167" y="7736"/>
                                              <a:pt x="19174" y="7904"/>
                                              <a:pt x="19222" y="7978"/>
                                            </a:cubicBezTo>
                                            <a:cubicBezTo>
                                              <a:pt x="19263" y="7911"/>
                                              <a:pt x="19270" y="7770"/>
                                              <a:pt x="19263" y="7642"/>
                                            </a:cubicBezTo>
                                            <a:cubicBezTo>
                                              <a:pt x="19277" y="7676"/>
                                              <a:pt x="19291" y="7703"/>
                                              <a:pt x="19311" y="7716"/>
                                            </a:cubicBezTo>
                                            <a:cubicBezTo>
                                              <a:pt x="19318" y="7696"/>
                                              <a:pt x="19318" y="7669"/>
                                              <a:pt x="19311" y="7636"/>
                                            </a:cubicBezTo>
                                            <a:cubicBezTo>
                                              <a:pt x="19373" y="7743"/>
                                              <a:pt x="19456" y="7850"/>
                                              <a:pt x="19525" y="7891"/>
                                            </a:cubicBezTo>
                                            <a:cubicBezTo>
                                              <a:pt x="19525" y="7797"/>
                                              <a:pt x="19428" y="7656"/>
                                              <a:pt x="19346" y="7549"/>
                                            </a:cubicBezTo>
                                            <a:cubicBezTo>
                                              <a:pt x="19387" y="7582"/>
                                              <a:pt x="19435" y="7602"/>
                                              <a:pt x="19470" y="7609"/>
                                            </a:cubicBezTo>
                                            <a:cubicBezTo>
                                              <a:pt x="19456" y="7575"/>
                                              <a:pt x="19422" y="7542"/>
                                              <a:pt x="19380" y="7515"/>
                                            </a:cubicBezTo>
                                            <a:cubicBezTo>
                                              <a:pt x="19497" y="7562"/>
                                              <a:pt x="19656" y="7609"/>
                                              <a:pt x="19745" y="7589"/>
                                            </a:cubicBezTo>
                                            <a:cubicBezTo>
                                              <a:pt x="19752" y="7669"/>
                                              <a:pt x="19828" y="7783"/>
                                              <a:pt x="19903" y="7877"/>
                                            </a:cubicBezTo>
                                            <a:cubicBezTo>
                                              <a:pt x="19876" y="7857"/>
                                              <a:pt x="19848" y="7844"/>
                                              <a:pt x="19821" y="7844"/>
                                            </a:cubicBezTo>
                                            <a:cubicBezTo>
                                              <a:pt x="19828" y="7870"/>
                                              <a:pt x="19855" y="7904"/>
                                              <a:pt x="19890" y="7931"/>
                                            </a:cubicBezTo>
                                            <a:cubicBezTo>
                                              <a:pt x="19773" y="7877"/>
                                              <a:pt x="19621" y="7823"/>
                                              <a:pt x="19532" y="7844"/>
                                            </a:cubicBezTo>
                                            <a:cubicBezTo>
                                              <a:pt x="19587" y="7917"/>
                                              <a:pt x="19752" y="7978"/>
                                              <a:pt x="19890" y="8011"/>
                                            </a:cubicBezTo>
                                            <a:cubicBezTo>
                                              <a:pt x="19835" y="8011"/>
                                              <a:pt x="19780" y="8018"/>
                                              <a:pt x="19752" y="8038"/>
                                            </a:cubicBezTo>
                                            <a:cubicBezTo>
                                              <a:pt x="19780" y="8058"/>
                                              <a:pt x="19828" y="8065"/>
                                              <a:pt x="19883" y="8065"/>
                                            </a:cubicBezTo>
                                            <a:cubicBezTo>
                                              <a:pt x="19752" y="8098"/>
                                              <a:pt x="19594" y="8159"/>
                                              <a:pt x="19532" y="8232"/>
                                            </a:cubicBezTo>
                                            <a:cubicBezTo>
                                              <a:pt x="19614" y="8246"/>
                                              <a:pt x="19745" y="8206"/>
                                              <a:pt x="19862" y="8159"/>
                                            </a:cubicBezTo>
                                            <a:cubicBezTo>
                                              <a:pt x="19842" y="8179"/>
                                              <a:pt x="19821" y="8199"/>
                                              <a:pt x="19814" y="8219"/>
                                            </a:cubicBezTo>
                                            <a:cubicBezTo>
                                              <a:pt x="19835" y="8219"/>
                                              <a:pt x="19862" y="8206"/>
                                              <a:pt x="19897" y="8192"/>
                                            </a:cubicBezTo>
                                            <a:cubicBezTo>
                                              <a:pt x="19814" y="8286"/>
                                              <a:pt x="19731" y="8400"/>
                                              <a:pt x="19724" y="8480"/>
                                            </a:cubicBezTo>
                                            <a:cubicBezTo>
                                              <a:pt x="19807" y="8447"/>
                                              <a:pt x="19917" y="8326"/>
                                              <a:pt x="19986" y="8219"/>
                                            </a:cubicBezTo>
                                            <a:cubicBezTo>
                                              <a:pt x="19972" y="8266"/>
                                              <a:pt x="19965" y="8306"/>
                                              <a:pt x="19972" y="8340"/>
                                            </a:cubicBezTo>
                                            <a:cubicBezTo>
                                              <a:pt x="20000" y="8320"/>
                                              <a:pt x="20020" y="8279"/>
                                              <a:pt x="20034" y="8232"/>
                                            </a:cubicBezTo>
                                            <a:cubicBezTo>
                                              <a:pt x="20020" y="8360"/>
                                              <a:pt x="20027" y="8527"/>
                                              <a:pt x="20076" y="8601"/>
                                            </a:cubicBezTo>
                                            <a:cubicBezTo>
                                              <a:pt x="20117" y="8534"/>
                                              <a:pt x="20124" y="8393"/>
                                              <a:pt x="20117" y="8266"/>
                                            </a:cubicBezTo>
                                            <a:cubicBezTo>
                                              <a:pt x="20131" y="8299"/>
                                              <a:pt x="20144" y="8326"/>
                                              <a:pt x="20165" y="8340"/>
                                            </a:cubicBezTo>
                                            <a:cubicBezTo>
                                              <a:pt x="20172" y="8320"/>
                                              <a:pt x="20172" y="8293"/>
                                              <a:pt x="20165" y="8259"/>
                                            </a:cubicBezTo>
                                            <a:cubicBezTo>
                                              <a:pt x="20227" y="8366"/>
                                              <a:pt x="20310" y="8474"/>
                                              <a:pt x="20378" y="8514"/>
                                            </a:cubicBezTo>
                                            <a:cubicBezTo>
                                              <a:pt x="20378" y="8420"/>
                                              <a:pt x="20282" y="8279"/>
                                              <a:pt x="20199" y="8172"/>
                                            </a:cubicBezTo>
                                            <a:cubicBezTo>
                                              <a:pt x="20241" y="8206"/>
                                              <a:pt x="20289" y="8226"/>
                                              <a:pt x="20323" y="8232"/>
                                            </a:cubicBezTo>
                                            <a:cubicBezTo>
                                              <a:pt x="20310" y="8199"/>
                                              <a:pt x="20275" y="8165"/>
                                              <a:pt x="20234" y="8139"/>
                                            </a:cubicBezTo>
                                            <a:cubicBezTo>
                                              <a:pt x="20358" y="8192"/>
                                              <a:pt x="20523" y="8232"/>
                                              <a:pt x="20612" y="8212"/>
                                            </a:cubicBezTo>
                                            <a:cubicBezTo>
                                              <a:pt x="20557" y="8152"/>
                                              <a:pt x="20433" y="8105"/>
                                              <a:pt x="20316" y="8078"/>
                                            </a:cubicBezTo>
                                            <a:cubicBezTo>
                                              <a:pt x="20344" y="8078"/>
                                              <a:pt x="20378" y="8065"/>
                                              <a:pt x="20392" y="8051"/>
                                            </a:cubicBezTo>
                                            <a:cubicBezTo>
                                              <a:pt x="20378" y="8038"/>
                                              <a:pt x="20316" y="8038"/>
                                              <a:pt x="20289" y="8031"/>
                                            </a:cubicBezTo>
                                            <a:cubicBezTo>
                                              <a:pt x="20392" y="8004"/>
                                              <a:pt x="20544" y="7964"/>
                                              <a:pt x="20626" y="7897"/>
                                            </a:cubicBezTo>
                                            <a:cubicBezTo>
                                              <a:pt x="20530" y="7891"/>
                                              <a:pt x="20365" y="7924"/>
                                              <a:pt x="20255" y="7958"/>
                                            </a:cubicBezTo>
                                            <a:cubicBezTo>
                                              <a:pt x="20303" y="7924"/>
                                              <a:pt x="20310" y="7904"/>
                                              <a:pt x="20323" y="7870"/>
                                            </a:cubicBezTo>
                                            <a:cubicBezTo>
                                              <a:pt x="20289" y="7870"/>
                                              <a:pt x="20248" y="7891"/>
                                              <a:pt x="20199" y="7924"/>
                                            </a:cubicBezTo>
                                            <a:cubicBezTo>
                                              <a:pt x="20289" y="7823"/>
                                              <a:pt x="20385" y="7689"/>
                                              <a:pt x="20392" y="7596"/>
                                            </a:cubicBezTo>
                                            <a:cubicBezTo>
                                              <a:pt x="20310" y="7629"/>
                                              <a:pt x="20213" y="7756"/>
                                              <a:pt x="20144" y="7864"/>
                                            </a:cubicBezTo>
                                            <a:cubicBezTo>
                                              <a:pt x="20158" y="7823"/>
                                              <a:pt x="20165" y="7777"/>
                                              <a:pt x="20151" y="7750"/>
                                            </a:cubicBezTo>
                                            <a:cubicBezTo>
                                              <a:pt x="20131" y="7763"/>
                                              <a:pt x="20117" y="7797"/>
                                              <a:pt x="20103" y="7830"/>
                                            </a:cubicBezTo>
                                            <a:cubicBezTo>
                                              <a:pt x="20124" y="7703"/>
                                              <a:pt x="20117" y="7555"/>
                                              <a:pt x="20076" y="7488"/>
                                            </a:cubicBezTo>
                                            <a:close/>
                                            <a:moveTo>
                                              <a:pt x="19222" y="7569"/>
                                            </a:moveTo>
                                            <a:cubicBezTo>
                                              <a:pt x="19146" y="7569"/>
                                              <a:pt x="19077" y="7508"/>
                                              <a:pt x="19077" y="7428"/>
                                            </a:cubicBezTo>
                                            <a:cubicBezTo>
                                              <a:pt x="19077" y="7354"/>
                                              <a:pt x="19139" y="7287"/>
                                              <a:pt x="19222" y="7287"/>
                                            </a:cubicBezTo>
                                            <a:cubicBezTo>
                                              <a:pt x="19298" y="7287"/>
                                              <a:pt x="19367" y="7347"/>
                                              <a:pt x="19367" y="7428"/>
                                            </a:cubicBezTo>
                                            <a:cubicBezTo>
                                              <a:pt x="19367" y="7508"/>
                                              <a:pt x="19305" y="7569"/>
                                              <a:pt x="19222" y="7569"/>
                                            </a:cubicBezTo>
                                            <a:close/>
                                            <a:moveTo>
                                              <a:pt x="20220" y="8038"/>
                                            </a:moveTo>
                                            <a:cubicBezTo>
                                              <a:pt x="20220" y="8112"/>
                                              <a:pt x="20158" y="8179"/>
                                              <a:pt x="20076" y="8179"/>
                                            </a:cubicBezTo>
                                            <a:cubicBezTo>
                                              <a:pt x="20000" y="8179"/>
                                              <a:pt x="19931" y="8118"/>
                                              <a:pt x="19931" y="8038"/>
                                            </a:cubicBezTo>
                                            <a:cubicBezTo>
                                              <a:pt x="19931" y="7964"/>
                                              <a:pt x="19993" y="7897"/>
                                              <a:pt x="20076" y="7897"/>
                                            </a:cubicBezTo>
                                            <a:cubicBezTo>
                                              <a:pt x="20151" y="7904"/>
                                              <a:pt x="20220" y="7964"/>
                                              <a:pt x="20220" y="8038"/>
                                            </a:cubicBezTo>
                                            <a:close/>
                                            <a:moveTo>
                                              <a:pt x="20468" y="6691"/>
                                            </a:moveTo>
                                            <a:cubicBezTo>
                                              <a:pt x="20447" y="6650"/>
                                              <a:pt x="20447" y="6603"/>
                                              <a:pt x="20461" y="6556"/>
                                            </a:cubicBezTo>
                                            <a:cubicBezTo>
                                              <a:pt x="20475" y="6523"/>
                                              <a:pt x="20495" y="6489"/>
                                              <a:pt x="20523" y="6469"/>
                                            </a:cubicBezTo>
                                            <a:cubicBezTo>
                                              <a:pt x="20530" y="6469"/>
                                              <a:pt x="20530" y="6463"/>
                                              <a:pt x="20537" y="6463"/>
                                            </a:cubicBezTo>
                                            <a:cubicBezTo>
                                              <a:pt x="20530" y="6463"/>
                                              <a:pt x="20530" y="6463"/>
                                              <a:pt x="20523" y="6463"/>
                                            </a:cubicBezTo>
                                            <a:cubicBezTo>
                                              <a:pt x="20475" y="6469"/>
                                              <a:pt x="20433" y="6503"/>
                                              <a:pt x="20413" y="6550"/>
                                            </a:cubicBezTo>
                                            <a:cubicBezTo>
                                              <a:pt x="20399" y="6603"/>
                                              <a:pt x="20420" y="6664"/>
                                              <a:pt x="20468" y="6691"/>
                                            </a:cubicBezTo>
                                            <a:close/>
                                            <a:moveTo>
                                              <a:pt x="1057" y="15305"/>
                                            </a:moveTo>
                                            <a:cubicBezTo>
                                              <a:pt x="1057" y="15305"/>
                                              <a:pt x="1064" y="15298"/>
                                              <a:pt x="1057" y="15305"/>
                                            </a:cubicBezTo>
                                            <a:cubicBezTo>
                                              <a:pt x="1064" y="15298"/>
                                              <a:pt x="1057" y="15298"/>
                                              <a:pt x="1057" y="15305"/>
                                            </a:cubicBezTo>
                                            <a:cubicBezTo>
                                              <a:pt x="1057" y="15298"/>
                                              <a:pt x="1050" y="15298"/>
                                              <a:pt x="1050" y="15298"/>
                                            </a:cubicBezTo>
                                            <a:cubicBezTo>
                                              <a:pt x="1022" y="15298"/>
                                              <a:pt x="988" y="15292"/>
                                              <a:pt x="954" y="15278"/>
                                            </a:cubicBezTo>
                                            <a:cubicBezTo>
                                              <a:pt x="933" y="15272"/>
                                              <a:pt x="919" y="15258"/>
                                              <a:pt x="905" y="15245"/>
                                            </a:cubicBezTo>
                                            <a:cubicBezTo>
                                              <a:pt x="857" y="15204"/>
                                              <a:pt x="830" y="15151"/>
                                              <a:pt x="823" y="15104"/>
                                            </a:cubicBezTo>
                                            <a:cubicBezTo>
                                              <a:pt x="816" y="15111"/>
                                              <a:pt x="816" y="15117"/>
                                              <a:pt x="809" y="15131"/>
                                            </a:cubicBezTo>
                                            <a:cubicBezTo>
                                              <a:pt x="795" y="15171"/>
                                              <a:pt x="795" y="15211"/>
                                              <a:pt x="809" y="15251"/>
                                            </a:cubicBezTo>
                                            <a:cubicBezTo>
                                              <a:pt x="816" y="15272"/>
                                              <a:pt x="830" y="15292"/>
                                              <a:pt x="850" y="15305"/>
                                            </a:cubicBezTo>
                                            <a:cubicBezTo>
                                              <a:pt x="878" y="15332"/>
                                              <a:pt x="912" y="15339"/>
                                              <a:pt x="954" y="15339"/>
                                            </a:cubicBezTo>
                                            <a:cubicBezTo>
                                              <a:pt x="988" y="15339"/>
                                              <a:pt x="1015" y="15332"/>
                                              <a:pt x="1050" y="15312"/>
                                            </a:cubicBezTo>
                                            <a:cubicBezTo>
                                              <a:pt x="1050" y="15305"/>
                                              <a:pt x="1057" y="15305"/>
                                              <a:pt x="1057" y="15305"/>
                                            </a:cubicBezTo>
                                            <a:close/>
                                            <a:moveTo>
                                              <a:pt x="3239" y="17269"/>
                                            </a:moveTo>
                                            <a:cubicBezTo>
                                              <a:pt x="3246" y="17269"/>
                                              <a:pt x="3246" y="17263"/>
                                              <a:pt x="3253" y="17256"/>
                                            </a:cubicBezTo>
                                            <a:cubicBezTo>
                                              <a:pt x="3246" y="17256"/>
                                              <a:pt x="3246" y="17256"/>
                                              <a:pt x="3239" y="17256"/>
                                            </a:cubicBezTo>
                                            <a:cubicBezTo>
                                              <a:pt x="3232" y="17256"/>
                                              <a:pt x="3232" y="17256"/>
                                              <a:pt x="3225" y="17256"/>
                                            </a:cubicBezTo>
                                            <a:cubicBezTo>
                                              <a:pt x="3163" y="17256"/>
                                              <a:pt x="3101" y="17242"/>
                                              <a:pt x="3046" y="17209"/>
                                            </a:cubicBezTo>
                                            <a:cubicBezTo>
                                              <a:pt x="3012" y="17196"/>
                                              <a:pt x="2977" y="17169"/>
                                              <a:pt x="2950" y="17149"/>
                                            </a:cubicBezTo>
                                            <a:cubicBezTo>
                                              <a:pt x="2853" y="17068"/>
                                              <a:pt x="2805" y="16968"/>
                                              <a:pt x="2791" y="16867"/>
                                            </a:cubicBezTo>
                                            <a:cubicBezTo>
                                              <a:pt x="2785" y="16880"/>
                                              <a:pt x="2771" y="16901"/>
                                              <a:pt x="2771" y="16914"/>
                                            </a:cubicBezTo>
                                            <a:cubicBezTo>
                                              <a:pt x="2736" y="16994"/>
                                              <a:pt x="2743" y="17075"/>
                                              <a:pt x="2771" y="17149"/>
                                            </a:cubicBezTo>
                                            <a:cubicBezTo>
                                              <a:pt x="2791" y="17189"/>
                                              <a:pt x="2819" y="17229"/>
                                              <a:pt x="2853" y="17256"/>
                                            </a:cubicBezTo>
                                            <a:cubicBezTo>
                                              <a:pt x="2908" y="17303"/>
                                              <a:pt x="2977" y="17323"/>
                                              <a:pt x="3053" y="17323"/>
                                            </a:cubicBezTo>
                                            <a:cubicBezTo>
                                              <a:pt x="3115" y="17323"/>
                                              <a:pt x="3177" y="17303"/>
                                              <a:pt x="3232" y="17269"/>
                                            </a:cubicBezTo>
                                            <a:cubicBezTo>
                                              <a:pt x="3225" y="17276"/>
                                              <a:pt x="3232" y="17276"/>
                                              <a:pt x="3239" y="17269"/>
                                            </a:cubicBezTo>
                                            <a:close/>
                                            <a:moveTo>
                                              <a:pt x="3562" y="17383"/>
                                            </a:moveTo>
                                            <a:cubicBezTo>
                                              <a:pt x="3528" y="17397"/>
                                              <a:pt x="3494" y="17410"/>
                                              <a:pt x="3452" y="17417"/>
                                            </a:cubicBezTo>
                                            <a:cubicBezTo>
                                              <a:pt x="3411" y="17423"/>
                                              <a:pt x="3370" y="17423"/>
                                              <a:pt x="3335" y="17423"/>
                                            </a:cubicBezTo>
                                            <a:cubicBezTo>
                                              <a:pt x="3301" y="17417"/>
                                              <a:pt x="3266" y="17410"/>
                                              <a:pt x="3232" y="17397"/>
                                            </a:cubicBezTo>
                                            <a:cubicBezTo>
                                              <a:pt x="3225" y="17397"/>
                                              <a:pt x="3225" y="17390"/>
                                              <a:pt x="3218" y="17390"/>
                                            </a:cubicBezTo>
                                            <a:cubicBezTo>
                                              <a:pt x="3211" y="17383"/>
                                              <a:pt x="3198" y="17377"/>
                                              <a:pt x="3191" y="17377"/>
                                            </a:cubicBezTo>
                                            <a:cubicBezTo>
                                              <a:pt x="3198" y="17397"/>
                                              <a:pt x="3211" y="17417"/>
                                              <a:pt x="3218" y="17430"/>
                                            </a:cubicBezTo>
                                            <a:cubicBezTo>
                                              <a:pt x="3225" y="17437"/>
                                              <a:pt x="3225" y="17444"/>
                                              <a:pt x="3232" y="17450"/>
                                            </a:cubicBezTo>
                                            <a:cubicBezTo>
                                              <a:pt x="3259" y="17484"/>
                                              <a:pt x="3294" y="17511"/>
                                              <a:pt x="3335" y="17524"/>
                                            </a:cubicBezTo>
                                            <a:cubicBezTo>
                                              <a:pt x="3376" y="17544"/>
                                              <a:pt x="3432" y="17551"/>
                                              <a:pt x="3480" y="17537"/>
                                            </a:cubicBezTo>
                                            <a:cubicBezTo>
                                              <a:pt x="3507" y="17531"/>
                                              <a:pt x="3535" y="17517"/>
                                              <a:pt x="3562" y="17504"/>
                                            </a:cubicBezTo>
                                            <a:cubicBezTo>
                                              <a:pt x="3638" y="17457"/>
                                              <a:pt x="3686" y="17370"/>
                                              <a:pt x="3679" y="17276"/>
                                            </a:cubicBezTo>
                                            <a:cubicBezTo>
                                              <a:pt x="3659" y="17323"/>
                                              <a:pt x="3617" y="17356"/>
                                              <a:pt x="3562" y="17383"/>
                                            </a:cubicBezTo>
                                            <a:close/>
                                            <a:moveTo>
                                              <a:pt x="2764" y="16518"/>
                                            </a:moveTo>
                                            <a:cubicBezTo>
                                              <a:pt x="2771" y="16512"/>
                                              <a:pt x="2778" y="16505"/>
                                              <a:pt x="2785" y="16505"/>
                                            </a:cubicBezTo>
                                            <a:cubicBezTo>
                                              <a:pt x="2778" y="16505"/>
                                              <a:pt x="2771" y="16505"/>
                                              <a:pt x="2764" y="16505"/>
                                            </a:cubicBezTo>
                                            <a:cubicBezTo>
                                              <a:pt x="2668" y="16518"/>
                                              <a:pt x="2585" y="16579"/>
                                              <a:pt x="2550" y="16666"/>
                                            </a:cubicBezTo>
                                            <a:cubicBezTo>
                                              <a:pt x="2516" y="16773"/>
                                              <a:pt x="2557" y="16887"/>
                                              <a:pt x="2654" y="16947"/>
                                            </a:cubicBezTo>
                                            <a:cubicBezTo>
                                              <a:pt x="2619" y="16874"/>
                                              <a:pt x="2612" y="16780"/>
                                              <a:pt x="2640" y="16686"/>
                                            </a:cubicBezTo>
                                            <a:cubicBezTo>
                                              <a:pt x="2668" y="16612"/>
                                              <a:pt x="2709" y="16559"/>
                                              <a:pt x="2764" y="16518"/>
                                            </a:cubicBezTo>
                                            <a:close/>
                                            <a:moveTo>
                                              <a:pt x="4547" y="17665"/>
                                            </a:moveTo>
                                            <a:cubicBezTo>
                                              <a:pt x="4533" y="17672"/>
                                              <a:pt x="4526" y="17685"/>
                                              <a:pt x="4512" y="17692"/>
                                            </a:cubicBezTo>
                                            <a:cubicBezTo>
                                              <a:pt x="4505" y="17678"/>
                                              <a:pt x="4492" y="17672"/>
                                              <a:pt x="4478" y="17665"/>
                                            </a:cubicBezTo>
                                            <a:cubicBezTo>
                                              <a:pt x="4478" y="17665"/>
                                              <a:pt x="4478" y="17665"/>
                                              <a:pt x="4478" y="17665"/>
                                            </a:cubicBezTo>
                                            <a:cubicBezTo>
                                              <a:pt x="4478" y="17672"/>
                                              <a:pt x="4478" y="17672"/>
                                              <a:pt x="4471" y="17678"/>
                                            </a:cubicBezTo>
                                            <a:cubicBezTo>
                                              <a:pt x="4478" y="17678"/>
                                              <a:pt x="4485" y="17685"/>
                                              <a:pt x="4492" y="17692"/>
                                            </a:cubicBezTo>
                                            <a:cubicBezTo>
                                              <a:pt x="4498" y="17698"/>
                                              <a:pt x="4505" y="17698"/>
                                              <a:pt x="4505" y="17705"/>
                                            </a:cubicBezTo>
                                            <a:lnTo>
                                              <a:pt x="4505" y="17705"/>
                                            </a:lnTo>
                                            <a:cubicBezTo>
                                              <a:pt x="4512" y="17698"/>
                                              <a:pt x="4519" y="17692"/>
                                              <a:pt x="4519" y="17692"/>
                                            </a:cubicBezTo>
                                            <a:cubicBezTo>
                                              <a:pt x="4526" y="17685"/>
                                              <a:pt x="4533" y="17685"/>
                                              <a:pt x="4540" y="17678"/>
                                            </a:cubicBezTo>
                                            <a:cubicBezTo>
                                              <a:pt x="4554" y="17672"/>
                                              <a:pt x="4554" y="17672"/>
                                              <a:pt x="4547" y="17665"/>
                                            </a:cubicBezTo>
                                            <a:cubicBezTo>
                                              <a:pt x="4554" y="17665"/>
                                              <a:pt x="4554" y="17665"/>
                                              <a:pt x="4547" y="17665"/>
                                            </a:cubicBezTo>
                                            <a:close/>
                                            <a:moveTo>
                                              <a:pt x="2681" y="15768"/>
                                            </a:moveTo>
                                            <a:cubicBezTo>
                                              <a:pt x="2709" y="15640"/>
                                              <a:pt x="2557" y="15439"/>
                                              <a:pt x="2475" y="15365"/>
                                            </a:cubicBezTo>
                                            <a:cubicBezTo>
                                              <a:pt x="2523" y="15419"/>
                                              <a:pt x="2578" y="15506"/>
                                              <a:pt x="2585" y="15573"/>
                                            </a:cubicBezTo>
                                            <a:lnTo>
                                              <a:pt x="2585" y="15593"/>
                                            </a:lnTo>
                                            <a:cubicBezTo>
                                              <a:pt x="2585" y="15600"/>
                                              <a:pt x="2585" y="15600"/>
                                              <a:pt x="2585" y="15607"/>
                                            </a:cubicBezTo>
                                            <a:cubicBezTo>
                                              <a:pt x="2523" y="15587"/>
                                              <a:pt x="2468" y="15499"/>
                                              <a:pt x="2440" y="15426"/>
                                            </a:cubicBezTo>
                                            <a:cubicBezTo>
                                              <a:pt x="2447" y="15446"/>
                                              <a:pt x="2454" y="15466"/>
                                              <a:pt x="2461" y="15486"/>
                                            </a:cubicBezTo>
                                            <a:cubicBezTo>
                                              <a:pt x="2509" y="15607"/>
                                              <a:pt x="2592" y="15741"/>
                                              <a:pt x="2681" y="15768"/>
                                            </a:cubicBezTo>
                                            <a:close/>
                                            <a:moveTo>
                                              <a:pt x="3707" y="17142"/>
                                            </a:moveTo>
                                            <a:cubicBezTo>
                                              <a:pt x="3666" y="17189"/>
                                              <a:pt x="3617" y="17222"/>
                                              <a:pt x="3569" y="17242"/>
                                            </a:cubicBezTo>
                                            <a:cubicBezTo>
                                              <a:pt x="3549" y="17249"/>
                                              <a:pt x="3528" y="17256"/>
                                              <a:pt x="3500" y="17263"/>
                                            </a:cubicBezTo>
                                            <a:cubicBezTo>
                                              <a:pt x="3521" y="17269"/>
                                              <a:pt x="3542" y="17276"/>
                                              <a:pt x="3569" y="17276"/>
                                            </a:cubicBezTo>
                                            <a:cubicBezTo>
                                              <a:pt x="3652" y="17283"/>
                                              <a:pt x="3728" y="17256"/>
                                              <a:pt x="3783" y="17196"/>
                                            </a:cubicBezTo>
                                            <a:cubicBezTo>
                                              <a:pt x="3858" y="17108"/>
                                              <a:pt x="3858" y="16988"/>
                                              <a:pt x="3796" y="16894"/>
                                            </a:cubicBezTo>
                                            <a:cubicBezTo>
                                              <a:pt x="3803" y="16974"/>
                                              <a:pt x="3769" y="17068"/>
                                              <a:pt x="3707" y="17142"/>
                                            </a:cubicBezTo>
                                            <a:close/>
                                            <a:moveTo>
                                              <a:pt x="2433" y="15406"/>
                                            </a:moveTo>
                                            <a:cubicBezTo>
                                              <a:pt x="2440" y="15426"/>
                                              <a:pt x="2440" y="15446"/>
                                              <a:pt x="2440" y="15473"/>
                                            </a:cubicBezTo>
                                            <a:lnTo>
                                              <a:pt x="2440" y="15540"/>
                                            </a:lnTo>
                                            <a:cubicBezTo>
                                              <a:pt x="2440" y="15560"/>
                                              <a:pt x="2433" y="15580"/>
                                              <a:pt x="2433" y="15593"/>
                                            </a:cubicBezTo>
                                            <a:cubicBezTo>
                                              <a:pt x="2427" y="15620"/>
                                              <a:pt x="2413" y="15647"/>
                                              <a:pt x="2399" y="15660"/>
                                            </a:cubicBezTo>
                                            <a:cubicBezTo>
                                              <a:pt x="2385" y="15647"/>
                                              <a:pt x="2378" y="15627"/>
                                              <a:pt x="2372" y="15607"/>
                                            </a:cubicBezTo>
                                            <a:cubicBezTo>
                                              <a:pt x="2372" y="15600"/>
                                              <a:pt x="2372" y="15593"/>
                                              <a:pt x="2365" y="15587"/>
                                            </a:cubicBezTo>
                                            <a:cubicBezTo>
                                              <a:pt x="2358" y="15546"/>
                                              <a:pt x="2358" y="15499"/>
                                              <a:pt x="2365" y="15453"/>
                                            </a:cubicBezTo>
                                            <a:cubicBezTo>
                                              <a:pt x="2365" y="15446"/>
                                              <a:pt x="2365" y="15439"/>
                                              <a:pt x="2372" y="15432"/>
                                            </a:cubicBezTo>
                                            <a:cubicBezTo>
                                              <a:pt x="2372" y="15439"/>
                                              <a:pt x="2365" y="15453"/>
                                              <a:pt x="2365" y="15459"/>
                                            </a:cubicBezTo>
                                            <a:cubicBezTo>
                                              <a:pt x="2358" y="15479"/>
                                              <a:pt x="2358" y="15506"/>
                                              <a:pt x="2351" y="15533"/>
                                            </a:cubicBezTo>
                                            <a:cubicBezTo>
                                              <a:pt x="2351" y="15546"/>
                                              <a:pt x="2351" y="15560"/>
                                              <a:pt x="2344" y="15573"/>
                                            </a:cubicBezTo>
                                            <a:cubicBezTo>
                                              <a:pt x="2344" y="15580"/>
                                              <a:pt x="2344" y="15580"/>
                                              <a:pt x="2344" y="15587"/>
                                            </a:cubicBezTo>
                                            <a:cubicBezTo>
                                              <a:pt x="2344" y="15613"/>
                                              <a:pt x="2344" y="15634"/>
                                              <a:pt x="2344" y="15660"/>
                                            </a:cubicBezTo>
                                            <a:cubicBezTo>
                                              <a:pt x="2344" y="15667"/>
                                              <a:pt x="2344" y="15667"/>
                                              <a:pt x="2344" y="15674"/>
                                            </a:cubicBezTo>
                                            <a:cubicBezTo>
                                              <a:pt x="2344" y="15687"/>
                                              <a:pt x="2344" y="15701"/>
                                              <a:pt x="2351" y="15707"/>
                                            </a:cubicBezTo>
                                            <a:cubicBezTo>
                                              <a:pt x="2351" y="15727"/>
                                              <a:pt x="2358" y="15747"/>
                                              <a:pt x="2365" y="15761"/>
                                            </a:cubicBezTo>
                                            <a:cubicBezTo>
                                              <a:pt x="2372" y="15794"/>
                                              <a:pt x="2385" y="15821"/>
                                              <a:pt x="2406" y="15835"/>
                                            </a:cubicBezTo>
                                            <a:cubicBezTo>
                                              <a:pt x="2447" y="15788"/>
                                              <a:pt x="2468" y="15707"/>
                                              <a:pt x="2468" y="15620"/>
                                            </a:cubicBezTo>
                                            <a:lnTo>
                                              <a:pt x="2468" y="15613"/>
                                            </a:lnTo>
                                            <a:cubicBezTo>
                                              <a:pt x="2468" y="15526"/>
                                              <a:pt x="2454" y="15446"/>
                                              <a:pt x="2433" y="15399"/>
                                            </a:cubicBezTo>
                                            <a:cubicBezTo>
                                              <a:pt x="2433" y="15399"/>
                                              <a:pt x="2433" y="15399"/>
                                              <a:pt x="2433" y="15406"/>
                                            </a:cubicBezTo>
                                            <a:close/>
                                            <a:moveTo>
                                              <a:pt x="1814" y="16485"/>
                                            </a:moveTo>
                                            <a:cubicBezTo>
                                              <a:pt x="1807" y="16492"/>
                                              <a:pt x="1800" y="16498"/>
                                              <a:pt x="1793" y="16505"/>
                                            </a:cubicBezTo>
                                            <a:lnTo>
                                              <a:pt x="1793" y="16505"/>
                                            </a:lnTo>
                                            <a:cubicBezTo>
                                              <a:pt x="1786" y="16498"/>
                                              <a:pt x="1780" y="16492"/>
                                              <a:pt x="1773" y="16485"/>
                                            </a:cubicBezTo>
                                            <a:cubicBezTo>
                                              <a:pt x="1773" y="16485"/>
                                              <a:pt x="1773" y="16485"/>
                                              <a:pt x="1773" y="16485"/>
                                            </a:cubicBezTo>
                                            <a:cubicBezTo>
                                              <a:pt x="1773" y="16485"/>
                                              <a:pt x="1773" y="16492"/>
                                              <a:pt x="1773" y="16492"/>
                                            </a:cubicBezTo>
                                            <a:cubicBezTo>
                                              <a:pt x="1780" y="16492"/>
                                              <a:pt x="1780" y="16498"/>
                                              <a:pt x="1786" y="16498"/>
                                            </a:cubicBezTo>
                                            <a:cubicBezTo>
                                              <a:pt x="1793" y="16498"/>
                                              <a:pt x="1793" y="16505"/>
                                              <a:pt x="1800" y="16505"/>
                                            </a:cubicBezTo>
                                            <a:lnTo>
                                              <a:pt x="1800" y="16505"/>
                                            </a:lnTo>
                                            <a:cubicBezTo>
                                              <a:pt x="1800" y="16498"/>
                                              <a:pt x="1807" y="16498"/>
                                              <a:pt x="1814" y="16498"/>
                                            </a:cubicBezTo>
                                            <a:cubicBezTo>
                                              <a:pt x="1807" y="16492"/>
                                              <a:pt x="1814" y="16492"/>
                                              <a:pt x="1814" y="16485"/>
                                            </a:cubicBezTo>
                                            <a:cubicBezTo>
                                              <a:pt x="1814" y="16485"/>
                                              <a:pt x="1814" y="16485"/>
                                              <a:pt x="1814" y="16485"/>
                                            </a:cubicBezTo>
                                            <a:cubicBezTo>
                                              <a:pt x="1814" y="16485"/>
                                              <a:pt x="1814" y="16485"/>
                                              <a:pt x="1814" y="16485"/>
                                            </a:cubicBezTo>
                                            <a:close/>
                                            <a:moveTo>
                                              <a:pt x="5476" y="17940"/>
                                            </a:moveTo>
                                            <a:cubicBezTo>
                                              <a:pt x="5462" y="17987"/>
                                              <a:pt x="5455" y="18027"/>
                                              <a:pt x="5462" y="18060"/>
                                            </a:cubicBezTo>
                                            <a:cubicBezTo>
                                              <a:pt x="5490" y="18040"/>
                                              <a:pt x="5510" y="18000"/>
                                              <a:pt x="5524" y="17953"/>
                                            </a:cubicBezTo>
                                            <a:cubicBezTo>
                                              <a:pt x="5510" y="18080"/>
                                              <a:pt x="5517" y="18248"/>
                                              <a:pt x="5565" y="18322"/>
                                            </a:cubicBezTo>
                                            <a:cubicBezTo>
                                              <a:pt x="5607" y="18255"/>
                                              <a:pt x="5614" y="18114"/>
                                              <a:pt x="5607" y="17987"/>
                                            </a:cubicBezTo>
                                            <a:cubicBezTo>
                                              <a:pt x="5620" y="18020"/>
                                              <a:pt x="5634" y="18047"/>
                                              <a:pt x="5655" y="18060"/>
                                            </a:cubicBezTo>
                                            <a:cubicBezTo>
                                              <a:pt x="5662" y="18040"/>
                                              <a:pt x="5662" y="18013"/>
                                              <a:pt x="5655" y="17980"/>
                                            </a:cubicBezTo>
                                            <a:cubicBezTo>
                                              <a:pt x="5703" y="18060"/>
                                              <a:pt x="5758" y="18141"/>
                                              <a:pt x="5813" y="18188"/>
                                            </a:cubicBezTo>
                                            <a:cubicBezTo>
                                              <a:pt x="5806" y="18188"/>
                                              <a:pt x="5799" y="18194"/>
                                              <a:pt x="5793" y="18194"/>
                                            </a:cubicBezTo>
                                            <a:cubicBezTo>
                                              <a:pt x="5662" y="18248"/>
                                              <a:pt x="5586" y="18382"/>
                                              <a:pt x="5600" y="18523"/>
                                            </a:cubicBezTo>
                                            <a:cubicBezTo>
                                              <a:pt x="5641" y="18456"/>
                                              <a:pt x="5703" y="18396"/>
                                              <a:pt x="5793" y="18355"/>
                                            </a:cubicBezTo>
                                            <a:cubicBezTo>
                                              <a:pt x="5813" y="18349"/>
                                              <a:pt x="5834" y="18335"/>
                                              <a:pt x="5861" y="18328"/>
                                            </a:cubicBezTo>
                                            <a:cubicBezTo>
                                              <a:pt x="5903" y="18315"/>
                                              <a:pt x="5937" y="18308"/>
                                              <a:pt x="5978" y="18308"/>
                                            </a:cubicBezTo>
                                            <a:cubicBezTo>
                                              <a:pt x="5985" y="18308"/>
                                              <a:pt x="5985" y="18308"/>
                                              <a:pt x="5992" y="18308"/>
                                            </a:cubicBezTo>
                                            <a:cubicBezTo>
                                              <a:pt x="6027" y="18308"/>
                                              <a:pt x="6061" y="18308"/>
                                              <a:pt x="6095" y="18315"/>
                                            </a:cubicBezTo>
                                            <a:cubicBezTo>
                                              <a:pt x="6130" y="18322"/>
                                              <a:pt x="6164" y="18335"/>
                                              <a:pt x="6192" y="18349"/>
                                            </a:cubicBezTo>
                                            <a:cubicBezTo>
                                              <a:pt x="6171" y="18302"/>
                                              <a:pt x="6137" y="18261"/>
                                              <a:pt x="6095" y="18235"/>
                                            </a:cubicBezTo>
                                            <a:cubicBezTo>
                                              <a:pt x="6068" y="18215"/>
                                              <a:pt x="6033" y="18194"/>
                                              <a:pt x="5992" y="18188"/>
                                            </a:cubicBezTo>
                                            <a:cubicBezTo>
                                              <a:pt x="5985" y="18188"/>
                                              <a:pt x="5985" y="18188"/>
                                              <a:pt x="5978" y="18181"/>
                                            </a:cubicBezTo>
                                            <a:cubicBezTo>
                                              <a:pt x="5944" y="18174"/>
                                              <a:pt x="5903" y="18168"/>
                                              <a:pt x="5868" y="18174"/>
                                            </a:cubicBezTo>
                                            <a:cubicBezTo>
                                              <a:pt x="5841" y="18087"/>
                                              <a:pt x="5772" y="17973"/>
                                              <a:pt x="5703" y="17886"/>
                                            </a:cubicBezTo>
                                            <a:cubicBezTo>
                                              <a:pt x="5744" y="17920"/>
                                              <a:pt x="5793" y="17940"/>
                                              <a:pt x="5827" y="17946"/>
                                            </a:cubicBezTo>
                                            <a:cubicBezTo>
                                              <a:pt x="5813" y="17913"/>
                                              <a:pt x="5779" y="17879"/>
                                              <a:pt x="5737" y="17853"/>
                                            </a:cubicBezTo>
                                            <a:cubicBezTo>
                                              <a:pt x="5861" y="17906"/>
                                              <a:pt x="6027" y="17946"/>
                                              <a:pt x="6116" y="17926"/>
                                            </a:cubicBezTo>
                                            <a:cubicBezTo>
                                              <a:pt x="6061" y="17866"/>
                                              <a:pt x="5937" y="17819"/>
                                              <a:pt x="5820" y="17792"/>
                                            </a:cubicBezTo>
                                            <a:cubicBezTo>
                                              <a:pt x="5848" y="17792"/>
                                              <a:pt x="5882" y="17779"/>
                                              <a:pt x="5896" y="17765"/>
                                            </a:cubicBezTo>
                                            <a:cubicBezTo>
                                              <a:pt x="5882" y="17752"/>
                                              <a:pt x="5820" y="17752"/>
                                              <a:pt x="5793" y="17745"/>
                                            </a:cubicBezTo>
                                            <a:cubicBezTo>
                                              <a:pt x="5896" y="17718"/>
                                              <a:pt x="6047" y="17678"/>
                                              <a:pt x="6130" y="17611"/>
                                            </a:cubicBezTo>
                                            <a:cubicBezTo>
                                              <a:pt x="6033" y="17604"/>
                                              <a:pt x="5868" y="17638"/>
                                              <a:pt x="5758" y="17672"/>
                                            </a:cubicBezTo>
                                            <a:cubicBezTo>
                                              <a:pt x="5806" y="17638"/>
                                              <a:pt x="5813" y="17618"/>
                                              <a:pt x="5827" y="17584"/>
                                            </a:cubicBezTo>
                                            <a:cubicBezTo>
                                              <a:pt x="5793" y="17584"/>
                                              <a:pt x="5751" y="17604"/>
                                              <a:pt x="5703" y="17638"/>
                                            </a:cubicBezTo>
                                            <a:cubicBezTo>
                                              <a:pt x="5793" y="17537"/>
                                              <a:pt x="5889" y="17403"/>
                                              <a:pt x="5896" y="17309"/>
                                            </a:cubicBezTo>
                                            <a:cubicBezTo>
                                              <a:pt x="5813" y="17343"/>
                                              <a:pt x="5717" y="17470"/>
                                              <a:pt x="5648" y="17578"/>
                                            </a:cubicBezTo>
                                            <a:cubicBezTo>
                                              <a:pt x="5662" y="17537"/>
                                              <a:pt x="5669" y="17491"/>
                                              <a:pt x="5655" y="17464"/>
                                            </a:cubicBezTo>
                                            <a:cubicBezTo>
                                              <a:pt x="5634" y="17477"/>
                                              <a:pt x="5620" y="17511"/>
                                              <a:pt x="5607" y="17544"/>
                                            </a:cubicBezTo>
                                            <a:cubicBezTo>
                                              <a:pt x="5614" y="17417"/>
                                              <a:pt x="5607" y="17269"/>
                                              <a:pt x="5565" y="17202"/>
                                            </a:cubicBezTo>
                                            <a:cubicBezTo>
                                              <a:pt x="5524" y="17269"/>
                                              <a:pt x="5517" y="17417"/>
                                              <a:pt x="5524" y="17544"/>
                                            </a:cubicBezTo>
                                            <a:cubicBezTo>
                                              <a:pt x="5510" y="17511"/>
                                              <a:pt x="5490" y="17477"/>
                                              <a:pt x="5476" y="17464"/>
                                            </a:cubicBezTo>
                                            <a:cubicBezTo>
                                              <a:pt x="5469" y="17491"/>
                                              <a:pt x="5476" y="17524"/>
                                              <a:pt x="5483" y="17564"/>
                                            </a:cubicBezTo>
                                            <a:cubicBezTo>
                                              <a:pt x="5414" y="17457"/>
                                              <a:pt x="5324" y="17336"/>
                                              <a:pt x="5242" y="17303"/>
                                            </a:cubicBezTo>
                                            <a:cubicBezTo>
                                              <a:pt x="5249" y="17383"/>
                                              <a:pt x="5324" y="17504"/>
                                              <a:pt x="5400" y="17598"/>
                                            </a:cubicBezTo>
                                            <a:cubicBezTo>
                                              <a:pt x="5373" y="17578"/>
                                              <a:pt x="5345" y="17564"/>
                                              <a:pt x="5318" y="17564"/>
                                            </a:cubicBezTo>
                                            <a:cubicBezTo>
                                              <a:pt x="5324" y="17591"/>
                                              <a:pt x="5352" y="17625"/>
                                              <a:pt x="5386" y="17651"/>
                                            </a:cubicBezTo>
                                            <a:cubicBezTo>
                                              <a:pt x="5311" y="17618"/>
                                              <a:pt x="5221" y="17584"/>
                                              <a:pt x="5146" y="17571"/>
                                            </a:cubicBezTo>
                                            <a:cubicBezTo>
                                              <a:pt x="5187" y="17517"/>
                                              <a:pt x="5201" y="17457"/>
                                              <a:pt x="5180" y="17403"/>
                                            </a:cubicBezTo>
                                            <a:cubicBezTo>
                                              <a:pt x="5139" y="17289"/>
                                              <a:pt x="4973" y="17236"/>
                                              <a:pt x="4801" y="17289"/>
                                            </a:cubicBezTo>
                                            <a:cubicBezTo>
                                              <a:pt x="4774" y="17296"/>
                                              <a:pt x="4753" y="17309"/>
                                              <a:pt x="4733" y="17316"/>
                                            </a:cubicBezTo>
                                            <a:cubicBezTo>
                                              <a:pt x="4739" y="17289"/>
                                              <a:pt x="4739" y="17269"/>
                                              <a:pt x="4739" y="17242"/>
                                            </a:cubicBezTo>
                                            <a:cubicBezTo>
                                              <a:pt x="4739" y="17068"/>
                                              <a:pt x="4636" y="16927"/>
                                              <a:pt x="4512" y="16927"/>
                                            </a:cubicBezTo>
                                            <a:cubicBezTo>
                                              <a:pt x="4388" y="16927"/>
                                              <a:pt x="4285" y="17068"/>
                                              <a:pt x="4285" y="17242"/>
                                            </a:cubicBezTo>
                                            <a:cubicBezTo>
                                              <a:pt x="4285" y="17269"/>
                                              <a:pt x="4285" y="17296"/>
                                              <a:pt x="4292" y="17316"/>
                                            </a:cubicBezTo>
                                            <a:cubicBezTo>
                                              <a:pt x="4271" y="17303"/>
                                              <a:pt x="4244" y="17296"/>
                                              <a:pt x="4223" y="17289"/>
                                            </a:cubicBezTo>
                                            <a:cubicBezTo>
                                              <a:pt x="4051" y="17236"/>
                                              <a:pt x="3886" y="17283"/>
                                              <a:pt x="3845" y="17403"/>
                                            </a:cubicBezTo>
                                            <a:cubicBezTo>
                                              <a:pt x="3803" y="17517"/>
                                              <a:pt x="3913" y="17658"/>
                                              <a:pt x="4085" y="17712"/>
                                            </a:cubicBezTo>
                                            <a:cubicBezTo>
                                              <a:pt x="4113" y="17718"/>
                                              <a:pt x="4134" y="17725"/>
                                              <a:pt x="4161" y="17732"/>
                                            </a:cubicBezTo>
                                            <a:cubicBezTo>
                                              <a:pt x="4141" y="17752"/>
                                              <a:pt x="4127" y="17765"/>
                                              <a:pt x="4113" y="17785"/>
                                            </a:cubicBezTo>
                                            <a:cubicBezTo>
                                              <a:pt x="4010" y="17926"/>
                                              <a:pt x="4003" y="18101"/>
                                              <a:pt x="4106" y="18168"/>
                                            </a:cubicBezTo>
                                            <a:cubicBezTo>
                                              <a:pt x="4209" y="18241"/>
                                              <a:pt x="4375" y="18181"/>
                                              <a:pt x="4478" y="18040"/>
                                            </a:cubicBezTo>
                                            <a:cubicBezTo>
                                              <a:pt x="4492" y="18020"/>
                                              <a:pt x="4505" y="18000"/>
                                              <a:pt x="4519" y="17973"/>
                                            </a:cubicBezTo>
                                            <a:lnTo>
                                              <a:pt x="4519" y="17973"/>
                                            </a:lnTo>
                                            <a:cubicBezTo>
                                              <a:pt x="4533" y="17993"/>
                                              <a:pt x="4547" y="18013"/>
                                              <a:pt x="4560" y="18040"/>
                                            </a:cubicBezTo>
                                            <a:cubicBezTo>
                                              <a:pt x="4664" y="18181"/>
                                              <a:pt x="4836" y="18241"/>
                                              <a:pt x="4932" y="18168"/>
                                            </a:cubicBezTo>
                                            <a:cubicBezTo>
                                              <a:pt x="5035" y="18094"/>
                                              <a:pt x="5029" y="17926"/>
                                              <a:pt x="4925" y="17785"/>
                                            </a:cubicBezTo>
                                            <a:cubicBezTo>
                                              <a:pt x="4911" y="17765"/>
                                              <a:pt x="4891" y="17745"/>
                                              <a:pt x="4877" y="17732"/>
                                            </a:cubicBezTo>
                                            <a:cubicBezTo>
                                              <a:pt x="4905" y="17725"/>
                                              <a:pt x="4925" y="17725"/>
                                              <a:pt x="4953" y="17712"/>
                                            </a:cubicBezTo>
                                            <a:cubicBezTo>
                                              <a:pt x="5015" y="17692"/>
                                              <a:pt x="5070" y="17665"/>
                                              <a:pt x="5111" y="17625"/>
                                            </a:cubicBezTo>
                                            <a:cubicBezTo>
                                              <a:pt x="5187" y="17672"/>
                                              <a:pt x="5297" y="17712"/>
                                              <a:pt x="5393" y="17739"/>
                                            </a:cubicBezTo>
                                            <a:cubicBezTo>
                                              <a:pt x="5338" y="17739"/>
                                              <a:pt x="5283" y="17745"/>
                                              <a:pt x="5256" y="17765"/>
                                            </a:cubicBezTo>
                                            <a:cubicBezTo>
                                              <a:pt x="5283" y="17785"/>
                                              <a:pt x="5331" y="17792"/>
                                              <a:pt x="5386" y="17792"/>
                                            </a:cubicBezTo>
                                            <a:cubicBezTo>
                                              <a:pt x="5256" y="17826"/>
                                              <a:pt x="5097" y="17886"/>
                                              <a:pt x="5035" y="17960"/>
                                            </a:cubicBezTo>
                                            <a:cubicBezTo>
                                              <a:pt x="5118" y="17973"/>
                                              <a:pt x="5249" y="17933"/>
                                              <a:pt x="5366" y="17886"/>
                                            </a:cubicBezTo>
                                            <a:cubicBezTo>
                                              <a:pt x="5345" y="17906"/>
                                              <a:pt x="5324" y="17926"/>
                                              <a:pt x="5318" y="17946"/>
                                            </a:cubicBezTo>
                                            <a:cubicBezTo>
                                              <a:pt x="5338" y="17946"/>
                                              <a:pt x="5366" y="17933"/>
                                              <a:pt x="5400" y="17920"/>
                                            </a:cubicBezTo>
                                            <a:cubicBezTo>
                                              <a:pt x="5318" y="18013"/>
                                              <a:pt x="5235" y="18127"/>
                                              <a:pt x="5228" y="18208"/>
                                            </a:cubicBezTo>
                                            <a:cubicBezTo>
                                              <a:pt x="5297" y="18174"/>
                                              <a:pt x="5407" y="18054"/>
                                              <a:pt x="5476" y="17940"/>
                                            </a:cubicBezTo>
                                            <a:close/>
                                            <a:moveTo>
                                              <a:pt x="5565" y="17631"/>
                                            </a:moveTo>
                                            <a:cubicBezTo>
                                              <a:pt x="5641" y="17631"/>
                                              <a:pt x="5710" y="17692"/>
                                              <a:pt x="5710" y="17772"/>
                                            </a:cubicBezTo>
                                            <a:cubicBezTo>
                                              <a:pt x="5710" y="17846"/>
                                              <a:pt x="5648" y="17913"/>
                                              <a:pt x="5565" y="17913"/>
                                            </a:cubicBezTo>
                                            <a:cubicBezTo>
                                              <a:pt x="5490" y="17913"/>
                                              <a:pt x="5421" y="17853"/>
                                              <a:pt x="5421" y="17772"/>
                                            </a:cubicBezTo>
                                            <a:cubicBezTo>
                                              <a:pt x="5421" y="17692"/>
                                              <a:pt x="5490" y="17631"/>
                                              <a:pt x="5565" y="17631"/>
                                            </a:cubicBezTo>
                                            <a:close/>
                                            <a:moveTo>
                                              <a:pt x="4753" y="17718"/>
                                            </a:moveTo>
                                            <a:cubicBezTo>
                                              <a:pt x="4739" y="17725"/>
                                              <a:pt x="4726" y="17725"/>
                                              <a:pt x="4712" y="17725"/>
                                            </a:cubicBezTo>
                                            <a:cubicBezTo>
                                              <a:pt x="4719" y="17732"/>
                                              <a:pt x="4733" y="17745"/>
                                              <a:pt x="4739" y="17759"/>
                                            </a:cubicBezTo>
                                            <a:cubicBezTo>
                                              <a:pt x="4794" y="17839"/>
                                              <a:pt x="4801" y="17933"/>
                                              <a:pt x="4746" y="17973"/>
                                            </a:cubicBezTo>
                                            <a:cubicBezTo>
                                              <a:pt x="4691" y="18013"/>
                                              <a:pt x="4602" y="17980"/>
                                              <a:pt x="4540" y="17906"/>
                                            </a:cubicBezTo>
                                            <a:cubicBezTo>
                                              <a:pt x="4533" y="17893"/>
                                              <a:pt x="4526" y="17886"/>
                                              <a:pt x="4519" y="17873"/>
                                            </a:cubicBezTo>
                                            <a:lnTo>
                                              <a:pt x="4519" y="17873"/>
                                            </a:lnTo>
                                            <a:cubicBezTo>
                                              <a:pt x="4512" y="17886"/>
                                              <a:pt x="4505" y="17899"/>
                                              <a:pt x="4498" y="17906"/>
                                            </a:cubicBezTo>
                                            <a:cubicBezTo>
                                              <a:pt x="4443" y="17987"/>
                                              <a:pt x="4347" y="18013"/>
                                              <a:pt x="4292" y="17973"/>
                                            </a:cubicBezTo>
                                            <a:cubicBezTo>
                                              <a:pt x="4237" y="17933"/>
                                              <a:pt x="4237" y="17839"/>
                                              <a:pt x="4299" y="17759"/>
                                            </a:cubicBezTo>
                                            <a:cubicBezTo>
                                              <a:pt x="4306" y="17745"/>
                                              <a:pt x="4320" y="17739"/>
                                              <a:pt x="4326" y="17725"/>
                                            </a:cubicBezTo>
                                            <a:cubicBezTo>
                                              <a:pt x="4313" y="17725"/>
                                              <a:pt x="4299" y="17718"/>
                                              <a:pt x="4285" y="17718"/>
                                            </a:cubicBezTo>
                                            <a:cubicBezTo>
                                              <a:pt x="4189" y="17692"/>
                                              <a:pt x="4134" y="17611"/>
                                              <a:pt x="4154" y="17551"/>
                                            </a:cubicBezTo>
                                            <a:cubicBezTo>
                                              <a:pt x="4175" y="17491"/>
                                              <a:pt x="4271" y="17464"/>
                                              <a:pt x="4361" y="17491"/>
                                            </a:cubicBezTo>
                                            <a:cubicBezTo>
                                              <a:pt x="4375" y="17497"/>
                                              <a:pt x="4388" y="17497"/>
                                              <a:pt x="4402" y="17504"/>
                                            </a:cubicBezTo>
                                            <a:cubicBezTo>
                                              <a:pt x="4402" y="17491"/>
                                              <a:pt x="4395" y="17477"/>
                                              <a:pt x="4395" y="17464"/>
                                            </a:cubicBezTo>
                                            <a:cubicBezTo>
                                              <a:pt x="4395" y="17370"/>
                                              <a:pt x="4450" y="17289"/>
                                              <a:pt x="4519" y="17289"/>
                                            </a:cubicBezTo>
                                            <a:lnTo>
                                              <a:pt x="4519" y="17289"/>
                                            </a:lnTo>
                                            <a:cubicBezTo>
                                              <a:pt x="4588" y="17289"/>
                                              <a:pt x="4643" y="17370"/>
                                              <a:pt x="4643" y="17464"/>
                                            </a:cubicBezTo>
                                            <a:cubicBezTo>
                                              <a:pt x="4643" y="17477"/>
                                              <a:pt x="4643" y="17491"/>
                                              <a:pt x="4636" y="17504"/>
                                            </a:cubicBezTo>
                                            <a:cubicBezTo>
                                              <a:pt x="4650" y="17497"/>
                                              <a:pt x="4664" y="17491"/>
                                              <a:pt x="4677" y="17491"/>
                                            </a:cubicBezTo>
                                            <a:cubicBezTo>
                                              <a:pt x="4774" y="17464"/>
                                              <a:pt x="4863" y="17491"/>
                                              <a:pt x="4884" y="17551"/>
                                            </a:cubicBezTo>
                                            <a:cubicBezTo>
                                              <a:pt x="4905" y="17611"/>
                                              <a:pt x="4850" y="17685"/>
                                              <a:pt x="4753" y="17718"/>
                                            </a:cubicBezTo>
                                            <a:close/>
                                            <a:moveTo>
                                              <a:pt x="1298" y="15238"/>
                                            </a:moveTo>
                                            <a:cubicBezTo>
                                              <a:pt x="1277" y="15265"/>
                                              <a:pt x="1250" y="15278"/>
                                              <a:pt x="1229" y="15292"/>
                                            </a:cubicBezTo>
                                            <a:cubicBezTo>
                                              <a:pt x="1215" y="15298"/>
                                              <a:pt x="1208" y="15298"/>
                                              <a:pt x="1194" y="15298"/>
                                            </a:cubicBezTo>
                                            <a:cubicBezTo>
                                              <a:pt x="1208" y="15305"/>
                                              <a:pt x="1215" y="15305"/>
                                              <a:pt x="1229" y="15305"/>
                                            </a:cubicBezTo>
                                            <a:cubicBezTo>
                                              <a:pt x="1270" y="15312"/>
                                              <a:pt x="1311" y="15292"/>
                                              <a:pt x="1339" y="15265"/>
                                            </a:cubicBezTo>
                                            <a:cubicBezTo>
                                              <a:pt x="1380" y="15225"/>
                                              <a:pt x="1380" y="15158"/>
                                              <a:pt x="1346" y="15111"/>
                                            </a:cubicBezTo>
                                            <a:cubicBezTo>
                                              <a:pt x="1346" y="15151"/>
                                              <a:pt x="1332" y="15198"/>
                                              <a:pt x="1298" y="15238"/>
                                            </a:cubicBezTo>
                                            <a:close/>
                                            <a:moveTo>
                                              <a:pt x="2344" y="15493"/>
                                            </a:moveTo>
                                            <a:cubicBezTo>
                                              <a:pt x="2344" y="15486"/>
                                              <a:pt x="2344" y="15486"/>
                                              <a:pt x="2351" y="15479"/>
                                            </a:cubicBezTo>
                                            <a:cubicBezTo>
                                              <a:pt x="2358" y="15466"/>
                                              <a:pt x="2358" y="15453"/>
                                              <a:pt x="2365" y="15446"/>
                                            </a:cubicBezTo>
                                            <a:cubicBezTo>
                                              <a:pt x="2372" y="15426"/>
                                              <a:pt x="2372" y="15412"/>
                                              <a:pt x="2378" y="15399"/>
                                            </a:cubicBezTo>
                                            <a:cubicBezTo>
                                              <a:pt x="2378" y="15406"/>
                                              <a:pt x="2378" y="15406"/>
                                              <a:pt x="2372" y="15412"/>
                                            </a:cubicBezTo>
                                            <a:cubicBezTo>
                                              <a:pt x="2372" y="15419"/>
                                              <a:pt x="2372" y="15419"/>
                                              <a:pt x="2365" y="15426"/>
                                            </a:cubicBezTo>
                                            <a:cubicBezTo>
                                              <a:pt x="2337" y="15493"/>
                                              <a:pt x="2282" y="15580"/>
                                              <a:pt x="2227" y="15607"/>
                                            </a:cubicBezTo>
                                            <a:cubicBezTo>
                                              <a:pt x="2220" y="15607"/>
                                              <a:pt x="2220" y="15613"/>
                                              <a:pt x="2213" y="15613"/>
                                            </a:cubicBezTo>
                                            <a:cubicBezTo>
                                              <a:pt x="2206" y="15587"/>
                                              <a:pt x="2213" y="15560"/>
                                              <a:pt x="2227" y="15526"/>
                                            </a:cubicBezTo>
                                            <a:cubicBezTo>
                                              <a:pt x="2248" y="15479"/>
                                              <a:pt x="2275" y="15439"/>
                                              <a:pt x="2310" y="15399"/>
                                            </a:cubicBezTo>
                                            <a:cubicBezTo>
                                              <a:pt x="2289" y="15419"/>
                                              <a:pt x="2268" y="15446"/>
                                              <a:pt x="2241" y="15473"/>
                                            </a:cubicBezTo>
                                            <a:cubicBezTo>
                                              <a:pt x="2172" y="15566"/>
                                              <a:pt x="2110" y="15687"/>
                                              <a:pt x="2124" y="15768"/>
                                            </a:cubicBezTo>
                                            <a:cubicBezTo>
                                              <a:pt x="2165" y="15754"/>
                                              <a:pt x="2206" y="15721"/>
                                              <a:pt x="2241" y="15680"/>
                                            </a:cubicBezTo>
                                            <a:cubicBezTo>
                                              <a:pt x="2282" y="15627"/>
                                              <a:pt x="2323" y="15553"/>
                                              <a:pt x="2344" y="15493"/>
                                            </a:cubicBezTo>
                                            <a:lnTo>
                                              <a:pt x="2344" y="15493"/>
                                            </a:lnTo>
                                            <a:close/>
                                            <a:moveTo>
                                              <a:pt x="1972" y="16257"/>
                                            </a:moveTo>
                                            <a:cubicBezTo>
                                              <a:pt x="1959" y="16264"/>
                                              <a:pt x="1945" y="16270"/>
                                              <a:pt x="1931" y="16277"/>
                                            </a:cubicBezTo>
                                            <a:cubicBezTo>
                                              <a:pt x="1931" y="16264"/>
                                              <a:pt x="1938" y="16244"/>
                                              <a:pt x="1938" y="16230"/>
                                            </a:cubicBezTo>
                                            <a:cubicBezTo>
                                              <a:pt x="1938" y="16123"/>
                                              <a:pt x="1876" y="16029"/>
                                              <a:pt x="1800" y="16029"/>
                                            </a:cubicBezTo>
                                            <a:lnTo>
                                              <a:pt x="1800" y="16029"/>
                                            </a:lnTo>
                                            <a:cubicBezTo>
                                              <a:pt x="1724" y="16029"/>
                                              <a:pt x="1663" y="16116"/>
                                              <a:pt x="1663" y="16230"/>
                                            </a:cubicBezTo>
                                            <a:cubicBezTo>
                                              <a:pt x="1663" y="16244"/>
                                              <a:pt x="1663" y="16264"/>
                                              <a:pt x="1669" y="16277"/>
                                            </a:cubicBezTo>
                                            <a:cubicBezTo>
                                              <a:pt x="1656" y="16270"/>
                                              <a:pt x="1642" y="16264"/>
                                              <a:pt x="1628" y="16257"/>
                                            </a:cubicBezTo>
                                            <a:cubicBezTo>
                                              <a:pt x="1518" y="16223"/>
                                              <a:pt x="1415" y="16257"/>
                                              <a:pt x="1394" y="16324"/>
                                            </a:cubicBezTo>
                                            <a:cubicBezTo>
                                              <a:pt x="1373" y="16398"/>
                                              <a:pt x="1435" y="16485"/>
                                              <a:pt x="1546" y="16518"/>
                                            </a:cubicBezTo>
                                            <a:cubicBezTo>
                                              <a:pt x="1559" y="16525"/>
                                              <a:pt x="1580" y="16525"/>
                                              <a:pt x="1594" y="16532"/>
                                            </a:cubicBezTo>
                                            <a:cubicBezTo>
                                              <a:pt x="1580" y="16545"/>
                                              <a:pt x="1573" y="16552"/>
                                              <a:pt x="1559" y="16565"/>
                                            </a:cubicBezTo>
                                            <a:cubicBezTo>
                                              <a:pt x="1490" y="16653"/>
                                              <a:pt x="1490" y="16760"/>
                                              <a:pt x="1552" y="16807"/>
                                            </a:cubicBezTo>
                                            <a:cubicBezTo>
                                              <a:pt x="1614" y="16854"/>
                                              <a:pt x="1718" y="16813"/>
                                              <a:pt x="1786" y="16726"/>
                                            </a:cubicBezTo>
                                            <a:cubicBezTo>
                                              <a:pt x="1793" y="16713"/>
                                              <a:pt x="1807" y="16699"/>
                                              <a:pt x="1814" y="16686"/>
                                            </a:cubicBezTo>
                                            <a:lnTo>
                                              <a:pt x="1814" y="16686"/>
                                            </a:lnTo>
                                            <a:cubicBezTo>
                                              <a:pt x="1821" y="16699"/>
                                              <a:pt x="1828" y="16713"/>
                                              <a:pt x="1842" y="16726"/>
                                            </a:cubicBezTo>
                                            <a:cubicBezTo>
                                              <a:pt x="1910" y="16813"/>
                                              <a:pt x="2014" y="16847"/>
                                              <a:pt x="2076" y="16807"/>
                                            </a:cubicBezTo>
                                            <a:cubicBezTo>
                                              <a:pt x="2137" y="16760"/>
                                              <a:pt x="2137" y="16653"/>
                                              <a:pt x="2069" y="16565"/>
                                            </a:cubicBezTo>
                                            <a:cubicBezTo>
                                              <a:pt x="2062" y="16552"/>
                                              <a:pt x="2048" y="16539"/>
                                              <a:pt x="2034" y="16532"/>
                                            </a:cubicBezTo>
                                            <a:cubicBezTo>
                                              <a:pt x="2048" y="16532"/>
                                              <a:pt x="2069" y="16525"/>
                                              <a:pt x="2082" y="16518"/>
                                            </a:cubicBezTo>
                                            <a:cubicBezTo>
                                              <a:pt x="2193" y="16485"/>
                                              <a:pt x="2255" y="16398"/>
                                              <a:pt x="2234" y="16324"/>
                                            </a:cubicBezTo>
                                            <a:cubicBezTo>
                                              <a:pt x="2186" y="16257"/>
                                              <a:pt x="2082" y="16223"/>
                                              <a:pt x="1972" y="16257"/>
                                            </a:cubicBezTo>
                                            <a:close/>
                                            <a:moveTo>
                                              <a:pt x="1938" y="16518"/>
                                            </a:moveTo>
                                            <a:cubicBezTo>
                                              <a:pt x="1931" y="16518"/>
                                              <a:pt x="1924" y="16525"/>
                                              <a:pt x="1910" y="16525"/>
                                            </a:cubicBezTo>
                                            <a:cubicBezTo>
                                              <a:pt x="1917" y="16532"/>
                                              <a:pt x="1924" y="16539"/>
                                              <a:pt x="1924" y="16545"/>
                                            </a:cubicBezTo>
                                            <a:cubicBezTo>
                                              <a:pt x="1959" y="16592"/>
                                              <a:pt x="1959" y="16653"/>
                                              <a:pt x="1924" y="16679"/>
                                            </a:cubicBezTo>
                                            <a:cubicBezTo>
                                              <a:pt x="1890" y="16706"/>
                                              <a:pt x="1835" y="16686"/>
                                              <a:pt x="1793" y="16632"/>
                                            </a:cubicBezTo>
                                            <a:cubicBezTo>
                                              <a:pt x="1786" y="16626"/>
                                              <a:pt x="1786" y="16619"/>
                                              <a:pt x="1780" y="16612"/>
                                            </a:cubicBezTo>
                                            <a:lnTo>
                                              <a:pt x="1780" y="16612"/>
                                            </a:lnTo>
                                            <a:cubicBezTo>
                                              <a:pt x="1773" y="16619"/>
                                              <a:pt x="1773" y="16626"/>
                                              <a:pt x="1766" y="16632"/>
                                            </a:cubicBezTo>
                                            <a:cubicBezTo>
                                              <a:pt x="1731" y="16679"/>
                                              <a:pt x="1669" y="16699"/>
                                              <a:pt x="1635" y="16679"/>
                                            </a:cubicBezTo>
                                            <a:cubicBezTo>
                                              <a:pt x="1601" y="16653"/>
                                              <a:pt x="1601" y="16599"/>
                                              <a:pt x="1635" y="16545"/>
                                            </a:cubicBezTo>
                                            <a:cubicBezTo>
                                              <a:pt x="1642" y="16539"/>
                                              <a:pt x="1649" y="16532"/>
                                              <a:pt x="1649" y="16525"/>
                                            </a:cubicBezTo>
                                            <a:cubicBezTo>
                                              <a:pt x="1642" y="16525"/>
                                              <a:pt x="1635" y="16525"/>
                                              <a:pt x="1621" y="16518"/>
                                            </a:cubicBezTo>
                                            <a:cubicBezTo>
                                              <a:pt x="1559" y="16498"/>
                                              <a:pt x="1525" y="16451"/>
                                              <a:pt x="1539" y="16411"/>
                                            </a:cubicBezTo>
                                            <a:cubicBezTo>
                                              <a:pt x="1552" y="16371"/>
                                              <a:pt x="1607" y="16358"/>
                                              <a:pt x="1669" y="16371"/>
                                            </a:cubicBezTo>
                                            <a:cubicBezTo>
                                              <a:pt x="1676" y="16371"/>
                                              <a:pt x="1683" y="16378"/>
                                              <a:pt x="1697" y="16378"/>
                                            </a:cubicBezTo>
                                            <a:cubicBezTo>
                                              <a:pt x="1697" y="16371"/>
                                              <a:pt x="1697" y="16364"/>
                                              <a:pt x="1697" y="16351"/>
                                            </a:cubicBezTo>
                                            <a:cubicBezTo>
                                              <a:pt x="1697" y="16291"/>
                                              <a:pt x="1731" y="16244"/>
                                              <a:pt x="1773" y="16244"/>
                                            </a:cubicBezTo>
                                            <a:lnTo>
                                              <a:pt x="1773" y="16244"/>
                                            </a:lnTo>
                                            <a:cubicBezTo>
                                              <a:pt x="1814" y="16244"/>
                                              <a:pt x="1848" y="16291"/>
                                              <a:pt x="1848" y="16351"/>
                                            </a:cubicBezTo>
                                            <a:cubicBezTo>
                                              <a:pt x="1848" y="16358"/>
                                              <a:pt x="1848" y="16371"/>
                                              <a:pt x="1848" y="16378"/>
                                            </a:cubicBezTo>
                                            <a:cubicBezTo>
                                              <a:pt x="1855" y="16371"/>
                                              <a:pt x="1862" y="16371"/>
                                              <a:pt x="1876" y="16371"/>
                                            </a:cubicBezTo>
                                            <a:cubicBezTo>
                                              <a:pt x="1938" y="16351"/>
                                              <a:pt x="1993" y="16371"/>
                                              <a:pt x="2007" y="16411"/>
                                            </a:cubicBezTo>
                                            <a:cubicBezTo>
                                              <a:pt x="2034" y="16451"/>
                                              <a:pt x="2000" y="16498"/>
                                              <a:pt x="1938" y="16518"/>
                                            </a:cubicBezTo>
                                            <a:close/>
                                            <a:moveTo>
                                              <a:pt x="9103" y="20172"/>
                                            </a:moveTo>
                                            <a:cubicBezTo>
                                              <a:pt x="9110" y="20199"/>
                                              <a:pt x="9110" y="20226"/>
                                              <a:pt x="9117" y="20253"/>
                                            </a:cubicBezTo>
                                            <a:lnTo>
                                              <a:pt x="9117" y="20333"/>
                                            </a:lnTo>
                                            <a:cubicBezTo>
                                              <a:pt x="9117" y="20360"/>
                                              <a:pt x="9110" y="20380"/>
                                              <a:pt x="9103" y="20400"/>
                                            </a:cubicBezTo>
                                            <a:cubicBezTo>
                                              <a:pt x="9097" y="20434"/>
                                              <a:pt x="9083" y="20460"/>
                                              <a:pt x="9062" y="20480"/>
                                            </a:cubicBezTo>
                                            <a:cubicBezTo>
                                              <a:pt x="9048" y="20460"/>
                                              <a:pt x="9035" y="20440"/>
                                              <a:pt x="9028" y="20413"/>
                                            </a:cubicBezTo>
                                            <a:cubicBezTo>
                                              <a:pt x="9028" y="20407"/>
                                              <a:pt x="9021" y="20393"/>
                                              <a:pt x="9021" y="20387"/>
                                            </a:cubicBezTo>
                                            <a:cubicBezTo>
                                              <a:pt x="9014" y="20333"/>
                                              <a:pt x="9014" y="20273"/>
                                              <a:pt x="9021" y="20219"/>
                                            </a:cubicBezTo>
                                            <a:cubicBezTo>
                                              <a:pt x="9021" y="20212"/>
                                              <a:pt x="9021" y="20199"/>
                                              <a:pt x="9028" y="20192"/>
                                            </a:cubicBezTo>
                                            <a:cubicBezTo>
                                              <a:pt x="9028" y="20206"/>
                                              <a:pt x="9021" y="20212"/>
                                              <a:pt x="9021" y="20226"/>
                                            </a:cubicBezTo>
                                            <a:cubicBezTo>
                                              <a:pt x="9014" y="20253"/>
                                              <a:pt x="9007" y="20286"/>
                                              <a:pt x="9007" y="20320"/>
                                            </a:cubicBezTo>
                                            <a:cubicBezTo>
                                              <a:pt x="9007" y="20340"/>
                                              <a:pt x="9000" y="20353"/>
                                              <a:pt x="9000" y="20373"/>
                                            </a:cubicBezTo>
                                            <a:cubicBezTo>
                                              <a:pt x="9000" y="20380"/>
                                              <a:pt x="9000" y="20387"/>
                                              <a:pt x="9000" y="20393"/>
                                            </a:cubicBezTo>
                                            <a:cubicBezTo>
                                              <a:pt x="9000" y="20427"/>
                                              <a:pt x="9000" y="20454"/>
                                              <a:pt x="9000" y="20487"/>
                                            </a:cubicBezTo>
                                            <a:cubicBezTo>
                                              <a:pt x="9000" y="20494"/>
                                              <a:pt x="9000" y="20501"/>
                                              <a:pt x="9000" y="20507"/>
                                            </a:cubicBezTo>
                                            <a:cubicBezTo>
                                              <a:pt x="9000" y="20521"/>
                                              <a:pt x="9000" y="20534"/>
                                              <a:pt x="9007" y="20554"/>
                                            </a:cubicBezTo>
                                            <a:cubicBezTo>
                                              <a:pt x="9014" y="20581"/>
                                              <a:pt x="9014" y="20601"/>
                                              <a:pt x="9021" y="20621"/>
                                            </a:cubicBezTo>
                                            <a:cubicBezTo>
                                              <a:pt x="9035" y="20661"/>
                                              <a:pt x="9048" y="20695"/>
                                              <a:pt x="9076" y="20715"/>
                                            </a:cubicBezTo>
                                            <a:cubicBezTo>
                                              <a:pt x="9131" y="20655"/>
                                              <a:pt x="9152" y="20554"/>
                                              <a:pt x="9152" y="20454"/>
                                            </a:cubicBezTo>
                                            <a:lnTo>
                                              <a:pt x="9152" y="20427"/>
                                            </a:lnTo>
                                            <a:cubicBezTo>
                                              <a:pt x="9152" y="20320"/>
                                              <a:pt x="9131" y="20219"/>
                                              <a:pt x="9110" y="20159"/>
                                            </a:cubicBezTo>
                                            <a:cubicBezTo>
                                              <a:pt x="9103" y="20165"/>
                                              <a:pt x="9103" y="20165"/>
                                              <a:pt x="9103" y="20172"/>
                                            </a:cubicBezTo>
                                            <a:close/>
                                            <a:moveTo>
                                              <a:pt x="8980" y="20118"/>
                                            </a:moveTo>
                                            <a:cubicBezTo>
                                              <a:pt x="8945" y="20145"/>
                                              <a:pt x="8897" y="20179"/>
                                              <a:pt x="8849" y="20206"/>
                                            </a:cubicBezTo>
                                            <a:cubicBezTo>
                                              <a:pt x="8787" y="20239"/>
                                              <a:pt x="8718" y="20259"/>
                                              <a:pt x="8663" y="20253"/>
                                            </a:cubicBezTo>
                                            <a:cubicBezTo>
                                              <a:pt x="8684" y="20192"/>
                                              <a:pt x="8766" y="20139"/>
                                              <a:pt x="8849" y="20098"/>
                                            </a:cubicBezTo>
                                            <a:cubicBezTo>
                                              <a:pt x="8869" y="20092"/>
                                              <a:pt x="8883" y="20085"/>
                                              <a:pt x="8904" y="20078"/>
                                            </a:cubicBezTo>
                                            <a:cubicBezTo>
                                              <a:pt x="8890" y="20078"/>
                                              <a:pt x="8876" y="20085"/>
                                              <a:pt x="8863" y="20092"/>
                                            </a:cubicBezTo>
                                            <a:cubicBezTo>
                                              <a:pt x="8711" y="20139"/>
                                              <a:pt x="8505" y="20246"/>
                                              <a:pt x="8463" y="20373"/>
                                            </a:cubicBezTo>
                                            <a:cubicBezTo>
                                              <a:pt x="8580" y="20400"/>
                                              <a:pt x="8746" y="20313"/>
                                              <a:pt x="8863" y="20226"/>
                                            </a:cubicBezTo>
                                            <a:cubicBezTo>
                                              <a:pt x="8911" y="20185"/>
                                              <a:pt x="8952" y="20152"/>
                                              <a:pt x="8980" y="20118"/>
                                            </a:cubicBezTo>
                                            <a:close/>
                                            <a:moveTo>
                                              <a:pt x="8863" y="20085"/>
                                            </a:moveTo>
                                            <a:cubicBezTo>
                                              <a:pt x="8897" y="20078"/>
                                              <a:pt x="8918" y="20072"/>
                                              <a:pt x="8945" y="20065"/>
                                            </a:cubicBezTo>
                                            <a:cubicBezTo>
                                              <a:pt x="8918" y="20072"/>
                                              <a:pt x="8883" y="20078"/>
                                              <a:pt x="8849" y="20078"/>
                                            </a:cubicBezTo>
                                            <a:cubicBezTo>
                                              <a:pt x="8759" y="20085"/>
                                              <a:pt x="8656" y="20072"/>
                                              <a:pt x="8608" y="20025"/>
                                            </a:cubicBezTo>
                                            <a:cubicBezTo>
                                              <a:pt x="8656" y="19978"/>
                                              <a:pt x="8759" y="19971"/>
                                              <a:pt x="8849" y="19984"/>
                                            </a:cubicBezTo>
                                            <a:cubicBezTo>
                                              <a:pt x="8869" y="19984"/>
                                              <a:pt x="8883" y="19991"/>
                                              <a:pt x="8904" y="19991"/>
                                            </a:cubicBezTo>
                                            <a:cubicBezTo>
                                              <a:pt x="8890" y="19991"/>
                                              <a:pt x="8883" y="19984"/>
                                              <a:pt x="8869" y="19984"/>
                                            </a:cubicBezTo>
                                            <a:cubicBezTo>
                                              <a:pt x="8718" y="19951"/>
                                              <a:pt x="8477" y="19944"/>
                                              <a:pt x="8374" y="20038"/>
                                            </a:cubicBezTo>
                                            <a:cubicBezTo>
                                              <a:pt x="8470" y="20118"/>
                                              <a:pt x="8711" y="20118"/>
                                              <a:pt x="8863" y="20085"/>
                                            </a:cubicBezTo>
                                            <a:close/>
                                            <a:moveTo>
                                              <a:pt x="9000" y="20273"/>
                                            </a:moveTo>
                                            <a:cubicBezTo>
                                              <a:pt x="9000" y="20266"/>
                                              <a:pt x="9000" y="20266"/>
                                              <a:pt x="9007" y="20259"/>
                                            </a:cubicBezTo>
                                            <a:cubicBezTo>
                                              <a:pt x="9014" y="20246"/>
                                              <a:pt x="9021" y="20226"/>
                                              <a:pt x="9021" y="20212"/>
                                            </a:cubicBezTo>
                                            <a:cubicBezTo>
                                              <a:pt x="9028" y="20192"/>
                                              <a:pt x="9035" y="20172"/>
                                              <a:pt x="9035" y="20152"/>
                                            </a:cubicBezTo>
                                            <a:cubicBezTo>
                                              <a:pt x="9035" y="20159"/>
                                              <a:pt x="9035" y="20165"/>
                                              <a:pt x="9028" y="20165"/>
                                            </a:cubicBezTo>
                                            <a:cubicBezTo>
                                              <a:pt x="9028" y="20172"/>
                                              <a:pt x="9021" y="20172"/>
                                              <a:pt x="9021" y="20179"/>
                                            </a:cubicBezTo>
                                            <a:cubicBezTo>
                                              <a:pt x="8986" y="20266"/>
                                              <a:pt x="8918" y="20373"/>
                                              <a:pt x="8842" y="20407"/>
                                            </a:cubicBezTo>
                                            <a:cubicBezTo>
                                              <a:pt x="8835" y="20407"/>
                                              <a:pt x="8828" y="20413"/>
                                              <a:pt x="8828" y="20413"/>
                                            </a:cubicBezTo>
                                            <a:cubicBezTo>
                                              <a:pt x="8821" y="20380"/>
                                              <a:pt x="8828" y="20346"/>
                                              <a:pt x="8842" y="20306"/>
                                            </a:cubicBezTo>
                                            <a:cubicBezTo>
                                              <a:pt x="8863" y="20253"/>
                                              <a:pt x="8904" y="20192"/>
                                              <a:pt x="8945" y="20145"/>
                                            </a:cubicBezTo>
                                            <a:cubicBezTo>
                                              <a:pt x="8918" y="20172"/>
                                              <a:pt x="8890" y="20206"/>
                                              <a:pt x="8863" y="20239"/>
                                            </a:cubicBezTo>
                                            <a:cubicBezTo>
                                              <a:pt x="8773" y="20353"/>
                                              <a:pt x="8697" y="20507"/>
                                              <a:pt x="8718" y="20615"/>
                                            </a:cubicBezTo>
                                            <a:cubicBezTo>
                                              <a:pt x="8766" y="20601"/>
                                              <a:pt x="8821" y="20554"/>
                                              <a:pt x="8863" y="20507"/>
                                            </a:cubicBezTo>
                                            <a:cubicBezTo>
                                              <a:pt x="8918" y="20447"/>
                                              <a:pt x="8966" y="20360"/>
                                              <a:pt x="9000" y="20273"/>
                                            </a:cubicBezTo>
                                            <a:lnTo>
                                              <a:pt x="9000" y="20273"/>
                                            </a:lnTo>
                                            <a:close/>
                                            <a:moveTo>
                                              <a:pt x="1222" y="15365"/>
                                            </a:moveTo>
                                            <a:cubicBezTo>
                                              <a:pt x="1208" y="15372"/>
                                              <a:pt x="1188" y="15379"/>
                                              <a:pt x="1167" y="15385"/>
                                            </a:cubicBezTo>
                                            <a:cubicBezTo>
                                              <a:pt x="1146" y="15392"/>
                                              <a:pt x="1126" y="15392"/>
                                              <a:pt x="1105" y="15385"/>
                                            </a:cubicBezTo>
                                            <a:cubicBezTo>
                                              <a:pt x="1084" y="15385"/>
                                              <a:pt x="1071" y="15379"/>
                                              <a:pt x="1057" y="15372"/>
                                            </a:cubicBezTo>
                                            <a:cubicBezTo>
                                              <a:pt x="1057" y="15372"/>
                                              <a:pt x="1050" y="15372"/>
                                              <a:pt x="1050" y="15365"/>
                                            </a:cubicBezTo>
                                            <a:cubicBezTo>
                                              <a:pt x="1043" y="15365"/>
                                              <a:pt x="1043" y="15359"/>
                                              <a:pt x="1036" y="15359"/>
                                            </a:cubicBezTo>
                                            <a:cubicBezTo>
                                              <a:pt x="1043" y="15365"/>
                                              <a:pt x="1043" y="15379"/>
                                              <a:pt x="1050" y="15385"/>
                                            </a:cubicBezTo>
                                            <a:cubicBezTo>
                                              <a:pt x="1050" y="15392"/>
                                              <a:pt x="1057" y="15392"/>
                                              <a:pt x="1057" y="15399"/>
                                            </a:cubicBezTo>
                                            <a:cubicBezTo>
                                              <a:pt x="1071" y="15412"/>
                                              <a:pt x="1091" y="15426"/>
                                              <a:pt x="1105" y="15439"/>
                                            </a:cubicBezTo>
                                            <a:cubicBezTo>
                                              <a:pt x="1126" y="15446"/>
                                              <a:pt x="1153" y="15453"/>
                                              <a:pt x="1181" y="15446"/>
                                            </a:cubicBezTo>
                                            <a:cubicBezTo>
                                              <a:pt x="1194" y="15446"/>
                                              <a:pt x="1208" y="15439"/>
                                              <a:pt x="1222" y="15432"/>
                                            </a:cubicBezTo>
                                            <a:cubicBezTo>
                                              <a:pt x="1263" y="15406"/>
                                              <a:pt x="1284" y="15365"/>
                                              <a:pt x="1284" y="15318"/>
                                            </a:cubicBezTo>
                                            <a:cubicBezTo>
                                              <a:pt x="1270" y="15332"/>
                                              <a:pt x="1250" y="15352"/>
                                              <a:pt x="1222" y="15365"/>
                                            </a:cubicBezTo>
                                            <a:close/>
                                            <a:moveTo>
                                              <a:pt x="8450" y="19870"/>
                                            </a:moveTo>
                                            <a:cubicBezTo>
                                              <a:pt x="8484" y="19844"/>
                                              <a:pt x="8505" y="19810"/>
                                              <a:pt x="8505" y="19763"/>
                                            </a:cubicBezTo>
                                            <a:cubicBezTo>
                                              <a:pt x="8580" y="19857"/>
                                              <a:pt x="8746" y="19937"/>
                                              <a:pt x="8863" y="19978"/>
                                            </a:cubicBezTo>
                                            <a:cubicBezTo>
                                              <a:pt x="8897" y="19984"/>
                                              <a:pt x="8924" y="19998"/>
                                              <a:pt x="8945" y="19998"/>
                                            </a:cubicBezTo>
                                            <a:cubicBezTo>
                                              <a:pt x="8918" y="19991"/>
                                              <a:pt x="8883" y="19978"/>
                                              <a:pt x="8849" y="19958"/>
                                            </a:cubicBezTo>
                                            <a:cubicBezTo>
                                              <a:pt x="8773" y="19917"/>
                                              <a:pt x="8690" y="19864"/>
                                              <a:pt x="8670" y="19797"/>
                                            </a:cubicBezTo>
                                            <a:cubicBezTo>
                                              <a:pt x="8718" y="19790"/>
                                              <a:pt x="8787" y="19810"/>
                                              <a:pt x="8849" y="19844"/>
                                            </a:cubicBezTo>
                                            <a:cubicBezTo>
                                              <a:pt x="8883" y="19864"/>
                                              <a:pt x="8918" y="19891"/>
                                              <a:pt x="8952" y="19911"/>
                                            </a:cubicBezTo>
                                            <a:cubicBezTo>
                                              <a:pt x="8931" y="19891"/>
                                              <a:pt x="8897" y="19864"/>
                                              <a:pt x="8869" y="19837"/>
                                            </a:cubicBezTo>
                                            <a:cubicBezTo>
                                              <a:pt x="8766" y="19756"/>
                                              <a:pt x="8615" y="19676"/>
                                              <a:pt x="8505" y="19683"/>
                                            </a:cubicBezTo>
                                            <a:cubicBezTo>
                                              <a:pt x="8498" y="19642"/>
                                              <a:pt x="8477" y="19596"/>
                                              <a:pt x="8443" y="19555"/>
                                            </a:cubicBezTo>
                                            <a:cubicBezTo>
                                              <a:pt x="8429" y="19542"/>
                                              <a:pt x="8415" y="19522"/>
                                              <a:pt x="8401" y="19508"/>
                                            </a:cubicBezTo>
                                            <a:cubicBezTo>
                                              <a:pt x="8422" y="19508"/>
                                              <a:pt x="8443" y="19502"/>
                                              <a:pt x="8463" y="19495"/>
                                            </a:cubicBezTo>
                                            <a:cubicBezTo>
                                              <a:pt x="8601" y="19455"/>
                                              <a:pt x="8684" y="19341"/>
                                              <a:pt x="8656" y="19247"/>
                                            </a:cubicBezTo>
                                            <a:cubicBezTo>
                                              <a:pt x="8629" y="19153"/>
                                              <a:pt x="8491" y="19113"/>
                                              <a:pt x="8353" y="19160"/>
                                            </a:cubicBezTo>
                                            <a:cubicBezTo>
                                              <a:pt x="8333" y="19166"/>
                                              <a:pt x="8312" y="19173"/>
                                              <a:pt x="8298" y="19180"/>
                                            </a:cubicBezTo>
                                            <a:cubicBezTo>
                                              <a:pt x="8298" y="19160"/>
                                              <a:pt x="8305" y="19140"/>
                                              <a:pt x="8305" y="19120"/>
                                            </a:cubicBezTo>
                                            <a:cubicBezTo>
                                              <a:pt x="8305" y="18979"/>
                                              <a:pt x="8222" y="18865"/>
                                              <a:pt x="8126" y="18865"/>
                                            </a:cubicBezTo>
                                            <a:lnTo>
                                              <a:pt x="8126" y="18865"/>
                                            </a:lnTo>
                                            <a:cubicBezTo>
                                              <a:pt x="8030" y="18865"/>
                                              <a:pt x="7947" y="18979"/>
                                              <a:pt x="7947" y="19120"/>
                                            </a:cubicBezTo>
                                            <a:cubicBezTo>
                                              <a:pt x="7947" y="19140"/>
                                              <a:pt x="7947" y="19160"/>
                                              <a:pt x="7954" y="19180"/>
                                            </a:cubicBezTo>
                                            <a:cubicBezTo>
                                              <a:pt x="7933" y="19173"/>
                                              <a:pt x="7920" y="19160"/>
                                              <a:pt x="7899" y="19160"/>
                                            </a:cubicBezTo>
                                            <a:cubicBezTo>
                                              <a:pt x="7761" y="19120"/>
                                              <a:pt x="7624" y="19153"/>
                                              <a:pt x="7596" y="19247"/>
                                            </a:cubicBezTo>
                                            <a:cubicBezTo>
                                              <a:pt x="7582" y="19287"/>
                                              <a:pt x="7596" y="19334"/>
                                              <a:pt x="7624" y="19374"/>
                                            </a:cubicBezTo>
                                            <a:cubicBezTo>
                                              <a:pt x="7562" y="19327"/>
                                              <a:pt x="7451" y="19287"/>
                                              <a:pt x="7348" y="19260"/>
                                            </a:cubicBezTo>
                                            <a:cubicBezTo>
                                              <a:pt x="7376" y="19260"/>
                                              <a:pt x="7410" y="19247"/>
                                              <a:pt x="7424" y="19234"/>
                                            </a:cubicBezTo>
                                            <a:cubicBezTo>
                                              <a:pt x="7410" y="19220"/>
                                              <a:pt x="7348" y="19220"/>
                                              <a:pt x="7321" y="19213"/>
                                            </a:cubicBezTo>
                                            <a:cubicBezTo>
                                              <a:pt x="7424" y="19187"/>
                                              <a:pt x="7575" y="19146"/>
                                              <a:pt x="7658" y="19079"/>
                                            </a:cubicBezTo>
                                            <a:cubicBezTo>
                                              <a:pt x="7562" y="19073"/>
                                              <a:pt x="7396" y="19106"/>
                                              <a:pt x="7286" y="19140"/>
                                            </a:cubicBezTo>
                                            <a:cubicBezTo>
                                              <a:pt x="7334" y="19106"/>
                                              <a:pt x="7341" y="19086"/>
                                              <a:pt x="7355" y="19053"/>
                                            </a:cubicBezTo>
                                            <a:cubicBezTo>
                                              <a:pt x="7321" y="19053"/>
                                              <a:pt x="7279" y="19073"/>
                                              <a:pt x="7231" y="19106"/>
                                            </a:cubicBezTo>
                                            <a:cubicBezTo>
                                              <a:pt x="7321" y="19006"/>
                                              <a:pt x="7417" y="18872"/>
                                              <a:pt x="7424" y="18778"/>
                                            </a:cubicBezTo>
                                            <a:cubicBezTo>
                                              <a:pt x="7341" y="18811"/>
                                              <a:pt x="7245" y="18939"/>
                                              <a:pt x="7176" y="19046"/>
                                            </a:cubicBezTo>
                                            <a:cubicBezTo>
                                              <a:pt x="7190" y="19006"/>
                                              <a:pt x="7197" y="18959"/>
                                              <a:pt x="7183" y="18932"/>
                                            </a:cubicBezTo>
                                            <a:cubicBezTo>
                                              <a:pt x="7162" y="18945"/>
                                              <a:pt x="7149" y="18979"/>
                                              <a:pt x="7135" y="19012"/>
                                            </a:cubicBezTo>
                                            <a:cubicBezTo>
                                              <a:pt x="7142" y="18885"/>
                                              <a:pt x="7135" y="18737"/>
                                              <a:pt x="7094" y="18670"/>
                                            </a:cubicBezTo>
                                            <a:cubicBezTo>
                                              <a:pt x="7052" y="18737"/>
                                              <a:pt x="7045" y="18885"/>
                                              <a:pt x="7052" y="19012"/>
                                            </a:cubicBezTo>
                                            <a:cubicBezTo>
                                              <a:pt x="7038" y="18979"/>
                                              <a:pt x="7018" y="18945"/>
                                              <a:pt x="7004" y="18932"/>
                                            </a:cubicBezTo>
                                            <a:cubicBezTo>
                                              <a:pt x="6997" y="18959"/>
                                              <a:pt x="7004" y="18992"/>
                                              <a:pt x="7011" y="19032"/>
                                            </a:cubicBezTo>
                                            <a:cubicBezTo>
                                              <a:pt x="6970" y="18965"/>
                                              <a:pt x="6921" y="18898"/>
                                              <a:pt x="6866" y="18845"/>
                                            </a:cubicBezTo>
                                            <a:cubicBezTo>
                                              <a:pt x="6846" y="18804"/>
                                              <a:pt x="6818" y="18771"/>
                                              <a:pt x="6777" y="18751"/>
                                            </a:cubicBezTo>
                                            <a:cubicBezTo>
                                              <a:pt x="6784" y="18764"/>
                                              <a:pt x="6784" y="18771"/>
                                              <a:pt x="6791" y="18784"/>
                                            </a:cubicBezTo>
                                            <a:cubicBezTo>
                                              <a:pt x="6784" y="18778"/>
                                              <a:pt x="6777" y="18778"/>
                                              <a:pt x="6770" y="18771"/>
                                            </a:cubicBezTo>
                                            <a:cubicBezTo>
                                              <a:pt x="6770" y="18804"/>
                                              <a:pt x="6791" y="18845"/>
                                              <a:pt x="6811" y="18892"/>
                                            </a:cubicBezTo>
                                            <a:cubicBezTo>
                                              <a:pt x="6811" y="18918"/>
                                              <a:pt x="6811" y="18952"/>
                                              <a:pt x="6804" y="18985"/>
                                            </a:cubicBezTo>
                                            <a:cubicBezTo>
                                              <a:pt x="6798" y="19012"/>
                                              <a:pt x="6784" y="19039"/>
                                              <a:pt x="6777" y="19066"/>
                                            </a:cubicBezTo>
                                            <a:cubicBezTo>
                                              <a:pt x="6715" y="19046"/>
                                              <a:pt x="6653" y="19032"/>
                                              <a:pt x="6605" y="19032"/>
                                            </a:cubicBezTo>
                                            <a:cubicBezTo>
                                              <a:pt x="6605" y="18985"/>
                                              <a:pt x="6591" y="18945"/>
                                              <a:pt x="6563" y="18905"/>
                                            </a:cubicBezTo>
                                            <a:cubicBezTo>
                                              <a:pt x="6570" y="18985"/>
                                              <a:pt x="6536" y="19079"/>
                                              <a:pt x="6474" y="19153"/>
                                            </a:cubicBezTo>
                                            <a:cubicBezTo>
                                              <a:pt x="6433" y="19200"/>
                                              <a:pt x="6385" y="19234"/>
                                              <a:pt x="6336" y="19254"/>
                                            </a:cubicBezTo>
                                            <a:cubicBezTo>
                                              <a:pt x="6316" y="19260"/>
                                              <a:pt x="6295" y="19267"/>
                                              <a:pt x="6268" y="19274"/>
                                            </a:cubicBezTo>
                                            <a:cubicBezTo>
                                              <a:pt x="6288" y="19280"/>
                                              <a:pt x="6309" y="19287"/>
                                              <a:pt x="6336" y="19287"/>
                                            </a:cubicBezTo>
                                            <a:cubicBezTo>
                                              <a:pt x="6419" y="19294"/>
                                              <a:pt x="6495" y="19267"/>
                                              <a:pt x="6550" y="19207"/>
                                            </a:cubicBezTo>
                                            <a:cubicBezTo>
                                              <a:pt x="6584" y="19166"/>
                                              <a:pt x="6605" y="19120"/>
                                              <a:pt x="6605" y="19073"/>
                                            </a:cubicBezTo>
                                            <a:cubicBezTo>
                                              <a:pt x="6639" y="19099"/>
                                              <a:pt x="6681" y="19120"/>
                                              <a:pt x="6729" y="19146"/>
                                            </a:cubicBezTo>
                                            <a:cubicBezTo>
                                              <a:pt x="6708" y="19173"/>
                                              <a:pt x="6681" y="19193"/>
                                              <a:pt x="6660" y="19207"/>
                                            </a:cubicBezTo>
                                            <a:cubicBezTo>
                                              <a:pt x="6708" y="19207"/>
                                              <a:pt x="6749" y="19187"/>
                                              <a:pt x="6791" y="19166"/>
                                            </a:cubicBezTo>
                                            <a:cubicBezTo>
                                              <a:pt x="6839" y="19187"/>
                                              <a:pt x="6887" y="19200"/>
                                              <a:pt x="6928" y="19207"/>
                                            </a:cubicBezTo>
                                            <a:cubicBezTo>
                                              <a:pt x="6873" y="19207"/>
                                              <a:pt x="6818" y="19213"/>
                                              <a:pt x="6791" y="19234"/>
                                            </a:cubicBezTo>
                                            <a:cubicBezTo>
                                              <a:pt x="6818" y="19254"/>
                                              <a:pt x="6866" y="19260"/>
                                              <a:pt x="6921" y="19260"/>
                                            </a:cubicBezTo>
                                            <a:cubicBezTo>
                                              <a:pt x="6791" y="19294"/>
                                              <a:pt x="6632" y="19354"/>
                                              <a:pt x="6570" y="19428"/>
                                            </a:cubicBezTo>
                                            <a:cubicBezTo>
                                              <a:pt x="6653" y="19441"/>
                                              <a:pt x="6784" y="19401"/>
                                              <a:pt x="6901" y="19354"/>
                                            </a:cubicBezTo>
                                            <a:cubicBezTo>
                                              <a:pt x="6880" y="19374"/>
                                              <a:pt x="6859" y="19394"/>
                                              <a:pt x="6853" y="19415"/>
                                            </a:cubicBezTo>
                                            <a:cubicBezTo>
                                              <a:pt x="6873" y="19415"/>
                                              <a:pt x="6901" y="19401"/>
                                              <a:pt x="6935" y="19388"/>
                                            </a:cubicBezTo>
                                            <a:cubicBezTo>
                                              <a:pt x="6853" y="19482"/>
                                              <a:pt x="6770" y="19596"/>
                                              <a:pt x="6763" y="19676"/>
                                            </a:cubicBezTo>
                                            <a:cubicBezTo>
                                              <a:pt x="6846" y="19642"/>
                                              <a:pt x="6956" y="19522"/>
                                              <a:pt x="7025" y="19415"/>
                                            </a:cubicBezTo>
                                            <a:cubicBezTo>
                                              <a:pt x="7011" y="19461"/>
                                              <a:pt x="7004" y="19502"/>
                                              <a:pt x="7011" y="19535"/>
                                            </a:cubicBezTo>
                                            <a:cubicBezTo>
                                              <a:pt x="7038" y="19515"/>
                                              <a:pt x="7059" y="19475"/>
                                              <a:pt x="7073" y="19428"/>
                                            </a:cubicBezTo>
                                            <a:cubicBezTo>
                                              <a:pt x="7059" y="19555"/>
                                              <a:pt x="7066" y="19723"/>
                                              <a:pt x="7114" y="19797"/>
                                            </a:cubicBezTo>
                                            <a:cubicBezTo>
                                              <a:pt x="7155" y="19730"/>
                                              <a:pt x="7162" y="19589"/>
                                              <a:pt x="7155" y="19461"/>
                                            </a:cubicBezTo>
                                            <a:cubicBezTo>
                                              <a:pt x="7169" y="19495"/>
                                              <a:pt x="7183" y="19522"/>
                                              <a:pt x="7204" y="19535"/>
                                            </a:cubicBezTo>
                                            <a:cubicBezTo>
                                              <a:pt x="7211" y="19515"/>
                                              <a:pt x="7211" y="19488"/>
                                              <a:pt x="7204" y="19455"/>
                                            </a:cubicBezTo>
                                            <a:cubicBezTo>
                                              <a:pt x="7266" y="19562"/>
                                              <a:pt x="7348" y="19669"/>
                                              <a:pt x="7417" y="19709"/>
                                            </a:cubicBezTo>
                                            <a:cubicBezTo>
                                              <a:pt x="7417" y="19616"/>
                                              <a:pt x="7321" y="19475"/>
                                              <a:pt x="7238" y="19368"/>
                                            </a:cubicBezTo>
                                            <a:cubicBezTo>
                                              <a:pt x="7279" y="19401"/>
                                              <a:pt x="7328" y="19421"/>
                                              <a:pt x="7362" y="19428"/>
                                            </a:cubicBezTo>
                                            <a:cubicBezTo>
                                              <a:pt x="7348" y="19394"/>
                                              <a:pt x="7314" y="19361"/>
                                              <a:pt x="7272" y="19334"/>
                                            </a:cubicBezTo>
                                            <a:cubicBezTo>
                                              <a:pt x="7396" y="19381"/>
                                              <a:pt x="7555" y="19428"/>
                                              <a:pt x="7651" y="19408"/>
                                            </a:cubicBezTo>
                                            <a:cubicBezTo>
                                              <a:pt x="7685" y="19448"/>
                                              <a:pt x="7741" y="19482"/>
                                              <a:pt x="7803" y="19502"/>
                                            </a:cubicBezTo>
                                            <a:cubicBezTo>
                                              <a:pt x="7823" y="19508"/>
                                              <a:pt x="7844" y="19515"/>
                                              <a:pt x="7864" y="19515"/>
                                            </a:cubicBezTo>
                                            <a:cubicBezTo>
                                              <a:pt x="7851" y="19528"/>
                                              <a:pt x="7837" y="19542"/>
                                              <a:pt x="7823" y="19562"/>
                                            </a:cubicBezTo>
                                            <a:cubicBezTo>
                                              <a:pt x="7741" y="19676"/>
                                              <a:pt x="7734" y="19810"/>
                                              <a:pt x="7816" y="19870"/>
                                            </a:cubicBezTo>
                                            <a:cubicBezTo>
                                              <a:pt x="7899" y="19931"/>
                                              <a:pt x="8030" y="19884"/>
                                              <a:pt x="8112" y="19770"/>
                                            </a:cubicBezTo>
                                            <a:cubicBezTo>
                                              <a:pt x="8126" y="19756"/>
                                              <a:pt x="8133" y="19736"/>
                                              <a:pt x="8147" y="19716"/>
                                            </a:cubicBezTo>
                                            <a:lnTo>
                                              <a:pt x="8147" y="19716"/>
                                            </a:lnTo>
                                            <a:cubicBezTo>
                                              <a:pt x="8154" y="19736"/>
                                              <a:pt x="8167" y="19750"/>
                                              <a:pt x="8181" y="19770"/>
                                            </a:cubicBezTo>
                                            <a:cubicBezTo>
                                              <a:pt x="8236" y="19877"/>
                                              <a:pt x="8367" y="19924"/>
                                              <a:pt x="8450" y="19870"/>
                                            </a:cubicBezTo>
                                            <a:close/>
                                            <a:moveTo>
                                              <a:pt x="6846" y="19106"/>
                                            </a:moveTo>
                                            <a:cubicBezTo>
                                              <a:pt x="6853" y="19099"/>
                                              <a:pt x="6859" y="19086"/>
                                              <a:pt x="6859" y="19079"/>
                                            </a:cubicBezTo>
                                            <a:cubicBezTo>
                                              <a:pt x="6873" y="19099"/>
                                              <a:pt x="6894" y="19113"/>
                                              <a:pt x="6915" y="19133"/>
                                            </a:cubicBezTo>
                                            <a:cubicBezTo>
                                              <a:pt x="6887" y="19126"/>
                                              <a:pt x="6866" y="19113"/>
                                              <a:pt x="6846" y="19106"/>
                                            </a:cubicBezTo>
                                            <a:close/>
                                            <a:moveTo>
                                              <a:pt x="6873" y="19053"/>
                                            </a:moveTo>
                                            <a:cubicBezTo>
                                              <a:pt x="6880" y="19046"/>
                                              <a:pt x="6880" y="19032"/>
                                              <a:pt x="6880" y="19026"/>
                                            </a:cubicBezTo>
                                            <a:cubicBezTo>
                                              <a:pt x="6894" y="19046"/>
                                              <a:pt x="6908" y="19059"/>
                                              <a:pt x="6921" y="19079"/>
                                            </a:cubicBezTo>
                                            <a:cubicBezTo>
                                              <a:pt x="6901" y="19073"/>
                                              <a:pt x="6887" y="19059"/>
                                              <a:pt x="6873" y="19053"/>
                                            </a:cubicBezTo>
                                            <a:close/>
                                            <a:moveTo>
                                              <a:pt x="7087" y="19381"/>
                                            </a:moveTo>
                                            <a:cubicBezTo>
                                              <a:pt x="7011" y="19381"/>
                                              <a:pt x="6942" y="19321"/>
                                              <a:pt x="6942" y="19240"/>
                                            </a:cubicBezTo>
                                            <a:cubicBezTo>
                                              <a:pt x="6942" y="19160"/>
                                              <a:pt x="7004" y="19099"/>
                                              <a:pt x="7087" y="19099"/>
                                            </a:cubicBezTo>
                                            <a:cubicBezTo>
                                              <a:pt x="7162" y="19099"/>
                                              <a:pt x="7231" y="19160"/>
                                              <a:pt x="7231" y="19240"/>
                                            </a:cubicBezTo>
                                            <a:cubicBezTo>
                                              <a:pt x="7231" y="19321"/>
                                              <a:pt x="7169" y="19381"/>
                                              <a:pt x="7087" y="19381"/>
                                            </a:cubicBezTo>
                                            <a:close/>
                                            <a:moveTo>
                                              <a:pt x="8298" y="19528"/>
                                            </a:moveTo>
                                            <a:cubicBezTo>
                                              <a:pt x="8346" y="19589"/>
                                              <a:pt x="8346" y="19669"/>
                                              <a:pt x="8305" y="19696"/>
                                            </a:cubicBezTo>
                                            <a:cubicBezTo>
                                              <a:pt x="8264" y="19730"/>
                                              <a:pt x="8188" y="19703"/>
                                              <a:pt x="8140" y="19642"/>
                                            </a:cubicBezTo>
                                            <a:cubicBezTo>
                                              <a:pt x="8133" y="19636"/>
                                              <a:pt x="8126" y="19622"/>
                                              <a:pt x="8119" y="19616"/>
                                            </a:cubicBezTo>
                                            <a:lnTo>
                                              <a:pt x="8119" y="19616"/>
                                            </a:lnTo>
                                            <a:cubicBezTo>
                                              <a:pt x="8112" y="19622"/>
                                              <a:pt x="8105" y="19636"/>
                                              <a:pt x="8098" y="19642"/>
                                            </a:cubicBezTo>
                                            <a:cubicBezTo>
                                              <a:pt x="8050" y="19703"/>
                                              <a:pt x="7981" y="19730"/>
                                              <a:pt x="7933" y="19696"/>
                                            </a:cubicBezTo>
                                            <a:cubicBezTo>
                                              <a:pt x="7892" y="19663"/>
                                              <a:pt x="7892" y="19589"/>
                                              <a:pt x="7940" y="19528"/>
                                            </a:cubicBezTo>
                                            <a:cubicBezTo>
                                              <a:pt x="7947" y="19522"/>
                                              <a:pt x="7954" y="19508"/>
                                              <a:pt x="7961" y="19502"/>
                                            </a:cubicBezTo>
                                            <a:cubicBezTo>
                                              <a:pt x="7947" y="19502"/>
                                              <a:pt x="7940" y="19495"/>
                                              <a:pt x="7926" y="19495"/>
                                            </a:cubicBezTo>
                                            <a:cubicBezTo>
                                              <a:pt x="7851" y="19468"/>
                                              <a:pt x="7802" y="19408"/>
                                              <a:pt x="7823" y="19361"/>
                                            </a:cubicBezTo>
                                            <a:cubicBezTo>
                                              <a:pt x="7837" y="19307"/>
                                              <a:pt x="7913" y="19287"/>
                                              <a:pt x="7988" y="19314"/>
                                            </a:cubicBezTo>
                                            <a:cubicBezTo>
                                              <a:pt x="8002" y="19321"/>
                                              <a:pt x="8009" y="19321"/>
                                              <a:pt x="8023" y="19327"/>
                                            </a:cubicBezTo>
                                            <a:cubicBezTo>
                                              <a:pt x="8023" y="19314"/>
                                              <a:pt x="8023" y="19307"/>
                                              <a:pt x="8023" y="19294"/>
                                            </a:cubicBezTo>
                                            <a:cubicBezTo>
                                              <a:pt x="8023" y="19220"/>
                                              <a:pt x="8064" y="19153"/>
                                              <a:pt x="8119" y="19153"/>
                                            </a:cubicBezTo>
                                            <a:lnTo>
                                              <a:pt x="8119" y="19153"/>
                                            </a:lnTo>
                                            <a:cubicBezTo>
                                              <a:pt x="8174" y="19153"/>
                                              <a:pt x="8216" y="19213"/>
                                              <a:pt x="8216" y="19294"/>
                                            </a:cubicBezTo>
                                            <a:cubicBezTo>
                                              <a:pt x="8216" y="19307"/>
                                              <a:pt x="8216" y="19314"/>
                                              <a:pt x="8216" y="19327"/>
                                            </a:cubicBezTo>
                                            <a:cubicBezTo>
                                              <a:pt x="8222" y="19321"/>
                                              <a:pt x="8236" y="19321"/>
                                              <a:pt x="8250" y="19314"/>
                                            </a:cubicBezTo>
                                            <a:cubicBezTo>
                                              <a:pt x="8326" y="19287"/>
                                              <a:pt x="8401" y="19314"/>
                                              <a:pt x="8415" y="19361"/>
                                            </a:cubicBezTo>
                                            <a:cubicBezTo>
                                              <a:pt x="8429" y="19415"/>
                                              <a:pt x="8388" y="19475"/>
                                              <a:pt x="8312" y="19495"/>
                                            </a:cubicBezTo>
                                            <a:cubicBezTo>
                                              <a:pt x="8298" y="19502"/>
                                              <a:pt x="8291" y="19502"/>
                                              <a:pt x="8277" y="19502"/>
                                            </a:cubicBezTo>
                                            <a:cubicBezTo>
                                              <a:pt x="8284" y="19515"/>
                                              <a:pt x="8291" y="19522"/>
                                              <a:pt x="8298" y="19528"/>
                                            </a:cubicBezTo>
                                            <a:close/>
                                            <a:moveTo>
                                              <a:pt x="6908" y="20655"/>
                                            </a:moveTo>
                                            <a:cubicBezTo>
                                              <a:pt x="6901" y="20661"/>
                                              <a:pt x="6894" y="20668"/>
                                              <a:pt x="6887" y="20675"/>
                                            </a:cubicBezTo>
                                            <a:lnTo>
                                              <a:pt x="6887" y="20675"/>
                                            </a:lnTo>
                                            <a:cubicBezTo>
                                              <a:pt x="6880" y="20668"/>
                                              <a:pt x="6873" y="20661"/>
                                              <a:pt x="6866" y="20655"/>
                                            </a:cubicBezTo>
                                            <a:cubicBezTo>
                                              <a:pt x="6866" y="20655"/>
                                              <a:pt x="6866" y="20655"/>
                                              <a:pt x="6866" y="20655"/>
                                            </a:cubicBezTo>
                                            <a:cubicBezTo>
                                              <a:pt x="6866" y="20655"/>
                                              <a:pt x="6866" y="20661"/>
                                              <a:pt x="6866" y="20661"/>
                                            </a:cubicBezTo>
                                            <a:cubicBezTo>
                                              <a:pt x="6873" y="20661"/>
                                              <a:pt x="6873" y="20668"/>
                                              <a:pt x="6880" y="20668"/>
                                            </a:cubicBezTo>
                                            <a:cubicBezTo>
                                              <a:pt x="6887" y="20668"/>
                                              <a:pt x="6887" y="20675"/>
                                              <a:pt x="6894" y="20675"/>
                                            </a:cubicBezTo>
                                            <a:lnTo>
                                              <a:pt x="6894" y="20675"/>
                                            </a:lnTo>
                                            <a:cubicBezTo>
                                              <a:pt x="6894" y="20668"/>
                                              <a:pt x="6901" y="20668"/>
                                              <a:pt x="6908" y="20668"/>
                                            </a:cubicBezTo>
                                            <a:cubicBezTo>
                                              <a:pt x="6908" y="20668"/>
                                              <a:pt x="6908" y="20661"/>
                                              <a:pt x="6908" y="20655"/>
                                            </a:cubicBezTo>
                                            <a:cubicBezTo>
                                              <a:pt x="6915" y="20661"/>
                                              <a:pt x="6915" y="20661"/>
                                              <a:pt x="6908" y="20655"/>
                                            </a:cubicBezTo>
                                            <a:cubicBezTo>
                                              <a:pt x="6908" y="20655"/>
                                              <a:pt x="6908" y="20655"/>
                                              <a:pt x="6908" y="20655"/>
                                            </a:cubicBezTo>
                                            <a:close/>
                                            <a:moveTo>
                                              <a:pt x="8140" y="19455"/>
                                            </a:moveTo>
                                            <a:cubicBezTo>
                                              <a:pt x="8133" y="19461"/>
                                              <a:pt x="8119" y="19468"/>
                                              <a:pt x="8112" y="19475"/>
                                            </a:cubicBezTo>
                                            <a:lnTo>
                                              <a:pt x="8112" y="19475"/>
                                            </a:lnTo>
                                            <a:cubicBezTo>
                                              <a:pt x="8105" y="19468"/>
                                              <a:pt x="8098" y="19461"/>
                                              <a:pt x="8085" y="19455"/>
                                            </a:cubicBezTo>
                                            <a:cubicBezTo>
                                              <a:pt x="8085" y="19455"/>
                                              <a:pt x="8085" y="19455"/>
                                              <a:pt x="8085" y="19455"/>
                                            </a:cubicBezTo>
                                            <a:cubicBezTo>
                                              <a:pt x="8085" y="19455"/>
                                              <a:pt x="8085" y="19461"/>
                                              <a:pt x="8078" y="19461"/>
                                            </a:cubicBezTo>
                                            <a:cubicBezTo>
                                              <a:pt x="8085" y="19461"/>
                                              <a:pt x="8092" y="19468"/>
                                              <a:pt x="8092" y="19468"/>
                                            </a:cubicBezTo>
                                            <a:cubicBezTo>
                                              <a:pt x="8098" y="19475"/>
                                              <a:pt x="8098" y="19475"/>
                                              <a:pt x="8105" y="19482"/>
                                            </a:cubicBezTo>
                                            <a:lnTo>
                                              <a:pt x="8105" y="19482"/>
                                            </a:lnTo>
                                            <a:cubicBezTo>
                                              <a:pt x="8112" y="19475"/>
                                              <a:pt x="8112" y="19475"/>
                                              <a:pt x="8119" y="19468"/>
                                            </a:cubicBezTo>
                                            <a:cubicBezTo>
                                              <a:pt x="8126" y="19461"/>
                                              <a:pt x="8133" y="19461"/>
                                              <a:pt x="8133" y="19461"/>
                                            </a:cubicBezTo>
                                            <a:cubicBezTo>
                                              <a:pt x="8147" y="19461"/>
                                              <a:pt x="8147" y="19461"/>
                                              <a:pt x="8140" y="19455"/>
                                            </a:cubicBezTo>
                                            <a:cubicBezTo>
                                              <a:pt x="8147" y="19455"/>
                                              <a:pt x="8147" y="19455"/>
                                              <a:pt x="8140" y="19455"/>
                                            </a:cubicBezTo>
                                            <a:close/>
                                            <a:moveTo>
                                              <a:pt x="6316" y="19408"/>
                                            </a:moveTo>
                                            <a:cubicBezTo>
                                              <a:pt x="6281" y="19421"/>
                                              <a:pt x="6247" y="19435"/>
                                              <a:pt x="6206" y="19441"/>
                                            </a:cubicBezTo>
                                            <a:cubicBezTo>
                                              <a:pt x="6164" y="19448"/>
                                              <a:pt x="6123" y="19448"/>
                                              <a:pt x="6089" y="19448"/>
                                            </a:cubicBezTo>
                                            <a:cubicBezTo>
                                              <a:pt x="6054" y="19441"/>
                                              <a:pt x="6020" y="19435"/>
                                              <a:pt x="5985" y="19421"/>
                                            </a:cubicBezTo>
                                            <a:cubicBezTo>
                                              <a:pt x="5978" y="19421"/>
                                              <a:pt x="5978" y="19415"/>
                                              <a:pt x="5972" y="19415"/>
                                            </a:cubicBezTo>
                                            <a:cubicBezTo>
                                              <a:pt x="5965" y="19408"/>
                                              <a:pt x="5951" y="19401"/>
                                              <a:pt x="5944" y="19401"/>
                                            </a:cubicBezTo>
                                            <a:cubicBezTo>
                                              <a:pt x="5951" y="19421"/>
                                              <a:pt x="5965" y="19441"/>
                                              <a:pt x="5972" y="19455"/>
                                            </a:cubicBezTo>
                                            <a:cubicBezTo>
                                              <a:pt x="5978" y="19461"/>
                                              <a:pt x="5978" y="19468"/>
                                              <a:pt x="5985" y="19475"/>
                                            </a:cubicBezTo>
                                            <a:cubicBezTo>
                                              <a:pt x="6013" y="19508"/>
                                              <a:pt x="6047" y="19535"/>
                                              <a:pt x="6089" y="19549"/>
                                            </a:cubicBezTo>
                                            <a:cubicBezTo>
                                              <a:pt x="6130" y="19569"/>
                                              <a:pt x="6185" y="19575"/>
                                              <a:pt x="6233" y="19562"/>
                                            </a:cubicBezTo>
                                            <a:cubicBezTo>
                                              <a:pt x="6261" y="19555"/>
                                              <a:pt x="6288" y="19542"/>
                                              <a:pt x="6316" y="19528"/>
                                            </a:cubicBezTo>
                                            <a:cubicBezTo>
                                              <a:pt x="6391" y="19482"/>
                                              <a:pt x="6440" y="19394"/>
                                              <a:pt x="6433" y="19301"/>
                                            </a:cubicBezTo>
                                            <a:cubicBezTo>
                                              <a:pt x="6405" y="19347"/>
                                              <a:pt x="6364" y="19381"/>
                                              <a:pt x="6316" y="19408"/>
                                            </a:cubicBezTo>
                                            <a:close/>
                                            <a:moveTo>
                                              <a:pt x="9165" y="20125"/>
                                            </a:moveTo>
                                            <a:cubicBezTo>
                                              <a:pt x="9227" y="20185"/>
                                              <a:pt x="9296" y="20299"/>
                                              <a:pt x="9303" y="20387"/>
                                            </a:cubicBezTo>
                                            <a:lnTo>
                                              <a:pt x="9303" y="20413"/>
                                            </a:lnTo>
                                            <a:cubicBezTo>
                                              <a:pt x="9303" y="20420"/>
                                              <a:pt x="9303" y="20427"/>
                                              <a:pt x="9303" y="20434"/>
                                            </a:cubicBezTo>
                                            <a:cubicBezTo>
                                              <a:pt x="9227" y="20407"/>
                                              <a:pt x="9159" y="20293"/>
                                              <a:pt x="9124" y="20199"/>
                                            </a:cubicBezTo>
                                            <a:cubicBezTo>
                                              <a:pt x="9131" y="20226"/>
                                              <a:pt x="9138" y="20253"/>
                                              <a:pt x="9152" y="20279"/>
                                            </a:cubicBezTo>
                                            <a:cubicBezTo>
                                              <a:pt x="9207" y="20420"/>
                                              <a:pt x="9310" y="20588"/>
                                              <a:pt x="9427" y="20628"/>
                                            </a:cubicBezTo>
                                            <a:cubicBezTo>
                                              <a:pt x="9461" y="20467"/>
                                              <a:pt x="9269" y="20212"/>
                                              <a:pt x="9165" y="20125"/>
                                            </a:cubicBezTo>
                                            <a:close/>
                                            <a:moveTo>
                                              <a:pt x="5510" y="18536"/>
                                            </a:moveTo>
                                            <a:cubicBezTo>
                                              <a:pt x="5517" y="18530"/>
                                              <a:pt x="5524" y="18523"/>
                                              <a:pt x="5531" y="18523"/>
                                            </a:cubicBezTo>
                                            <a:cubicBezTo>
                                              <a:pt x="5524" y="18523"/>
                                              <a:pt x="5517" y="18523"/>
                                              <a:pt x="5510" y="18523"/>
                                            </a:cubicBezTo>
                                            <a:cubicBezTo>
                                              <a:pt x="5414" y="18536"/>
                                              <a:pt x="5331" y="18597"/>
                                              <a:pt x="5297" y="18684"/>
                                            </a:cubicBezTo>
                                            <a:cubicBezTo>
                                              <a:pt x="5263" y="18791"/>
                                              <a:pt x="5304" y="18905"/>
                                              <a:pt x="5400" y="18965"/>
                                            </a:cubicBezTo>
                                            <a:cubicBezTo>
                                              <a:pt x="5366" y="18892"/>
                                              <a:pt x="5359" y="18798"/>
                                              <a:pt x="5386" y="18704"/>
                                            </a:cubicBezTo>
                                            <a:cubicBezTo>
                                              <a:pt x="5414" y="18637"/>
                                              <a:pt x="5462" y="18577"/>
                                              <a:pt x="5510" y="18536"/>
                                            </a:cubicBezTo>
                                            <a:close/>
                                            <a:moveTo>
                                              <a:pt x="7073" y="20427"/>
                                            </a:moveTo>
                                            <a:cubicBezTo>
                                              <a:pt x="7059" y="20434"/>
                                              <a:pt x="7045" y="20440"/>
                                              <a:pt x="7032" y="20447"/>
                                            </a:cubicBezTo>
                                            <a:cubicBezTo>
                                              <a:pt x="7032" y="20434"/>
                                              <a:pt x="7038" y="20413"/>
                                              <a:pt x="7038" y="20400"/>
                                            </a:cubicBezTo>
                                            <a:cubicBezTo>
                                              <a:pt x="7038" y="20293"/>
                                              <a:pt x="6976" y="20199"/>
                                              <a:pt x="6901" y="20199"/>
                                            </a:cubicBezTo>
                                            <a:lnTo>
                                              <a:pt x="6901" y="20199"/>
                                            </a:lnTo>
                                            <a:cubicBezTo>
                                              <a:pt x="6825" y="20199"/>
                                              <a:pt x="6763" y="20286"/>
                                              <a:pt x="6763" y="20400"/>
                                            </a:cubicBezTo>
                                            <a:cubicBezTo>
                                              <a:pt x="6763" y="20413"/>
                                              <a:pt x="6763" y="20434"/>
                                              <a:pt x="6770" y="20447"/>
                                            </a:cubicBezTo>
                                            <a:cubicBezTo>
                                              <a:pt x="6756" y="20440"/>
                                              <a:pt x="6742" y="20434"/>
                                              <a:pt x="6729" y="20427"/>
                                            </a:cubicBezTo>
                                            <a:cubicBezTo>
                                              <a:pt x="6625" y="20393"/>
                                              <a:pt x="6515" y="20427"/>
                                              <a:pt x="6495" y="20494"/>
                                            </a:cubicBezTo>
                                            <a:cubicBezTo>
                                              <a:pt x="6474" y="20568"/>
                                              <a:pt x="6536" y="20655"/>
                                              <a:pt x="6646" y="20688"/>
                                            </a:cubicBezTo>
                                            <a:cubicBezTo>
                                              <a:pt x="6660" y="20695"/>
                                              <a:pt x="6681" y="20695"/>
                                              <a:pt x="6694" y="20702"/>
                                            </a:cubicBezTo>
                                            <a:cubicBezTo>
                                              <a:pt x="6681" y="20715"/>
                                              <a:pt x="6674" y="20722"/>
                                              <a:pt x="6660" y="20735"/>
                                            </a:cubicBezTo>
                                            <a:cubicBezTo>
                                              <a:pt x="6591" y="20822"/>
                                              <a:pt x="6591" y="20930"/>
                                              <a:pt x="6653" y="20977"/>
                                            </a:cubicBezTo>
                                            <a:cubicBezTo>
                                              <a:pt x="6715" y="21023"/>
                                              <a:pt x="6818" y="20983"/>
                                              <a:pt x="6887" y="20896"/>
                                            </a:cubicBezTo>
                                            <a:cubicBezTo>
                                              <a:pt x="6894" y="20883"/>
                                              <a:pt x="6908" y="20869"/>
                                              <a:pt x="6915" y="20856"/>
                                            </a:cubicBezTo>
                                            <a:lnTo>
                                              <a:pt x="6915" y="20856"/>
                                            </a:lnTo>
                                            <a:cubicBezTo>
                                              <a:pt x="6921" y="20869"/>
                                              <a:pt x="6928" y="20883"/>
                                              <a:pt x="6942" y="20896"/>
                                            </a:cubicBezTo>
                                            <a:cubicBezTo>
                                              <a:pt x="7011" y="20983"/>
                                              <a:pt x="7114" y="21017"/>
                                              <a:pt x="7176" y="20977"/>
                                            </a:cubicBezTo>
                                            <a:cubicBezTo>
                                              <a:pt x="7238" y="20930"/>
                                              <a:pt x="7238" y="20822"/>
                                              <a:pt x="7169" y="20735"/>
                                            </a:cubicBezTo>
                                            <a:cubicBezTo>
                                              <a:pt x="7162" y="20722"/>
                                              <a:pt x="7149" y="20708"/>
                                              <a:pt x="7135" y="20702"/>
                                            </a:cubicBezTo>
                                            <a:cubicBezTo>
                                              <a:pt x="7149" y="20702"/>
                                              <a:pt x="7169" y="20695"/>
                                              <a:pt x="7183" y="20688"/>
                                            </a:cubicBezTo>
                                            <a:cubicBezTo>
                                              <a:pt x="7293" y="20655"/>
                                              <a:pt x="7355" y="20568"/>
                                              <a:pt x="7334" y="20494"/>
                                            </a:cubicBezTo>
                                            <a:cubicBezTo>
                                              <a:pt x="7286" y="20427"/>
                                              <a:pt x="7176" y="20393"/>
                                              <a:pt x="7073" y="20427"/>
                                            </a:cubicBezTo>
                                            <a:close/>
                                            <a:moveTo>
                                              <a:pt x="7038" y="20688"/>
                                            </a:moveTo>
                                            <a:cubicBezTo>
                                              <a:pt x="7032" y="20688"/>
                                              <a:pt x="7025" y="20695"/>
                                              <a:pt x="7011" y="20695"/>
                                            </a:cubicBezTo>
                                            <a:cubicBezTo>
                                              <a:pt x="7018" y="20702"/>
                                              <a:pt x="7025" y="20708"/>
                                              <a:pt x="7025" y="20715"/>
                                            </a:cubicBezTo>
                                            <a:cubicBezTo>
                                              <a:pt x="7059" y="20762"/>
                                              <a:pt x="7059" y="20822"/>
                                              <a:pt x="7025" y="20849"/>
                                            </a:cubicBezTo>
                                            <a:cubicBezTo>
                                              <a:pt x="6990" y="20876"/>
                                              <a:pt x="6935" y="20856"/>
                                              <a:pt x="6894" y="20802"/>
                                            </a:cubicBezTo>
                                            <a:cubicBezTo>
                                              <a:pt x="6887" y="20796"/>
                                              <a:pt x="6887" y="20789"/>
                                              <a:pt x="6880" y="20782"/>
                                            </a:cubicBezTo>
                                            <a:lnTo>
                                              <a:pt x="6880" y="20782"/>
                                            </a:lnTo>
                                            <a:cubicBezTo>
                                              <a:pt x="6873" y="20789"/>
                                              <a:pt x="6873" y="20796"/>
                                              <a:pt x="6866" y="20802"/>
                                            </a:cubicBezTo>
                                            <a:cubicBezTo>
                                              <a:pt x="6832" y="20849"/>
                                              <a:pt x="6770" y="20869"/>
                                              <a:pt x="6736" y="20849"/>
                                            </a:cubicBezTo>
                                            <a:cubicBezTo>
                                              <a:pt x="6701" y="20822"/>
                                              <a:pt x="6701" y="20769"/>
                                              <a:pt x="6736" y="20715"/>
                                            </a:cubicBezTo>
                                            <a:cubicBezTo>
                                              <a:pt x="6742" y="20708"/>
                                              <a:pt x="6749" y="20702"/>
                                              <a:pt x="6749" y="20695"/>
                                            </a:cubicBezTo>
                                            <a:cubicBezTo>
                                              <a:pt x="6742" y="20695"/>
                                              <a:pt x="6736" y="20695"/>
                                              <a:pt x="6722" y="20688"/>
                                            </a:cubicBezTo>
                                            <a:cubicBezTo>
                                              <a:pt x="6660" y="20668"/>
                                              <a:pt x="6625" y="20621"/>
                                              <a:pt x="6639" y="20581"/>
                                            </a:cubicBezTo>
                                            <a:cubicBezTo>
                                              <a:pt x="6653" y="20541"/>
                                              <a:pt x="6708" y="20527"/>
                                              <a:pt x="6770" y="20541"/>
                                            </a:cubicBezTo>
                                            <a:cubicBezTo>
                                              <a:pt x="6777" y="20541"/>
                                              <a:pt x="6784" y="20547"/>
                                              <a:pt x="6798" y="20547"/>
                                            </a:cubicBezTo>
                                            <a:cubicBezTo>
                                              <a:pt x="6798" y="20541"/>
                                              <a:pt x="6798" y="20534"/>
                                              <a:pt x="6798" y="20521"/>
                                            </a:cubicBezTo>
                                            <a:cubicBezTo>
                                              <a:pt x="6798" y="20460"/>
                                              <a:pt x="6832" y="20413"/>
                                              <a:pt x="6873" y="20413"/>
                                            </a:cubicBezTo>
                                            <a:lnTo>
                                              <a:pt x="6873" y="20413"/>
                                            </a:lnTo>
                                            <a:cubicBezTo>
                                              <a:pt x="6915" y="20413"/>
                                              <a:pt x="6949" y="20460"/>
                                              <a:pt x="6949" y="20521"/>
                                            </a:cubicBezTo>
                                            <a:cubicBezTo>
                                              <a:pt x="6949" y="20527"/>
                                              <a:pt x="6949" y="20541"/>
                                              <a:pt x="6949" y="20547"/>
                                            </a:cubicBezTo>
                                            <a:cubicBezTo>
                                              <a:pt x="6956" y="20541"/>
                                              <a:pt x="6963" y="20541"/>
                                              <a:pt x="6976" y="20541"/>
                                            </a:cubicBezTo>
                                            <a:cubicBezTo>
                                              <a:pt x="7038" y="20521"/>
                                              <a:pt x="7094" y="20541"/>
                                              <a:pt x="7107" y="20581"/>
                                            </a:cubicBezTo>
                                            <a:cubicBezTo>
                                              <a:pt x="7135" y="20621"/>
                                              <a:pt x="7094" y="20668"/>
                                              <a:pt x="7038" y="20688"/>
                                            </a:cubicBezTo>
                                            <a:close/>
                                            <a:moveTo>
                                              <a:pt x="5992" y="19294"/>
                                            </a:moveTo>
                                            <a:cubicBezTo>
                                              <a:pt x="5999" y="19294"/>
                                              <a:pt x="5999" y="19287"/>
                                              <a:pt x="6006" y="19280"/>
                                            </a:cubicBezTo>
                                            <a:cubicBezTo>
                                              <a:pt x="5999" y="19280"/>
                                              <a:pt x="5999" y="19280"/>
                                              <a:pt x="5992" y="19280"/>
                                            </a:cubicBezTo>
                                            <a:cubicBezTo>
                                              <a:pt x="5985" y="19280"/>
                                              <a:pt x="5985" y="19280"/>
                                              <a:pt x="5978" y="19280"/>
                                            </a:cubicBezTo>
                                            <a:cubicBezTo>
                                              <a:pt x="5916" y="19280"/>
                                              <a:pt x="5855" y="19267"/>
                                              <a:pt x="5799" y="19234"/>
                                            </a:cubicBezTo>
                                            <a:cubicBezTo>
                                              <a:pt x="5765" y="19220"/>
                                              <a:pt x="5731" y="19193"/>
                                              <a:pt x="5703" y="19173"/>
                                            </a:cubicBezTo>
                                            <a:cubicBezTo>
                                              <a:pt x="5607" y="19093"/>
                                              <a:pt x="5559" y="18992"/>
                                              <a:pt x="5545" y="18892"/>
                                            </a:cubicBezTo>
                                            <a:cubicBezTo>
                                              <a:pt x="5538" y="18905"/>
                                              <a:pt x="5524" y="18925"/>
                                              <a:pt x="5524" y="18939"/>
                                            </a:cubicBezTo>
                                            <a:cubicBezTo>
                                              <a:pt x="5490" y="19019"/>
                                              <a:pt x="5497" y="19099"/>
                                              <a:pt x="5524" y="19173"/>
                                            </a:cubicBezTo>
                                            <a:cubicBezTo>
                                              <a:pt x="5545" y="19213"/>
                                              <a:pt x="5572" y="19254"/>
                                              <a:pt x="5607" y="19280"/>
                                            </a:cubicBezTo>
                                            <a:cubicBezTo>
                                              <a:pt x="5662" y="19327"/>
                                              <a:pt x="5731" y="19347"/>
                                              <a:pt x="5806" y="19347"/>
                                            </a:cubicBezTo>
                                            <a:cubicBezTo>
                                              <a:pt x="5868" y="19347"/>
                                              <a:pt x="5930" y="19327"/>
                                              <a:pt x="5985" y="19294"/>
                                            </a:cubicBezTo>
                                            <a:cubicBezTo>
                                              <a:pt x="5978" y="19301"/>
                                              <a:pt x="5985" y="19294"/>
                                              <a:pt x="5992" y="19294"/>
                                            </a:cubicBezTo>
                                            <a:close/>
                                            <a:moveTo>
                                              <a:pt x="3294" y="2816"/>
                                            </a:moveTo>
                                            <a:cubicBezTo>
                                              <a:pt x="3301" y="2836"/>
                                              <a:pt x="3315" y="2856"/>
                                              <a:pt x="3335" y="2869"/>
                                            </a:cubicBezTo>
                                            <a:cubicBezTo>
                                              <a:pt x="3363" y="2896"/>
                                              <a:pt x="3397" y="2903"/>
                                              <a:pt x="3438" y="2903"/>
                                            </a:cubicBezTo>
                                            <a:cubicBezTo>
                                              <a:pt x="3473" y="2903"/>
                                              <a:pt x="3500" y="2896"/>
                                              <a:pt x="3535" y="2876"/>
                                            </a:cubicBezTo>
                                            <a:cubicBezTo>
                                              <a:pt x="3535" y="2876"/>
                                              <a:pt x="3542" y="2869"/>
                                              <a:pt x="3542" y="2869"/>
                                            </a:cubicBezTo>
                                            <a:cubicBezTo>
                                              <a:pt x="3542" y="2869"/>
                                              <a:pt x="3549" y="2863"/>
                                              <a:pt x="3549" y="2863"/>
                                            </a:cubicBezTo>
                                            <a:cubicBezTo>
                                              <a:pt x="3549" y="2863"/>
                                              <a:pt x="3542" y="2863"/>
                                              <a:pt x="3542" y="2863"/>
                                            </a:cubicBezTo>
                                            <a:cubicBezTo>
                                              <a:pt x="3542" y="2863"/>
                                              <a:pt x="3535" y="2863"/>
                                              <a:pt x="3535" y="2863"/>
                                            </a:cubicBezTo>
                                            <a:cubicBezTo>
                                              <a:pt x="3507" y="2863"/>
                                              <a:pt x="3473" y="2856"/>
                                              <a:pt x="3438" y="2842"/>
                                            </a:cubicBezTo>
                                            <a:cubicBezTo>
                                              <a:pt x="3418" y="2836"/>
                                              <a:pt x="3404" y="2822"/>
                                              <a:pt x="3390" y="2809"/>
                                            </a:cubicBezTo>
                                            <a:cubicBezTo>
                                              <a:pt x="3342" y="2769"/>
                                              <a:pt x="3315" y="2715"/>
                                              <a:pt x="3308" y="2668"/>
                                            </a:cubicBezTo>
                                            <a:cubicBezTo>
                                              <a:pt x="3301" y="2675"/>
                                              <a:pt x="3301" y="2682"/>
                                              <a:pt x="3294" y="2695"/>
                                            </a:cubicBezTo>
                                            <a:cubicBezTo>
                                              <a:pt x="3280" y="2735"/>
                                              <a:pt x="3280" y="2782"/>
                                              <a:pt x="3294" y="2816"/>
                                            </a:cubicBezTo>
                                            <a:close/>
                                            <a:moveTo>
                                              <a:pt x="3239" y="2708"/>
                                            </a:moveTo>
                                            <a:cubicBezTo>
                                              <a:pt x="3218" y="2668"/>
                                              <a:pt x="3218" y="2621"/>
                                              <a:pt x="3232" y="2574"/>
                                            </a:cubicBezTo>
                                            <a:cubicBezTo>
                                              <a:pt x="3246" y="2541"/>
                                              <a:pt x="3266" y="2507"/>
                                              <a:pt x="3294" y="2487"/>
                                            </a:cubicBezTo>
                                            <a:cubicBezTo>
                                              <a:pt x="3301" y="2487"/>
                                              <a:pt x="3301" y="2480"/>
                                              <a:pt x="3308" y="2480"/>
                                            </a:cubicBezTo>
                                            <a:cubicBezTo>
                                              <a:pt x="3301" y="2480"/>
                                              <a:pt x="3301" y="2480"/>
                                              <a:pt x="3294" y="2480"/>
                                            </a:cubicBezTo>
                                            <a:cubicBezTo>
                                              <a:pt x="3246" y="2487"/>
                                              <a:pt x="3204" y="2521"/>
                                              <a:pt x="3184" y="2568"/>
                                            </a:cubicBezTo>
                                            <a:cubicBezTo>
                                              <a:pt x="3170" y="2621"/>
                                              <a:pt x="3191" y="2675"/>
                                              <a:pt x="3239" y="2708"/>
                                            </a:cubicBezTo>
                                            <a:close/>
                                            <a:moveTo>
                                              <a:pt x="2791" y="3607"/>
                                            </a:moveTo>
                                            <a:cubicBezTo>
                                              <a:pt x="2805" y="3613"/>
                                              <a:pt x="2826" y="3613"/>
                                              <a:pt x="2840" y="3620"/>
                                            </a:cubicBezTo>
                                            <a:cubicBezTo>
                                              <a:pt x="2826" y="3634"/>
                                              <a:pt x="2819" y="3640"/>
                                              <a:pt x="2805" y="3654"/>
                                            </a:cubicBezTo>
                                            <a:cubicBezTo>
                                              <a:pt x="2736" y="3741"/>
                                              <a:pt x="2736" y="3848"/>
                                              <a:pt x="2798" y="3895"/>
                                            </a:cubicBezTo>
                                            <a:cubicBezTo>
                                              <a:pt x="2860" y="3942"/>
                                              <a:pt x="2963" y="3902"/>
                                              <a:pt x="3032" y="3815"/>
                                            </a:cubicBezTo>
                                            <a:cubicBezTo>
                                              <a:pt x="3039" y="3801"/>
                                              <a:pt x="3053" y="3788"/>
                                              <a:pt x="3060" y="3774"/>
                                            </a:cubicBezTo>
                                            <a:lnTo>
                                              <a:pt x="3060" y="3774"/>
                                            </a:lnTo>
                                            <a:cubicBezTo>
                                              <a:pt x="3067" y="3788"/>
                                              <a:pt x="3074" y="3801"/>
                                              <a:pt x="3087" y="3815"/>
                                            </a:cubicBezTo>
                                            <a:cubicBezTo>
                                              <a:pt x="3156" y="3902"/>
                                              <a:pt x="3259" y="3935"/>
                                              <a:pt x="3321" y="3895"/>
                                            </a:cubicBezTo>
                                            <a:cubicBezTo>
                                              <a:pt x="3383" y="3848"/>
                                              <a:pt x="3383" y="3741"/>
                                              <a:pt x="3315" y="3654"/>
                                            </a:cubicBezTo>
                                            <a:cubicBezTo>
                                              <a:pt x="3308" y="3640"/>
                                              <a:pt x="3294" y="3627"/>
                                              <a:pt x="3280" y="3620"/>
                                            </a:cubicBezTo>
                                            <a:cubicBezTo>
                                              <a:pt x="3294" y="3620"/>
                                              <a:pt x="3315" y="3613"/>
                                              <a:pt x="3328" y="3607"/>
                                            </a:cubicBezTo>
                                            <a:cubicBezTo>
                                              <a:pt x="3432" y="3573"/>
                                              <a:pt x="3500" y="3486"/>
                                              <a:pt x="3480" y="3412"/>
                                            </a:cubicBezTo>
                                            <a:cubicBezTo>
                                              <a:pt x="3459" y="3339"/>
                                              <a:pt x="3349" y="3312"/>
                                              <a:pt x="3246" y="3345"/>
                                            </a:cubicBezTo>
                                            <a:cubicBezTo>
                                              <a:pt x="3232" y="3352"/>
                                              <a:pt x="3218" y="3359"/>
                                              <a:pt x="3204" y="3365"/>
                                            </a:cubicBezTo>
                                            <a:cubicBezTo>
                                              <a:pt x="3204" y="3352"/>
                                              <a:pt x="3211" y="3332"/>
                                              <a:pt x="3211" y="3318"/>
                                            </a:cubicBezTo>
                                            <a:cubicBezTo>
                                              <a:pt x="3211" y="3211"/>
                                              <a:pt x="3149" y="3117"/>
                                              <a:pt x="3074" y="3117"/>
                                            </a:cubicBezTo>
                                            <a:cubicBezTo>
                                              <a:pt x="2998" y="3117"/>
                                              <a:pt x="2936" y="3204"/>
                                              <a:pt x="2936" y="3318"/>
                                            </a:cubicBezTo>
                                            <a:cubicBezTo>
                                              <a:pt x="2936" y="3332"/>
                                              <a:pt x="2936" y="3352"/>
                                              <a:pt x="2943" y="3365"/>
                                            </a:cubicBezTo>
                                            <a:cubicBezTo>
                                              <a:pt x="2929" y="3359"/>
                                              <a:pt x="2915" y="3352"/>
                                              <a:pt x="2902" y="3345"/>
                                            </a:cubicBezTo>
                                            <a:cubicBezTo>
                                              <a:pt x="2791" y="3312"/>
                                              <a:pt x="2688" y="3345"/>
                                              <a:pt x="2668" y="3412"/>
                                            </a:cubicBezTo>
                                            <a:cubicBezTo>
                                              <a:pt x="2612" y="3486"/>
                                              <a:pt x="2681" y="3573"/>
                                              <a:pt x="2791" y="3607"/>
                                            </a:cubicBezTo>
                                            <a:close/>
                                            <a:moveTo>
                                              <a:pt x="2826" y="3499"/>
                                            </a:moveTo>
                                            <a:cubicBezTo>
                                              <a:pt x="2840" y="3459"/>
                                              <a:pt x="2895" y="3446"/>
                                              <a:pt x="2957" y="3459"/>
                                            </a:cubicBezTo>
                                            <a:cubicBezTo>
                                              <a:pt x="2963" y="3459"/>
                                              <a:pt x="2970" y="3466"/>
                                              <a:pt x="2984" y="3466"/>
                                            </a:cubicBezTo>
                                            <a:cubicBezTo>
                                              <a:pt x="2984" y="3459"/>
                                              <a:pt x="2984" y="3453"/>
                                              <a:pt x="2984" y="3439"/>
                                            </a:cubicBezTo>
                                            <a:cubicBezTo>
                                              <a:pt x="2984" y="3379"/>
                                              <a:pt x="3019" y="3332"/>
                                              <a:pt x="3060" y="3332"/>
                                            </a:cubicBezTo>
                                            <a:cubicBezTo>
                                              <a:pt x="3101" y="3332"/>
                                              <a:pt x="3136" y="3379"/>
                                              <a:pt x="3136" y="3439"/>
                                            </a:cubicBezTo>
                                            <a:cubicBezTo>
                                              <a:pt x="3136" y="3446"/>
                                              <a:pt x="3136" y="3459"/>
                                              <a:pt x="3136" y="3466"/>
                                            </a:cubicBezTo>
                                            <a:cubicBezTo>
                                              <a:pt x="3142" y="3459"/>
                                              <a:pt x="3149" y="3459"/>
                                              <a:pt x="3163" y="3459"/>
                                            </a:cubicBezTo>
                                            <a:cubicBezTo>
                                              <a:pt x="3225" y="3439"/>
                                              <a:pt x="3280" y="3459"/>
                                              <a:pt x="3294" y="3499"/>
                                            </a:cubicBezTo>
                                            <a:cubicBezTo>
                                              <a:pt x="3308" y="3540"/>
                                              <a:pt x="3273" y="3587"/>
                                              <a:pt x="3211" y="3607"/>
                                            </a:cubicBezTo>
                                            <a:cubicBezTo>
                                              <a:pt x="3204" y="3607"/>
                                              <a:pt x="3198" y="3613"/>
                                              <a:pt x="3184" y="3613"/>
                                            </a:cubicBezTo>
                                            <a:cubicBezTo>
                                              <a:pt x="3191" y="3620"/>
                                              <a:pt x="3198" y="3627"/>
                                              <a:pt x="3198" y="3634"/>
                                            </a:cubicBezTo>
                                            <a:cubicBezTo>
                                              <a:pt x="3232" y="3680"/>
                                              <a:pt x="3232" y="3741"/>
                                              <a:pt x="3198" y="3768"/>
                                            </a:cubicBezTo>
                                            <a:cubicBezTo>
                                              <a:pt x="3163" y="3794"/>
                                              <a:pt x="3108" y="3774"/>
                                              <a:pt x="3067" y="3721"/>
                                            </a:cubicBezTo>
                                            <a:cubicBezTo>
                                              <a:pt x="3060" y="3714"/>
                                              <a:pt x="3060" y="3707"/>
                                              <a:pt x="3053" y="3701"/>
                                            </a:cubicBezTo>
                                            <a:cubicBezTo>
                                              <a:pt x="3046" y="3707"/>
                                              <a:pt x="3046" y="3714"/>
                                              <a:pt x="3039" y="3721"/>
                                            </a:cubicBezTo>
                                            <a:cubicBezTo>
                                              <a:pt x="3005" y="3768"/>
                                              <a:pt x="2943" y="3788"/>
                                              <a:pt x="2908" y="3768"/>
                                            </a:cubicBezTo>
                                            <a:cubicBezTo>
                                              <a:pt x="2874" y="3741"/>
                                              <a:pt x="2874" y="3687"/>
                                              <a:pt x="2908" y="3634"/>
                                            </a:cubicBezTo>
                                            <a:cubicBezTo>
                                              <a:pt x="2915" y="3627"/>
                                              <a:pt x="2922" y="3620"/>
                                              <a:pt x="2922" y="3613"/>
                                            </a:cubicBezTo>
                                            <a:cubicBezTo>
                                              <a:pt x="2915" y="3613"/>
                                              <a:pt x="2908" y="3613"/>
                                              <a:pt x="2895" y="3607"/>
                                            </a:cubicBezTo>
                                            <a:cubicBezTo>
                                              <a:pt x="2853" y="3587"/>
                                              <a:pt x="2812" y="3540"/>
                                              <a:pt x="2826" y="3499"/>
                                            </a:cubicBezTo>
                                            <a:close/>
                                            <a:moveTo>
                                              <a:pt x="3060" y="3593"/>
                                            </a:moveTo>
                                            <a:cubicBezTo>
                                              <a:pt x="3060" y="3587"/>
                                              <a:pt x="3067" y="3587"/>
                                              <a:pt x="3074" y="3587"/>
                                            </a:cubicBezTo>
                                            <a:cubicBezTo>
                                              <a:pt x="3081" y="3587"/>
                                              <a:pt x="3081" y="3580"/>
                                              <a:pt x="3087" y="3580"/>
                                            </a:cubicBezTo>
                                            <a:cubicBezTo>
                                              <a:pt x="3087" y="3580"/>
                                              <a:pt x="3087" y="3573"/>
                                              <a:pt x="3087" y="3573"/>
                                            </a:cubicBezTo>
                                            <a:cubicBezTo>
                                              <a:pt x="3087" y="3573"/>
                                              <a:pt x="3087" y="3573"/>
                                              <a:pt x="3087" y="3573"/>
                                            </a:cubicBezTo>
                                            <a:cubicBezTo>
                                              <a:pt x="3067" y="3580"/>
                                              <a:pt x="3060" y="3580"/>
                                              <a:pt x="3060" y="3593"/>
                                            </a:cubicBezTo>
                                            <a:cubicBezTo>
                                              <a:pt x="3053" y="3580"/>
                                              <a:pt x="3046" y="3573"/>
                                              <a:pt x="3039" y="3573"/>
                                            </a:cubicBezTo>
                                            <a:cubicBezTo>
                                              <a:pt x="3039" y="3573"/>
                                              <a:pt x="3039" y="3573"/>
                                              <a:pt x="3039" y="3573"/>
                                            </a:cubicBezTo>
                                            <a:cubicBezTo>
                                              <a:pt x="3039" y="3573"/>
                                              <a:pt x="3039" y="3580"/>
                                              <a:pt x="3039" y="3580"/>
                                            </a:cubicBezTo>
                                            <a:cubicBezTo>
                                              <a:pt x="3046" y="3580"/>
                                              <a:pt x="3046" y="3587"/>
                                              <a:pt x="3053" y="3587"/>
                                            </a:cubicBezTo>
                                            <a:cubicBezTo>
                                              <a:pt x="3053" y="3587"/>
                                              <a:pt x="3053" y="3593"/>
                                              <a:pt x="3060" y="3593"/>
                                            </a:cubicBezTo>
                                            <a:close/>
                                            <a:moveTo>
                                              <a:pt x="2557" y="5537"/>
                                            </a:moveTo>
                                            <a:cubicBezTo>
                                              <a:pt x="2516" y="5491"/>
                                              <a:pt x="2468" y="5417"/>
                                              <a:pt x="2454" y="5350"/>
                                            </a:cubicBezTo>
                                            <a:cubicBezTo>
                                              <a:pt x="2447" y="5330"/>
                                              <a:pt x="2447" y="5309"/>
                                              <a:pt x="2454" y="5289"/>
                                            </a:cubicBezTo>
                                            <a:lnTo>
                                              <a:pt x="2454" y="5289"/>
                                            </a:lnTo>
                                            <a:cubicBezTo>
                                              <a:pt x="2516" y="5309"/>
                                              <a:pt x="2564" y="5397"/>
                                              <a:pt x="2592" y="5470"/>
                                            </a:cubicBezTo>
                                            <a:cubicBezTo>
                                              <a:pt x="2592" y="5470"/>
                                              <a:pt x="2592" y="5470"/>
                                              <a:pt x="2592" y="5470"/>
                                            </a:cubicBezTo>
                                            <a:cubicBezTo>
                                              <a:pt x="2592" y="5464"/>
                                              <a:pt x="2592" y="5464"/>
                                              <a:pt x="2585" y="5457"/>
                                            </a:cubicBezTo>
                                            <a:cubicBezTo>
                                              <a:pt x="2578" y="5444"/>
                                              <a:pt x="2578" y="5437"/>
                                              <a:pt x="2571" y="5423"/>
                                            </a:cubicBezTo>
                                            <a:cubicBezTo>
                                              <a:pt x="2571" y="5417"/>
                                              <a:pt x="2571" y="5417"/>
                                              <a:pt x="2564" y="5410"/>
                                            </a:cubicBezTo>
                                            <a:lnTo>
                                              <a:pt x="2564" y="5410"/>
                                            </a:lnTo>
                                            <a:cubicBezTo>
                                              <a:pt x="2537" y="5350"/>
                                              <a:pt x="2502" y="5276"/>
                                              <a:pt x="2454" y="5222"/>
                                            </a:cubicBezTo>
                                            <a:cubicBezTo>
                                              <a:pt x="2420" y="5182"/>
                                              <a:pt x="2385" y="5149"/>
                                              <a:pt x="2344" y="5135"/>
                                            </a:cubicBezTo>
                                            <a:cubicBezTo>
                                              <a:pt x="2323" y="5222"/>
                                              <a:pt x="2385" y="5343"/>
                                              <a:pt x="2454" y="5430"/>
                                            </a:cubicBezTo>
                                            <a:cubicBezTo>
                                              <a:pt x="2495" y="5477"/>
                                              <a:pt x="2530" y="5517"/>
                                              <a:pt x="2557" y="5537"/>
                                            </a:cubicBezTo>
                                            <a:close/>
                                            <a:moveTo>
                                              <a:pt x="2592" y="5444"/>
                                            </a:moveTo>
                                            <a:cubicBezTo>
                                              <a:pt x="2599" y="5470"/>
                                              <a:pt x="2606" y="5491"/>
                                              <a:pt x="2612" y="5511"/>
                                            </a:cubicBezTo>
                                            <a:cubicBezTo>
                                              <a:pt x="2606" y="5491"/>
                                              <a:pt x="2606" y="5464"/>
                                              <a:pt x="2599" y="5437"/>
                                            </a:cubicBezTo>
                                            <a:lnTo>
                                              <a:pt x="2599" y="5370"/>
                                            </a:lnTo>
                                            <a:cubicBezTo>
                                              <a:pt x="2606" y="5323"/>
                                              <a:pt x="2612" y="5276"/>
                                              <a:pt x="2640" y="5249"/>
                                            </a:cubicBezTo>
                                            <a:cubicBezTo>
                                              <a:pt x="2647" y="5256"/>
                                              <a:pt x="2654" y="5269"/>
                                              <a:pt x="2661" y="5283"/>
                                            </a:cubicBezTo>
                                            <a:cubicBezTo>
                                              <a:pt x="2661" y="5289"/>
                                              <a:pt x="2668" y="5296"/>
                                              <a:pt x="2668" y="5309"/>
                                            </a:cubicBezTo>
                                            <a:cubicBezTo>
                                              <a:pt x="2681" y="5363"/>
                                              <a:pt x="2681" y="5430"/>
                                              <a:pt x="2668" y="5484"/>
                                            </a:cubicBezTo>
                                            <a:cubicBezTo>
                                              <a:pt x="2681" y="5444"/>
                                              <a:pt x="2688" y="5390"/>
                                              <a:pt x="2688" y="5336"/>
                                            </a:cubicBezTo>
                                            <a:cubicBezTo>
                                              <a:pt x="2688" y="5303"/>
                                              <a:pt x="2688" y="5269"/>
                                              <a:pt x="2688" y="5236"/>
                                            </a:cubicBezTo>
                                            <a:cubicBezTo>
                                              <a:pt x="2681" y="5169"/>
                                              <a:pt x="2668" y="5108"/>
                                              <a:pt x="2633" y="5068"/>
                                            </a:cubicBezTo>
                                            <a:cubicBezTo>
                                              <a:pt x="2612" y="5088"/>
                                              <a:pt x="2599" y="5122"/>
                                              <a:pt x="2592" y="5155"/>
                                            </a:cubicBezTo>
                                            <a:cubicBezTo>
                                              <a:pt x="2585" y="5175"/>
                                              <a:pt x="2585" y="5196"/>
                                              <a:pt x="2578" y="5216"/>
                                            </a:cubicBezTo>
                                            <a:cubicBezTo>
                                              <a:pt x="2578" y="5236"/>
                                              <a:pt x="2571" y="5256"/>
                                              <a:pt x="2571" y="5276"/>
                                            </a:cubicBezTo>
                                            <a:lnTo>
                                              <a:pt x="2571" y="5296"/>
                                            </a:lnTo>
                                            <a:cubicBezTo>
                                              <a:pt x="2571" y="5316"/>
                                              <a:pt x="2571" y="5343"/>
                                              <a:pt x="2578" y="5363"/>
                                            </a:cubicBezTo>
                                            <a:cubicBezTo>
                                              <a:pt x="2578" y="5397"/>
                                              <a:pt x="2585" y="5423"/>
                                              <a:pt x="2592" y="5444"/>
                                            </a:cubicBezTo>
                                            <a:close/>
                                            <a:moveTo>
                                              <a:pt x="3597" y="4961"/>
                                            </a:moveTo>
                                            <a:cubicBezTo>
                                              <a:pt x="3631" y="4927"/>
                                              <a:pt x="3679" y="4894"/>
                                              <a:pt x="3728" y="4867"/>
                                            </a:cubicBezTo>
                                            <a:cubicBezTo>
                                              <a:pt x="3790" y="4834"/>
                                              <a:pt x="3858" y="4813"/>
                                              <a:pt x="3907" y="4827"/>
                                            </a:cubicBezTo>
                                            <a:cubicBezTo>
                                              <a:pt x="3886" y="4887"/>
                                              <a:pt x="3803" y="4941"/>
                                              <a:pt x="3728" y="4981"/>
                                            </a:cubicBezTo>
                                            <a:cubicBezTo>
                                              <a:pt x="3707" y="4988"/>
                                              <a:pt x="3686" y="4994"/>
                                              <a:pt x="3672" y="5001"/>
                                            </a:cubicBezTo>
                                            <a:cubicBezTo>
                                              <a:pt x="3824" y="4961"/>
                                              <a:pt x="4065" y="4847"/>
                                              <a:pt x="4113" y="4706"/>
                                            </a:cubicBezTo>
                                            <a:cubicBezTo>
                                              <a:pt x="3948" y="4673"/>
                                              <a:pt x="3686" y="4860"/>
                                              <a:pt x="3597" y="4961"/>
                                            </a:cubicBezTo>
                                            <a:close/>
                                            <a:moveTo>
                                              <a:pt x="2468" y="5564"/>
                                            </a:moveTo>
                                            <a:cubicBezTo>
                                              <a:pt x="2495" y="5571"/>
                                              <a:pt x="2516" y="5578"/>
                                              <a:pt x="2537" y="5584"/>
                                            </a:cubicBezTo>
                                            <a:cubicBezTo>
                                              <a:pt x="2509" y="5578"/>
                                              <a:pt x="2482" y="5564"/>
                                              <a:pt x="2454" y="5551"/>
                                            </a:cubicBezTo>
                                            <a:cubicBezTo>
                                              <a:pt x="2392" y="5517"/>
                                              <a:pt x="2330" y="5477"/>
                                              <a:pt x="2316" y="5423"/>
                                            </a:cubicBezTo>
                                            <a:cubicBezTo>
                                              <a:pt x="2358" y="5417"/>
                                              <a:pt x="2406" y="5430"/>
                                              <a:pt x="2454" y="5464"/>
                                            </a:cubicBezTo>
                                            <a:cubicBezTo>
                                              <a:pt x="2482" y="5477"/>
                                              <a:pt x="2509" y="5497"/>
                                              <a:pt x="2537" y="5517"/>
                                            </a:cubicBezTo>
                                            <a:cubicBezTo>
                                              <a:pt x="2516" y="5497"/>
                                              <a:pt x="2495" y="5477"/>
                                              <a:pt x="2468" y="5457"/>
                                            </a:cubicBezTo>
                                            <a:cubicBezTo>
                                              <a:pt x="2372" y="5383"/>
                                              <a:pt x="2241" y="5316"/>
                                              <a:pt x="2151" y="5336"/>
                                            </a:cubicBezTo>
                                            <a:cubicBezTo>
                                              <a:pt x="2179" y="5437"/>
                                              <a:pt x="2344" y="5531"/>
                                              <a:pt x="2468" y="5564"/>
                                            </a:cubicBezTo>
                                            <a:close/>
                                            <a:moveTo>
                                              <a:pt x="3948" y="2722"/>
                                            </a:moveTo>
                                            <a:cubicBezTo>
                                              <a:pt x="3934" y="2769"/>
                                              <a:pt x="3907" y="2809"/>
                                              <a:pt x="3872" y="2829"/>
                                            </a:cubicBezTo>
                                            <a:cubicBezTo>
                                              <a:pt x="3927" y="2829"/>
                                              <a:pt x="3982" y="2789"/>
                                              <a:pt x="3996" y="2735"/>
                                            </a:cubicBezTo>
                                            <a:cubicBezTo>
                                              <a:pt x="4010" y="2682"/>
                                              <a:pt x="3982" y="2628"/>
                                              <a:pt x="3941" y="2601"/>
                                            </a:cubicBezTo>
                                            <a:cubicBezTo>
                                              <a:pt x="3955" y="2635"/>
                                              <a:pt x="3962" y="2682"/>
                                              <a:pt x="3948" y="2722"/>
                                            </a:cubicBezTo>
                                            <a:close/>
                                            <a:moveTo>
                                              <a:pt x="3438" y="2400"/>
                                            </a:moveTo>
                                            <a:cubicBezTo>
                                              <a:pt x="3452" y="2393"/>
                                              <a:pt x="3459" y="2393"/>
                                              <a:pt x="3473" y="2387"/>
                                            </a:cubicBezTo>
                                            <a:cubicBezTo>
                                              <a:pt x="3494" y="2380"/>
                                              <a:pt x="3514" y="2380"/>
                                              <a:pt x="3528" y="2380"/>
                                            </a:cubicBezTo>
                                            <a:cubicBezTo>
                                              <a:pt x="3528" y="2380"/>
                                              <a:pt x="3535" y="2380"/>
                                              <a:pt x="3535" y="2380"/>
                                            </a:cubicBezTo>
                                            <a:cubicBezTo>
                                              <a:pt x="3555" y="2380"/>
                                              <a:pt x="3569" y="2380"/>
                                              <a:pt x="3583" y="2387"/>
                                            </a:cubicBezTo>
                                            <a:cubicBezTo>
                                              <a:pt x="3604" y="2393"/>
                                              <a:pt x="3617" y="2393"/>
                                              <a:pt x="3631" y="2407"/>
                                            </a:cubicBezTo>
                                            <a:cubicBezTo>
                                              <a:pt x="3617" y="2380"/>
                                              <a:pt x="3604" y="2360"/>
                                              <a:pt x="3583" y="2346"/>
                                            </a:cubicBezTo>
                                            <a:cubicBezTo>
                                              <a:pt x="3569" y="2333"/>
                                              <a:pt x="3549" y="2326"/>
                                              <a:pt x="3535" y="2320"/>
                                            </a:cubicBezTo>
                                            <a:cubicBezTo>
                                              <a:pt x="3535" y="2320"/>
                                              <a:pt x="3528" y="2320"/>
                                              <a:pt x="3528" y="2320"/>
                                            </a:cubicBezTo>
                                            <a:cubicBezTo>
                                              <a:pt x="3500" y="2313"/>
                                              <a:pt x="3473" y="2313"/>
                                              <a:pt x="3445" y="2320"/>
                                            </a:cubicBezTo>
                                            <a:cubicBezTo>
                                              <a:pt x="3438" y="2320"/>
                                              <a:pt x="3438" y="2320"/>
                                              <a:pt x="3432" y="2326"/>
                                            </a:cubicBezTo>
                                            <a:cubicBezTo>
                                              <a:pt x="3363" y="2353"/>
                                              <a:pt x="3321" y="2420"/>
                                              <a:pt x="3335" y="2494"/>
                                            </a:cubicBezTo>
                                            <a:cubicBezTo>
                                              <a:pt x="3356" y="2447"/>
                                              <a:pt x="3390" y="2413"/>
                                              <a:pt x="3438" y="2400"/>
                                            </a:cubicBezTo>
                                            <a:close/>
                                            <a:moveTo>
                                              <a:pt x="3796" y="2413"/>
                                            </a:moveTo>
                                            <a:cubicBezTo>
                                              <a:pt x="3845" y="2454"/>
                                              <a:pt x="3872" y="2507"/>
                                              <a:pt x="3879" y="2554"/>
                                            </a:cubicBezTo>
                                            <a:cubicBezTo>
                                              <a:pt x="3920" y="2487"/>
                                              <a:pt x="3907" y="2400"/>
                                              <a:pt x="3851" y="2353"/>
                                            </a:cubicBezTo>
                                            <a:cubicBezTo>
                                              <a:pt x="3810" y="2320"/>
                                              <a:pt x="3755" y="2313"/>
                                              <a:pt x="3707" y="2326"/>
                                            </a:cubicBezTo>
                                            <a:cubicBezTo>
                                              <a:pt x="3686" y="2333"/>
                                              <a:pt x="3659" y="2346"/>
                                              <a:pt x="3645" y="2360"/>
                                            </a:cubicBezTo>
                                            <a:cubicBezTo>
                                              <a:pt x="3666" y="2360"/>
                                              <a:pt x="3686" y="2360"/>
                                              <a:pt x="3707" y="2366"/>
                                            </a:cubicBezTo>
                                            <a:cubicBezTo>
                                              <a:pt x="3734" y="2373"/>
                                              <a:pt x="3769" y="2387"/>
                                              <a:pt x="3796" y="2413"/>
                                            </a:cubicBezTo>
                                            <a:close/>
                                            <a:moveTo>
                                              <a:pt x="3542" y="2507"/>
                                            </a:moveTo>
                                            <a:cubicBezTo>
                                              <a:pt x="3555" y="2501"/>
                                              <a:pt x="3576" y="2501"/>
                                              <a:pt x="3590" y="2494"/>
                                            </a:cubicBezTo>
                                            <a:cubicBezTo>
                                              <a:pt x="3617" y="2494"/>
                                              <a:pt x="3645" y="2494"/>
                                              <a:pt x="3679" y="2507"/>
                                            </a:cubicBezTo>
                                            <a:cubicBezTo>
                                              <a:pt x="3686" y="2514"/>
                                              <a:pt x="3700" y="2514"/>
                                              <a:pt x="3707" y="2521"/>
                                            </a:cubicBezTo>
                                            <a:cubicBezTo>
                                              <a:pt x="3734" y="2541"/>
                                              <a:pt x="3755" y="2561"/>
                                              <a:pt x="3769" y="2588"/>
                                            </a:cubicBezTo>
                                            <a:cubicBezTo>
                                              <a:pt x="3769" y="2541"/>
                                              <a:pt x="3748" y="2494"/>
                                              <a:pt x="3707" y="2474"/>
                                            </a:cubicBezTo>
                                            <a:cubicBezTo>
                                              <a:pt x="3700" y="2474"/>
                                              <a:pt x="3700" y="2467"/>
                                              <a:pt x="3693" y="2467"/>
                                            </a:cubicBezTo>
                                            <a:cubicBezTo>
                                              <a:pt x="3659" y="2454"/>
                                              <a:pt x="3624" y="2454"/>
                                              <a:pt x="3590" y="2467"/>
                                            </a:cubicBezTo>
                                            <a:cubicBezTo>
                                              <a:pt x="3569" y="2480"/>
                                              <a:pt x="3555" y="2494"/>
                                              <a:pt x="3542" y="2507"/>
                                            </a:cubicBezTo>
                                            <a:close/>
                                            <a:moveTo>
                                              <a:pt x="1174" y="11558"/>
                                            </a:moveTo>
                                            <a:cubicBezTo>
                                              <a:pt x="1208" y="11551"/>
                                              <a:pt x="1229" y="11544"/>
                                              <a:pt x="1256" y="11537"/>
                                            </a:cubicBezTo>
                                            <a:cubicBezTo>
                                              <a:pt x="1229" y="11544"/>
                                              <a:pt x="1194" y="11551"/>
                                              <a:pt x="1160" y="11551"/>
                                            </a:cubicBezTo>
                                            <a:cubicBezTo>
                                              <a:pt x="1071" y="11558"/>
                                              <a:pt x="967" y="11544"/>
                                              <a:pt x="919" y="11497"/>
                                            </a:cubicBezTo>
                                            <a:cubicBezTo>
                                              <a:pt x="967" y="11450"/>
                                              <a:pt x="1071" y="11444"/>
                                              <a:pt x="1160" y="11457"/>
                                            </a:cubicBezTo>
                                            <a:cubicBezTo>
                                              <a:pt x="1181" y="11457"/>
                                              <a:pt x="1194" y="11464"/>
                                              <a:pt x="1215" y="11464"/>
                                            </a:cubicBezTo>
                                            <a:cubicBezTo>
                                              <a:pt x="1201" y="11464"/>
                                              <a:pt x="1194" y="11457"/>
                                              <a:pt x="1181" y="11457"/>
                                            </a:cubicBezTo>
                                            <a:cubicBezTo>
                                              <a:pt x="1029" y="11423"/>
                                              <a:pt x="788" y="11417"/>
                                              <a:pt x="685" y="11511"/>
                                            </a:cubicBezTo>
                                            <a:cubicBezTo>
                                              <a:pt x="781" y="11598"/>
                                              <a:pt x="1016" y="11591"/>
                                              <a:pt x="1174" y="11558"/>
                                            </a:cubicBezTo>
                                            <a:close/>
                                            <a:moveTo>
                                              <a:pt x="417" y="9325"/>
                                            </a:moveTo>
                                            <a:cubicBezTo>
                                              <a:pt x="410" y="9332"/>
                                              <a:pt x="403" y="9339"/>
                                              <a:pt x="396" y="9345"/>
                                            </a:cubicBezTo>
                                            <a:lnTo>
                                              <a:pt x="396" y="9345"/>
                                            </a:lnTo>
                                            <a:cubicBezTo>
                                              <a:pt x="389" y="9339"/>
                                              <a:pt x="382" y="9332"/>
                                              <a:pt x="375" y="9325"/>
                                            </a:cubicBezTo>
                                            <a:cubicBezTo>
                                              <a:pt x="375" y="9325"/>
                                              <a:pt x="375" y="9325"/>
                                              <a:pt x="375" y="9325"/>
                                            </a:cubicBezTo>
                                            <a:cubicBezTo>
                                              <a:pt x="375" y="9325"/>
                                              <a:pt x="375" y="9332"/>
                                              <a:pt x="375" y="9332"/>
                                            </a:cubicBezTo>
                                            <a:cubicBezTo>
                                              <a:pt x="382" y="9332"/>
                                              <a:pt x="382" y="9339"/>
                                              <a:pt x="389" y="9339"/>
                                            </a:cubicBezTo>
                                            <a:cubicBezTo>
                                              <a:pt x="396" y="9339"/>
                                              <a:pt x="396" y="9345"/>
                                              <a:pt x="403" y="9345"/>
                                            </a:cubicBezTo>
                                            <a:lnTo>
                                              <a:pt x="403" y="9345"/>
                                            </a:lnTo>
                                            <a:cubicBezTo>
                                              <a:pt x="403" y="9339"/>
                                              <a:pt x="410" y="9339"/>
                                              <a:pt x="417" y="9339"/>
                                            </a:cubicBezTo>
                                            <a:cubicBezTo>
                                              <a:pt x="410" y="9332"/>
                                              <a:pt x="417" y="9332"/>
                                              <a:pt x="417" y="9325"/>
                                            </a:cubicBezTo>
                                            <a:cubicBezTo>
                                              <a:pt x="417" y="9332"/>
                                              <a:pt x="417" y="9325"/>
                                              <a:pt x="417" y="9325"/>
                                            </a:cubicBezTo>
                                            <a:cubicBezTo>
                                              <a:pt x="417" y="9325"/>
                                              <a:pt x="417" y="9325"/>
                                              <a:pt x="417" y="9325"/>
                                            </a:cubicBezTo>
                                            <a:close/>
                                            <a:moveTo>
                                              <a:pt x="1855" y="9533"/>
                                            </a:moveTo>
                                            <a:cubicBezTo>
                                              <a:pt x="1862" y="9526"/>
                                              <a:pt x="1869" y="9520"/>
                                              <a:pt x="1869" y="9520"/>
                                            </a:cubicBezTo>
                                            <a:cubicBezTo>
                                              <a:pt x="1869" y="9520"/>
                                              <a:pt x="1883" y="9513"/>
                                              <a:pt x="1890" y="9506"/>
                                            </a:cubicBezTo>
                                            <a:cubicBezTo>
                                              <a:pt x="1890" y="9506"/>
                                              <a:pt x="1890" y="9499"/>
                                              <a:pt x="1883" y="9493"/>
                                            </a:cubicBezTo>
                                            <a:cubicBezTo>
                                              <a:pt x="1883" y="9493"/>
                                              <a:pt x="1883" y="9493"/>
                                              <a:pt x="1883" y="9493"/>
                                            </a:cubicBezTo>
                                            <a:cubicBezTo>
                                              <a:pt x="1869" y="9499"/>
                                              <a:pt x="1862" y="9513"/>
                                              <a:pt x="1848" y="9520"/>
                                            </a:cubicBezTo>
                                            <a:cubicBezTo>
                                              <a:pt x="1842" y="9506"/>
                                              <a:pt x="1828" y="9499"/>
                                              <a:pt x="1814" y="9493"/>
                                            </a:cubicBezTo>
                                            <a:cubicBezTo>
                                              <a:pt x="1814" y="9493"/>
                                              <a:pt x="1814" y="9493"/>
                                              <a:pt x="1814" y="9493"/>
                                            </a:cubicBezTo>
                                            <a:cubicBezTo>
                                              <a:pt x="1814" y="9499"/>
                                              <a:pt x="1814" y="9499"/>
                                              <a:pt x="1807" y="9506"/>
                                            </a:cubicBezTo>
                                            <a:cubicBezTo>
                                              <a:pt x="1814" y="9506"/>
                                              <a:pt x="1821" y="9513"/>
                                              <a:pt x="1828" y="9520"/>
                                            </a:cubicBezTo>
                                            <a:cubicBezTo>
                                              <a:pt x="1848" y="9520"/>
                                              <a:pt x="1855" y="9526"/>
                                              <a:pt x="1855" y="9533"/>
                                            </a:cubicBezTo>
                                            <a:close/>
                                            <a:moveTo>
                                              <a:pt x="823" y="10572"/>
                                            </a:moveTo>
                                            <a:cubicBezTo>
                                              <a:pt x="905" y="10585"/>
                                              <a:pt x="1036" y="10545"/>
                                              <a:pt x="1153" y="10498"/>
                                            </a:cubicBezTo>
                                            <a:cubicBezTo>
                                              <a:pt x="1133" y="10518"/>
                                              <a:pt x="1112" y="10539"/>
                                              <a:pt x="1105" y="10559"/>
                                            </a:cubicBezTo>
                                            <a:cubicBezTo>
                                              <a:pt x="1126" y="10559"/>
                                              <a:pt x="1153" y="10545"/>
                                              <a:pt x="1188" y="10532"/>
                                            </a:cubicBezTo>
                                            <a:cubicBezTo>
                                              <a:pt x="1105" y="10626"/>
                                              <a:pt x="1022" y="10740"/>
                                              <a:pt x="1016" y="10820"/>
                                            </a:cubicBezTo>
                                            <a:cubicBezTo>
                                              <a:pt x="1098" y="10787"/>
                                              <a:pt x="1208" y="10666"/>
                                              <a:pt x="1277" y="10559"/>
                                            </a:cubicBezTo>
                                            <a:cubicBezTo>
                                              <a:pt x="1263" y="10606"/>
                                              <a:pt x="1256" y="10646"/>
                                              <a:pt x="1263" y="10679"/>
                                            </a:cubicBezTo>
                                            <a:cubicBezTo>
                                              <a:pt x="1291" y="10659"/>
                                              <a:pt x="1311" y="10619"/>
                                              <a:pt x="1325" y="10572"/>
                                            </a:cubicBezTo>
                                            <a:cubicBezTo>
                                              <a:pt x="1318" y="10679"/>
                                              <a:pt x="1318" y="10807"/>
                                              <a:pt x="1346" y="10894"/>
                                            </a:cubicBezTo>
                                            <a:cubicBezTo>
                                              <a:pt x="1339" y="10907"/>
                                              <a:pt x="1332" y="10921"/>
                                              <a:pt x="1332" y="10934"/>
                                            </a:cubicBezTo>
                                            <a:cubicBezTo>
                                              <a:pt x="1325" y="10961"/>
                                              <a:pt x="1318" y="10988"/>
                                              <a:pt x="1318" y="11015"/>
                                            </a:cubicBezTo>
                                            <a:cubicBezTo>
                                              <a:pt x="1318" y="11041"/>
                                              <a:pt x="1311" y="11068"/>
                                              <a:pt x="1311" y="11095"/>
                                            </a:cubicBezTo>
                                            <a:lnTo>
                                              <a:pt x="1311" y="11122"/>
                                            </a:lnTo>
                                            <a:cubicBezTo>
                                              <a:pt x="1311" y="11149"/>
                                              <a:pt x="1311" y="11182"/>
                                              <a:pt x="1318" y="11209"/>
                                            </a:cubicBezTo>
                                            <a:cubicBezTo>
                                              <a:pt x="1325" y="11242"/>
                                              <a:pt x="1325" y="11276"/>
                                              <a:pt x="1332" y="11309"/>
                                            </a:cubicBezTo>
                                            <a:cubicBezTo>
                                              <a:pt x="1339" y="11343"/>
                                              <a:pt x="1346" y="11370"/>
                                              <a:pt x="1353" y="11390"/>
                                            </a:cubicBezTo>
                                            <a:cubicBezTo>
                                              <a:pt x="1346" y="11363"/>
                                              <a:pt x="1339" y="11330"/>
                                              <a:pt x="1339" y="11296"/>
                                            </a:cubicBezTo>
                                            <a:lnTo>
                                              <a:pt x="1339" y="11216"/>
                                            </a:lnTo>
                                            <a:cubicBezTo>
                                              <a:pt x="1346" y="11155"/>
                                              <a:pt x="1360" y="11095"/>
                                              <a:pt x="1394" y="11061"/>
                                            </a:cubicBezTo>
                                            <a:cubicBezTo>
                                              <a:pt x="1401" y="11075"/>
                                              <a:pt x="1415" y="11088"/>
                                              <a:pt x="1422" y="11102"/>
                                            </a:cubicBezTo>
                                            <a:cubicBezTo>
                                              <a:pt x="1428" y="11108"/>
                                              <a:pt x="1428" y="11122"/>
                                              <a:pt x="1435" y="11135"/>
                                            </a:cubicBezTo>
                                            <a:cubicBezTo>
                                              <a:pt x="1456" y="11202"/>
                                              <a:pt x="1449" y="11289"/>
                                              <a:pt x="1435" y="11356"/>
                                            </a:cubicBezTo>
                                            <a:cubicBezTo>
                                              <a:pt x="1449" y="11309"/>
                                              <a:pt x="1463" y="11242"/>
                                              <a:pt x="1463" y="11175"/>
                                            </a:cubicBezTo>
                                            <a:cubicBezTo>
                                              <a:pt x="1463" y="11135"/>
                                              <a:pt x="1463" y="11088"/>
                                              <a:pt x="1463" y="11048"/>
                                            </a:cubicBezTo>
                                            <a:cubicBezTo>
                                              <a:pt x="1456" y="10974"/>
                                              <a:pt x="1435" y="10907"/>
                                              <a:pt x="1401" y="10854"/>
                                            </a:cubicBezTo>
                                            <a:cubicBezTo>
                                              <a:pt x="1415" y="10787"/>
                                              <a:pt x="1415" y="10699"/>
                                              <a:pt x="1408" y="10619"/>
                                            </a:cubicBezTo>
                                            <a:cubicBezTo>
                                              <a:pt x="1422" y="10653"/>
                                              <a:pt x="1435" y="10679"/>
                                              <a:pt x="1456" y="10693"/>
                                            </a:cubicBezTo>
                                            <a:cubicBezTo>
                                              <a:pt x="1463" y="10673"/>
                                              <a:pt x="1463" y="10646"/>
                                              <a:pt x="1456" y="10612"/>
                                            </a:cubicBezTo>
                                            <a:cubicBezTo>
                                              <a:pt x="1518" y="10720"/>
                                              <a:pt x="1601" y="10827"/>
                                              <a:pt x="1669" y="10867"/>
                                            </a:cubicBezTo>
                                            <a:cubicBezTo>
                                              <a:pt x="1669" y="10773"/>
                                              <a:pt x="1573" y="10632"/>
                                              <a:pt x="1490" y="10525"/>
                                            </a:cubicBezTo>
                                            <a:cubicBezTo>
                                              <a:pt x="1532" y="10559"/>
                                              <a:pt x="1580" y="10579"/>
                                              <a:pt x="1614" y="10585"/>
                                            </a:cubicBezTo>
                                            <a:cubicBezTo>
                                              <a:pt x="1601" y="10552"/>
                                              <a:pt x="1566" y="10518"/>
                                              <a:pt x="1525" y="10492"/>
                                            </a:cubicBezTo>
                                            <a:cubicBezTo>
                                              <a:pt x="1649" y="10545"/>
                                              <a:pt x="1814" y="10585"/>
                                              <a:pt x="1903" y="10565"/>
                                            </a:cubicBezTo>
                                            <a:cubicBezTo>
                                              <a:pt x="1848" y="10505"/>
                                              <a:pt x="1724" y="10458"/>
                                              <a:pt x="1607" y="10431"/>
                                            </a:cubicBezTo>
                                            <a:cubicBezTo>
                                              <a:pt x="1635" y="10431"/>
                                              <a:pt x="1669" y="10418"/>
                                              <a:pt x="1683" y="10404"/>
                                            </a:cubicBezTo>
                                            <a:cubicBezTo>
                                              <a:pt x="1669" y="10391"/>
                                              <a:pt x="1607" y="10391"/>
                                              <a:pt x="1580" y="10384"/>
                                            </a:cubicBezTo>
                                            <a:cubicBezTo>
                                              <a:pt x="1683" y="10358"/>
                                              <a:pt x="1835" y="10317"/>
                                              <a:pt x="1917" y="10250"/>
                                            </a:cubicBezTo>
                                            <a:cubicBezTo>
                                              <a:pt x="1821" y="10244"/>
                                              <a:pt x="1656" y="10277"/>
                                              <a:pt x="1546" y="10311"/>
                                            </a:cubicBezTo>
                                            <a:cubicBezTo>
                                              <a:pt x="1594" y="10277"/>
                                              <a:pt x="1601" y="10257"/>
                                              <a:pt x="1614" y="10223"/>
                                            </a:cubicBezTo>
                                            <a:cubicBezTo>
                                              <a:pt x="1580" y="10223"/>
                                              <a:pt x="1539" y="10244"/>
                                              <a:pt x="1490" y="10277"/>
                                            </a:cubicBezTo>
                                            <a:cubicBezTo>
                                              <a:pt x="1559" y="10203"/>
                                              <a:pt x="1635" y="10103"/>
                                              <a:pt x="1669" y="10022"/>
                                            </a:cubicBezTo>
                                            <a:cubicBezTo>
                                              <a:pt x="1724" y="9996"/>
                                              <a:pt x="1773" y="9955"/>
                                              <a:pt x="1814" y="9895"/>
                                            </a:cubicBezTo>
                                            <a:cubicBezTo>
                                              <a:pt x="1828" y="9875"/>
                                              <a:pt x="1842" y="9855"/>
                                              <a:pt x="1855" y="9828"/>
                                            </a:cubicBezTo>
                                            <a:lnTo>
                                              <a:pt x="1855" y="9828"/>
                                            </a:lnTo>
                                            <a:cubicBezTo>
                                              <a:pt x="1869" y="9848"/>
                                              <a:pt x="1883" y="9868"/>
                                              <a:pt x="1897" y="9895"/>
                                            </a:cubicBezTo>
                                            <a:cubicBezTo>
                                              <a:pt x="2000" y="10036"/>
                                              <a:pt x="2172" y="10096"/>
                                              <a:pt x="2268" y="10022"/>
                                            </a:cubicBezTo>
                                            <a:cubicBezTo>
                                              <a:pt x="2372" y="9949"/>
                                              <a:pt x="2365" y="9781"/>
                                              <a:pt x="2261" y="9640"/>
                                            </a:cubicBezTo>
                                            <a:cubicBezTo>
                                              <a:pt x="2248" y="9620"/>
                                              <a:pt x="2227" y="9600"/>
                                              <a:pt x="2213" y="9587"/>
                                            </a:cubicBezTo>
                                            <a:cubicBezTo>
                                              <a:pt x="2241" y="9580"/>
                                              <a:pt x="2261" y="9580"/>
                                              <a:pt x="2289" y="9566"/>
                                            </a:cubicBezTo>
                                            <a:cubicBezTo>
                                              <a:pt x="2461" y="9513"/>
                                              <a:pt x="2564" y="9372"/>
                                              <a:pt x="2530" y="9258"/>
                                            </a:cubicBezTo>
                                            <a:cubicBezTo>
                                              <a:pt x="2489" y="9144"/>
                                              <a:pt x="2323" y="9091"/>
                                              <a:pt x="2151" y="9144"/>
                                            </a:cubicBezTo>
                                            <a:cubicBezTo>
                                              <a:pt x="2124" y="9151"/>
                                              <a:pt x="2103" y="9164"/>
                                              <a:pt x="2082" y="9171"/>
                                            </a:cubicBezTo>
                                            <a:cubicBezTo>
                                              <a:pt x="2089" y="9144"/>
                                              <a:pt x="2089" y="9124"/>
                                              <a:pt x="2089" y="9097"/>
                                            </a:cubicBezTo>
                                            <a:cubicBezTo>
                                              <a:pt x="2089" y="9050"/>
                                              <a:pt x="2082" y="9003"/>
                                              <a:pt x="2069" y="8963"/>
                                            </a:cubicBezTo>
                                            <a:cubicBezTo>
                                              <a:pt x="2076" y="8963"/>
                                              <a:pt x="2082" y="8956"/>
                                              <a:pt x="2082" y="8956"/>
                                            </a:cubicBezTo>
                                            <a:cubicBezTo>
                                              <a:pt x="2158" y="8909"/>
                                              <a:pt x="2206" y="8822"/>
                                              <a:pt x="2199" y="8728"/>
                                            </a:cubicBezTo>
                                            <a:cubicBezTo>
                                              <a:pt x="2172" y="8769"/>
                                              <a:pt x="2131" y="8802"/>
                                              <a:pt x="2082" y="8829"/>
                                            </a:cubicBezTo>
                                            <a:cubicBezTo>
                                              <a:pt x="2062" y="8842"/>
                                              <a:pt x="2034" y="8849"/>
                                              <a:pt x="2007" y="8856"/>
                                            </a:cubicBezTo>
                                            <a:cubicBezTo>
                                              <a:pt x="1965" y="8809"/>
                                              <a:pt x="1917" y="8782"/>
                                              <a:pt x="1862" y="8782"/>
                                            </a:cubicBezTo>
                                            <a:cubicBezTo>
                                              <a:pt x="1814" y="8782"/>
                                              <a:pt x="1773" y="8802"/>
                                              <a:pt x="1738" y="8836"/>
                                            </a:cubicBezTo>
                                            <a:cubicBezTo>
                                              <a:pt x="1731" y="8829"/>
                                              <a:pt x="1718" y="8829"/>
                                              <a:pt x="1711" y="8822"/>
                                            </a:cubicBezTo>
                                            <a:cubicBezTo>
                                              <a:pt x="1718" y="8829"/>
                                              <a:pt x="1718" y="8842"/>
                                              <a:pt x="1724" y="8849"/>
                                            </a:cubicBezTo>
                                            <a:cubicBezTo>
                                              <a:pt x="1669" y="8909"/>
                                              <a:pt x="1635" y="8997"/>
                                              <a:pt x="1635" y="9097"/>
                                            </a:cubicBezTo>
                                            <a:cubicBezTo>
                                              <a:pt x="1635" y="9124"/>
                                              <a:pt x="1635" y="9151"/>
                                              <a:pt x="1642" y="9171"/>
                                            </a:cubicBezTo>
                                            <a:cubicBezTo>
                                              <a:pt x="1621" y="9158"/>
                                              <a:pt x="1594" y="9151"/>
                                              <a:pt x="1573" y="9144"/>
                                            </a:cubicBezTo>
                                            <a:cubicBezTo>
                                              <a:pt x="1401" y="9091"/>
                                              <a:pt x="1236" y="9137"/>
                                              <a:pt x="1194" y="9258"/>
                                            </a:cubicBezTo>
                                            <a:cubicBezTo>
                                              <a:pt x="1153" y="9372"/>
                                              <a:pt x="1263" y="9513"/>
                                              <a:pt x="1435" y="9566"/>
                                            </a:cubicBezTo>
                                            <a:cubicBezTo>
                                              <a:pt x="1463" y="9573"/>
                                              <a:pt x="1484" y="9580"/>
                                              <a:pt x="1511" y="9587"/>
                                            </a:cubicBezTo>
                                            <a:cubicBezTo>
                                              <a:pt x="1490" y="9607"/>
                                              <a:pt x="1477" y="9620"/>
                                              <a:pt x="1463" y="9640"/>
                                            </a:cubicBezTo>
                                            <a:cubicBezTo>
                                              <a:pt x="1408" y="9721"/>
                                              <a:pt x="1380" y="9808"/>
                                              <a:pt x="1380" y="9882"/>
                                            </a:cubicBezTo>
                                            <a:cubicBezTo>
                                              <a:pt x="1373" y="9868"/>
                                              <a:pt x="1373" y="9861"/>
                                              <a:pt x="1367" y="9848"/>
                                            </a:cubicBezTo>
                                            <a:cubicBezTo>
                                              <a:pt x="1325" y="9915"/>
                                              <a:pt x="1318" y="10063"/>
                                              <a:pt x="1325" y="10190"/>
                                            </a:cubicBezTo>
                                            <a:cubicBezTo>
                                              <a:pt x="1311" y="10156"/>
                                              <a:pt x="1291" y="10123"/>
                                              <a:pt x="1277" y="10109"/>
                                            </a:cubicBezTo>
                                            <a:cubicBezTo>
                                              <a:pt x="1270" y="10136"/>
                                              <a:pt x="1277" y="10170"/>
                                              <a:pt x="1284" y="10210"/>
                                            </a:cubicBezTo>
                                            <a:cubicBezTo>
                                              <a:pt x="1215" y="10103"/>
                                              <a:pt x="1126" y="9982"/>
                                              <a:pt x="1043" y="9949"/>
                                            </a:cubicBezTo>
                                            <a:cubicBezTo>
                                              <a:pt x="1050" y="10029"/>
                                              <a:pt x="1126" y="10150"/>
                                              <a:pt x="1201" y="10244"/>
                                            </a:cubicBezTo>
                                            <a:cubicBezTo>
                                              <a:pt x="1174" y="10223"/>
                                              <a:pt x="1146" y="10210"/>
                                              <a:pt x="1119" y="10210"/>
                                            </a:cubicBezTo>
                                            <a:cubicBezTo>
                                              <a:pt x="1126" y="10237"/>
                                              <a:pt x="1153" y="10270"/>
                                              <a:pt x="1188" y="10297"/>
                                            </a:cubicBezTo>
                                            <a:cubicBezTo>
                                              <a:pt x="1071" y="10244"/>
                                              <a:pt x="919" y="10190"/>
                                              <a:pt x="830" y="10210"/>
                                            </a:cubicBezTo>
                                            <a:cubicBezTo>
                                              <a:pt x="885" y="10284"/>
                                              <a:pt x="1050" y="10344"/>
                                              <a:pt x="1188" y="10378"/>
                                            </a:cubicBezTo>
                                            <a:cubicBezTo>
                                              <a:pt x="1133" y="10378"/>
                                              <a:pt x="1077" y="10384"/>
                                              <a:pt x="1050" y="10404"/>
                                            </a:cubicBezTo>
                                            <a:cubicBezTo>
                                              <a:pt x="1077" y="10425"/>
                                              <a:pt x="1126" y="10431"/>
                                              <a:pt x="1181" y="10431"/>
                                            </a:cubicBezTo>
                                            <a:cubicBezTo>
                                              <a:pt x="1043" y="10445"/>
                                              <a:pt x="885" y="10505"/>
                                              <a:pt x="823" y="10572"/>
                                            </a:cubicBezTo>
                                            <a:close/>
                                            <a:moveTo>
                                              <a:pt x="1490" y="9379"/>
                                            </a:moveTo>
                                            <a:cubicBezTo>
                                              <a:pt x="1511" y="9318"/>
                                              <a:pt x="1607" y="9292"/>
                                              <a:pt x="1697" y="9318"/>
                                            </a:cubicBezTo>
                                            <a:cubicBezTo>
                                              <a:pt x="1711" y="9325"/>
                                              <a:pt x="1724" y="9325"/>
                                              <a:pt x="1738" y="9332"/>
                                            </a:cubicBezTo>
                                            <a:cubicBezTo>
                                              <a:pt x="1738" y="9318"/>
                                              <a:pt x="1731" y="9305"/>
                                              <a:pt x="1731" y="9292"/>
                                            </a:cubicBezTo>
                                            <a:cubicBezTo>
                                              <a:pt x="1731" y="9198"/>
                                              <a:pt x="1786" y="9117"/>
                                              <a:pt x="1855" y="9117"/>
                                            </a:cubicBezTo>
                                            <a:cubicBezTo>
                                              <a:pt x="1924" y="9117"/>
                                              <a:pt x="1979" y="9198"/>
                                              <a:pt x="1979" y="9292"/>
                                            </a:cubicBezTo>
                                            <a:cubicBezTo>
                                              <a:pt x="1979" y="9305"/>
                                              <a:pt x="1979" y="9318"/>
                                              <a:pt x="1972" y="9332"/>
                                            </a:cubicBezTo>
                                            <a:cubicBezTo>
                                              <a:pt x="1986" y="9325"/>
                                              <a:pt x="2000" y="9318"/>
                                              <a:pt x="2014" y="9318"/>
                                            </a:cubicBezTo>
                                            <a:cubicBezTo>
                                              <a:pt x="2110" y="9292"/>
                                              <a:pt x="2199" y="9318"/>
                                              <a:pt x="2220" y="9379"/>
                                            </a:cubicBezTo>
                                            <a:cubicBezTo>
                                              <a:pt x="2241" y="9439"/>
                                              <a:pt x="2186" y="9520"/>
                                              <a:pt x="2089" y="9546"/>
                                            </a:cubicBezTo>
                                            <a:cubicBezTo>
                                              <a:pt x="2076" y="9553"/>
                                              <a:pt x="2062" y="9553"/>
                                              <a:pt x="2048" y="9553"/>
                                            </a:cubicBezTo>
                                            <a:cubicBezTo>
                                              <a:pt x="2055" y="9560"/>
                                              <a:pt x="2069" y="9573"/>
                                              <a:pt x="2076" y="9587"/>
                                            </a:cubicBezTo>
                                            <a:cubicBezTo>
                                              <a:pt x="2131" y="9667"/>
                                              <a:pt x="2137" y="9761"/>
                                              <a:pt x="2082" y="9801"/>
                                            </a:cubicBezTo>
                                            <a:cubicBezTo>
                                              <a:pt x="2027" y="9841"/>
                                              <a:pt x="1938" y="9808"/>
                                              <a:pt x="1876" y="9734"/>
                                            </a:cubicBezTo>
                                            <a:cubicBezTo>
                                              <a:pt x="1869" y="9721"/>
                                              <a:pt x="1862" y="9714"/>
                                              <a:pt x="1855" y="9701"/>
                                            </a:cubicBezTo>
                                            <a:cubicBezTo>
                                              <a:pt x="1848" y="9714"/>
                                              <a:pt x="1842" y="9727"/>
                                              <a:pt x="1835" y="9734"/>
                                            </a:cubicBezTo>
                                            <a:cubicBezTo>
                                              <a:pt x="1780" y="9815"/>
                                              <a:pt x="1683" y="9841"/>
                                              <a:pt x="1628" y="9801"/>
                                            </a:cubicBezTo>
                                            <a:cubicBezTo>
                                              <a:pt x="1573" y="9761"/>
                                              <a:pt x="1573" y="9667"/>
                                              <a:pt x="1635" y="9587"/>
                                            </a:cubicBezTo>
                                            <a:cubicBezTo>
                                              <a:pt x="1642" y="9573"/>
                                              <a:pt x="1656" y="9566"/>
                                              <a:pt x="1663" y="9553"/>
                                            </a:cubicBezTo>
                                            <a:cubicBezTo>
                                              <a:pt x="1649" y="9553"/>
                                              <a:pt x="1635" y="9546"/>
                                              <a:pt x="1621" y="9546"/>
                                            </a:cubicBezTo>
                                            <a:cubicBezTo>
                                              <a:pt x="1532" y="9520"/>
                                              <a:pt x="1470" y="9439"/>
                                              <a:pt x="1490" y="9379"/>
                                            </a:cubicBezTo>
                                            <a:close/>
                                            <a:moveTo>
                                              <a:pt x="1442" y="10009"/>
                                            </a:moveTo>
                                            <a:cubicBezTo>
                                              <a:pt x="1477" y="10036"/>
                                              <a:pt x="1518" y="10042"/>
                                              <a:pt x="1559" y="10036"/>
                                            </a:cubicBezTo>
                                            <a:cubicBezTo>
                                              <a:pt x="1511" y="10083"/>
                                              <a:pt x="1470" y="10150"/>
                                              <a:pt x="1435" y="10203"/>
                                            </a:cubicBezTo>
                                            <a:cubicBezTo>
                                              <a:pt x="1449" y="10163"/>
                                              <a:pt x="1456" y="10116"/>
                                              <a:pt x="1442" y="10089"/>
                                            </a:cubicBezTo>
                                            <a:cubicBezTo>
                                              <a:pt x="1422" y="10103"/>
                                              <a:pt x="1408" y="10136"/>
                                              <a:pt x="1394" y="10170"/>
                                            </a:cubicBezTo>
                                            <a:cubicBezTo>
                                              <a:pt x="1401" y="10096"/>
                                              <a:pt x="1401" y="10009"/>
                                              <a:pt x="1387" y="9942"/>
                                            </a:cubicBezTo>
                                            <a:cubicBezTo>
                                              <a:pt x="1408" y="9975"/>
                                              <a:pt x="1422" y="9996"/>
                                              <a:pt x="1442" y="10009"/>
                                            </a:cubicBezTo>
                                            <a:close/>
                                            <a:moveTo>
                                              <a:pt x="1360" y="10250"/>
                                            </a:moveTo>
                                            <a:cubicBezTo>
                                              <a:pt x="1435" y="10250"/>
                                              <a:pt x="1504" y="10311"/>
                                              <a:pt x="1504" y="10391"/>
                                            </a:cubicBezTo>
                                            <a:cubicBezTo>
                                              <a:pt x="1504" y="10465"/>
                                              <a:pt x="1442" y="10532"/>
                                              <a:pt x="1360" y="10532"/>
                                            </a:cubicBezTo>
                                            <a:cubicBezTo>
                                              <a:pt x="1284" y="10532"/>
                                              <a:pt x="1215" y="10472"/>
                                              <a:pt x="1215" y="10391"/>
                                            </a:cubicBezTo>
                                            <a:cubicBezTo>
                                              <a:pt x="1215" y="10311"/>
                                              <a:pt x="1284" y="10250"/>
                                              <a:pt x="1360" y="10250"/>
                                            </a:cubicBezTo>
                                            <a:close/>
                                            <a:moveTo>
                                              <a:pt x="754" y="15003"/>
                                            </a:moveTo>
                                            <a:cubicBezTo>
                                              <a:pt x="768" y="14970"/>
                                              <a:pt x="788" y="14936"/>
                                              <a:pt x="816" y="14916"/>
                                            </a:cubicBezTo>
                                            <a:cubicBezTo>
                                              <a:pt x="823" y="14916"/>
                                              <a:pt x="823" y="14909"/>
                                              <a:pt x="830" y="14909"/>
                                            </a:cubicBezTo>
                                            <a:cubicBezTo>
                                              <a:pt x="823" y="14909"/>
                                              <a:pt x="823" y="14909"/>
                                              <a:pt x="816" y="14909"/>
                                            </a:cubicBezTo>
                                            <a:cubicBezTo>
                                              <a:pt x="768" y="14916"/>
                                              <a:pt x="726" y="14950"/>
                                              <a:pt x="706" y="14997"/>
                                            </a:cubicBezTo>
                                            <a:cubicBezTo>
                                              <a:pt x="685" y="15050"/>
                                              <a:pt x="713" y="15111"/>
                                              <a:pt x="761" y="15144"/>
                                            </a:cubicBezTo>
                                            <a:cubicBezTo>
                                              <a:pt x="740" y="15104"/>
                                              <a:pt x="733" y="15050"/>
                                              <a:pt x="754" y="15003"/>
                                            </a:cubicBezTo>
                                            <a:close/>
                                            <a:moveTo>
                                              <a:pt x="2468" y="5651"/>
                                            </a:moveTo>
                                            <a:cubicBezTo>
                                              <a:pt x="2495" y="5645"/>
                                              <a:pt x="2516" y="5638"/>
                                              <a:pt x="2530" y="5631"/>
                                            </a:cubicBezTo>
                                            <a:cubicBezTo>
                                              <a:pt x="2509" y="5638"/>
                                              <a:pt x="2482" y="5638"/>
                                              <a:pt x="2454" y="5645"/>
                                            </a:cubicBezTo>
                                            <a:cubicBezTo>
                                              <a:pt x="2378" y="5651"/>
                                              <a:pt x="2303" y="5638"/>
                                              <a:pt x="2261" y="5604"/>
                                            </a:cubicBezTo>
                                            <a:cubicBezTo>
                                              <a:pt x="2303" y="5571"/>
                                              <a:pt x="2385" y="5564"/>
                                              <a:pt x="2454" y="5571"/>
                                            </a:cubicBezTo>
                                            <a:cubicBezTo>
                                              <a:pt x="2468" y="5571"/>
                                              <a:pt x="2482" y="5578"/>
                                              <a:pt x="2495" y="5578"/>
                                            </a:cubicBezTo>
                                            <a:cubicBezTo>
                                              <a:pt x="2489" y="5578"/>
                                              <a:pt x="2475" y="5571"/>
                                              <a:pt x="2468" y="5571"/>
                                            </a:cubicBezTo>
                                            <a:cubicBezTo>
                                              <a:pt x="2344" y="5544"/>
                                              <a:pt x="2151" y="5537"/>
                                              <a:pt x="2076" y="5611"/>
                                            </a:cubicBezTo>
                                            <a:cubicBezTo>
                                              <a:pt x="2151" y="5685"/>
                                              <a:pt x="2344" y="5678"/>
                                              <a:pt x="2468" y="5651"/>
                                            </a:cubicBezTo>
                                            <a:close/>
                                            <a:moveTo>
                                              <a:pt x="651" y="9406"/>
                                            </a:moveTo>
                                            <a:cubicBezTo>
                                              <a:pt x="644" y="9392"/>
                                              <a:pt x="630" y="9379"/>
                                              <a:pt x="616" y="9372"/>
                                            </a:cubicBezTo>
                                            <a:cubicBezTo>
                                              <a:pt x="630" y="9372"/>
                                              <a:pt x="651" y="9365"/>
                                              <a:pt x="664" y="9359"/>
                                            </a:cubicBezTo>
                                            <a:cubicBezTo>
                                              <a:pt x="775" y="9325"/>
                                              <a:pt x="837" y="9238"/>
                                              <a:pt x="816" y="9164"/>
                                            </a:cubicBezTo>
                                            <a:cubicBezTo>
                                              <a:pt x="795" y="9091"/>
                                              <a:pt x="685" y="9064"/>
                                              <a:pt x="582" y="9097"/>
                                            </a:cubicBezTo>
                                            <a:cubicBezTo>
                                              <a:pt x="568" y="9104"/>
                                              <a:pt x="554" y="9111"/>
                                              <a:pt x="541" y="9117"/>
                                            </a:cubicBezTo>
                                            <a:cubicBezTo>
                                              <a:pt x="541" y="9104"/>
                                              <a:pt x="547" y="9084"/>
                                              <a:pt x="547" y="9070"/>
                                            </a:cubicBezTo>
                                            <a:cubicBezTo>
                                              <a:pt x="547" y="8963"/>
                                              <a:pt x="485" y="8869"/>
                                              <a:pt x="410" y="8869"/>
                                            </a:cubicBezTo>
                                            <a:cubicBezTo>
                                              <a:pt x="334" y="8869"/>
                                              <a:pt x="272" y="8956"/>
                                              <a:pt x="272" y="9070"/>
                                            </a:cubicBezTo>
                                            <a:cubicBezTo>
                                              <a:pt x="272" y="9084"/>
                                              <a:pt x="272" y="9104"/>
                                              <a:pt x="279" y="9117"/>
                                            </a:cubicBezTo>
                                            <a:cubicBezTo>
                                              <a:pt x="265" y="9111"/>
                                              <a:pt x="251" y="9104"/>
                                              <a:pt x="238" y="9097"/>
                                            </a:cubicBezTo>
                                            <a:cubicBezTo>
                                              <a:pt x="134" y="9064"/>
                                              <a:pt x="24" y="9097"/>
                                              <a:pt x="4" y="9164"/>
                                            </a:cubicBezTo>
                                            <a:cubicBezTo>
                                              <a:pt x="-17" y="9238"/>
                                              <a:pt x="45" y="9325"/>
                                              <a:pt x="155" y="9359"/>
                                            </a:cubicBezTo>
                                            <a:cubicBezTo>
                                              <a:pt x="169" y="9365"/>
                                              <a:pt x="190" y="9365"/>
                                              <a:pt x="203" y="9372"/>
                                            </a:cubicBezTo>
                                            <a:cubicBezTo>
                                              <a:pt x="190" y="9385"/>
                                              <a:pt x="183" y="9392"/>
                                              <a:pt x="169" y="9406"/>
                                            </a:cubicBezTo>
                                            <a:cubicBezTo>
                                              <a:pt x="100" y="9493"/>
                                              <a:pt x="100" y="9600"/>
                                              <a:pt x="162" y="9647"/>
                                            </a:cubicBezTo>
                                            <a:cubicBezTo>
                                              <a:pt x="224" y="9694"/>
                                              <a:pt x="327" y="9654"/>
                                              <a:pt x="396" y="9566"/>
                                            </a:cubicBezTo>
                                            <a:cubicBezTo>
                                              <a:pt x="403" y="9553"/>
                                              <a:pt x="417" y="9540"/>
                                              <a:pt x="424" y="9526"/>
                                            </a:cubicBezTo>
                                            <a:lnTo>
                                              <a:pt x="424" y="9526"/>
                                            </a:lnTo>
                                            <a:cubicBezTo>
                                              <a:pt x="430" y="9540"/>
                                              <a:pt x="437" y="9553"/>
                                              <a:pt x="451" y="9566"/>
                                            </a:cubicBezTo>
                                            <a:cubicBezTo>
                                              <a:pt x="520" y="9654"/>
                                              <a:pt x="623" y="9687"/>
                                              <a:pt x="685" y="9647"/>
                                            </a:cubicBezTo>
                                            <a:cubicBezTo>
                                              <a:pt x="720" y="9600"/>
                                              <a:pt x="713" y="9493"/>
                                              <a:pt x="651" y="9406"/>
                                            </a:cubicBezTo>
                                            <a:close/>
                                            <a:moveTo>
                                              <a:pt x="541" y="9359"/>
                                            </a:moveTo>
                                            <a:cubicBezTo>
                                              <a:pt x="534" y="9359"/>
                                              <a:pt x="527" y="9365"/>
                                              <a:pt x="513" y="9365"/>
                                            </a:cubicBezTo>
                                            <a:cubicBezTo>
                                              <a:pt x="520" y="9372"/>
                                              <a:pt x="527" y="9379"/>
                                              <a:pt x="527" y="9385"/>
                                            </a:cubicBezTo>
                                            <a:cubicBezTo>
                                              <a:pt x="561" y="9432"/>
                                              <a:pt x="561" y="9493"/>
                                              <a:pt x="527" y="9520"/>
                                            </a:cubicBezTo>
                                            <a:cubicBezTo>
                                              <a:pt x="492" y="9546"/>
                                              <a:pt x="437" y="9526"/>
                                              <a:pt x="396" y="9473"/>
                                            </a:cubicBezTo>
                                            <a:cubicBezTo>
                                              <a:pt x="389" y="9466"/>
                                              <a:pt x="389" y="9459"/>
                                              <a:pt x="382" y="9453"/>
                                            </a:cubicBezTo>
                                            <a:lnTo>
                                              <a:pt x="382" y="9453"/>
                                            </a:lnTo>
                                            <a:cubicBezTo>
                                              <a:pt x="375" y="9459"/>
                                              <a:pt x="375" y="9466"/>
                                              <a:pt x="368" y="9473"/>
                                            </a:cubicBezTo>
                                            <a:cubicBezTo>
                                              <a:pt x="334" y="9520"/>
                                              <a:pt x="272" y="9540"/>
                                              <a:pt x="238" y="9520"/>
                                            </a:cubicBezTo>
                                            <a:cubicBezTo>
                                              <a:pt x="203" y="9493"/>
                                              <a:pt x="203" y="9439"/>
                                              <a:pt x="238" y="9385"/>
                                            </a:cubicBezTo>
                                            <a:cubicBezTo>
                                              <a:pt x="245" y="9379"/>
                                              <a:pt x="251" y="9372"/>
                                              <a:pt x="251" y="9365"/>
                                            </a:cubicBezTo>
                                            <a:cubicBezTo>
                                              <a:pt x="245" y="9365"/>
                                              <a:pt x="238" y="9365"/>
                                              <a:pt x="224" y="9359"/>
                                            </a:cubicBezTo>
                                            <a:cubicBezTo>
                                              <a:pt x="162" y="9339"/>
                                              <a:pt x="128" y="9292"/>
                                              <a:pt x="141" y="9251"/>
                                            </a:cubicBezTo>
                                            <a:cubicBezTo>
                                              <a:pt x="155" y="9211"/>
                                              <a:pt x="210" y="9198"/>
                                              <a:pt x="272" y="9211"/>
                                            </a:cubicBezTo>
                                            <a:cubicBezTo>
                                              <a:pt x="279" y="9211"/>
                                              <a:pt x="286" y="9218"/>
                                              <a:pt x="300" y="9218"/>
                                            </a:cubicBezTo>
                                            <a:cubicBezTo>
                                              <a:pt x="300" y="9211"/>
                                              <a:pt x="300" y="9204"/>
                                              <a:pt x="300" y="9191"/>
                                            </a:cubicBezTo>
                                            <a:cubicBezTo>
                                              <a:pt x="300" y="9131"/>
                                              <a:pt x="334" y="9084"/>
                                              <a:pt x="375" y="9084"/>
                                            </a:cubicBezTo>
                                            <a:cubicBezTo>
                                              <a:pt x="417" y="9084"/>
                                              <a:pt x="451" y="9131"/>
                                              <a:pt x="451" y="9191"/>
                                            </a:cubicBezTo>
                                            <a:cubicBezTo>
                                              <a:pt x="451" y="9198"/>
                                              <a:pt x="451" y="9211"/>
                                              <a:pt x="451" y="9218"/>
                                            </a:cubicBezTo>
                                            <a:cubicBezTo>
                                              <a:pt x="458" y="9211"/>
                                              <a:pt x="465" y="9211"/>
                                              <a:pt x="479" y="9211"/>
                                            </a:cubicBezTo>
                                            <a:cubicBezTo>
                                              <a:pt x="541" y="9191"/>
                                              <a:pt x="596" y="9211"/>
                                              <a:pt x="609" y="9251"/>
                                            </a:cubicBezTo>
                                            <a:cubicBezTo>
                                              <a:pt x="637" y="9292"/>
                                              <a:pt x="602" y="9339"/>
                                              <a:pt x="541" y="9359"/>
                                            </a:cubicBezTo>
                                            <a:close/>
                                            <a:moveTo>
                                              <a:pt x="2509" y="6952"/>
                                            </a:moveTo>
                                            <a:cubicBezTo>
                                              <a:pt x="2516" y="6945"/>
                                              <a:pt x="2523" y="6939"/>
                                              <a:pt x="2523" y="6939"/>
                                            </a:cubicBezTo>
                                            <a:cubicBezTo>
                                              <a:pt x="2530" y="6932"/>
                                              <a:pt x="2537" y="6932"/>
                                              <a:pt x="2544" y="6925"/>
                                            </a:cubicBezTo>
                                            <a:cubicBezTo>
                                              <a:pt x="2544" y="6925"/>
                                              <a:pt x="2544" y="6918"/>
                                              <a:pt x="2537" y="6912"/>
                                            </a:cubicBezTo>
                                            <a:cubicBezTo>
                                              <a:pt x="2537" y="6912"/>
                                              <a:pt x="2537" y="6912"/>
                                              <a:pt x="2537" y="6912"/>
                                            </a:cubicBezTo>
                                            <a:cubicBezTo>
                                              <a:pt x="2523" y="6918"/>
                                              <a:pt x="2516" y="6932"/>
                                              <a:pt x="2502" y="6939"/>
                                            </a:cubicBezTo>
                                            <a:cubicBezTo>
                                              <a:pt x="2495" y="6925"/>
                                              <a:pt x="2482" y="6918"/>
                                              <a:pt x="2468" y="6912"/>
                                            </a:cubicBezTo>
                                            <a:cubicBezTo>
                                              <a:pt x="2468" y="6912"/>
                                              <a:pt x="2468" y="6912"/>
                                              <a:pt x="2468" y="6912"/>
                                            </a:cubicBezTo>
                                            <a:cubicBezTo>
                                              <a:pt x="2468" y="6918"/>
                                              <a:pt x="2468" y="6918"/>
                                              <a:pt x="2461" y="6925"/>
                                            </a:cubicBezTo>
                                            <a:cubicBezTo>
                                              <a:pt x="2468" y="6925"/>
                                              <a:pt x="2475" y="6932"/>
                                              <a:pt x="2482" y="6939"/>
                                            </a:cubicBezTo>
                                            <a:cubicBezTo>
                                              <a:pt x="2489" y="6945"/>
                                              <a:pt x="2502" y="6945"/>
                                              <a:pt x="2509" y="6952"/>
                                            </a:cubicBezTo>
                                            <a:close/>
                                            <a:moveTo>
                                              <a:pt x="2076" y="6965"/>
                                            </a:moveTo>
                                            <a:cubicBezTo>
                                              <a:pt x="2103" y="6972"/>
                                              <a:pt x="2124" y="6979"/>
                                              <a:pt x="2151" y="6985"/>
                                            </a:cubicBezTo>
                                            <a:cubicBezTo>
                                              <a:pt x="2131" y="7006"/>
                                              <a:pt x="2117" y="7019"/>
                                              <a:pt x="2103" y="7039"/>
                                            </a:cubicBezTo>
                                            <a:cubicBezTo>
                                              <a:pt x="2000" y="7180"/>
                                              <a:pt x="1993" y="7354"/>
                                              <a:pt x="2096" y="7421"/>
                                            </a:cubicBezTo>
                                            <a:cubicBezTo>
                                              <a:pt x="2199" y="7495"/>
                                              <a:pt x="2365" y="7435"/>
                                              <a:pt x="2468" y="7294"/>
                                            </a:cubicBezTo>
                                            <a:cubicBezTo>
                                              <a:pt x="2482" y="7274"/>
                                              <a:pt x="2495" y="7254"/>
                                              <a:pt x="2509" y="7227"/>
                                            </a:cubicBezTo>
                                            <a:lnTo>
                                              <a:pt x="2509" y="7227"/>
                                            </a:lnTo>
                                            <a:cubicBezTo>
                                              <a:pt x="2523" y="7247"/>
                                              <a:pt x="2537" y="7267"/>
                                              <a:pt x="2550" y="7294"/>
                                            </a:cubicBezTo>
                                            <a:cubicBezTo>
                                              <a:pt x="2654" y="7435"/>
                                              <a:pt x="2826" y="7495"/>
                                              <a:pt x="2922" y="7421"/>
                                            </a:cubicBezTo>
                                            <a:cubicBezTo>
                                              <a:pt x="3025" y="7347"/>
                                              <a:pt x="3019" y="7180"/>
                                              <a:pt x="2915" y="7039"/>
                                            </a:cubicBezTo>
                                            <a:cubicBezTo>
                                              <a:pt x="2902" y="7019"/>
                                              <a:pt x="2881" y="6999"/>
                                              <a:pt x="2867" y="6985"/>
                                            </a:cubicBezTo>
                                            <a:cubicBezTo>
                                              <a:pt x="2895" y="6979"/>
                                              <a:pt x="2915" y="6979"/>
                                              <a:pt x="2943" y="6965"/>
                                            </a:cubicBezTo>
                                            <a:cubicBezTo>
                                              <a:pt x="3115" y="6912"/>
                                              <a:pt x="3218" y="6771"/>
                                              <a:pt x="3184" y="6657"/>
                                            </a:cubicBezTo>
                                            <a:cubicBezTo>
                                              <a:pt x="3149" y="6543"/>
                                              <a:pt x="2977" y="6489"/>
                                              <a:pt x="2805" y="6543"/>
                                            </a:cubicBezTo>
                                            <a:cubicBezTo>
                                              <a:pt x="2778" y="6550"/>
                                              <a:pt x="2757" y="6563"/>
                                              <a:pt x="2736" y="6570"/>
                                            </a:cubicBezTo>
                                            <a:cubicBezTo>
                                              <a:pt x="2743" y="6543"/>
                                              <a:pt x="2743" y="6523"/>
                                              <a:pt x="2743" y="6496"/>
                                            </a:cubicBezTo>
                                            <a:cubicBezTo>
                                              <a:pt x="2743" y="6322"/>
                                              <a:pt x="2640" y="6181"/>
                                              <a:pt x="2516" y="6181"/>
                                            </a:cubicBezTo>
                                            <a:cubicBezTo>
                                              <a:pt x="2392" y="6181"/>
                                              <a:pt x="2289" y="6322"/>
                                              <a:pt x="2289" y="6496"/>
                                            </a:cubicBezTo>
                                            <a:cubicBezTo>
                                              <a:pt x="2289" y="6523"/>
                                              <a:pt x="2289" y="6550"/>
                                              <a:pt x="2296" y="6570"/>
                                            </a:cubicBezTo>
                                            <a:cubicBezTo>
                                              <a:pt x="2275" y="6556"/>
                                              <a:pt x="2248" y="6550"/>
                                              <a:pt x="2227" y="6543"/>
                                            </a:cubicBezTo>
                                            <a:cubicBezTo>
                                              <a:pt x="2055" y="6489"/>
                                              <a:pt x="1890" y="6536"/>
                                              <a:pt x="1848" y="6657"/>
                                            </a:cubicBezTo>
                                            <a:cubicBezTo>
                                              <a:pt x="1800" y="6778"/>
                                              <a:pt x="1903" y="6912"/>
                                              <a:pt x="2076" y="6965"/>
                                            </a:cubicBezTo>
                                            <a:close/>
                                            <a:moveTo>
                                              <a:pt x="2137" y="6798"/>
                                            </a:moveTo>
                                            <a:cubicBezTo>
                                              <a:pt x="2158" y="6737"/>
                                              <a:pt x="2255" y="6711"/>
                                              <a:pt x="2344" y="6737"/>
                                            </a:cubicBezTo>
                                            <a:cubicBezTo>
                                              <a:pt x="2358" y="6744"/>
                                              <a:pt x="2372" y="6744"/>
                                              <a:pt x="2385" y="6751"/>
                                            </a:cubicBezTo>
                                            <a:cubicBezTo>
                                              <a:pt x="2385" y="6737"/>
                                              <a:pt x="2378" y="6724"/>
                                              <a:pt x="2378" y="6711"/>
                                            </a:cubicBezTo>
                                            <a:cubicBezTo>
                                              <a:pt x="2378" y="6617"/>
                                              <a:pt x="2433" y="6536"/>
                                              <a:pt x="2502" y="6536"/>
                                            </a:cubicBezTo>
                                            <a:cubicBezTo>
                                              <a:pt x="2571" y="6536"/>
                                              <a:pt x="2626" y="6617"/>
                                              <a:pt x="2626" y="6711"/>
                                            </a:cubicBezTo>
                                            <a:cubicBezTo>
                                              <a:pt x="2626" y="6724"/>
                                              <a:pt x="2626" y="6737"/>
                                              <a:pt x="2619" y="6751"/>
                                            </a:cubicBezTo>
                                            <a:cubicBezTo>
                                              <a:pt x="2633" y="6744"/>
                                              <a:pt x="2647" y="6737"/>
                                              <a:pt x="2661" y="6737"/>
                                            </a:cubicBezTo>
                                            <a:cubicBezTo>
                                              <a:pt x="2757" y="6711"/>
                                              <a:pt x="2846" y="6737"/>
                                              <a:pt x="2867" y="6798"/>
                                            </a:cubicBezTo>
                                            <a:cubicBezTo>
                                              <a:pt x="2888" y="6858"/>
                                              <a:pt x="2833" y="6939"/>
                                              <a:pt x="2736" y="6965"/>
                                            </a:cubicBezTo>
                                            <a:cubicBezTo>
                                              <a:pt x="2723" y="6972"/>
                                              <a:pt x="2709" y="6972"/>
                                              <a:pt x="2695" y="6972"/>
                                            </a:cubicBezTo>
                                            <a:cubicBezTo>
                                              <a:pt x="2702" y="6979"/>
                                              <a:pt x="2716" y="6992"/>
                                              <a:pt x="2723" y="7006"/>
                                            </a:cubicBezTo>
                                            <a:cubicBezTo>
                                              <a:pt x="2778" y="7086"/>
                                              <a:pt x="2785" y="7180"/>
                                              <a:pt x="2729" y="7220"/>
                                            </a:cubicBezTo>
                                            <a:cubicBezTo>
                                              <a:pt x="2674" y="7260"/>
                                              <a:pt x="2585" y="7227"/>
                                              <a:pt x="2523" y="7153"/>
                                            </a:cubicBezTo>
                                            <a:cubicBezTo>
                                              <a:pt x="2516" y="7140"/>
                                              <a:pt x="2509" y="7133"/>
                                              <a:pt x="2502" y="7120"/>
                                            </a:cubicBezTo>
                                            <a:cubicBezTo>
                                              <a:pt x="2495" y="7133"/>
                                              <a:pt x="2489" y="7146"/>
                                              <a:pt x="2482" y="7153"/>
                                            </a:cubicBezTo>
                                            <a:cubicBezTo>
                                              <a:pt x="2427" y="7234"/>
                                              <a:pt x="2330" y="7260"/>
                                              <a:pt x="2275" y="7220"/>
                                            </a:cubicBezTo>
                                            <a:cubicBezTo>
                                              <a:pt x="2220" y="7180"/>
                                              <a:pt x="2220" y="7086"/>
                                              <a:pt x="2282" y="7006"/>
                                            </a:cubicBezTo>
                                            <a:cubicBezTo>
                                              <a:pt x="2289" y="6992"/>
                                              <a:pt x="2303" y="6985"/>
                                              <a:pt x="2310" y="6972"/>
                                            </a:cubicBezTo>
                                            <a:cubicBezTo>
                                              <a:pt x="2296" y="6972"/>
                                              <a:pt x="2282" y="6965"/>
                                              <a:pt x="2268" y="6965"/>
                                            </a:cubicBezTo>
                                            <a:cubicBezTo>
                                              <a:pt x="2179" y="6939"/>
                                              <a:pt x="2117" y="6858"/>
                                              <a:pt x="2137" y="6798"/>
                                            </a:cubicBezTo>
                                            <a:close/>
                                            <a:moveTo>
                                              <a:pt x="1167" y="8387"/>
                                            </a:moveTo>
                                            <a:cubicBezTo>
                                              <a:pt x="1133" y="8313"/>
                                              <a:pt x="1126" y="8219"/>
                                              <a:pt x="1153" y="8125"/>
                                            </a:cubicBezTo>
                                            <a:cubicBezTo>
                                              <a:pt x="1181" y="8051"/>
                                              <a:pt x="1222" y="7991"/>
                                              <a:pt x="1277" y="7951"/>
                                            </a:cubicBezTo>
                                            <a:cubicBezTo>
                                              <a:pt x="1284" y="7944"/>
                                              <a:pt x="1291" y="7937"/>
                                              <a:pt x="1298" y="7937"/>
                                            </a:cubicBezTo>
                                            <a:cubicBezTo>
                                              <a:pt x="1291" y="7937"/>
                                              <a:pt x="1284" y="7937"/>
                                              <a:pt x="1277" y="7937"/>
                                            </a:cubicBezTo>
                                            <a:cubicBezTo>
                                              <a:pt x="1181" y="7951"/>
                                              <a:pt x="1098" y="8011"/>
                                              <a:pt x="1064" y="8098"/>
                                            </a:cubicBezTo>
                                            <a:cubicBezTo>
                                              <a:pt x="1029" y="8206"/>
                                              <a:pt x="1071" y="8320"/>
                                              <a:pt x="1167" y="8387"/>
                                            </a:cubicBezTo>
                                            <a:close/>
                                            <a:moveTo>
                                              <a:pt x="1270" y="8594"/>
                                            </a:moveTo>
                                            <a:cubicBezTo>
                                              <a:pt x="1291" y="8635"/>
                                              <a:pt x="1318" y="8675"/>
                                              <a:pt x="1353" y="8702"/>
                                            </a:cubicBezTo>
                                            <a:cubicBezTo>
                                              <a:pt x="1408" y="8749"/>
                                              <a:pt x="1477" y="8769"/>
                                              <a:pt x="1552" y="8769"/>
                                            </a:cubicBezTo>
                                            <a:cubicBezTo>
                                              <a:pt x="1614" y="8769"/>
                                              <a:pt x="1676" y="8749"/>
                                              <a:pt x="1731" y="8715"/>
                                            </a:cubicBezTo>
                                            <a:cubicBezTo>
                                              <a:pt x="1738" y="8708"/>
                                              <a:pt x="1738" y="8708"/>
                                              <a:pt x="1745" y="8702"/>
                                            </a:cubicBezTo>
                                            <a:cubicBezTo>
                                              <a:pt x="1752" y="8702"/>
                                              <a:pt x="1752" y="8695"/>
                                              <a:pt x="1759" y="8688"/>
                                            </a:cubicBezTo>
                                            <a:cubicBezTo>
                                              <a:pt x="1752" y="8688"/>
                                              <a:pt x="1752" y="8688"/>
                                              <a:pt x="1745" y="8688"/>
                                            </a:cubicBezTo>
                                            <a:cubicBezTo>
                                              <a:pt x="1738" y="8688"/>
                                              <a:pt x="1738" y="8688"/>
                                              <a:pt x="1731" y="8688"/>
                                            </a:cubicBezTo>
                                            <a:cubicBezTo>
                                              <a:pt x="1669" y="8688"/>
                                              <a:pt x="1607" y="8675"/>
                                              <a:pt x="1552" y="8641"/>
                                            </a:cubicBezTo>
                                            <a:cubicBezTo>
                                              <a:pt x="1518" y="8628"/>
                                              <a:pt x="1484" y="8601"/>
                                              <a:pt x="1456" y="8581"/>
                                            </a:cubicBezTo>
                                            <a:cubicBezTo>
                                              <a:pt x="1360" y="8501"/>
                                              <a:pt x="1311" y="8400"/>
                                              <a:pt x="1298" y="8299"/>
                                            </a:cubicBezTo>
                                            <a:cubicBezTo>
                                              <a:pt x="1291" y="8313"/>
                                              <a:pt x="1277" y="8333"/>
                                              <a:pt x="1277" y="8346"/>
                                            </a:cubicBezTo>
                                            <a:cubicBezTo>
                                              <a:pt x="1243" y="8434"/>
                                              <a:pt x="1243" y="8521"/>
                                              <a:pt x="1270" y="8594"/>
                                            </a:cubicBezTo>
                                            <a:close/>
                                            <a:moveTo>
                                              <a:pt x="1552" y="7777"/>
                                            </a:moveTo>
                                            <a:cubicBezTo>
                                              <a:pt x="1573" y="7770"/>
                                              <a:pt x="1594" y="7756"/>
                                              <a:pt x="1621" y="7750"/>
                                            </a:cubicBezTo>
                                            <a:cubicBezTo>
                                              <a:pt x="1663" y="7736"/>
                                              <a:pt x="1697" y="7730"/>
                                              <a:pt x="1738" y="7730"/>
                                            </a:cubicBezTo>
                                            <a:cubicBezTo>
                                              <a:pt x="1745" y="7730"/>
                                              <a:pt x="1745" y="7730"/>
                                              <a:pt x="1752" y="7730"/>
                                            </a:cubicBezTo>
                                            <a:cubicBezTo>
                                              <a:pt x="1786" y="7730"/>
                                              <a:pt x="1821" y="7730"/>
                                              <a:pt x="1855" y="7736"/>
                                            </a:cubicBezTo>
                                            <a:cubicBezTo>
                                              <a:pt x="1890" y="7743"/>
                                              <a:pt x="1924" y="7756"/>
                                              <a:pt x="1952" y="7770"/>
                                            </a:cubicBezTo>
                                            <a:cubicBezTo>
                                              <a:pt x="1931" y="7723"/>
                                              <a:pt x="1897" y="7683"/>
                                              <a:pt x="1855" y="7656"/>
                                            </a:cubicBezTo>
                                            <a:cubicBezTo>
                                              <a:pt x="1828" y="7636"/>
                                              <a:pt x="1793" y="7616"/>
                                              <a:pt x="1752" y="7609"/>
                                            </a:cubicBezTo>
                                            <a:cubicBezTo>
                                              <a:pt x="1745" y="7609"/>
                                              <a:pt x="1745" y="7609"/>
                                              <a:pt x="1738" y="7602"/>
                                            </a:cubicBezTo>
                                            <a:cubicBezTo>
                                              <a:pt x="1690" y="7589"/>
                                              <a:pt x="1635" y="7589"/>
                                              <a:pt x="1580" y="7602"/>
                                            </a:cubicBezTo>
                                            <a:cubicBezTo>
                                              <a:pt x="1573" y="7602"/>
                                              <a:pt x="1566" y="7609"/>
                                              <a:pt x="1552" y="7609"/>
                                            </a:cubicBezTo>
                                            <a:cubicBezTo>
                                              <a:pt x="1422" y="7663"/>
                                              <a:pt x="1346" y="7797"/>
                                              <a:pt x="1360" y="7937"/>
                                            </a:cubicBezTo>
                                            <a:cubicBezTo>
                                              <a:pt x="1401" y="7870"/>
                                              <a:pt x="1470" y="7810"/>
                                              <a:pt x="1552" y="7777"/>
                                            </a:cubicBezTo>
                                            <a:close/>
                                            <a:moveTo>
                                              <a:pt x="18389" y="16827"/>
                                            </a:moveTo>
                                            <a:cubicBezTo>
                                              <a:pt x="18410" y="16834"/>
                                              <a:pt x="18430" y="16847"/>
                                              <a:pt x="18444" y="16854"/>
                                            </a:cubicBezTo>
                                            <a:cubicBezTo>
                                              <a:pt x="18499" y="16887"/>
                                              <a:pt x="18541" y="16934"/>
                                              <a:pt x="18568" y="16981"/>
                                            </a:cubicBezTo>
                                            <a:cubicBezTo>
                                              <a:pt x="18568" y="16887"/>
                                              <a:pt x="18527" y="16800"/>
                                              <a:pt x="18444" y="16753"/>
                                            </a:cubicBezTo>
                                            <a:cubicBezTo>
                                              <a:pt x="18437" y="16746"/>
                                              <a:pt x="18424" y="16746"/>
                                              <a:pt x="18417" y="16740"/>
                                            </a:cubicBezTo>
                                            <a:cubicBezTo>
                                              <a:pt x="18348" y="16713"/>
                                              <a:pt x="18279" y="16720"/>
                                              <a:pt x="18217" y="16746"/>
                                            </a:cubicBezTo>
                                            <a:cubicBezTo>
                                              <a:pt x="18183" y="16760"/>
                                              <a:pt x="18148" y="16787"/>
                                              <a:pt x="18121" y="16820"/>
                                            </a:cubicBezTo>
                                            <a:cubicBezTo>
                                              <a:pt x="18148" y="16807"/>
                                              <a:pt x="18183" y="16800"/>
                                              <a:pt x="18217" y="16800"/>
                                            </a:cubicBezTo>
                                            <a:cubicBezTo>
                                              <a:pt x="18272" y="16800"/>
                                              <a:pt x="18334" y="16807"/>
                                              <a:pt x="18389" y="16827"/>
                                            </a:cubicBezTo>
                                            <a:close/>
                                            <a:moveTo>
                                              <a:pt x="18444" y="17651"/>
                                            </a:moveTo>
                                            <a:cubicBezTo>
                                              <a:pt x="18410" y="17665"/>
                                              <a:pt x="18375" y="17678"/>
                                              <a:pt x="18334" y="17685"/>
                                            </a:cubicBezTo>
                                            <a:cubicBezTo>
                                              <a:pt x="18293" y="17692"/>
                                              <a:pt x="18251" y="17692"/>
                                              <a:pt x="18217" y="17692"/>
                                            </a:cubicBezTo>
                                            <a:cubicBezTo>
                                              <a:pt x="18183" y="17685"/>
                                              <a:pt x="18148" y="17678"/>
                                              <a:pt x="18114" y="17665"/>
                                            </a:cubicBezTo>
                                            <a:cubicBezTo>
                                              <a:pt x="18107" y="17665"/>
                                              <a:pt x="18107" y="17658"/>
                                              <a:pt x="18100" y="17658"/>
                                            </a:cubicBezTo>
                                            <a:cubicBezTo>
                                              <a:pt x="18093" y="17651"/>
                                              <a:pt x="18079" y="17645"/>
                                              <a:pt x="18072" y="17645"/>
                                            </a:cubicBezTo>
                                            <a:cubicBezTo>
                                              <a:pt x="18079" y="17665"/>
                                              <a:pt x="18086" y="17685"/>
                                              <a:pt x="18100" y="17698"/>
                                            </a:cubicBezTo>
                                            <a:cubicBezTo>
                                              <a:pt x="18107" y="17705"/>
                                              <a:pt x="18107" y="17712"/>
                                              <a:pt x="18114" y="17718"/>
                                            </a:cubicBezTo>
                                            <a:cubicBezTo>
                                              <a:pt x="18141" y="17752"/>
                                              <a:pt x="18176" y="17779"/>
                                              <a:pt x="18217" y="17792"/>
                                            </a:cubicBezTo>
                                            <a:cubicBezTo>
                                              <a:pt x="18258" y="17812"/>
                                              <a:pt x="18313" y="17819"/>
                                              <a:pt x="18362" y="17806"/>
                                            </a:cubicBezTo>
                                            <a:cubicBezTo>
                                              <a:pt x="18389" y="17799"/>
                                              <a:pt x="18417" y="17785"/>
                                              <a:pt x="18444" y="17772"/>
                                            </a:cubicBezTo>
                                            <a:cubicBezTo>
                                              <a:pt x="18520" y="17725"/>
                                              <a:pt x="18568" y="17638"/>
                                              <a:pt x="18561" y="17544"/>
                                            </a:cubicBezTo>
                                            <a:cubicBezTo>
                                              <a:pt x="18541" y="17584"/>
                                              <a:pt x="18499" y="17625"/>
                                              <a:pt x="18444" y="17651"/>
                                            </a:cubicBezTo>
                                            <a:close/>
                                            <a:moveTo>
                                              <a:pt x="18059" y="17330"/>
                                            </a:moveTo>
                                            <a:cubicBezTo>
                                              <a:pt x="17997" y="17289"/>
                                              <a:pt x="17949" y="17242"/>
                                              <a:pt x="17921" y="17182"/>
                                            </a:cubicBezTo>
                                            <a:cubicBezTo>
                                              <a:pt x="17914" y="17169"/>
                                              <a:pt x="17907" y="17155"/>
                                              <a:pt x="17907" y="17149"/>
                                            </a:cubicBezTo>
                                            <a:cubicBezTo>
                                              <a:pt x="17894" y="17202"/>
                                              <a:pt x="17900" y="17256"/>
                                              <a:pt x="17921" y="17303"/>
                                            </a:cubicBezTo>
                                            <a:cubicBezTo>
                                              <a:pt x="17942" y="17343"/>
                                              <a:pt x="17969" y="17383"/>
                                              <a:pt x="18017" y="17410"/>
                                            </a:cubicBezTo>
                                            <a:cubicBezTo>
                                              <a:pt x="18045" y="17430"/>
                                              <a:pt x="18072" y="17437"/>
                                              <a:pt x="18107" y="17444"/>
                                            </a:cubicBezTo>
                                            <a:cubicBezTo>
                                              <a:pt x="18114" y="17444"/>
                                              <a:pt x="18114" y="17444"/>
                                              <a:pt x="18121" y="17444"/>
                                            </a:cubicBezTo>
                                            <a:cubicBezTo>
                                              <a:pt x="18155" y="17450"/>
                                              <a:pt x="18190" y="17444"/>
                                              <a:pt x="18224" y="17437"/>
                                            </a:cubicBezTo>
                                            <a:cubicBezTo>
                                              <a:pt x="18258" y="17423"/>
                                              <a:pt x="18293" y="17410"/>
                                              <a:pt x="18327" y="17383"/>
                                            </a:cubicBezTo>
                                            <a:cubicBezTo>
                                              <a:pt x="18293" y="17390"/>
                                              <a:pt x="18258" y="17390"/>
                                              <a:pt x="18224" y="17390"/>
                                            </a:cubicBezTo>
                                            <a:cubicBezTo>
                                              <a:pt x="18190" y="17383"/>
                                              <a:pt x="18155" y="17377"/>
                                              <a:pt x="18121" y="17363"/>
                                            </a:cubicBezTo>
                                            <a:cubicBezTo>
                                              <a:pt x="18114" y="17363"/>
                                              <a:pt x="18114" y="17356"/>
                                              <a:pt x="18107" y="17356"/>
                                            </a:cubicBezTo>
                                            <a:cubicBezTo>
                                              <a:pt x="18086" y="17350"/>
                                              <a:pt x="18072" y="17336"/>
                                              <a:pt x="18059" y="17330"/>
                                            </a:cubicBezTo>
                                            <a:close/>
                                            <a:moveTo>
                                              <a:pt x="18589" y="17403"/>
                                            </a:moveTo>
                                            <a:cubicBezTo>
                                              <a:pt x="18547" y="17450"/>
                                              <a:pt x="18499" y="17484"/>
                                              <a:pt x="18451" y="17504"/>
                                            </a:cubicBezTo>
                                            <a:cubicBezTo>
                                              <a:pt x="18430" y="17511"/>
                                              <a:pt x="18410" y="17517"/>
                                              <a:pt x="18382" y="17524"/>
                                            </a:cubicBezTo>
                                            <a:cubicBezTo>
                                              <a:pt x="18403" y="17531"/>
                                              <a:pt x="18424" y="17537"/>
                                              <a:pt x="18451" y="17537"/>
                                            </a:cubicBezTo>
                                            <a:cubicBezTo>
                                              <a:pt x="18534" y="17544"/>
                                              <a:pt x="18609" y="17517"/>
                                              <a:pt x="18664" y="17457"/>
                                            </a:cubicBezTo>
                                            <a:cubicBezTo>
                                              <a:pt x="18740" y="17370"/>
                                              <a:pt x="18740" y="17249"/>
                                              <a:pt x="18678" y="17155"/>
                                            </a:cubicBezTo>
                                            <a:cubicBezTo>
                                              <a:pt x="18685" y="17242"/>
                                              <a:pt x="18651" y="17330"/>
                                              <a:pt x="18589" y="17403"/>
                                            </a:cubicBezTo>
                                            <a:close/>
                                            <a:moveTo>
                                              <a:pt x="18905" y="17008"/>
                                            </a:moveTo>
                                            <a:cubicBezTo>
                                              <a:pt x="18940" y="17075"/>
                                              <a:pt x="18947" y="17155"/>
                                              <a:pt x="18926" y="17242"/>
                                            </a:cubicBezTo>
                                            <a:cubicBezTo>
                                              <a:pt x="18905" y="17336"/>
                                              <a:pt x="18843" y="17417"/>
                                              <a:pt x="18775" y="17457"/>
                                            </a:cubicBezTo>
                                            <a:cubicBezTo>
                                              <a:pt x="18885" y="17450"/>
                                              <a:pt x="18988" y="17377"/>
                                              <a:pt x="19016" y="17269"/>
                                            </a:cubicBezTo>
                                            <a:cubicBezTo>
                                              <a:pt x="19036" y="17169"/>
                                              <a:pt x="18988" y="17061"/>
                                              <a:pt x="18905" y="17008"/>
                                            </a:cubicBezTo>
                                            <a:close/>
                                            <a:moveTo>
                                              <a:pt x="19380" y="15560"/>
                                            </a:moveTo>
                                            <a:cubicBezTo>
                                              <a:pt x="19387" y="15560"/>
                                              <a:pt x="19387" y="15553"/>
                                              <a:pt x="19394" y="15546"/>
                                            </a:cubicBezTo>
                                            <a:cubicBezTo>
                                              <a:pt x="19387" y="15546"/>
                                              <a:pt x="19387" y="15546"/>
                                              <a:pt x="19380" y="15546"/>
                                            </a:cubicBezTo>
                                            <a:cubicBezTo>
                                              <a:pt x="19373" y="15546"/>
                                              <a:pt x="19373" y="15546"/>
                                              <a:pt x="19367" y="15546"/>
                                            </a:cubicBezTo>
                                            <a:cubicBezTo>
                                              <a:pt x="19305" y="15546"/>
                                              <a:pt x="19243" y="15533"/>
                                              <a:pt x="19188" y="15499"/>
                                            </a:cubicBezTo>
                                            <a:cubicBezTo>
                                              <a:pt x="19153" y="15486"/>
                                              <a:pt x="19119" y="15459"/>
                                              <a:pt x="19091" y="15439"/>
                                            </a:cubicBezTo>
                                            <a:cubicBezTo>
                                              <a:pt x="18995" y="15359"/>
                                              <a:pt x="18947" y="15258"/>
                                              <a:pt x="18933" y="15158"/>
                                            </a:cubicBezTo>
                                            <a:cubicBezTo>
                                              <a:pt x="18926" y="15171"/>
                                              <a:pt x="18912" y="15191"/>
                                              <a:pt x="18912" y="15204"/>
                                            </a:cubicBezTo>
                                            <a:cubicBezTo>
                                              <a:pt x="18878" y="15285"/>
                                              <a:pt x="18885" y="15365"/>
                                              <a:pt x="18912" y="15439"/>
                                            </a:cubicBezTo>
                                            <a:cubicBezTo>
                                              <a:pt x="18933" y="15479"/>
                                              <a:pt x="18960" y="15520"/>
                                              <a:pt x="18995" y="15546"/>
                                            </a:cubicBezTo>
                                            <a:cubicBezTo>
                                              <a:pt x="19050" y="15593"/>
                                              <a:pt x="19119" y="15613"/>
                                              <a:pt x="19194" y="15613"/>
                                            </a:cubicBezTo>
                                            <a:cubicBezTo>
                                              <a:pt x="19256" y="15613"/>
                                              <a:pt x="19318" y="15593"/>
                                              <a:pt x="19373" y="15560"/>
                                            </a:cubicBezTo>
                                            <a:cubicBezTo>
                                              <a:pt x="19373" y="15566"/>
                                              <a:pt x="19380" y="15560"/>
                                              <a:pt x="19380" y="15560"/>
                                            </a:cubicBezTo>
                                            <a:close/>
                                            <a:moveTo>
                                              <a:pt x="18747" y="15996"/>
                                            </a:moveTo>
                                            <a:cubicBezTo>
                                              <a:pt x="18795" y="15962"/>
                                              <a:pt x="18802" y="15942"/>
                                              <a:pt x="18816" y="15908"/>
                                            </a:cubicBezTo>
                                            <a:cubicBezTo>
                                              <a:pt x="18781" y="15908"/>
                                              <a:pt x="18740" y="15928"/>
                                              <a:pt x="18692" y="15962"/>
                                            </a:cubicBezTo>
                                            <a:cubicBezTo>
                                              <a:pt x="18781" y="15861"/>
                                              <a:pt x="18878" y="15727"/>
                                              <a:pt x="18885" y="15634"/>
                                            </a:cubicBezTo>
                                            <a:cubicBezTo>
                                              <a:pt x="18802" y="15667"/>
                                              <a:pt x="18706" y="15794"/>
                                              <a:pt x="18637" y="15902"/>
                                            </a:cubicBezTo>
                                            <a:cubicBezTo>
                                              <a:pt x="18651" y="15861"/>
                                              <a:pt x="18658" y="15815"/>
                                              <a:pt x="18644" y="15788"/>
                                            </a:cubicBezTo>
                                            <a:cubicBezTo>
                                              <a:pt x="18623" y="15801"/>
                                              <a:pt x="18609" y="15835"/>
                                              <a:pt x="18596" y="15868"/>
                                            </a:cubicBezTo>
                                            <a:cubicBezTo>
                                              <a:pt x="18602" y="15741"/>
                                              <a:pt x="18596" y="15593"/>
                                              <a:pt x="18554" y="15526"/>
                                            </a:cubicBezTo>
                                            <a:cubicBezTo>
                                              <a:pt x="18513" y="15593"/>
                                              <a:pt x="18506" y="15741"/>
                                              <a:pt x="18513" y="15868"/>
                                            </a:cubicBezTo>
                                            <a:cubicBezTo>
                                              <a:pt x="18499" y="15835"/>
                                              <a:pt x="18479" y="15801"/>
                                              <a:pt x="18465" y="15788"/>
                                            </a:cubicBezTo>
                                            <a:cubicBezTo>
                                              <a:pt x="18458" y="15815"/>
                                              <a:pt x="18465" y="15848"/>
                                              <a:pt x="18472" y="15888"/>
                                            </a:cubicBezTo>
                                            <a:cubicBezTo>
                                              <a:pt x="18403" y="15781"/>
                                              <a:pt x="18313" y="15660"/>
                                              <a:pt x="18231" y="15627"/>
                                            </a:cubicBezTo>
                                            <a:cubicBezTo>
                                              <a:pt x="18238" y="15707"/>
                                              <a:pt x="18313" y="15828"/>
                                              <a:pt x="18389" y="15922"/>
                                            </a:cubicBezTo>
                                            <a:cubicBezTo>
                                              <a:pt x="18362" y="15902"/>
                                              <a:pt x="18334" y="15888"/>
                                              <a:pt x="18307" y="15888"/>
                                            </a:cubicBezTo>
                                            <a:cubicBezTo>
                                              <a:pt x="18313" y="15915"/>
                                              <a:pt x="18341" y="15949"/>
                                              <a:pt x="18375" y="15975"/>
                                            </a:cubicBezTo>
                                            <a:cubicBezTo>
                                              <a:pt x="18258" y="15922"/>
                                              <a:pt x="18107" y="15868"/>
                                              <a:pt x="18017" y="15888"/>
                                            </a:cubicBezTo>
                                            <a:cubicBezTo>
                                              <a:pt x="18072" y="15962"/>
                                              <a:pt x="18238" y="16022"/>
                                              <a:pt x="18375" y="16056"/>
                                            </a:cubicBezTo>
                                            <a:cubicBezTo>
                                              <a:pt x="18320" y="16056"/>
                                              <a:pt x="18265" y="16063"/>
                                              <a:pt x="18238" y="16083"/>
                                            </a:cubicBezTo>
                                            <a:cubicBezTo>
                                              <a:pt x="18265" y="16103"/>
                                              <a:pt x="18313" y="16109"/>
                                              <a:pt x="18368" y="16109"/>
                                            </a:cubicBezTo>
                                            <a:cubicBezTo>
                                              <a:pt x="18238" y="16143"/>
                                              <a:pt x="18079" y="16203"/>
                                              <a:pt x="18017" y="16277"/>
                                            </a:cubicBezTo>
                                            <a:cubicBezTo>
                                              <a:pt x="18100" y="16291"/>
                                              <a:pt x="18231" y="16250"/>
                                              <a:pt x="18348" y="16203"/>
                                            </a:cubicBezTo>
                                            <a:cubicBezTo>
                                              <a:pt x="18327" y="16223"/>
                                              <a:pt x="18307" y="16244"/>
                                              <a:pt x="18300" y="16264"/>
                                            </a:cubicBezTo>
                                            <a:cubicBezTo>
                                              <a:pt x="18320" y="16264"/>
                                              <a:pt x="18348" y="16250"/>
                                              <a:pt x="18382" y="16237"/>
                                            </a:cubicBezTo>
                                            <a:cubicBezTo>
                                              <a:pt x="18307" y="16317"/>
                                              <a:pt x="18238" y="16418"/>
                                              <a:pt x="18210" y="16492"/>
                                            </a:cubicBezTo>
                                            <a:cubicBezTo>
                                              <a:pt x="18183" y="16472"/>
                                              <a:pt x="18148" y="16451"/>
                                              <a:pt x="18114" y="16445"/>
                                            </a:cubicBezTo>
                                            <a:cubicBezTo>
                                              <a:pt x="18107" y="16445"/>
                                              <a:pt x="18107" y="16445"/>
                                              <a:pt x="18100" y="16438"/>
                                            </a:cubicBezTo>
                                            <a:cubicBezTo>
                                              <a:pt x="18052" y="16425"/>
                                              <a:pt x="17997" y="16425"/>
                                              <a:pt x="17942" y="16438"/>
                                            </a:cubicBezTo>
                                            <a:cubicBezTo>
                                              <a:pt x="17935" y="16438"/>
                                              <a:pt x="17928" y="16445"/>
                                              <a:pt x="17914" y="16445"/>
                                            </a:cubicBezTo>
                                            <a:cubicBezTo>
                                              <a:pt x="17783" y="16498"/>
                                              <a:pt x="17708" y="16632"/>
                                              <a:pt x="17721" y="16773"/>
                                            </a:cubicBezTo>
                                            <a:cubicBezTo>
                                              <a:pt x="17763" y="16706"/>
                                              <a:pt x="17825" y="16646"/>
                                              <a:pt x="17914" y="16606"/>
                                            </a:cubicBezTo>
                                            <a:cubicBezTo>
                                              <a:pt x="17935" y="16599"/>
                                              <a:pt x="17955" y="16585"/>
                                              <a:pt x="17983" y="16579"/>
                                            </a:cubicBezTo>
                                            <a:cubicBezTo>
                                              <a:pt x="18024" y="16565"/>
                                              <a:pt x="18059" y="16559"/>
                                              <a:pt x="18100" y="16559"/>
                                            </a:cubicBezTo>
                                            <a:cubicBezTo>
                                              <a:pt x="18107" y="16559"/>
                                              <a:pt x="18107" y="16559"/>
                                              <a:pt x="18114" y="16559"/>
                                            </a:cubicBezTo>
                                            <a:cubicBezTo>
                                              <a:pt x="18148" y="16559"/>
                                              <a:pt x="18183" y="16559"/>
                                              <a:pt x="18217" y="16565"/>
                                            </a:cubicBezTo>
                                            <a:cubicBezTo>
                                              <a:pt x="18251" y="16572"/>
                                              <a:pt x="18286" y="16585"/>
                                              <a:pt x="18313" y="16599"/>
                                            </a:cubicBezTo>
                                            <a:cubicBezTo>
                                              <a:pt x="18293" y="16559"/>
                                              <a:pt x="18265" y="16525"/>
                                              <a:pt x="18231" y="16498"/>
                                            </a:cubicBezTo>
                                            <a:cubicBezTo>
                                              <a:pt x="18313" y="16458"/>
                                              <a:pt x="18403" y="16344"/>
                                              <a:pt x="18472" y="16244"/>
                                            </a:cubicBezTo>
                                            <a:cubicBezTo>
                                              <a:pt x="18458" y="16291"/>
                                              <a:pt x="18451" y="16331"/>
                                              <a:pt x="18458" y="16364"/>
                                            </a:cubicBezTo>
                                            <a:cubicBezTo>
                                              <a:pt x="18485" y="16344"/>
                                              <a:pt x="18506" y="16304"/>
                                              <a:pt x="18520" y="16257"/>
                                            </a:cubicBezTo>
                                            <a:cubicBezTo>
                                              <a:pt x="18513" y="16317"/>
                                              <a:pt x="18513" y="16384"/>
                                              <a:pt x="18520" y="16451"/>
                                            </a:cubicBezTo>
                                            <a:cubicBezTo>
                                              <a:pt x="18492" y="16451"/>
                                              <a:pt x="18472" y="16458"/>
                                              <a:pt x="18444" y="16465"/>
                                            </a:cubicBezTo>
                                            <a:cubicBezTo>
                                              <a:pt x="18396" y="16478"/>
                                              <a:pt x="18355" y="16498"/>
                                              <a:pt x="18320" y="16532"/>
                                            </a:cubicBezTo>
                                            <a:cubicBezTo>
                                              <a:pt x="18362" y="16532"/>
                                              <a:pt x="18403" y="16532"/>
                                              <a:pt x="18444" y="16545"/>
                                            </a:cubicBezTo>
                                            <a:cubicBezTo>
                                              <a:pt x="18479" y="16552"/>
                                              <a:pt x="18506" y="16565"/>
                                              <a:pt x="18541" y="16579"/>
                                            </a:cubicBezTo>
                                            <a:cubicBezTo>
                                              <a:pt x="18547" y="16599"/>
                                              <a:pt x="18554" y="16619"/>
                                              <a:pt x="18561" y="16632"/>
                                            </a:cubicBezTo>
                                            <a:cubicBezTo>
                                              <a:pt x="18568" y="16626"/>
                                              <a:pt x="18575" y="16612"/>
                                              <a:pt x="18575" y="16599"/>
                                            </a:cubicBezTo>
                                            <a:cubicBezTo>
                                              <a:pt x="18596" y="16612"/>
                                              <a:pt x="18609" y="16619"/>
                                              <a:pt x="18623" y="16632"/>
                                            </a:cubicBezTo>
                                            <a:cubicBezTo>
                                              <a:pt x="18720" y="16713"/>
                                              <a:pt x="18768" y="16813"/>
                                              <a:pt x="18781" y="16914"/>
                                            </a:cubicBezTo>
                                            <a:cubicBezTo>
                                              <a:pt x="18864" y="16787"/>
                                              <a:pt x="18837" y="16619"/>
                                              <a:pt x="18726" y="16518"/>
                                            </a:cubicBezTo>
                                            <a:cubicBezTo>
                                              <a:pt x="18692" y="16485"/>
                                              <a:pt x="18651" y="16472"/>
                                              <a:pt x="18603" y="16458"/>
                                            </a:cubicBezTo>
                                            <a:cubicBezTo>
                                              <a:pt x="18609" y="16404"/>
                                              <a:pt x="18603" y="16344"/>
                                              <a:pt x="18603" y="16291"/>
                                            </a:cubicBezTo>
                                            <a:cubicBezTo>
                                              <a:pt x="18616" y="16324"/>
                                              <a:pt x="18630" y="16351"/>
                                              <a:pt x="18651" y="16364"/>
                                            </a:cubicBezTo>
                                            <a:cubicBezTo>
                                              <a:pt x="18658" y="16344"/>
                                              <a:pt x="18658" y="16317"/>
                                              <a:pt x="18651" y="16284"/>
                                            </a:cubicBezTo>
                                            <a:cubicBezTo>
                                              <a:pt x="18713" y="16391"/>
                                              <a:pt x="18795" y="16498"/>
                                              <a:pt x="18864" y="16539"/>
                                            </a:cubicBezTo>
                                            <a:cubicBezTo>
                                              <a:pt x="18864" y="16445"/>
                                              <a:pt x="18768" y="16304"/>
                                              <a:pt x="18685" y="16197"/>
                                            </a:cubicBezTo>
                                            <a:cubicBezTo>
                                              <a:pt x="18726" y="16230"/>
                                              <a:pt x="18775" y="16250"/>
                                              <a:pt x="18809" y="16257"/>
                                            </a:cubicBezTo>
                                            <a:cubicBezTo>
                                              <a:pt x="18795" y="16223"/>
                                              <a:pt x="18761" y="16190"/>
                                              <a:pt x="18720" y="16163"/>
                                            </a:cubicBezTo>
                                            <a:cubicBezTo>
                                              <a:pt x="18843" y="16217"/>
                                              <a:pt x="19009" y="16257"/>
                                              <a:pt x="19098" y="16237"/>
                                            </a:cubicBezTo>
                                            <a:cubicBezTo>
                                              <a:pt x="19043" y="16177"/>
                                              <a:pt x="18919" y="16130"/>
                                              <a:pt x="18802" y="16103"/>
                                            </a:cubicBezTo>
                                            <a:cubicBezTo>
                                              <a:pt x="18830" y="16103"/>
                                              <a:pt x="18864" y="16089"/>
                                              <a:pt x="18878" y="16076"/>
                                            </a:cubicBezTo>
                                            <a:cubicBezTo>
                                              <a:pt x="18864" y="16063"/>
                                              <a:pt x="18802" y="16063"/>
                                              <a:pt x="18775" y="16056"/>
                                            </a:cubicBezTo>
                                            <a:cubicBezTo>
                                              <a:pt x="18878" y="16029"/>
                                              <a:pt x="19029" y="15989"/>
                                              <a:pt x="19112" y="15922"/>
                                            </a:cubicBezTo>
                                            <a:cubicBezTo>
                                              <a:pt x="19022" y="15922"/>
                                              <a:pt x="18864" y="15955"/>
                                              <a:pt x="18747" y="15996"/>
                                            </a:cubicBezTo>
                                            <a:close/>
                                            <a:moveTo>
                                              <a:pt x="18561" y="16217"/>
                                            </a:moveTo>
                                            <a:cubicBezTo>
                                              <a:pt x="18485" y="16217"/>
                                              <a:pt x="18417" y="16156"/>
                                              <a:pt x="18417" y="16076"/>
                                            </a:cubicBezTo>
                                            <a:cubicBezTo>
                                              <a:pt x="18417" y="16002"/>
                                              <a:pt x="18479" y="15935"/>
                                              <a:pt x="18561" y="15935"/>
                                            </a:cubicBezTo>
                                            <a:cubicBezTo>
                                              <a:pt x="18637" y="15935"/>
                                              <a:pt x="18706" y="15996"/>
                                              <a:pt x="18706" y="16076"/>
                                            </a:cubicBezTo>
                                            <a:cubicBezTo>
                                              <a:pt x="18706" y="16156"/>
                                              <a:pt x="18637" y="16217"/>
                                              <a:pt x="18561" y="16217"/>
                                            </a:cubicBezTo>
                                            <a:close/>
                                            <a:moveTo>
                                              <a:pt x="3631" y="5021"/>
                                            </a:moveTo>
                                            <a:cubicBezTo>
                                              <a:pt x="3659" y="5015"/>
                                              <a:pt x="3693" y="5008"/>
                                              <a:pt x="3734" y="5008"/>
                                            </a:cubicBezTo>
                                            <a:cubicBezTo>
                                              <a:pt x="3824" y="5001"/>
                                              <a:pt x="3927" y="5015"/>
                                              <a:pt x="3975" y="5061"/>
                                            </a:cubicBezTo>
                                            <a:cubicBezTo>
                                              <a:pt x="3927" y="5102"/>
                                              <a:pt x="3824" y="5115"/>
                                              <a:pt x="3734" y="5102"/>
                                            </a:cubicBezTo>
                                            <a:cubicBezTo>
                                              <a:pt x="3714" y="5102"/>
                                              <a:pt x="3693" y="5095"/>
                                              <a:pt x="3672" y="5095"/>
                                            </a:cubicBezTo>
                                            <a:cubicBezTo>
                                              <a:pt x="3824" y="5135"/>
                                              <a:pt x="4092" y="5149"/>
                                              <a:pt x="4203" y="5055"/>
                                            </a:cubicBezTo>
                                            <a:cubicBezTo>
                                              <a:pt x="4079" y="4941"/>
                                              <a:pt x="3762" y="4974"/>
                                              <a:pt x="3631" y="5021"/>
                                            </a:cubicBezTo>
                                            <a:close/>
                                            <a:moveTo>
                                              <a:pt x="17198" y="18101"/>
                                            </a:moveTo>
                                            <a:cubicBezTo>
                                              <a:pt x="17246" y="18067"/>
                                              <a:pt x="17253" y="18047"/>
                                              <a:pt x="17267" y="18013"/>
                                            </a:cubicBezTo>
                                            <a:cubicBezTo>
                                              <a:pt x="17233" y="18013"/>
                                              <a:pt x="17191" y="18034"/>
                                              <a:pt x="17143" y="18067"/>
                                            </a:cubicBezTo>
                                            <a:cubicBezTo>
                                              <a:pt x="17233" y="17966"/>
                                              <a:pt x="17329" y="17832"/>
                                              <a:pt x="17336" y="17739"/>
                                            </a:cubicBezTo>
                                            <a:cubicBezTo>
                                              <a:pt x="17253" y="17772"/>
                                              <a:pt x="17157" y="17899"/>
                                              <a:pt x="17088" y="18007"/>
                                            </a:cubicBezTo>
                                            <a:cubicBezTo>
                                              <a:pt x="17102" y="17966"/>
                                              <a:pt x="17109" y="17920"/>
                                              <a:pt x="17095" y="17893"/>
                                            </a:cubicBezTo>
                                            <a:cubicBezTo>
                                              <a:pt x="17074" y="17906"/>
                                              <a:pt x="17061" y="17940"/>
                                              <a:pt x="17047" y="17973"/>
                                            </a:cubicBezTo>
                                            <a:cubicBezTo>
                                              <a:pt x="17054" y="17846"/>
                                              <a:pt x="17047" y="17698"/>
                                              <a:pt x="17006" y="17631"/>
                                            </a:cubicBezTo>
                                            <a:cubicBezTo>
                                              <a:pt x="16964" y="17698"/>
                                              <a:pt x="16957" y="17846"/>
                                              <a:pt x="16964" y="17973"/>
                                            </a:cubicBezTo>
                                            <a:cubicBezTo>
                                              <a:pt x="16950" y="17940"/>
                                              <a:pt x="16930" y="17906"/>
                                              <a:pt x="16916" y="17893"/>
                                            </a:cubicBezTo>
                                            <a:cubicBezTo>
                                              <a:pt x="16909" y="17920"/>
                                              <a:pt x="16916" y="17953"/>
                                              <a:pt x="16923" y="17993"/>
                                            </a:cubicBezTo>
                                            <a:cubicBezTo>
                                              <a:pt x="16854" y="17886"/>
                                              <a:pt x="16765" y="17765"/>
                                              <a:pt x="16682" y="17732"/>
                                            </a:cubicBezTo>
                                            <a:cubicBezTo>
                                              <a:pt x="16689" y="17812"/>
                                              <a:pt x="16765" y="17933"/>
                                              <a:pt x="16840" y="18027"/>
                                            </a:cubicBezTo>
                                            <a:cubicBezTo>
                                              <a:pt x="16813" y="18007"/>
                                              <a:pt x="16785" y="17993"/>
                                              <a:pt x="16758" y="17993"/>
                                            </a:cubicBezTo>
                                            <a:cubicBezTo>
                                              <a:pt x="16765" y="18020"/>
                                              <a:pt x="16792" y="18054"/>
                                              <a:pt x="16827" y="18080"/>
                                            </a:cubicBezTo>
                                            <a:cubicBezTo>
                                              <a:pt x="16710" y="18027"/>
                                              <a:pt x="16558" y="17973"/>
                                              <a:pt x="16469" y="17993"/>
                                            </a:cubicBezTo>
                                            <a:cubicBezTo>
                                              <a:pt x="16524" y="18067"/>
                                              <a:pt x="16689" y="18127"/>
                                              <a:pt x="16827" y="18161"/>
                                            </a:cubicBezTo>
                                            <a:cubicBezTo>
                                              <a:pt x="16772" y="18161"/>
                                              <a:pt x="16716" y="18168"/>
                                              <a:pt x="16689" y="18188"/>
                                            </a:cubicBezTo>
                                            <a:cubicBezTo>
                                              <a:pt x="16716" y="18208"/>
                                              <a:pt x="16765" y="18215"/>
                                              <a:pt x="16820" y="18215"/>
                                            </a:cubicBezTo>
                                            <a:cubicBezTo>
                                              <a:pt x="16689" y="18248"/>
                                              <a:pt x="16531" y="18308"/>
                                              <a:pt x="16469" y="18382"/>
                                            </a:cubicBezTo>
                                            <a:cubicBezTo>
                                              <a:pt x="16551" y="18396"/>
                                              <a:pt x="16682" y="18355"/>
                                              <a:pt x="16799" y="18308"/>
                                            </a:cubicBezTo>
                                            <a:cubicBezTo>
                                              <a:pt x="16778" y="18328"/>
                                              <a:pt x="16758" y="18349"/>
                                              <a:pt x="16751" y="18369"/>
                                            </a:cubicBezTo>
                                            <a:cubicBezTo>
                                              <a:pt x="16772" y="18369"/>
                                              <a:pt x="16799" y="18355"/>
                                              <a:pt x="16833" y="18342"/>
                                            </a:cubicBezTo>
                                            <a:cubicBezTo>
                                              <a:pt x="16751" y="18436"/>
                                              <a:pt x="16668" y="18550"/>
                                              <a:pt x="16661" y="18630"/>
                                            </a:cubicBezTo>
                                            <a:cubicBezTo>
                                              <a:pt x="16744" y="18597"/>
                                              <a:pt x="16854" y="18476"/>
                                              <a:pt x="16923" y="18369"/>
                                            </a:cubicBezTo>
                                            <a:cubicBezTo>
                                              <a:pt x="16909" y="18416"/>
                                              <a:pt x="16902" y="18456"/>
                                              <a:pt x="16909" y="18489"/>
                                            </a:cubicBezTo>
                                            <a:cubicBezTo>
                                              <a:pt x="16937" y="18469"/>
                                              <a:pt x="16957" y="18429"/>
                                              <a:pt x="16971" y="18382"/>
                                            </a:cubicBezTo>
                                            <a:cubicBezTo>
                                              <a:pt x="16957" y="18509"/>
                                              <a:pt x="16964" y="18677"/>
                                              <a:pt x="17012" y="18751"/>
                                            </a:cubicBezTo>
                                            <a:cubicBezTo>
                                              <a:pt x="17054" y="18684"/>
                                              <a:pt x="17061" y="18543"/>
                                              <a:pt x="17054" y="18416"/>
                                            </a:cubicBezTo>
                                            <a:cubicBezTo>
                                              <a:pt x="17068" y="18449"/>
                                              <a:pt x="17081" y="18476"/>
                                              <a:pt x="17102" y="18489"/>
                                            </a:cubicBezTo>
                                            <a:cubicBezTo>
                                              <a:pt x="17109" y="18469"/>
                                              <a:pt x="17109" y="18442"/>
                                              <a:pt x="17102" y="18409"/>
                                            </a:cubicBezTo>
                                            <a:cubicBezTo>
                                              <a:pt x="17164" y="18516"/>
                                              <a:pt x="17246" y="18623"/>
                                              <a:pt x="17315" y="18664"/>
                                            </a:cubicBezTo>
                                            <a:cubicBezTo>
                                              <a:pt x="17315" y="18570"/>
                                              <a:pt x="17219" y="18429"/>
                                              <a:pt x="17136" y="18322"/>
                                            </a:cubicBezTo>
                                            <a:cubicBezTo>
                                              <a:pt x="17178" y="18355"/>
                                              <a:pt x="17226" y="18375"/>
                                              <a:pt x="17260" y="18382"/>
                                            </a:cubicBezTo>
                                            <a:cubicBezTo>
                                              <a:pt x="17246" y="18349"/>
                                              <a:pt x="17212" y="18315"/>
                                              <a:pt x="17171" y="18288"/>
                                            </a:cubicBezTo>
                                            <a:cubicBezTo>
                                              <a:pt x="17295" y="18342"/>
                                              <a:pt x="17460" y="18382"/>
                                              <a:pt x="17549" y="18362"/>
                                            </a:cubicBezTo>
                                            <a:cubicBezTo>
                                              <a:pt x="17494" y="18302"/>
                                              <a:pt x="17370" y="18255"/>
                                              <a:pt x="17253" y="18228"/>
                                            </a:cubicBezTo>
                                            <a:cubicBezTo>
                                              <a:pt x="17281" y="18228"/>
                                              <a:pt x="17315" y="18215"/>
                                              <a:pt x="17329" y="18201"/>
                                            </a:cubicBezTo>
                                            <a:cubicBezTo>
                                              <a:pt x="17315" y="18188"/>
                                              <a:pt x="17253" y="18188"/>
                                              <a:pt x="17226" y="18181"/>
                                            </a:cubicBezTo>
                                            <a:cubicBezTo>
                                              <a:pt x="17329" y="18154"/>
                                              <a:pt x="17481" y="18114"/>
                                              <a:pt x="17563" y="18047"/>
                                            </a:cubicBezTo>
                                            <a:cubicBezTo>
                                              <a:pt x="17467" y="18034"/>
                                              <a:pt x="17308" y="18067"/>
                                              <a:pt x="17198" y="18101"/>
                                            </a:cubicBezTo>
                                            <a:close/>
                                            <a:moveTo>
                                              <a:pt x="17006" y="18322"/>
                                            </a:moveTo>
                                            <a:cubicBezTo>
                                              <a:pt x="16930" y="18322"/>
                                              <a:pt x="16861" y="18261"/>
                                              <a:pt x="16861" y="18181"/>
                                            </a:cubicBezTo>
                                            <a:cubicBezTo>
                                              <a:pt x="16861" y="18107"/>
                                              <a:pt x="16923" y="18040"/>
                                              <a:pt x="17006" y="18040"/>
                                            </a:cubicBezTo>
                                            <a:cubicBezTo>
                                              <a:pt x="17081" y="18040"/>
                                              <a:pt x="17150" y="18101"/>
                                              <a:pt x="17150" y="18181"/>
                                            </a:cubicBezTo>
                                            <a:cubicBezTo>
                                              <a:pt x="17150" y="18261"/>
                                              <a:pt x="17088" y="18322"/>
                                              <a:pt x="17006" y="18322"/>
                                            </a:cubicBezTo>
                                            <a:close/>
                                            <a:moveTo>
                                              <a:pt x="16069" y="17913"/>
                                            </a:moveTo>
                                            <a:cubicBezTo>
                                              <a:pt x="16049" y="17920"/>
                                              <a:pt x="16028" y="17926"/>
                                              <a:pt x="16014" y="17933"/>
                                            </a:cubicBezTo>
                                            <a:cubicBezTo>
                                              <a:pt x="16014" y="17913"/>
                                              <a:pt x="16021" y="17893"/>
                                              <a:pt x="16021" y="17873"/>
                                            </a:cubicBezTo>
                                            <a:cubicBezTo>
                                              <a:pt x="16021" y="17732"/>
                                              <a:pt x="15939" y="17618"/>
                                              <a:pt x="15842" y="17618"/>
                                            </a:cubicBezTo>
                                            <a:lnTo>
                                              <a:pt x="15842" y="17618"/>
                                            </a:lnTo>
                                            <a:cubicBezTo>
                                              <a:pt x="15746" y="17618"/>
                                              <a:pt x="15663" y="17732"/>
                                              <a:pt x="15663" y="17873"/>
                                            </a:cubicBezTo>
                                            <a:cubicBezTo>
                                              <a:pt x="15663" y="17893"/>
                                              <a:pt x="15663" y="17913"/>
                                              <a:pt x="15670" y="17933"/>
                                            </a:cubicBezTo>
                                            <a:cubicBezTo>
                                              <a:pt x="15650" y="17926"/>
                                              <a:pt x="15636" y="17920"/>
                                              <a:pt x="15615" y="17913"/>
                                            </a:cubicBezTo>
                                            <a:cubicBezTo>
                                              <a:pt x="15477" y="17873"/>
                                              <a:pt x="15340" y="17906"/>
                                              <a:pt x="15312" y="18000"/>
                                            </a:cubicBezTo>
                                            <a:cubicBezTo>
                                              <a:pt x="15285" y="18094"/>
                                              <a:pt x="15367" y="18201"/>
                                              <a:pt x="15505" y="18248"/>
                                            </a:cubicBezTo>
                                            <a:cubicBezTo>
                                              <a:pt x="15526" y="18255"/>
                                              <a:pt x="15546" y="18261"/>
                                              <a:pt x="15567" y="18261"/>
                                            </a:cubicBezTo>
                                            <a:cubicBezTo>
                                              <a:pt x="15553" y="18275"/>
                                              <a:pt x="15539" y="18288"/>
                                              <a:pt x="15526" y="18308"/>
                                            </a:cubicBezTo>
                                            <a:cubicBezTo>
                                              <a:pt x="15443" y="18422"/>
                                              <a:pt x="15436" y="18556"/>
                                              <a:pt x="15519" y="18617"/>
                                            </a:cubicBezTo>
                                            <a:cubicBezTo>
                                              <a:pt x="15601" y="18677"/>
                                              <a:pt x="15732" y="18630"/>
                                              <a:pt x="15815" y="18516"/>
                                            </a:cubicBezTo>
                                            <a:cubicBezTo>
                                              <a:pt x="15829" y="18503"/>
                                              <a:pt x="15835" y="18483"/>
                                              <a:pt x="15849" y="18463"/>
                                            </a:cubicBezTo>
                                            <a:lnTo>
                                              <a:pt x="15849" y="18463"/>
                                            </a:lnTo>
                                            <a:cubicBezTo>
                                              <a:pt x="15856" y="18483"/>
                                              <a:pt x="15870" y="18496"/>
                                              <a:pt x="15884" y="18516"/>
                                            </a:cubicBezTo>
                                            <a:cubicBezTo>
                                              <a:pt x="15966" y="18630"/>
                                              <a:pt x="16104" y="18677"/>
                                              <a:pt x="16180" y="18617"/>
                                            </a:cubicBezTo>
                                            <a:cubicBezTo>
                                              <a:pt x="16262" y="18556"/>
                                              <a:pt x="16255" y="18422"/>
                                              <a:pt x="16173" y="18308"/>
                                            </a:cubicBezTo>
                                            <a:cubicBezTo>
                                              <a:pt x="16159" y="18295"/>
                                              <a:pt x="16145" y="18275"/>
                                              <a:pt x="16131" y="18261"/>
                                            </a:cubicBezTo>
                                            <a:cubicBezTo>
                                              <a:pt x="16152" y="18261"/>
                                              <a:pt x="16173" y="18255"/>
                                              <a:pt x="16193" y="18248"/>
                                            </a:cubicBezTo>
                                            <a:cubicBezTo>
                                              <a:pt x="16331" y="18208"/>
                                              <a:pt x="16414" y="18094"/>
                                              <a:pt x="16386" y="18000"/>
                                            </a:cubicBezTo>
                                            <a:cubicBezTo>
                                              <a:pt x="16338" y="17906"/>
                                              <a:pt x="16207" y="17866"/>
                                              <a:pt x="16069" y="17913"/>
                                            </a:cubicBezTo>
                                            <a:close/>
                                            <a:moveTo>
                                              <a:pt x="16021" y="18241"/>
                                            </a:moveTo>
                                            <a:cubicBezTo>
                                              <a:pt x="16007" y="18248"/>
                                              <a:pt x="16001" y="18248"/>
                                              <a:pt x="15987" y="18248"/>
                                            </a:cubicBezTo>
                                            <a:cubicBezTo>
                                              <a:pt x="15994" y="18255"/>
                                              <a:pt x="16001" y="18261"/>
                                              <a:pt x="16007" y="18275"/>
                                            </a:cubicBezTo>
                                            <a:cubicBezTo>
                                              <a:pt x="16056" y="18335"/>
                                              <a:pt x="16056" y="18416"/>
                                              <a:pt x="16014" y="18442"/>
                                            </a:cubicBezTo>
                                            <a:cubicBezTo>
                                              <a:pt x="15973" y="18476"/>
                                              <a:pt x="15897" y="18449"/>
                                              <a:pt x="15849" y="18389"/>
                                            </a:cubicBezTo>
                                            <a:cubicBezTo>
                                              <a:pt x="15842" y="18382"/>
                                              <a:pt x="15835" y="18369"/>
                                              <a:pt x="15829" y="18362"/>
                                            </a:cubicBezTo>
                                            <a:lnTo>
                                              <a:pt x="15829" y="18362"/>
                                            </a:lnTo>
                                            <a:cubicBezTo>
                                              <a:pt x="15822" y="18369"/>
                                              <a:pt x="15815" y="18382"/>
                                              <a:pt x="15808" y="18389"/>
                                            </a:cubicBezTo>
                                            <a:cubicBezTo>
                                              <a:pt x="15760" y="18449"/>
                                              <a:pt x="15691" y="18476"/>
                                              <a:pt x="15643" y="18442"/>
                                            </a:cubicBezTo>
                                            <a:cubicBezTo>
                                              <a:pt x="15601" y="18409"/>
                                              <a:pt x="15601" y="18335"/>
                                              <a:pt x="15650" y="18275"/>
                                            </a:cubicBezTo>
                                            <a:cubicBezTo>
                                              <a:pt x="15656" y="18268"/>
                                              <a:pt x="15663" y="18255"/>
                                              <a:pt x="15670" y="18248"/>
                                            </a:cubicBezTo>
                                            <a:cubicBezTo>
                                              <a:pt x="15656" y="18248"/>
                                              <a:pt x="15650" y="18241"/>
                                              <a:pt x="15636" y="18241"/>
                                            </a:cubicBezTo>
                                            <a:cubicBezTo>
                                              <a:pt x="15560" y="18215"/>
                                              <a:pt x="15512" y="18154"/>
                                              <a:pt x="15533" y="18107"/>
                                            </a:cubicBezTo>
                                            <a:cubicBezTo>
                                              <a:pt x="15546" y="18054"/>
                                              <a:pt x="15622" y="18034"/>
                                              <a:pt x="15698" y="18060"/>
                                            </a:cubicBezTo>
                                            <a:cubicBezTo>
                                              <a:pt x="15711" y="18067"/>
                                              <a:pt x="15718" y="18067"/>
                                              <a:pt x="15732" y="18074"/>
                                            </a:cubicBezTo>
                                            <a:cubicBezTo>
                                              <a:pt x="15732" y="18060"/>
                                              <a:pt x="15732" y="18054"/>
                                              <a:pt x="15732" y="18040"/>
                                            </a:cubicBezTo>
                                            <a:cubicBezTo>
                                              <a:pt x="15732" y="17966"/>
                                              <a:pt x="15773" y="17899"/>
                                              <a:pt x="15829" y="17899"/>
                                            </a:cubicBezTo>
                                            <a:lnTo>
                                              <a:pt x="15829" y="17899"/>
                                            </a:lnTo>
                                            <a:cubicBezTo>
                                              <a:pt x="15884" y="17899"/>
                                              <a:pt x="15925" y="17960"/>
                                              <a:pt x="15925" y="18040"/>
                                            </a:cubicBezTo>
                                            <a:cubicBezTo>
                                              <a:pt x="15925" y="18054"/>
                                              <a:pt x="15925" y="18060"/>
                                              <a:pt x="15925" y="18074"/>
                                            </a:cubicBezTo>
                                            <a:cubicBezTo>
                                              <a:pt x="15932" y="18067"/>
                                              <a:pt x="15946" y="18067"/>
                                              <a:pt x="15959" y="18060"/>
                                            </a:cubicBezTo>
                                            <a:cubicBezTo>
                                              <a:pt x="16035" y="18034"/>
                                              <a:pt x="16111" y="18060"/>
                                              <a:pt x="16124" y="18107"/>
                                            </a:cubicBezTo>
                                            <a:cubicBezTo>
                                              <a:pt x="16145" y="18161"/>
                                              <a:pt x="16097" y="18221"/>
                                              <a:pt x="16021" y="18241"/>
                                            </a:cubicBezTo>
                                            <a:close/>
                                            <a:moveTo>
                                              <a:pt x="17350" y="17182"/>
                                            </a:moveTo>
                                            <a:cubicBezTo>
                                              <a:pt x="17343" y="17189"/>
                                              <a:pt x="17329" y="17196"/>
                                              <a:pt x="17322" y="17202"/>
                                            </a:cubicBezTo>
                                            <a:cubicBezTo>
                                              <a:pt x="17315" y="17196"/>
                                              <a:pt x="17308" y="17189"/>
                                              <a:pt x="17295" y="17182"/>
                                            </a:cubicBezTo>
                                            <a:cubicBezTo>
                                              <a:pt x="17295" y="17182"/>
                                              <a:pt x="17295" y="17182"/>
                                              <a:pt x="17295" y="17182"/>
                                            </a:cubicBezTo>
                                            <a:cubicBezTo>
                                              <a:pt x="17295" y="17182"/>
                                              <a:pt x="17295" y="17189"/>
                                              <a:pt x="17288" y="17189"/>
                                            </a:cubicBezTo>
                                            <a:cubicBezTo>
                                              <a:pt x="17295" y="17189"/>
                                              <a:pt x="17302" y="17196"/>
                                              <a:pt x="17302" y="17196"/>
                                            </a:cubicBezTo>
                                            <a:cubicBezTo>
                                              <a:pt x="17308" y="17202"/>
                                              <a:pt x="17308" y="17202"/>
                                              <a:pt x="17315" y="17209"/>
                                            </a:cubicBezTo>
                                            <a:cubicBezTo>
                                              <a:pt x="17322" y="17202"/>
                                              <a:pt x="17322" y="17202"/>
                                              <a:pt x="17329" y="17196"/>
                                            </a:cubicBezTo>
                                            <a:cubicBezTo>
                                              <a:pt x="17336" y="17189"/>
                                              <a:pt x="17343" y="17189"/>
                                              <a:pt x="17343" y="17189"/>
                                            </a:cubicBezTo>
                                            <a:cubicBezTo>
                                              <a:pt x="17350" y="17182"/>
                                              <a:pt x="17350" y="17182"/>
                                              <a:pt x="17350" y="17182"/>
                                            </a:cubicBezTo>
                                            <a:cubicBezTo>
                                              <a:pt x="17350" y="17182"/>
                                              <a:pt x="17350" y="17182"/>
                                              <a:pt x="17350" y="17182"/>
                                            </a:cubicBezTo>
                                            <a:close/>
                                            <a:moveTo>
                                              <a:pt x="18107" y="17095"/>
                                            </a:moveTo>
                                            <a:cubicBezTo>
                                              <a:pt x="18107" y="17115"/>
                                              <a:pt x="18114" y="17128"/>
                                              <a:pt x="18121" y="17149"/>
                                            </a:cubicBezTo>
                                            <a:cubicBezTo>
                                              <a:pt x="18141" y="17182"/>
                                              <a:pt x="18176" y="17209"/>
                                              <a:pt x="18217" y="17209"/>
                                            </a:cubicBezTo>
                                            <a:lnTo>
                                              <a:pt x="18217" y="17209"/>
                                            </a:lnTo>
                                            <a:cubicBezTo>
                                              <a:pt x="18279" y="17209"/>
                                              <a:pt x="18327" y="17162"/>
                                              <a:pt x="18327" y="17102"/>
                                            </a:cubicBezTo>
                                            <a:cubicBezTo>
                                              <a:pt x="18327" y="17041"/>
                                              <a:pt x="18279" y="16994"/>
                                              <a:pt x="18217" y="16994"/>
                                            </a:cubicBezTo>
                                            <a:lnTo>
                                              <a:pt x="18217" y="16994"/>
                                            </a:lnTo>
                                            <a:cubicBezTo>
                                              <a:pt x="18176" y="16994"/>
                                              <a:pt x="18134" y="17015"/>
                                              <a:pt x="18121" y="17055"/>
                                            </a:cubicBezTo>
                                            <a:cubicBezTo>
                                              <a:pt x="18114" y="17061"/>
                                              <a:pt x="18107" y="17082"/>
                                              <a:pt x="18107" y="17095"/>
                                            </a:cubicBezTo>
                                            <a:close/>
                                            <a:moveTo>
                                              <a:pt x="18121" y="17537"/>
                                            </a:moveTo>
                                            <a:cubicBezTo>
                                              <a:pt x="18128" y="17537"/>
                                              <a:pt x="18128" y="17531"/>
                                              <a:pt x="18134" y="17524"/>
                                            </a:cubicBezTo>
                                            <a:cubicBezTo>
                                              <a:pt x="18128" y="17524"/>
                                              <a:pt x="18128" y="17524"/>
                                              <a:pt x="18121" y="17524"/>
                                            </a:cubicBezTo>
                                            <a:cubicBezTo>
                                              <a:pt x="18114" y="17524"/>
                                              <a:pt x="18114" y="17524"/>
                                              <a:pt x="18107" y="17524"/>
                                            </a:cubicBezTo>
                                            <a:cubicBezTo>
                                              <a:pt x="18045" y="17524"/>
                                              <a:pt x="17983" y="17511"/>
                                              <a:pt x="17928" y="17477"/>
                                            </a:cubicBezTo>
                                            <a:cubicBezTo>
                                              <a:pt x="17894" y="17464"/>
                                              <a:pt x="17859" y="17437"/>
                                              <a:pt x="17832" y="17417"/>
                                            </a:cubicBezTo>
                                            <a:cubicBezTo>
                                              <a:pt x="17763" y="17356"/>
                                              <a:pt x="17715" y="17289"/>
                                              <a:pt x="17694" y="17216"/>
                                            </a:cubicBezTo>
                                            <a:cubicBezTo>
                                              <a:pt x="17818" y="17169"/>
                                              <a:pt x="17900" y="17068"/>
                                              <a:pt x="17873" y="16974"/>
                                            </a:cubicBezTo>
                                            <a:cubicBezTo>
                                              <a:pt x="17866" y="16961"/>
                                              <a:pt x="17859" y="16947"/>
                                              <a:pt x="17845" y="16934"/>
                                            </a:cubicBezTo>
                                            <a:cubicBezTo>
                                              <a:pt x="17859" y="16907"/>
                                              <a:pt x="17873" y="16880"/>
                                              <a:pt x="17894" y="16860"/>
                                            </a:cubicBezTo>
                                            <a:cubicBezTo>
                                              <a:pt x="17907" y="16847"/>
                                              <a:pt x="17914" y="16834"/>
                                              <a:pt x="17928" y="16820"/>
                                            </a:cubicBezTo>
                                            <a:cubicBezTo>
                                              <a:pt x="17976" y="16773"/>
                                              <a:pt x="18038" y="16746"/>
                                              <a:pt x="18100" y="16733"/>
                                            </a:cubicBezTo>
                                            <a:cubicBezTo>
                                              <a:pt x="18045" y="16713"/>
                                              <a:pt x="17983" y="16713"/>
                                              <a:pt x="17928" y="16726"/>
                                            </a:cubicBezTo>
                                            <a:cubicBezTo>
                                              <a:pt x="17887" y="16740"/>
                                              <a:pt x="17845" y="16766"/>
                                              <a:pt x="17818" y="16800"/>
                                            </a:cubicBezTo>
                                            <a:cubicBezTo>
                                              <a:pt x="17797" y="16827"/>
                                              <a:pt x="17783" y="16854"/>
                                              <a:pt x="17770" y="16880"/>
                                            </a:cubicBezTo>
                                            <a:cubicBezTo>
                                              <a:pt x="17715" y="16860"/>
                                              <a:pt x="17639" y="16854"/>
                                              <a:pt x="17563" y="16880"/>
                                            </a:cubicBezTo>
                                            <a:cubicBezTo>
                                              <a:pt x="17563" y="16880"/>
                                              <a:pt x="17556" y="16880"/>
                                              <a:pt x="17556" y="16880"/>
                                            </a:cubicBezTo>
                                            <a:cubicBezTo>
                                              <a:pt x="17584" y="16834"/>
                                              <a:pt x="17611" y="16800"/>
                                              <a:pt x="17653" y="16766"/>
                                            </a:cubicBezTo>
                                            <a:cubicBezTo>
                                              <a:pt x="17659" y="16760"/>
                                              <a:pt x="17666" y="16753"/>
                                              <a:pt x="17673" y="16753"/>
                                            </a:cubicBezTo>
                                            <a:cubicBezTo>
                                              <a:pt x="17666" y="16753"/>
                                              <a:pt x="17659" y="16753"/>
                                              <a:pt x="17653" y="16753"/>
                                            </a:cubicBezTo>
                                            <a:cubicBezTo>
                                              <a:pt x="17598" y="16760"/>
                                              <a:pt x="17549" y="16780"/>
                                              <a:pt x="17515" y="16813"/>
                                            </a:cubicBezTo>
                                            <a:cubicBezTo>
                                              <a:pt x="17508" y="16686"/>
                                              <a:pt x="17432" y="16585"/>
                                              <a:pt x="17336" y="16585"/>
                                            </a:cubicBezTo>
                                            <a:cubicBezTo>
                                              <a:pt x="17240" y="16585"/>
                                              <a:pt x="17157" y="16699"/>
                                              <a:pt x="17157" y="16840"/>
                                            </a:cubicBezTo>
                                            <a:cubicBezTo>
                                              <a:pt x="17157" y="16860"/>
                                              <a:pt x="17157" y="16880"/>
                                              <a:pt x="17164" y="16901"/>
                                            </a:cubicBezTo>
                                            <a:cubicBezTo>
                                              <a:pt x="17143" y="16894"/>
                                              <a:pt x="17129" y="16880"/>
                                              <a:pt x="17109" y="16880"/>
                                            </a:cubicBezTo>
                                            <a:cubicBezTo>
                                              <a:pt x="16971" y="16840"/>
                                              <a:pt x="16833" y="16874"/>
                                              <a:pt x="16806" y="16968"/>
                                            </a:cubicBezTo>
                                            <a:cubicBezTo>
                                              <a:pt x="16778" y="17061"/>
                                              <a:pt x="16861" y="17169"/>
                                              <a:pt x="16999" y="17216"/>
                                            </a:cubicBezTo>
                                            <a:cubicBezTo>
                                              <a:pt x="17019" y="17222"/>
                                              <a:pt x="17040" y="17229"/>
                                              <a:pt x="17061" y="17229"/>
                                            </a:cubicBezTo>
                                            <a:cubicBezTo>
                                              <a:pt x="17047" y="17242"/>
                                              <a:pt x="17033" y="17256"/>
                                              <a:pt x="17019" y="17276"/>
                                            </a:cubicBezTo>
                                            <a:cubicBezTo>
                                              <a:pt x="16937" y="17390"/>
                                              <a:pt x="16930" y="17524"/>
                                              <a:pt x="17012" y="17584"/>
                                            </a:cubicBezTo>
                                            <a:cubicBezTo>
                                              <a:pt x="17095" y="17645"/>
                                              <a:pt x="17226" y="17598"/>
                                              <a:pt x="17308" y="17484"/>
                                            </a:cubicBezTo>
                                            <a:cubicBezTo>
                                              <a:pt x="17322" y="17470"/>
                                              <a:pt x="17329" y="17450"/>
                                              <a:pt x="17343" y="17430"/>
                                            </a:cubicBezTo>
                                            <a:cubicBezTo>
                                              <a:pt x="17350" y="17450"/>
                                              <a:pt x="17364" y="17464"/>
                                              <a:pt x="17377" y="17484"/>
                                            </a:cubicBezTo>
                                            <a:cubicBezTo>
                                              <a:pt x="17460" y="17598"/>
                                              <a:pt x="17598" y="17645"/>
                                              <a:pt x="17673" y="17584"/>
                                            </a:cubicBezTo>
                                            <a:cubicBezTo>
                                              <a:pt x="17701" y="17564"/>
                                              <a:pt x="17715" y="17537"/>
                                              <a:pt x="17721" y="17504"/>
                                            </a:cubicBezTo>
                                            <a:cubicBezTo>
                                              <a:pt x="17728" y="17511"/>
                                              <a:pt x="17735" y="17517"/>
                                              <a:pt x="17742" y="17524"/>
                                            </a:cubicBezTo>
                                            <a:cubicBezTo>
                                              <a:pt x="17797" y="17571"/>
                                              <a:pt x="17866" y="17591"/>
                                              <a:pt x="17942" y="17591"/>
                                            </a:cubicBezTo>
                                            <a:cubicBezTo>
                                              <a:pt x="18004" y="17591"/>
                                              <a:pt x="18066" y="17571"/>
                                              <a:pt x="18121" y="17537"/>
                                            </a:cubicBezTo>
                                            <a:cubicBezTo>
                                              <a:pt x="18107" y="17544"/>
                                              <a:pt x="18114" y="17537"/>
                                              <a:pt x="18121" y="17537"/>
                                            </a:cubicBezTo>
                                            <a:close/>
                                            <a:moveTo>
                                              <a:pt x="17515" y="17222"/>
                                            </a:moveTo>
                                            <a:cubicBezTo>
                                              <a:pt x="17501" y="17229"/>
                                              <a:pt x="17494" y="17229"/>
                                              <a:pt x="17481" y="17229"/>
                                            </a:cubicBezTo>
                                            <a:cubicBezTo>
                                              <a:pt x="17487" y="17236"/>
                                              <a:pt x="17494" y="17242"/>
                                              <a:pt x="17501" y="17256"/>
                                            </a:cubicBezTo>
                                            <a:cubicBezTo>
                                              <a:pt x="17549" y="17316"/>
                                              <a:pt x="17549" y="17397"/>
                                              <a:pt x="17508" y="17423"/>
                                            </a:cubicBezTo>
                                            <a:cubicBezTo>
                                              <a:pt x="17467" y="17457"/>
                                              <a:pt x="17391" y="17430"/>
                                              <a:pt x="17343" y="17370"/>
                                            </a:cubicBezTo>
                                            <a:cubicBezTo>
                                              <a:pt x="17336" y="17363"/>
                                              <a:pt x="17329" y="17350"/>
                                              <a:pt x="17322" y="17343"/>
                                            </a:cubicBezTo>
                                            <a:cubicBezTo>
                                              <a:pt x="17315" y="17350"/>
                                              <a:pt x="17308" y="17363"/>
                                              <a:pt x="17302" y="17370"/>
                                            </a:cubicBezTo>
                                            <a:cubicBezTo>
                                              <a:pt x="17253" y="17430"/>
                                              <a:pt x="17185" y="17457"/>
                                              <a:pt x="17136" y="17423"/>
                                            </a:cubicBezTo>
                                            <a:cubicBezTo>
                                              <a:pt x="17095" y="17390"/>
                                              <a:pt x="17095" y="17316"/>
                                              <a:pt x="17143" y="17256"/>
                                            </a:cubicBezTo>
                                            <a:cubicBezTo>
                                              <a:pt x="17150" y="17249"/>
                                              <a:pt x="17157" y="17236"/>
                                              <a:pt x="17164" y="17229"/>
                                            </a:cubicBezTo>
                                            <a:cubicBezTo>
                                              <a:pt x="17150" y="17229"/>
                                              <a:pt x="17143" y="17222"/>
                                              <a:pt x="17129" y="17222"/>
                                            </a:cubicBezTo>
                                            <a:cubicBezTo>
                                              <a:pt x="17054" y="17196"/>
                                              <a:pt x="17006" y="17135"/>
                                              <a:pt x="17026" y="17088"/>
                                            </a:cubicBezTo>
                                            <a:cubicBezTo>
                                              <a:pt x="17040" y="17035"/>
                                              <a:pt x="17116" y="17015"/>
                                              <a:pt x="17191" y="17041"/>
                                            </a:cubicBezTo>
                                            <a:cubicBezTo>
                                              <a:pt x="17205" y="17048"/>
                                              <a:pt x="17212" y="17048"/>
                                              <a:pt x="17226" y="17055"/>
                                            </a:cubicBezTo>
                                            <a:cubicBezTo>
                                              <a:pt x="17226" y="17041"/>
                                              <a:pt x="17226" y="17035"/>
                                              <a:pt x="17226" y="17021"/>
                                            </a:cubicBezTo>
                                            <a:cubicBezTo>
                                              <a:pt x="17226" y="16947"/>
                                              <a:pt x="17267" y="16880"/>
                                              <a:pt x="17322" y="16880"/>
                                            </a:cubicBezTo>
                                            <a:cubicBezTo>
                                              <a:pt x="17377" y="16880"/>
                                              <a:pt x="17419" y="16941"/>
                                              <a:pt x="17419" y="17021"/>
                                            </a:cubicBezTo>
                                            <a:cubicBezTo>
                                              <a:pt x="17419" y="17035"/>
                                              <a:pt x="17419" y="17041"/>
                                              <a:pt x="17419" y="17055"/>
                                            </a:cubicBezTo>
                                            <a:cubicBezTo>
                                              <a:pt x="17425" y="17048"/>
                                              <a:pt x="17439" y="17048"/>
                                              <a:pt x="17453" y="17041"/>
                                            </a:cubicBezTo>
                                            <a:cubicBezTo>
                                              <a:pt x="17529" y="17015"/>
                                              <a:pt x="17604" y="17041"/>
                                              <a:pt x="17618" y="17088"/>
                                            </a:cubicBezTo>
                                            <a:cubicBezTo>
                                              <a:pt x="17632" y="17135"/>
                                              <a:pt x="17591" y="17196"/>
                                              <a:pt x="17515" y="17222"/>
                                            </a:cubicBezTo>
                                            <a:close/>
                                            <a:moveTo>
                                              <a:pt x="17625" y="17256"/>
                                            </a:moveTo>
                                            <a:cubicBezTo>
                                              <a:pt x="17618" y="17249"/>
                                              <a:pt x="17611" y="17242"/>
                                              <a:pt x="17611" y="17236"/>
                                            </a:cubicBezTo>
                                            <a:cubicBezTo>
                                              <a:pt x="17618" y="17236"/>
                                              <a:pt x="17625" y="17229"/>
                                              <a:pt x="17632" y="17229"/>
                                            </a:cubicBezTo>
                                            <a:cubicBezTo>
                                              <a:pt x="17625" y="17236"/>
                                              <a:pt x="17625" y="17249"/>
                                              <a:pt x="17625" y="17256"/>
                                            </a:cubicBezTo>
                                            <a:close/>
                                            <a:moveTo>
                                              <a:pt x="20199" y="14051"/>
                                            </a:moveTo>
                                            <a:cubicBezTo>
                                              <a:pt x="20248" y="14105"/>
                                              <a:pt x="20303" y="14192"/>
                                              <a:pt x="20310" y="14259"/>
                                            </a:cubicBezTo>
                                            <a:lnTo>
                                              <a:pt x="20310" y="14279"/>
                                            </a:lnTo>
                                            <a:cubicBezTo>
                                              <a:pt x="20310" y="14286"/>
                                              <a:pt x="20310" y="14286"/>
                                              <a:pt x="20310" y="14293"/>
                                            </a:cubicBezTo>
                                            <a:cubicBezTo>
                                              <a:pt x="20248" y="14273"/>
                                              <a:pt x="20193" y="14185"/>
                                              <a:pt x="20165" y="14112"/>
                                            </a:cubicBezTo>
                                            <a:cubicBezTo>
                                              <a:pt x="20172" y="14132"/>
                                              <a:pt x="20179" y="14152"/>
                                              <a:pt x="20186" y="14172"/>
                                            </a:cubicBezTo>
                                            <a:cubicBezTo>
                                              <a:pt x="20227" y="14286"/>
                                              <a:pt x="20310" y="14420"/>
                                              <a:pt x="20406" y="14447"/>
                                            </a:cubicBezTo>
                                            <a:cubicBezTo>
                                              <a:pt x="20433" y="14326"/>
                                              <a:pt x="20282" y="14125"/>
                                              <a:pt x="20199" y="14051"/>
                                            </a:cubicBezTo>
                                            <a:close/>
                                            <a:moveTo>
                                              <a:pt x="20234" y="13958"/>
                                            </a:moveTo>
                                            <a:cubicBezTo>
                                              <a:pt x="20255" y="13951"/>
                                              <a:pt x="20282" y="13951"/>
                                              <a:pt x="20316" y="13944"/>
                                            </a:cubicBezTo>
                                            <a:cubicBezTo>
                                              <a:pt x="20385" y="13937"/>
                                              <a:pt x="20468" y="13951"/>
                                              <a:pt x="20509" y="13984"/>
                                            </a:cubicBezTo>
                                            <a:cubicBezTo>
                                              <a:pt x="20468" y="14018"/>
                                              <a:pt x="20392" y="14025"/>
                                              <a:pt x="20316" y="14018"/>
                                            </a:cubicBezTo>
                                            <a:cubicBezTo>
                                              <a:pt x="20303" y="14018"/>
                                              <a:pt x="20282" y="14011"/>
                                              <a:pt x="20268" y="14011"/>
                                            </a:cubicBezTo>
                                            <a:cubicBezTo>
                                              <a:pt x="20385" y="14045"/>
                                              <a:pt x="20606" y="14058"/>
                                              <a:pt x="20695" y="13978"/>
                                            </a:cubicBezTo>
                                            <a:cubicBezTo>
                                              <a:pt x="20592" y="13891"/>
                                              <a:pt x="20337" y="13917"/>
                                              <a:pt x="20234" y="13958"/>
                                            </a:cubicBezTo>
                                            <a:close/>
                                            <a:moveTo>
                                              <a:pt x="20227" y="14004"/>
                                            </a:moveTo>
                                            <a:cubicBezTo>
                                              <a:pt x="20255" y="14011"/>
                                              <a:pt x="20282" y="14025"/>
                                              <a:pt x="20310" y="14038"/>
                                            </a:cubicBezTo>
                                            <a:cubicBezTo>
                                              <a:pt x="20372" y="14072"/>
                                              <a:pt x="20433" y="14112"/>
                                              <a:pt x="20447" y="14165"/>
                                            </a:cubicBezTo>
                                            <a:cubicBezTo>
                                              <a:pt x="20406" y="14172"/>
                                              <a:pt x="20358" y="14159"/>
                                              <a:pt x="20310" y="14132"/>
                                            </a:cubicBezTo>
                                            <a:cubicBezTo>
                                              <a:pt x="20282" y="14118"/>
                                              <a:pt x="20248" y="14098"/>
                                              <a:pt x="20227" y="14078"/>
                                            </a:cubicBezTo>
                                            <a:cubicBezTo>
                                              <a:pt x="20316" y="14165"/>
                                              <a:pt x="20495" y="14279"/>
                                              <a:pt x="20612" y="14259"/>
                                            </a:cubicBezTo>
                                            <a:cubicBezTo>
                                              <a:pt x="20571" y="14132"/>
                                              <a:pt x="20337" y="14025"/>
                                              <a:pt x="20227" y="14004"/>
                                            </a:cubicBezTo>
                                            <a:close/>
                                            <a:moveTo>
                                              <a:pt x="21555" y="14742"/>
                                            </a:moveTo>
                                            <a:cubicBezTo>
                                              <a:pt x="21535" y="14668"/>
                                              <a:pt x="21425" y="14641"/>
                                              <a:pt x="21321" y="14675"/>
                                            </a:cubicBezTo>
                                            <a:cubicBezTo>
                                              <a:pt x="21308" y="14682"/>
                                              <a:pt x="21294" y="14688"/>
                                              <a:pt x="21280" y="14695"/>
                                            </a:cubicBezTo>
                                            <a:cubicBezTo>
                                              <a:pt x="21280" y="14682"/>
                                              <a:pt x="21287" y="14661"/>
                                              <a:pt x="21287" y="14648"/>
                                            </a:cubicBezTo>
                                            <a:cubicBezTo>
                                              <a:pt x="21287" y="14541"/>
                                              <a:pt x="21225" y="14447"/>
                                              <a:pt x="21149" y="14447"/>
                                            </a:cubicBezTo>
                                            <a:cubicBezTo>
                                              <a:pt x="21074" y="14447"/>
                                              <a:pt x="21012" y="14534"/>
                                              <a:pt x="21012" y="14648"/>
                                            </a:cubicBezTo>
                                            <a:cubicBezTo>
                                              <a:pt x="21012" y="14661"/>
                                              <a:pt x="21012" y="14682"/>
                                              <a:pt x="21019" y="14695"/>
                                            </a:cubicBezTo>
                                            <a:cubicBezTo>
                                              <a:pt x="21005" y="14688"/>
                                              <a:pt x="20991" y="14682"/>
                                              <a:pt x="20977" y="14675"/>
                                            </a:cubicBezTo>
                                            <a:cubicBezTo>
                                              <a:pt x="20874" y="14641"/>
                                              <a:pt x="20764" y="14675"/>
                                              <a:pt x="20743" y="14742"/>
                                            </a:cubicBezTo>
                                            <a:cubicBezTo>
                                              <a:pt x="20723" y="14816"/>
                                              <a:pt x="20785" y="14903"/>
                                              <a:pt x="20895" y="14936"/>
                                            </a:cubicBezTo>
                                            <a:cubicBezTo>
                                              <a:pt x="20908" y="14943"/>
                                              <a:pt x="20929" y="14943"/>
                                              <a:pt x="20943" y="14950"/>
                                            </a:cubicBezTo>
                                            <a:cubicBezTo>
                                              <a:pt x="20929" y="14963"/>
                                              <a:pt x="20922" y="14970"/>
                                              <a:pt x="20908" y="14983"/>
                                            </a:cubicBezTo>
                                            <a:cubicBezTo>
                                              <a:pt x="20840" y="15070"/>
                                              <a:pt x="20840" y="15178"/>
                                              <a:pt x="20902" y="15225"/>
                                            </a:cubicBezTo>
                                            <a:cubicBezTo>
                                              <a:pt x="20963" y="15272"/>
                                              <a:pt x="21067" y="15231"/>
                                              <a:pt x="21136" y="15144"/>
                                            </a:cubicBezTo>
                                            <a:cubicBezTo>
                                              <a:pt x="21142" y="15131"/>
                                              <a:pt x="21156" y="15117"/>
                                              <a:pt x="21163" y="15104"/>
                                            </a:cubicBezTo>
                                            <a:lnTo>
                                              <a:pt x="21163" y="15104"/>
                                            </a:lnTo>
                                            <a:cubicBezTo>
                                              <a:pt x="21170" y="15117"/>
                                              <a:pt x="21177" y="15131"/>
                                              <a:pt x="21191" y="15144"/>
                                            </a:cubicBezTo>
                                            <a:cubicBezTo>
                                              <a:pt x="21259" y="15231"/>
                                              <a:pt x="21363" y="15265"/>
                                              <a:pt x="21425" y="15225"/>
                                            </a:cubicBezTo>
                                            <a:cubicBezTo>
                                              <a:pt x="21487" y="15178"/>
                                              <a:pt x="21487" y="15070"/>
                                              <a:pt x="21418" y="14983"/>
                                            </a:cubicBezTo>
                                            <a:cubicBezTo>
                                              <a:pt x="21411" y="14970"/>
                                              <a:pt x="21397" y="14956"/>
                                              <a:pt x="21383" y="14950"/>
                                            </a:cubicBezTo>
                                            <a:cubicBezTo>
                                              <a:pt x="21397" y="14950"/>
                                              <a:pt x="21418" y="14943"/>
                                              <a:pt x="21432" y="14936"/>
                                            </a:cubicBezTo>
                                            <a:cubicBezTo>
                                              <a:pt x="21514" y="14903"/>
                                              <a:pt x="21583" y="14816"/>
                                              <a:pt x="21555" y="14742"/>
                                            </a:cubicBezTo>
                                            <a:close/>
                                            <a:moveTo>
                                              <a:pt x="21287" y="14936"/>
                                            </a:moveTo>
                                            <a:cubicBezTo>
                                              <a:pt x="21280" y="14936"/>
                                              <a:pt x="21273" y="14943"/>
                                              <a:pt x="21259" y="14943"/>
                                            </a:cubicBezTo>
                                            <a:cubicBezTo>
                                              <a:pt x="21266" y="14950"/>
                                              <a:pt x="21273" y="14956"/>
                                              <a:pt x="21273" y="14963"/>
                                            </a:cubicBezTo>
                                            <a:cubicBezTo>
                                              <a:pt x="21308" y="15010"/>
                                              <a:pt x="21308" y="15070"/>
                                              <a:pt x="21273" y="15097"/>
                                            </a:cubicBezTo>
                                            <a:cubicBezTo>
                                              <a:pt x="21239" y="15124"/>
                                              <a:pt x="21184" y="15104"/>
                                              <a:pt x="21142" y="15050"/>
                                            </a:cubicBezTo>
                                            <a:cubicBezTo>
                                              <a:pt x="21136" y="15044"/>
                                              <a:pt x="21136" y="15037"/>
                                              <a:pt x="21129" y="15030"/>
                                            </a:cubicBezTo>
                                            <a:cubicBezTo>
                                              <a:pt x="21122" y="15037"/>
                                              <a:pt x="21122" y="15044"/>
                                              <a:pt x="21115" y="15050"/>
                                            </a:cubicBezTo>
                                            <a:cubicBezTo>
                                              <a:pt x="21081" y="15097"/>
                                              <a:pt x="21019" y="15117"/>
                                              <a:pt x="20984" y="15097"/>
                                            </a:cubicBezTo>
                                            <a:cubicBezTo>
                                              <a:pt x="20950" y="15070"/>
                                              <a:pt x="20950" y="15017"/>
                                              <a:pt x="20984" y="14963"/>
                                            </a:cubicBezTo>
                                            <a:cubicBezTo>
                                              <a:pt x="20991" y="14956"/>
                                              <a:pt x="20998" y="14950"/>
                                              <a:pt x="20998" y="14943"/>
                                            </a:cubicBezTo>
                                            <a:cubicBezTo>
                                              <a:pt x="20991" y="14943"/>
                                              <a:pt x="20984" y="14943"/>
                                              <a:pt x="20970" y="14936"/>
                                            </a:cubicBezTo>
                                            <a:cubicBezTo>
                                              <a:pt x="20908" y="14916"/>
                                              <a:pt x="20874" y="14869"/>
                                              <a:pt x="20888" y="14829"/>
                                            </a:cubicBezTo>
                                            <a:cubicBezTo>
                                              <a:pt x="20902" y="14789"/>
                                              <a:pt x="20957" y="14775"/>
                                              <a:pt x="21019" y="14789"/>
                                            </a:cubicBezTo>
                                            <a:cubicBezTo>
                                              <a:pt x="21025" y="14789"/>
                                              <a:pt x="21032" y="14796"/>
                                              <a:pt x="21046" y="14796"/>
                                            </a:cubicBezTo>
                                            <a:cubicBezTo>
                                              <a:pt x="21046" y="14789"/>
                                              <a:pt x="21046" y="14782"/>
                                              <a:pt x="21046" y="14769"/>
                                            </a:cubicBezTo>
                                            <a:cubicBezTo>
                                              <a:pt x="21046" y="14708"/>
                                              <a:pt x="21081" y="14661"/>
                                              <a:pt x="21122" y="14661"/>
                                            </a:cubicBezTo>
                                            <a:cubicBezTo>
                                              <a:pt x="21163" y="14661"/>
                                              <a:pt x="21198" y="14708"/>
                                              <a:pt x="21198" y="14769"/>
                                            </a:cubicBezTo>
                                            <a:cubicBezTo>
                                              <a:pt x="21198" y="14775"/>
                                              <a:pt x="21198" y="14789"/>
                                              <a:pt x="21198" y="14796"/>
                                            </a:cubicBezTo>
                                            <a:cubicBezTo>
                                              <a:pt x="21204" y="14789"/>
                                              <a:pt x="21211" y="14789"/>
                                              <a:pt x="21225" y="14789"/>
                                            </a:cubicBezTo>
                                            <a:cubicBezTo>
                                              <a:pt x="21287" y="14769"/>
                                              <a:pt x="21342" y="14789"/>
                                              <a:pt x="21356" y="14829"/>
                                            </a:cubicBezTo>
                                            <a:cubicBezTo>
                                              <a:pt x="21383" y="14869"/>
                                              <a:pt x="21349" y="14916"/>
                                              <a:pt x="21287" y="14936"/>
                                            </a:cubicBezTo>
                                            <a:close/>
                                            <a:moveTo>
                                              <a:pt x="21163" y="14903"/>
                                            </a:moveTo>
                                            <a:cubicBezTo>
                                              <a:pt x="21156" y="14909"/>
                                              <a:pt x="21149" y="14916"/>
                                              <a:pt x="21142" y="14923"/>
                                            </a:cubicBezTo>
                                            <a:cubicBezTo>
                                              <a:pt x="21136" y="14916"/>
                                              <a:pt x="21129" y="14909"/>
                                              <a:pt x="21122" y="14903"/>
                                            </a:cubicBezTo>
                                            <a:cubicBezTo>
                                              <a:pt x="21122" y="14903"/>
                                              <a:pt x="21122" y="14903"/>
                                              <a:pt x="21122" y="14903"/>
                                            </a:cubicBezTo>
                                            <a:cubicBezTo>
                                              <a:pt x="21122" y="14903"/>
                                              <a:pt x="21122" y="14909"/>
                                              <a:pt x="21122" y="14909"/>
                                            </a:cubicBezTo>
                                            <a:cubicBezTo>
                                              <a:pt x="21129" y="14909"/>
                                              <a:pt x="21129" y="14916"/>
                                              <a:pt x="21136" y="14916"/>
                                            </a:cubicBezTo>
                                            <a:cubicBezTo>
                                              <a:pt x="21142" y="14916"/>
                                              <a:pt x="21142" y="14923"/>
                                              <a:pt x="21149" y="14923"/>
                                            </a:cubicBezTo>
                                            <a:cubicBezTo>
                                              <a:pt x="21149" y="14916"/>
                                              <a:pt x="21156" y="14916"/>
                                              <a:pt x="21163" y="14916"/>
                                            </a:cubicBezTo>
                                            <a:cubicBezTo>
                                              <a:pt x="21156" y="14916"/>
                                              <a:pt x="21156" y="14909"/>
                                              <a:pt x="21163" y="14903"/>
                                            </a:cubicBezTo>
                                            <a:cubicBezTo>
                                              <a:pt x="21163" y="14909"/>
                                              <a:pt x="21163" y="14903"/>
                                              <a:pt x="21163" y="14903"/>
                                            </a:cubicBezTo>
                                            <a:cubicBezTo>
                                              <a:pt x="21163" y="14903"/>
                                              <a:pt x="21163" y="14903"/>
                                              <a:pt x="21163" y="14903"/>
                                            </a:cubicBezTo>
                                            <a:close/>
                                            <a:moveTo>
                                              <a:pt x="9200" y="20072"/>
                                            </a:moveTo>
                                            <a:cubicBezTo>
                                              <a:pt x="9234" y="20078"/>
                                              <a:pt x="9269" y="20098"/>
                                              <a:pt x="9303" y="20112"/>
                                            </a:cubicBezTo>
                                            <a:cubicBezTo>
                                              <a:pt x="9379" y="20152"/>
                                              <a:pt x="9455" y="20206"/>
                                              <a:pt x="9475" y="20266"/>
                                            </a:cubicBezTo>
                                            <a:cubicBezTo>
                                              <a:pt x="9427" y="20273"/>
                                              <a:pt x="9365" y="20253"/>
                                              <a:pt x="9303" y="20219"/>
                                            </a:cubicBezTo>
                                            <a:cubicBezTo>
                                              <a:pt x="9269" y="20199"/>
                                              <a:pt x="9227" y="20172"/>
                                              <a:pt x="9200" y="20145"/>
                                            </a:cubicBezTo>
                                            <a:cubicBezTo>
                                              <a:pt x="9310" y="20253"/>
                                              <a:pt x="9537" y="20400"/>
                                              <a:pt x="9682" y="20366"/>
                                            </a:cubicBezTo>
                                            <a:cubicBezTo>
                                              <a:pt x="9633" y="20226"/>
                                              <a:pt x="9337" y="20092"/>
                                              <a:pt x="9200" y="20072"/>
                                            </a:cubicBezTo>
                                            <a:close/>
                                            <a:moveTo>
                                              <a:pt x="19993" y="17672"/>
                                            </a:moveTo>
                                            <a:cubicBezTo>
                                              <a:pt x="20007" y="17705"/>
                                              <a:pt x="20014" y="17745"/>
                                              <a:pt x="20007" y="17792"/>
                                            </a:cubicBezTo>
                                            <a:cubicBezTo>
                                              <a:pt x="19993" y="17839"/>
                                              <a:pt x="19965" y="17879"/>
                                              <a:pt x="19931" y="17899"/>
                                            </a:cubicBezTo>
                                            <a:cubicBezTo>
                                              <a:pt x="19986" y="17899"/>
                                              <a:pt x="20041" y="17859"/>
                                              <a:pt x="20055" y="17806"/>
                                            </a:cubicBezTo>
                                            <a:cubicBezTo>
                                              <a:pt x="20062" y="17752"/>
                                              <a:pt x="20041" y="17698"/>
                                              <a:pt x="19993" y="17672"/>
                                            </a:cubicBezTo>
                                            <a:close/>
                                            <a:moveTo>
                                              <a:pt x="19759" y="18000"/>
                                            </a:moveTo>
                                            <a:cubicBezTo>
                                              <a:pt x="19745" y="18007"/>
                                              <a:pt x="19724" y="18013"/>
                                              <a:pt x="19704" y="18020"/>
                                            </a:cubicBezTo>
                                            <a:cubicBezTo>
                                              <a:pt x="19683" y="18027"/>
                                              <a:pt x="19663" y="18027"/>
                                              <a:pt x="19642" y="18020"/>
                                            </a:cubicBezTo>
                                            <a:cubicBezTo>
                                              <a:pt x="19621" y="18020"/>
                                              <a:pt x="19607" y="18013"/>
                                              <a:pt x="19594" y="18007"/>
                                            </a:cubicBezTo>
                                            <a:cubicBezTo>
                                              <a:pt x="19594" y="18007"/>
                                              <a:pt x="19587" y="18007"/>
                                              <a:pt x="19587" y="18000"/>
                                            </a:cubicBezTo>
                                            <a:cubicBezTo>
                                              <a:pt x="19580" y="18000"/>
                                              <a:pt x="19580" y="17993"/>
                                              <a:pt x="19573" y="17993"/>
                                            </a:cubicBezTo>
                                            <a:cubicBezTo>
                                              <a:pt x="19580" y="18000"/>
                                              <a:pt x="19580" y="18013"/>
                                              <a:pt x="19587" y="18020"/>
                                            </a:cubicBezTo>
                                            <a:cubicBezTo>
                                              <a:pt x="19587" y="18027"/>
                                              <a:pt x="19594" y="18027"/>
                                              <a:pt x="19594" y="18034"/>
                                            </a:cubicBezTo>
                                            <a:cubicBezTo>
                                              <a:pt x="19607" y="18047"/>
                                              <a:pt x="19628" y="18060"/>
                                              <a:pt x="19642" y="18074"/>
                                            </a:cubicBezTo>
                                            <a:cubicBezTo>
                                              <a:pt x="19663" y="18080"/>
                                              <a:pt x="19690" y="18087"/>
                                              <a:pt x="19718" y="18080"/>
                                            </a:cubicBezTo>
                                            <a:cubicBezTo>
                                              <a:pt x="19731" y="18080"/>
                                              <a:pt x="19745" y="18074"/>
                                              <a:pt x="19759" y="18067"/>
                                            </a:cubicBezTo>
                                            <a:cubicBezTo>
                                              <a:pt x="19800" y="18040"/>
                                              <a:pt x="19821" y="18000"/>
                                              <a:pt x="19821" y="17953"/>
                                            </a:cubicBezTo>
                                            <a:cubicBezTo>
                                              <a:pt x="19807" y="17966"/>
                                              <a:pt x="19786" y="17987"/>
                                              <a:pt x="19759" y="18000"/>
                                            </a:cubicBezTo>
                                            <a:close/>
                                            <a:moveTo>
                                              <a:pt x="19594" y="17940"/>
                                            </a:moveTo>
                                            <a:cubicBezTo>
                                              <a:pt x="19594" y="17940"/>
                                              <a:pt x="19594" y="17933"/>
                                              <a:pt x="19594" y="17940"/>
                                            </a:cubicBezTo>
                                            <a:cubicBezTo>
                                              <a:pt x="19594" y="17933"/>
                                              <a:pt x="19594" y="17933"/>
                                              <a:pt x="19594" y="17940"/>
                                            </a:cubicBezTo>
                                            <a:cubicBezTo>
                                              <a:pt x="19594" y="17933"/>
                                              <a:pt x="19587" y="17933"/>
                                              <a:pt x="19587" y="17933"/>
                                            </a:cubicBezTo>
                                            <a:cubicBezTo>
                                              <a:pt x="19559" y="17933"/>
                                              <a:pt x="19525" y="17926"/>
                                              <a:pt x="19490" y="17913"/>
                                            </a:cubicBezTo>
                                            <a:cubicBezTo>
                                              <a:pt x="19470" y="17906"/>
                                              <a:pt x="19456" y="17893"/>
                                              <a:pt x="19442" y="17879"/>
                                            </a:cubicBezTo>
                                            <a:cubicBezTo>
                                              <a:pt x="19394" y="17839"/>
                                              <a:pt x="19367" y="17785"/>
                                              <a:pt x="19360" y="17739"/>
                                            </a:cubicBezTo>
                                            <a:cubicBezTo>
                                              <a:pt x="19353" y="17745"/>
                                              <a:pt x="19353" y="17752"/>
                                              <a:pt x="19346" y="17765"/>
                                            </a:cubicBezTo>
                                            <a:cubicBezTo>
                                              <a:pt x="19332" y="17806"/>
                                              <a:pt x="19332" y="17846"/>
                                              <a:pt x="19346" y="17886"/>
                                            </a:cubicBezTo>
                                            <a:cubicBezTo>
                                              <a:pt x="19353" y="17906"/>
                                              <a:pt x="19367" y="17926"/>
                                              <a:pt x="19387" y="17940"/>
                                            </a:cubicBezTo>
                                            <a:cubicBezTo>
                                              <a:pt x="19415" y="17966"/>
                                              <a:pt x="19449" y="17973"/>
                                              <a:pt x="19490" y="17973"/>
                                            </a:cubicBezTo>
                                            <a:cubicBezTo>
                                              <a:pt x="19525" y="17973"/>
                                              <a:pt x="19552" y="17966"/>
                                              <a:pt x="19587" y="17946"/>
                                            </a:cubicBezTo>
                                            <a:cubicBezTo>
                                              <a:pt x="19587" y="17946"/>
                                              <a:pt x="19587" y="17940"/>
                                              <a:pt x="19594" y="17940"/>
                                            </a:cubicBezTo>
                                            <a:close/>
                                            <a:moveTo>
                                              <a:pt x="19284" y="17638"/>
                                            </a:moveTo>
                                            <a:cubicBezTo>
                                              <a:pt x="19298" y="17604"/>
                                              <a:pt x="19318" y="17571"/>
                                              <a:pt x="19346" y="17551"/>
                                            </a:cubicBezTo>
                                            <a:cubicBezTo>
                                              <a:pt x="19353" y="17551"/>
                                              <a:pt x="19353" y="17544"/>
                                              <a:pt x="19360" y="17544"/>
                                            </a:cubicBezTo>
                                            <a:cubicBezTo>
                                              <a:pt x="19353" y="17544"/>
                                              <a:pt x="19353" y="17544"/>
                                              <a:pt x="19346" y="17544"/>
                                            </a:cubicBezTo>
                                            <a:cubicBezTo>
                                              <a:pt x="19298" y="17551"/>
                                              <a:pt x="19256" y="17584"/>
                                              <a:pt x="19236" y="17631"/>
                                            </a:cubicBezTo>
                                            <a:cubicBezTo>
                                              <a:pt x="19215" y="17685"/>
                                              <a:pt x="19243" y="17745"/>
                                              <a:pt x="19291" y="17779"/>
                                            </a:cubicBezTo>
                                            <a:cubicBezTo>
                                              <a:pt x="19270" y="17739"/>
                                              <a:pt x="19270" y="17685"/>
                                              <a:pt x="19284" y="17638"/>
                                            </a:cubicBezTo>
                                            <a:close/>
                                            <a:moveTo>
                                              <a:pt x="20165" y="15030"/>
                                            </a:moveTo>
                                            <a:cubicBezTo>
                                              <a:pt x="20199" y="15097"/>
                                              <a:pt x="20206" y="15178"/>
                                              <a:pt x="20186" y="15265"/>
                                            </a:cubicBezTo>
                                            <a:cubicBezTo>
                                              <a:pt x="20165" y="15359"/>
                                              <a:pt x="20103" y="15439"/>
                                              <a:pt x="20034" y="15479"/>
                                            </a:cubicBezTo>
                                            <a:cubicBezTo>
                                              <a:pt x="20144" y="15473"/>
                                              <a:pt x="20248" y="15399"/>
                                              <a:pt x="20275" y="15292"/>
                                            </a:cubicBezTo>
                                            <a:cubicBezTo>
                                              <a:pt x="20303" y="15191"/>
                                              <a:pt x="20255" y="15084"/>
                                              <a:pt x="20165" y="15030"/>
                                            </a:cubicBezTo>
                                            <a:close/>
                                            <a:moveTo>
                                              <a:pt x="19835" y="17873"/>
                                            </a:moveTo>
                                            <a:cubicBezTo>
                                              <a:pt x="19814" y="17899"/>
                                              <a:pt x="19786" y="17913"/>
                                              <a:pt x="19766" y="17926"/>
                                            </a:cubicBezTo>
                                            <a:cubicBezTo>
                                              <a:pt x="19752" y="17933"/>
                                              <a:pt x="19745" y="17933"/>
                                              <a:pt x="19731" y="17933"/>
                                            </a:cubicBezTo>
                                            <a:cubicBezTo>
                                              <a:pt x="19745" y="17940"/>
                                              <a:pt x="19752" y="17940"/>
                                              <a:pt x="19766" y="17940"/>
                                            </a:cubicBezTo>
                                            <a:cubicBezTo>
                                              <a:pt x="19807" y="17946"/>
                                              <a:pt x="19848" y="17926"/>
                                              <a:pt x="19876" y="17899"/>
                                            </a:cubicBezTo>
                                            <a:cubicBezTo>
                                              <a:pt x="19917" y="17859"/>
                                              <a:pt x="19917" y="17792"/>
                                              <a:pt x="19883" y="17745"/>
                                            </a:cubicBezTo>
                                            <a:cubicBezTo>
                                              <a:pt x="19883" y="17792"/>
                                              <a:pt x="19862" y="17832"/>
                                              <a:pt x="19835" y="17873"/>
                                            </a:cubicBezTo>
                                            <a:close/>
                                            <a:moveTo>
                                              <a:pt x="15863" y="18201"/>
                                            </a:moveTo>
                                            <a:cubicBezTo>
                                              <a:pt x="15856" y="18208"/>
                                              <a:pt x="15842" y="18215"/>
                                              <a:pt x="15835" y="18221"/>
                                            </a:cubicBezTo>
                                            <a:lnTo>
                                              <a:pt x="15835" y="18221"/>
                                            </a:lnTo>
                                            <a:cubicBezTo>
                                              <a:pt x="15829" y="18215"/>
                                              <a:pt x="15822" y="18208"/>
                                              <a:pt x="15808" y="18201"/>
                                            </a:cubicBezTo>
                                            <a:cubicBezTo>
                                              <a:pt x="15808" y="18201"/>
                                              <a:pt x="15808" y="18201"/>
                                              <a:pt x="15808" y="18201"/>
                                            </a:cubicBezTo>
                                            <a:cubicBezTo>
                                              <a:pt x="15808" y="18201"/>
                                              <a:pt x="15808" y="18208"/>
                                              <a:pt x="15801" y="18208"/>
                                            </a:cubicBezTo>
                                            <a:cubicBezTo>
                                              <a:pt x="15808" y="18208"/>
                                              <a:pt x="15815" y="18215"/>
                                              <a:pt x="15815" y="18215"/>
                                            </a:cubicBezTo>
                                            <a:cubicBezTo>
                                              <a:pt x="15822" y="18221"/>
                                              <a:pt x="15822" y="18221"/>
                                              <a:pt x="15829" y="18228"/>
                                            </a:cubicBezTo>
                                            <a:lnTo>
                                              <a:pt x="15829" y="18228"/>
                                            </a:lnTo>
                                            <a:cubicBezTo>
                                              <a:pt x="15835" y="18221"/>
                                              <a:pt x="15835" y="18221"/>
                                              <a:pt x="15842" y="18215"/>
                                            </a:cubicBezTo>
                                            <a:cubicBezTo>
                                              <a:pt x="15849" y="18208"/>
                                              <a:pt x="15856" y="18208"/>
                                              <a:pt x="15856" y="18208"/>
                                            </a:cubicBezTo>
                                            <a:cubicBezTo>
                                              <a:pt x="15863" y="18208"/>
                                              <a:pt x="15863" y="18201"/>
                                              <a:pt x="15863" y="18201"/>
                                            </a:cubicBezTo>
                                            <a:cubicBezTo>
                                              <a:pt x="15863" y="18201"/>
                                              <a:pt x="15863" y="18201"/>
                                              <a:pt x="15863" y="18201"/>
                                            </a:cubicBezTo>
                                            <a:close/>
                                            <a:moveTo>
                                              <a:pt x="11327" y="21513"/>
                                            </a:moveTo>
                                            <a:cubicBezTo>
                                              <a:pt x="11313" y="21520"/>
                                              <a:pt x="11292" y="21526"/>
                                              <a:pt x="11272" y="21533"/>
                                            </a:cubicBezTo>
                                            <a:cubicBezTo>
                                              <a:pt x="11251" y="21540"/>
                                              <a:pt x="11230" y="21540"/>
                                              <a:pt x="11210" y="21533"/>
                                            </a:cubicBezTo>
                                            <a:cubicBezTo>
                                              <a:pt x="11189" y="21533"/>
                                              <a:pt x="11175" y="21526"/>
                                              <a:pt x="11162" y="21520"/>
                                            </a:cubicBezTo>
                                            <a:cubicBezTo>
                                              <a:pt x="11162" y="21520"/>
                                              <a:pt x="11155" y="21520"/>
                                              <a:pt x="11155" y="21513"/>
                                            </a:cubicBezTo>
                                            <a:cubicBezTo>
                                              <a:pt x="11148" y="21513"/>
                                              <a:pt x="11148" y="21506"/>
                                              <a:pt x="11141" y="21506"/>
                                            </a:cubicBezTo>
                                            <a:cubicBezTo>
                                              <a:pt x="11148" y="21513"/>
                                              <a:pt x="11148" y="21526"/>
                                              <a:pt x="11155" y="21533"/>
                                            </a:cubicBezTo>
                                            <a:cubicBezTo>
                                              <a:pt x="11155" y="21540"/>
                                              <a:pt x="11162" y="21540"/>
                                              <a:pt x="11162" y="21546"/>
                                            </a:cubicBezTo>
                                            <a:cubicBezTo>
                                              <a:pt x="11175" y="21560"/>
                                              <a:pt x="11196" y="21573"/>
                                              <a:pt x="11210" y="21587"/>
                                            </a:cubicBezTo>
                                            <a:cubicBezTo>
                                              <a:pt x="11230" y="21593"/>
                                              <a:pt x="11258" y="21600"/>
                                              <a:pt x="11285" y="21593"/>
                                            </a:cubicBezTo>
                                            <a:cubicBezTo>
                                              <a:pt x="11299" y="21593"/>
                                              <a:pt x="11313" y="21587"/>
                                              <a:pt x="11327" y="21580"/>
                                            </a:cubicBezTo>
                                            <a:cubicBezTo>
                                              <a:pt x="11368" y="21553"/>
                                              <a:pt x="11389" y="21513"/>
                                              <a:pt x="11389" y="21466"/>
                                            </a:cubicBezTo>
                                            <a:cubicBezTo>
                                              <a:pt x="11375" y="21479"/>
                                              <a:pt x="11354" y="21499"/>
                                              <a:pt x="11327" y="21513"/>
                                            </a:cubicBezTo>
                                            <a:close/>
                                            <a:moveTo>
                                              <a:pt x="11561" y="21184"/>
                                            </a:moveTo>
                                            <a:cubicBezTo>
                                              <a:pt x="11575" y="21218"/>
                                              <a:pt x="11581" y="21258"/>
                                              <a:pt x="11575" y="21305"/>
                                            </a:cubicBezTo>
                                            <a:cubicBezTo>
                                              <a:pt x="11561" y="21352"/>
                                              <a:pt x="11533" y="21392"/>
                                              <a:pt x="11499" y="21412"/>
                                            </a:cubicBezTo>
                                            <a:cubicBezTo>
                                              <a:pt x="11554" y="21412"/>
                                              <a:pt x="11609" y="21372"/>
                                              <a:pt x="11623" y="21318"/>
                                            </a:cubicBezTo>
                                            <a:cubicBezTo>
                                              <a:pt x="11630" y="21265"/>
                                              <a:pt x="11602" y="21211"/>
                                              <a:pt x="11561" y="21184"/>
                                            </a:cubicBezTo>
                                            <a:close/>
                                            <a:moveTo>
                                              <a:pt x="12180" y="20454"/>
                                            </a:moveTo>
                                            <a:cubicBezTo>
                                              <a:pt x="12180" y="20447"/>
                                              <a:pt x="12180" y="20447"/>
                                              <a:pt x="12187" y="20440"/>
                                            </a:cubicBezTo>
                                            <a:cubicBezTo>
                                              <a:pt x="12194" y="20427"/>
                                              <a:pt x="12194" y="20413"/>
                                              <a:pt x="12201" y="20407"/>
                                            </a:cubicBezTo>
                                            <a:cubicBezTo>
                                              <a:pt x="12208" y="20387"/>
                                              <a:pt x="12208" y="20373"/>
                                              <a:pt x="12215" y="20360"/>
                                            </a:cubicBezTo>
                                            <a:cubicBezTo>
                                              <a:pt x="12215" y="20366"/>
                                              <a:pt x="12215" y="20366"/>
                                              <a:pt x="12208" y="20373"/>
                                            </a:cubicBezTo>
                                            <a:cubicBezTo>
                                              <a:pt x="12208" y="20380"/>
                                              <a:pt x="12208" y="20380"/>
                                              <a:pt x="12201" y="20387"/>
                                            </a:cubicBezTo>
                                            <a:cubicBezTo>
                                              <a:pt x="12173" y="20454"/>
                                              <a:pt x="12118" y="20541"/>
                                              <a:pt x="12063" y="20568"/>
                                            </a:cubicBezTo>
                                            <a:cubicBezTo>
                                              <a:pt x="12056" y="20568"/>
                                              <a:pt x="12056" y="20574"/>
                                              <a:pt x="12050" y="20574"/>
                                            </a:cubicBezTo>
                                            <a:cubicBezTo>
                                              <a:pt x="12043" y="20547"/>
                                              <a:pt x="12050" y="20521"/>
                                              <a:pt x="12063" y="20487"/>
                                            </a:cubicBezTo>
                                            <a:cubicBezTo>
                                              <a:pt x="12084" y="20440"/>
                                              <a:pt x="12111" y="20400"/>
                                              <a:pt x="12146" y="20360"/>
                                            </a:cubicBezTo>
                                            <a:cubicBezTo>
                                              <a:pt x="12125" y="20380"/>
                                              <a:pt x="12105" y="20407"/>
                                              <a:pt x="12077" y="20434"/>
                                            </a:cubicBezTo>
                                            <a:cubicBezTo>
                                              <a:pt x="12008" y="20527"/>
                                              <a:pt x="11946" y="20648"/>
                                              <a:pt x="11960" y="20728"/>
                                            </a:cubicBezTo>
                                            <a:cubicBezTo>
                                              <a:pt x="12001" y="20715"/>
                                              <a:pt x="12043" y="20682"/>
                                              <a:pt x="12077" y="20641"/>
                                            </a:cubicBezTo>
                                            <a:cubicBezTo>
                                              <a:pt x="12111" y="20588"/>
                                              <a:pt x="12153" y="20521"/>
                                              <a:pt x="12180" y="20454"/>
                                            </a:cubicBezTo>
                                            <a:lnTo>
                                              <a:pt x="12180" y="20454"/>
                                            </a:lnTo>
                                            <a:close/>
                                            <a:moveTo>
                                              <a:pt x="11581" y="20206"/>
                                            </a:moveTo>
                                            <a:cubicBezTo>
                                              <a:pt x="11568" y="20212"/>
                                              <a:pt x="11547" y="20219"/>
                                              <a:pt x="11526" y="20226"/>
                                            </a:cubicBezTo>
                                            <a:cubicBezTo>
                                              <a:pt x="11506" y="20232"/>
                                              <a:pt x="11485" y="20232"/>
                                              <a:pt x="11464" y="20226"/>
                                            </a:cubicBezTo>
                                            <a:cubicBezTo>
                                              <a:pt x="11444" y="20226"/>
                                              <a:pt x="11430" y="20219"/>
                                              <a:pt x="11416" y="20212"/>
                                            </a:cubicBezTo>
                                            <a:cubicBezTo>
                                              <a:pt x="11416" y="20212"/>
                                              <a:pt x="11409" y="20212"/>
                                              <a:pt x="11409" y="20206"/>
                                            </a:cubicBezTo>
                                            <a:cubicBezTo>
                                              <a:pt x="11403" y="20206"/>
                                              <a:pt x="11403" y="20199"/>
                                              <a:pt x="11396" y="20199"/>
                                            </a:cubicBezTo>
                                            <a:cubicBezTo>
                                              <a:pt x="11403" y="20206"/>
                                              <a:pt x="11403" y="20219"/>
                                              <a:pt x="11409" y="20226"/>
                                            </a:cubicBezTo>
                                            <a:cubicBezTo>
                                              <a:pt x="11409" y="20232"/>
                                              <a:pt x="11416" y="20232"/>
                                              <a:pt x="11416" y="20239"/>
                                            </a:cubicBezTo>
                                            <a:cubicBezTo>
                                              <a:pt x="11430" y="20253"/>
                                              <a:pt x="11451" y="20266"/>
                                              <a:pt x="11464" y="20279"/>
                                            </a:cubicBezTo>
                                            <a:cubicBezTo>
                                              <a:pt x="11485" y="20286"/>
                                              <a:pt x="11513" y="20293"/>
                                              <a:pt x="11540" y="20286"/>
                                            </a:cubicBezTo>
                                            <a:cubicBezTo>
                                              <a:pt x="11554" y="20286"/>
                                              <a:pt x="11568" y="20279"/>
                                              <a:pt x="11581" y="20273"/>
                                            </a:cubicBezTo>
                                            <a:cubicBezTo>
                                              <a:pt x="11623" y="20246"/>
                                              <a:pt x="11643" y="20206"/>
                                              <a:pt x="11643" y="20159"/>
                                            </a:cubicBezTo>
                                            <a:cubicBezTo>
                                              <a:pt x="11630" y="20172"/>
                                              <a:pt x="11609" y="20192"/>
                                              <a:pt x="11581" y="20206"/>
                                            </a:cubicBezTo>
                                            <a:close/>
                                            <a:moveTo>
                                              <a:pt x="12070" y="20299"/>
                                            </a:moveTo>
                                            <a:cubicBezTo>
                                              <a:pt x="12098" y="20293"/>
                                              <a:pt x="12118" y="20286"/>
                                              <a:pt x="12132" y="20279"/>
                                            </a:cubicBezTo>
                                            <a:cubicBezTo>
                                              <a:pt x="12111" y="20286"/>
                                              <a:pt x="12084" y="20286"/>
                                              <a:pt x="12056" y="20293"/>
                                            </a:cubicBezTo>
                                            <a:cubicBezTo>
                                              <a:pt x="11981" y="20299"/>
                                              <a:pt x="11905" y="20286"/>
                                              <a:pt x="11864" y="20253"/>
                                            </a:cubicBezTo>
                                            <a:cubicBezTo>
                                              <a:pt x="11905" y="20219"/>
                                              <a:pt x="11988" y="20212"/>
                                              <a:pt x="12056" y="20219"/>
                                            </a:cubicBezTo>
                                            <a:cubicBezTo>
                                              <a:pt x="12070" y="20219"/>
                                              <a:pt x="12084" y="20226"/>
                                              <a:pt x="12098" y="20226"/>
                                            </a:cubicBezTo>
                                            <a:cubicBezTo>
                                              <a:pt x="12091" y="20226"/>
                                              <a:pt x="12077" y="20219"/>
                                              <a:pt x="12070" y="20219"/>
                                            </a:cubicBezTo>
                                            <a:cubicBezTo>
                                              <a:pt x="11946" y="20192"/>
                                              <a:pt x="11754" y="20185"/>
                                              <a:pt x="11678" y="20259"/>
                                            </a:cubicBezTo>
                                            <a:cubicBezTo>
                                              <a:pt x="11754" y="20333"/>
                                              <a:pt x="11946" y="20326"/>
                                              <a:pt x="12070" y="20299"/>
                                            </a:cubicBezTo>
                                            <a:close/>
                                            <a:moveTo>
                                              <a:pt x="15925" y="19247"/>
                                            </a:moveTo>
                                            <a:cubicBezTo>
                                              <a:pt x="15959" y="19314"/>
                                              <a:pt x="15966" y="19394"/>
                                              <a:pt x="15946" y="19482"/>
                                            </a:cubicBezTo>
                                            <a:cubicBezTo>
                                              <a:pt x="15925" y="19575"/>
                                              <a:pt x="15863" y="19656"/>
                                              <a:pt x="15794" y="19696"/>
                                            </a:cubicBezTo>
                                            <a:cubicBezTo>
                                              <a:pt x="15904" y="19689"/>
                                              <a:pt x="16007" y="19616"/>
                                              <a:pt x="16035" y="19508"/>
                                            </a:cubicBezTo>
                                            <a:cubicBezTo>
                                              <a:pt x="16063" y="19408"/>
                                              <a:pt x="16014" y="19301"/>
                                              <a:pt x="15925" y="19247"/>
                                            </a:cubicBezTo>
                                            <a:close/>
                                            <a:moveTo>
                                              <a:pt x="11396" y="21385"/>
                                            </a:moveTo>
                                            <a:cubicBezTo>
                                              <a:pt x="11375" y="21412"/>
                                              <a:pt x="11347" y="21426"/>
                                              <a:pt x="11327" y="21439"/>
                                            </a:cubicBezTo>
                                            <a:cubicBezTo>
                                              <a:pt x="11313" y="21446"/>
                                              <a:pt x="11306" y="21446"/>
                                              <a:pt x="11292" y="21446"/>
                                            </a:cubicBezTo>
                                            <a:cubicBezTo>
                                              <a:pt x="11306" y="21453"/>
                                              <a:pt x="11313" y="21453"/>
                                              <a:pt x="11327" y="21453"/>
                                            </a:cubicBezTo>
                                            <a:cubicBezTo>
                                              <a:pt x="11368" y="21459"/>
                                              <a:pt x="11409" y="21439"/>
                                              <a:pt x="11437" y="21412"/>
                                            </a:cubicBezTo>
                                            <a:cubicBezTo>
                                              <a:pt x="11478" y="21372"/>
                                              <a:pt x="11478" y="21305"/>
                                              <a:pt x="11444" y="21258"/>
                                            </a:cubicBezTo>
                                            <a:cubicBezTo>
                                              <a:pt x="11451" y="21305"/>
                                              <a:pt x="11430" y="21352"/>
                                              <a:pt x="11396" y="21385"/>
                                            </a:cubicBezTo>
                                            <a:close/>
                                            <a:moveTo>
                                              <a:pt x="10384" y="19756"/>
                                            </a:moveTo>
                                            <a:cubicBezTo>
                                              <a:pt x="10370" y="19763"/>
                                              <a:pt x="10363" y="19777"/>
                                              <a:pt x="10349" y="19783"/>
                                            </a:cubicBezTo>
                                            <a:cubicBezTo>
                                              <a:pt x="10342" y="19770"/>
                                              <a:pt x="10329" y="19763"/>
                                              <a:pt x="10315" y="19756"/>
                                            </a:cubicBezTo>
                                            <a:cubicBezTo>
                                              <a:pt x="10315" y="19756"/>
                                              <a:pt x="10315" y="19756"/>
                                              <a:pt x="10315" y="19756"/>
                                            </a:cubicBezTo>
                                            <a:cubicBezTo>
                                              <a:pt x="10315" y="19763"/>
                                              <a:pt x="10315" y="19763"/>
                                              <a:pt x="10308" y="19770"/>
                                            </a:cubicBezTo>
                                            <a:cubicBezTo>
                                              <a:pt x="10315" y="19770"/>
                                              <a:pt x="10322" y="19777"/>
                                              <a:pt x="10329" y="19783"/>
                                            </a:cubicBezTo>
                                            <a:cubicBezTo>
                                              <a:pt x="10336" y="19790"/>
                                              <a:pt x="10342" y="19790"/>
                                              <a:pt x="10342" y="19797"/>
                                            </a:cubicBezTo>
                                            <a:cubicBezTo>
                                              <a:pt x="10349" y="19790"/>
                                              <a:pt x="10356" y="19783"/>
                                              <a:pt x="10356" y="19783"/>
                                            </a:cubicBezTo>
                                            <a:cubicBezTo>
                                              <a:pt x="10363" y="19777"/>
                                              <a:pt x="10370" y="19777"/>
                                              <a:pt x="10377" y="19770"/>
                                            </a:cubicBezTo>
                                            <a:cubicBezTo>
                                              <a:pt x="10384" y="19763"/>
                                              <a:pt x="10384" y="19756"/>
                                              <a:pt x="10384" y="19756"/>
                                            </a:cubicBezTo>
                                            <a:cubicBezTo>
                                              <a:pt x="10384" y="19756"/>
                                              <a:pt x="10384" y="19756"/>
                                              <a:pt x="10384" y="19756"/>
                                            </a:cubicBezTo>
                                            <a:close/>
                                            <a:moveTo>
                                              <a:pt x="9200" y="20004"/>
                                            </a:moveTo>
                                            <a:cubicBezTo>
                                              <a:pt x="9227" y="19998"/>
                                              <a:pt x="9262" y="19991"/>
                                              <a:pt x="9303" y="19991"/>
                                            </a:cubicBezTo>
                                            <a:cubicBezTo>
                                              <a:pt x="9393" y="19984"/>
                                              <a:pt x="9496" y="19998"/>
                                              <a:pt x="9544" y="20045"/>
                                            </a:cubicBezTo>
                                            <a:cubicBezTo>
                                              <a:pt x="9496" y="20085"/>
                                              <a:pt x="9393" y="20098"/>
                                              <a:pt x="9303" y="20085"/>
                                            </a:cubicBezTo>
                                            <a:cubicBezTo>
                                              <a:pt x="9282" y="20085"/>
                                              <a:pt x="9262" y="20078"/>
                                              <a:pt x="9241" y="20078"/>
                                            </a:cubicBezTo>
                                            <a:cubicBezTo>
                                              <a:pt x="9393" y="20118"/>
                                              <a:pt x="9661" y="20132"/>
                                              <a:pt x="9771" y="20038"/>
                                            </a:cubicBezTo>
                                            <a:cubicBezTo>
                                              <a:pt x="9654" y="19924"/>
                                              <a:pt x="9331" y="19958"/>
                                              <a:pt x="9200" y="20004"/>
                                            </a:cubicBezTo>
                                            <a:close/>
                                            <a:moveTo>
                                              <a:pt x="11162" y="21453"/>
                                            </a:moveTo>
                                            <a:cubicBezTo>
                                              <a:pt x="11162" y="21453"/>
                                              <a:pt x="11162" y="21453"/>
                                              <a:pt x="11162" y="21453"/>
                                            </a:cubicBezTo>
                                            <a:cubicBezTo>
                                              <a:pt x="11162" y="21446"/>
                                              <a:pt x="11162" y="21446"/>
                                              <a:pt x="11162" y="21453"/>
                                            </a:cubicBezTo>
                                            <a:cubicBezTo>
                                              <a:pt x="11162" y="21446"/>
                                              <a:pt x="11155" y="21446"/>
                                              <a:pt x="11155" y="21446"/>
                                            </a:cubicBezTo>
                                            <a:cubicBezTo>
                                              <a:pt x="11127" y="21446"/>
                                              <a:pt x="11093" y="21439"/>
                                              <a:pt x="11058" y="21426"/>
                                            </a:cubicBezTo>
                                            <a:cubicBezTo>
                                              <a:pt x="11038" y="21419"/>
                                              <a:pt x="11024" y="21406"/>
                                              <a:pt x="11010" y="21392"/>
                                            </a:cubicBezTo>
                                            <a:cubicBezTo>
                                              <a:pt x="10962" y="21352"/>
                                              <a:pt x="10934" y="21298"/>
                                              <a:pt x="10928" y="21251"/>
                                            </a:cubicBezTo>
                                            <a:cubicBezTo>
                                              <a:pt x="10921" y="21258"/>
                                              <a:pt x="10921" y="21265"/>
                                              <a:pt x="10914" y="21278"/>
                                            </a:cubicBezTo>
                                            <a:cubicBezTo>
                                              <a:pt x="10900" y="21318"/>
                                              <a:pt x="10900" y="21359"/>
                                              <a:pt x="10914" y="21399"/>
                                            </a:cubicBezTo>
                                            <a:cubicBezTo>
                                              <a:pt x="10921" y="21419"/>
                                              <a:pt x="10934" y="21439"/>
                                              <a:pt x="10955" y="21453"/>
                                            </a:cubicBezTo>
                                            <a:cubicBezTo>
                                              <a:pt x="10983" y="21479"/>
                                              <a:pt x="11017" y="21486"/>
                                              <a:pt x="11058" y="21486"/>
                                            </a:cubicBezTo>
                                            <a:cubicBezTo>
                                              <a:pt x="11093" y="21486"/>
                                              <a:pt x="11120" y="21479"/>
                                              <a:pt x="11155" y="21459"/>
                                            </a:cubicBezTo>
                                            <a:cubicBezTo>
                                              <a:pt x="11155" y="21459"/>
                                              <a:pt x="11155" y="21453"/>
                                              <a:pt x="11162" y="21453"/>
                                            </a:cubicBezTo>
                                            <a:close/>
                                            <a:moveTo>
                                              <a:pt x="10852" y="21158"/>
                                            </a:moveTo>
                                            <a:cubicBezTo>
                                              <a:pt x="10866" y="21124"/>
                                              <a:pt x="10886" y="21091"/>
                                              <a:pt x="10914" y="21070"/>
                                            </a:cubicBezTo>
                                            <a:cubicBezTo>
                                              <a:pt x="10921" y="21070"/>
                                              <a:pt x="10921" y="21064"/>
                                              <a:pt x="10928" y="21064"/>
                                            </a:cubicBezTo>
                                            <a:cubicBezTo>
                                              <a:pt x="10921" y="21064"/>
                                              <a:pt x="10921" y="21064"/>
                                              <a:pt x="10914" y="21064"/>
                                            </a:cubicBezTo>
                                            <a:cubicBezTo>
                                              <a:pt x="10866" y="21070"/>
                                              <a:pt x="10824" y="21104"/>
                                              <a:pt x="10804" y="21151"/>
                                            </a:cubicBezTo>
                                            <a:cubicBezTo>
                                              <a:pt x="10783" y="21204"/>
                                              <a:pt x="10811" y="21265"/>
                                              <a:pt x="10859" y="21298"/>
                                            </a:cubicBezTo>
                                            <a:cubicBezTo>
                                              <a:pt x="10838" y="21251"/>
                                              <a:pt x="10838" y="21204"/>
                                              <a:pt x="10852" y="21158"/>
                                            </a:cubicBezTo>
                                            <a:close/>
                                            <a:moveTo>
                                              <a:pt x="10755" y="19884"/>
                                            </a:moveTo>
                                            <a:cubicBezTo>
                                              <a:pt x="10742" y="19864"/>
                                              <a:pt x="10721" y="19844"/>
                                              <a:pt x="10707" y="19830"/>
                                            </a:cubicBezTo>
                                            <a:cubicBezTo>
                                              <a:pt x="10735" y="19823"/>
                                              <a:pt x="10755" y="19823"/>
                                              <a:pt x="10783" y="19810"/>
                                            </a:cubicBezTo>
                                            <a:cubicBezTo>
                                              <a:pt x="10955" y="19756"/>
                                              <a:pt x="11058" y="19616"/>
                                              <a:pt x="11024" y="19502"/>
                                            </a:cubicBezTo>
                                            <a:cubicBezTo>
                                              <a:pt x="10983" y="19388"/>
                                              <a:pt x="10817" y="19334"/>
                                              <a:pt x="10645" y="19388"/>
                                            </a:cubicBezTo>
                                            <a:cubicBezTo>
                                              <a:pt x="10618" y="19394"/>
                                              <a:pt x="10597" y="19408"/>
                                              <a:pt x="10576" y="19415"/>
                                            </a:cubicBezTo>
                                            <a:cubicBezTo>
                                              <a:pt x="10583" y="19388"/>
                                              <a:pt x="10583" y="19368"/>
                                              <a:pt x="10583" y="19341"/>
                                            </a:cubicBezTo>
                                            <a:cubicBezTo>
                                              <a:pt x="10583" y="19166"/>
                                              <a:pt x="10480" y="19026"/>
                                              <a:pt x="10356" y="19026"/>
                                            </a:cubicBezTo>
                                            <a:cubicBezTo>
                                              <a:pt x="10232" y="19026"/>
                                              <a:pt x="10129" y="19166"/>
                                              <a:pt x="10129" y="19341"/>
                                            </a:cubicBezTo>
                                            <a:cubicBezTo>
                                              <a:pt x="10129" y="19368"/>
                                              <a:pt x="10129" y="19394"/>
                                              <a:pt x="10136" y="19415"/>
                                            </a:cubicBezTo>
                                            <a:cubicBezTo>
                                              <a:pt x="10115" y="19401"/>
                                              <a:pt x="10088" y="19394"/>
                                              <a:pt x="10067" y="19388"/>
                                            </a:cubicBezTo>
                                            <a:cubicBezTo>
                                              <a:pt x="9895" y="19334"/>
                                              <a:pt x="9730" y="19381"/>
                                              <a:pt x="9689" y="19502"/>
                                            </a:cubicBezTo>
                                            <a:cubicBezTo>
                                              <a:pt x="9647" y="19616"/>
                                              <a:pt x="9757" y="19756"/>
                                              <a:pt x="9929" y="19810"/>
                                            </a:cubicBezTo>
                                            <a:cubicBezTo>
                                              <a:pt x="9957" y="19817"/>
                                              <a:pt x="9978" y="19823"/>
                                              <a:pt x="10005" y="19830"/>
                                            </a:cubicBezTo>
                                            <a:cubicBezTo>
                                              <a:pt x="9985" y="19850"/>
                                              <a:pt x="9971" y="19864"/>
                                              <a:pt x="9957" y="19884"/>
                                            </a:cubicBezTo>
                                            <a:cubicBezTo>
                                              <a:pt x="9854" y="20025"/>
                                              <a:pt x="9847" y="20199"/>
                                              <a:pt x="9950" y="20266"/>
                                            </a:cubicBezTo>
                                            <a:cubicBezTo>
                                              <a:pt x="10053" y="20340"/>
                                              <a:pt x="10219" y="20279"/>
                                              <a:pt x="10322" y="20139"/>
                                            </a:cubicBezTo>
                                            <a:cubicBezTo>
                                              <a:pt x="10336" y="20118"/>
                                              <a:pt x="10349" y="20098"/>
                                              <a:pt x="10363" y="20072"/>
                                            </a:cubicBezTo>
                                            <a:lnTo>
                                              <a:pt x="10363" y="20072"/>
                                            </a:lnTo>
                                            <a:cubicBezTo>
                                              <a:pt x="10377" y="20092"/>
                                              <a:pt x="10391" y="20112"/>
                                              <a:pt x="10404" y="20139"/>
                                            </a:cubicBezTo>
                                            <a:cubicBezTo>
                                              <a:pt x="10508" y="20279"/>
                                              <a:pt x="10680" y="20340"/>
                                              <a:pt x="10776" y="20266"/>
                                            </a:cubicBezTo>
                                            <a:cubicBezTo>
                                              <a:pt x="10866" y="20199"/>
                                              <a:pt x="10859" y="20025"/>
                                              <a:pt x="10755" y="19884"/>
                                            </a:cubicBezTo>
                                            <a:close/>
                                            <a:moveTo>
                                              <a:pt x="10583" y="19803"/>
                                            </a:moveTo>
                                            <a:cubicBezTo>
                                              <a:pt x="10570" y="19810"/>
                                              <a:pt x="10556" y="19810"/>
                                              <a:pt x="10542" y="19810"/>
                                            </a:cubicBezTo>
                                            <a:cubicBezTo>
                                              <a:pt x="10549" y="19817"/>
                                              <a:pt x="10563" y="19830"/>
                                              <a:pt x="10570" y="19844"/>
                                            </a:cubicBezTo>
                                            <a:cubicBezTo>
                                              <a:pt x="10625" y="19924"/>
                                              <a:pt x="10632" y="20018"/>
                                              <a:pt x="10577" y="20058"/>
                                            </a:cubicBezTo>
                                            <a:cubicBezTo>
                                              <a:pt x="10521" y="20098"/>
                                              <a:pt x="10432" y="20065"/>
                                              <a:pt x="10370" y="19991"/>
                                            </a:cubicBezTo>
                                            <a:cubicBezTo>
                                              <a:pt x="10363" y="19978"/>
                                              <a:pt x="10356" y="19971"/>
                                              <a:pt x="10349" y="19958"/>
                                            </a:cubicBezTo>
                                            <a:cubicBezTo>
                                              <a:pt x="10342" y="19971"/>
                                              <a:pt x="10336" y="19984"/>
                                              <a:pt x="10329" y="19991"/>
                                            </a:cubicBezTo>
                                            <a:cubicBezTo>
                                              <a:pt x="10274" y="20072"/>
                                              <a:pt x="10177" y="20098"/>
                                              <a:pt x="10122" y="20058"/>
                                            </a:cubicBezTo>
                                            <a:cubicBezTo>
                                              <a:pt x="10067" y="20018"/>
                                              <a:pt x="10067" y="19924"/>
                                              <a:pt x="10129" y="19844"/>
                                            </a:cubicBezTo>
                                            <a:cubicBezTo>
                                              <a:pt x="10136" y="19830"/>
                                              <a:pt x="10150" y="19823"/>
                                              <a:pt x="10157" y="19810"/>
                                            </a:cubicBezTo>
                                            <a:cubicBezTo>
                                              <a:pt x="10143" y="19810"/>
                                              <a:pt x="10129" y="19803"/>
                                              <a:pt x="10115" y="19803"/>
                                            </a:cubicBezTo>
                                            <a:cubicBezTo>
                                              <a:pt x="10019" y="19777"/>
                                              <a:pt x="9964" y="19696"/>
                                              <a:pt x="9985" y="19636"/>
                                            </a:cubicBezTo>
                                            <a:cubicBezTo>
                                              <a:pt x="10005" y="19575"/>
                                              <a:pt x="10102" y="19549"/>
                                              <a:pt x="10191" y="19575"/>
                                            </a:cubicBezTo>
                                            <a:cubicBezTo>
                                              <a:pt x="10205" y="19582"/>
                                              <a:pt x="10219" y="19582"/>
                                              <a:pt x="10232" y="19589"/>
                                            </a:cubicBezTo>
                                            <a:cubicBezTo>
                                              <a:pt x="10232" y="19575"/>
                                              <a:pt x="10225" y="19562"/>
                                              <a:pt x="10225" y="19549"/>
                                            </a:cubicBezTo>
                                            <a:cubicBezTo>
                                              <a:pt x="10225" y="19455"/>
                                              <a:pt x="10281" y="19374"/>
                                              <a:pt x="10349" y="19374"/>
                                            </a:cubicBezTo>
                                            <a:cubicBezTo>
                                              <a:pt x="10418" y="19374"/>
                                              <a:pt x="10473" y="19455"/>
                                              <a:pt x="10473" y="19549"/>
                                            </a:cubicBezTo>
                                            <a:cubicBezTo>
                                              <a:pt x="10473" y="19562"/>
                                              <a:pt x="10473" y="19575"/>
                                              <a:pt x="10466" y="19589"/>
                                            </a:cubicBezTo>
                                            <a:cubicBezTo>
                                              <a:pt x="10480" y="19582"/>
                                              <a:pt x="10494" y="19575"/>
                                              <a:pt x="10508" y="19575"/>
                                            </a:cubicBezTo>
                                            <a:cubicBezTo>
                                              <a:pt x="10604" y="19549"/>
                                              <a:pt x="10694" y="19575"/>
                                              <a:pt x="10714" y="19636"/>
                                            </a:cubicBezTo>
                                            <a:cubicBezTo>
                                              <a:pt x="10735" y="19703"/>
                                              <a:pt x="10680" y="19777"/>
                                              <a:pt x="10583" y="19803"/>
                                            </a:cubicBezTo>
                                            <a:close/>
                                            <a:moveTo>
                                              <a:pt x="12160" y="20326"/>
                                            </a:moveTo>
                                            <a:cubicBezTo>
                                              <a:pt x="12132" y="20353"/>
                                              <a:pt x="12098" y="20380"/>
                                              <a:pt x="12056" y="20400"/>
                                            </a:cubicBezTo>
                                            <a:cubicBezTo>
                                              <a:pt x="12008" y="20427"/>
                                              <a:pt x="11953" y="20447"/>
                                              <a:pt x="11912" y="20434"/>
                                            </a:cubicBezTo>
                                            <a:cubicBezTo>
                                              <a:pt x="11926" y="20387"/>
                                              <a:pt x="11994" y="20340"/>
                                              <a:pt x="12056" y="20313"/>
                                            </a:cubicBezTo>
                                            <a:cubicBezTo>
                                              <a:pt x="12070" y="20306"/>
                                              <a:pt x="12084" y="20299"/>
                                              <a:pt x="12098" y="20293"/>
                                            </a:cubicBezTo>
                                            <a:cubicBezTo>
                                              <a:pt x="12091" y="20293"/>
                                              <a:pt x="12077" y="20299"/>
                                              <a:pt x="12070" y="20299"/>
                                            </a:cubicBezTo>
                                            <a:cubicBezTo>
                                              <a:pt x="11953" y="20340"/>
                                              <a:pt x="11781" y="20427"/>
                                              <a:pt x="11754" y="20527"/>
                                            </a:cubicBezTo>
                                            <a:cubicBezTo>
                                              <a:pt x="11843" y="20547"/>
                                              <a:pt x="11981" y="20480"/>
                                              <a:pt x="12070" y="20407"/>
                                            </a:cubicBezTo>
                                            <a:cubicBezTo>
                                              <a:pt x="12111" y="20380"/>
                                              <a:pt x="12139" y="20353"/>
                                              <a:pt x="12160" y="20326"/>
                                            </a:cubicBezTo>
                                            <a:close/>
                                            <a:moveTo>
                                              <a:pt x="14555" y="19455"/>
                                            </a:moveTo>
                                            <a:cubicBezTo>
                                              <a:pt x="14528" y="19401"/>
                                              <a:pt x="14514" y="19327"/>
                                              <a:pt x="14528" y="19260"/>
                                            </a:cubicBezTo>
                                            <a:cubicBezTo>
                                              <a:pt x="14555" y="19260"/>
                                              <a:pt x="14589" y="19260"/>
                                              <a:pt x="14610" y="19254"/>
                                            </a:cubicBezTo>
                                            <a:cubicBezTo>
                                              <a:pt x="14596" y="19234"/>
                                              <a:pt x="14569" y="19220"/>
                                              <a:pt x="14541" y="19200"/>
                                            </a:cubicBezTo>
                                            <a:cubicBezTo>
                                              <a:pt x="14541" y="19193"/>
                                              <a:pt x="14541" y="19193"/>
                                              <a:pt x="14541" y="19187"/>
                                            </a:cubicBezTo>
                                            <a:cubicBezTo>
                                              <a:pt x="14569" y="19113"/>
                                              <a:pt x="14610" y="19053"/>
                                              <a:pt x="14665" y="19012"/>
                                            </a:cubicBezTo>
                                            <a:cubicBezTo>
                                              <a:pt x="14672" y="19006"/>
                                              <a:pt x="14679" y="18999"/>
                                              <a:pt x="14686" y="18999"/>
                                            </a:cubicBezTo>
                                            <a:cubicBezTo>
                                              <a:pt x="14679" y="18999"/>
                                              <a:pt x="14672" y="18999"/>
                                              <a:pt x="14665" y="18999"/>
                                            </a:cubicBezTo>
                                            <a:cubicBezTo>
                                              <a:pt x="14569" y="19012"/>
                                              <a:pt x="14493" y="19066"/>
                                              <a:pt x="14459" y="19153"/>
                                            </a:cubicBezTo>
                                            <a:cubicBezTo>
                                              <a:pt x="14411" y="19133"/>
                                              <a:pt x="14362" y="19120"/>
                                              <a:pt x="14314" y="19106"/>
                                            </a:cubicBezTo>
                                            <a:cubicBezTo>
                                              <a:pt x="14342" y="19106"/>
                                              <a:pt x="14376" y="19093"/>
                                              <a:pt x="14390" y="19079"/>
                                            </a:cubicBezTo>
                                            <a:cubicBezTo>
                                              <a:pt x="14376" y="19066"/>
                                              <a:pt x="14314" y="19066"/>
                                              <a:pt x="14287" y="19059"/>
                                            </a:cubicBezTo>
                                            <a:cubicBezTo>
                                              <a:pt x="14390" y="19032"/>
                                              <a:pt x="14541" y="18992"/>
                                              <a:pt x="14624" y="18925"/>
                                            </a:cubicBezTo>
                                            <a:cubicBezTo>
                                              <a:pt x="14528" y="18918"/>
                                              <a:pt x="14362" y="18952"/>
                                              <a:pt x="14252" y="18985"/>
                                            </a:cubicBezTo>
                                            <a:cubicBezTo>
                                              <a:pt x="14300" y="18952"/>
                                              <a:pt x="14307" y="18932"/>
                                              <a:pt x="14321" y="18898"/>
                                            </a:cubicBezTo>
                                            <a:cubicBezTo>
                                              <a:pt x="14287" y="18898"/>
                                              <a:pt x="14245" y="18918"/>
                                              <a:pt x="14197" y="18952"/>
                                            </a:cubicBezTo>
                                            <a:cubicBezTo>
                                              <a:pt x="14287" y="18851"/>
                                              <a:pt x="14383" y="18717"/>
                                              <a:pt x="14390" y="18623"/>
                                            </a:cubicBezTo>
                                            <a:cubicBezTo>
                                              <a:pt x="14307" y="18657"/>
                                              <a:pt x="14211" y="18784"/>
                                              <a:pt x="14142" y="18892"/>
                                            </a:cubicBezTo>
                                            <a:cubicBezTo>
                                              <a:pt x="14156" y="18851"/>
                                              <a:pt x="14163" y="18804"/>
                                              <a:pt x="14149" y="18778"/>
                                            </a:cubicBezTo>
                                            <a:cubicBezTo>
                                              <a:pt x="14128" y="18791"/>
                                              <a:pt x="14115" y="18825"/>
                                              <a:pt x="14101" y="18858"/>
                                            </a:cubicBezTo>
                                            <a:cubicBezTo>
                                              <a:pt x="14108" y="18731"/>
                                              <a:pt x="14101" y="18583"/>
                                              <a:pt x="14059" y="18516"/>
                                            </a:cubicBezTo>
                                            <a:cubicBezTo>
                                              <a:pt x="14018" y="18583"/>
                                              <a:pt x="14011" y="18731"/>
                                              <a:pt x="14018" y="18858"/>
                                            </a:cubicBezTo>
                                            <a:cubicBezTo>
                                              <a:pt x="14004" y="18825"/>
                                              <a:pt x="13984" y="18791"/>
                                              <a:pt x="13970" y="18778"/>
                                            </a:cubicBezTo>
                                            <a:cubicBezTo>
                                              <a:pt x="13963" y="18804"/>
                                              <a:pt x="13970" y="18838"/>
                                              <a:pt x="13977" y="18878"/>
                                            </a:cubicBezTo>
                                            <a:cubicBezTo>
                                              <a:pt x="13908" y="18771"/>
                                              <a:pt x="13819" y="18650"/>
                                              <a:pt x="13736" y="18617"/>
                                            </a:cubicBezTo>
                                            <a:cubicBezTo>
                                              <a:pt x="13743" y="18697"/>
                                              <a:pt x="13819" y="18818"/>
                                              <a:pt x="13894" y="18912"/>
                                            </a:cubicBezTo>
                                            <a:cubicBezTo>
                                              <a:pt x="13867" y="18892"/>
                                              <a:pt x="13839" y="18878"/>
                                              <a:pt x="13812" y="18878"/>
                                            </a:cubicBezTo>
                                            <a:cubicBezTo>
                                              <a:pt x="13819" y="18905"/>
                                              <a:pt x="13846" y="18939"/>
                                              <a:pt x="13881" y="18965"/>
                                            </a:cubicBezTo>
                                            <a:cubicBezTo>
                                              <a:pt x="13763" y="18912"/>
                                              <a:pt x="13612" y="18858"/>
                                              <a:pt x="13523" y="18878"/>
                                            </a:cubicBezTo>
                                            <a:cubicBezTo>
                                              <a:pt x="13578" y="18952"/>
                                              <a:pt x="13743" y="19012"/>
                                              <a:pt x="13881" y="19046"/>
                                            </a:cubicBezTo>
                                            <a:cubicBezTo>
                                              <a:pt x="13825" y="19046"/>
                                              <a:pt x="13770" y="19053"/>
                                              <a:pt x="13743" y="19073"/>
                                            </a:cubicBezTo>
                                            <a:cubicBezTo>
                                              <a:pt x="13770" y="19093"/>
                                              <a:pt x="13819" y="19099"/>
                                              <a:pt x="13874" y="19099"/>
                                            </a:cubicBezTo>
                                            <a:cubicBezTo>
                                              <a:pt x="13743" y="19133"/>
                                              <a:pt x="13585" y="19193"/>
                                              <a:pt x="13523" y="19267"/>
                                            </a:cubicBezTo>
                                            <a:cubicBezTo>
                                              <a:pt x="13605" y="19280"/>
                                              <a:pt x="13736" y="19240"/>
                                              <a:pt x="13853" y="19193"/>
                                            </a:cubicBezTo>
                                            <a:cubicBezTo>
                                              <a:pt x="13832" y="19213"/>
                                              <a:pt x="13812" y="19234"/>
                                              <a:pt x="13805" y="19254"/>
                                            </a:cubicBezTo>
                                            <a:cubicBezTo>
                                              <a:pt x="13825" y="19254"/>
                                              <a:pt x="13853" y="19240"/>
                                              <a:pt x="13887" y="19227"/>
                                            </a:cubicBezTo>
                                            <a:cubicBezTo>
                                              <a:pt x="13805" y="19321"/>
                                              <a:pt x="13722" y="19435"/>
                                              <a:pt x="13715" y="19515"/>
                                            </a:cubicBezTo>
                                            <a:cubicBezTo>
                                              <a:pt x="13798" y="19482"/>
                                              <a:pt x="13908" y="19361"/>
                                              <a:pt x="13977" y="19254"/>
                                            </a:cubicBezTo>
                                            <a:cubicBezTo>
                                              <a:pt x="13963" y="19301"/>
                                              <a:pt x="13956" y="19341"/>
                                              <a:pt x="13963" y="19374"/>
                                            </a:cubicBezTo>
                                            <a:cubicBezTo>
                                              <a:pt x="13991" y="19354"/>
                                              <a:pt x="14011" y="19314"/>
                                              <a:pt x="14025" y="19267"/>
                                            </a:cubicBezTo>
                                            <a:cubicBezTo>
                                              <a:pt x="14011" y="19394"/>
                                              <a:pt x="14018" y="19562"/>
                                              <a:pt x="14066" y="19636"/>
                                            </a:cubicBezTo>
                                            <a:cubicBezTo>
                                              <a:pt x="14108" y="19569"/>
                                              <a:pt x="14115" y="19428"/>
                                              <a:pt x="14108" y="19301"/>
                                            </a:cubicBezTo>
                                            <a:cubicBezTo>
                                              <a:pt x="14121" y="19334"/>
                                              <a:pt x="14135" y="19361"/>
                                              <a:pt x="14156" y="19374"/>
                                            </a:cubicBezTo>
                                            <a:cubicBezTo>
                                              <a:pt x="14163" y="19354"/>
                                              <a:pt x="14163" y="19327"/>
                                              <a:pt x="14156" y="19294"/>
                                            </a:cubicBezTo>
                                            <a:cubicBezTo>
                                              <a:pt x="14218" y="19401"/>
                                              <a:pt x="14300" y="19508"/>
                                              <a:pt x="14369" y="19549"/>
                                            </a:cubicBezTo>
                                            <a:cubicBezTo>
                                              <a:pt x="14369" y="19455"/>
                                              <a:pt x="14273" y="19314"/>
                                              <a:pt x="14190" y="19207"/>
                                            </a:cubicBezTo>
                                            <a:cubicBezTo>
                                              <a:pt x="14232" y="19240"/>
                                              <a:pt x="14280" y="19260"/>
                                              <a:pt x="14314" y="19267"/>
                                            </a:cubicBezTo>
                                            <a:cubicBezTo>
                                              <a:pt x="14300" y="19234"/>
                                              <a:pt x="14266" y="19200"/>
                                              <a:pt x="14225" y="19173"/>
                                            </a:cubicBezTo>
                                            <a:cubicBezTo>
                                              <a:pt x="14294" y="19200"/>
                                              <a:pt x="14369" y="19227"/>
                                              <a:pt x="14438" y="19240"/>
                                            </a:cubicBezTo>
                                            <a:cubicBezTo>
                                              <a:pt x="14445" y="19327"/>
                                              <a:pt x="14486" y="19401"/>
                                              <a:pt x="14555" y="19455"/>
                                            </a:cubicBezTo>
                                            <a:close/>
                                            <a:moveTo>
                                              <a:pt x="14073" y="19227"/>
                                            </a:moveTo>
                                            <a:cubicBezTo>
                                              <a:pt x="13998" y="19227"/>
                                              <a:pt x="13929" y="19166"/>
                                              <a:pt x="13929" y="19086"/>
                                            </a:cubicBezTo>
                                            <a:cubicBezTo>
                                              <a:pt x="13929" y="19012"/>
                                              <a:pt x="13991" y="18945"/>
                                              <a:pt x="14073" y="18945"/>
                                            </a:cubicBezTo>
                                            <a:cubicBezTo>
                                              <a:pt x="14149" y="18945"/>
                                              <a:pt x="14218" y="19006"/>
                                              <a:pt x="14218" y="19086"/>
                                            </a:cubicBezTo>
                                            <a:cubicBezTo>
                                              <a:pt x="14211" y="19166"/>
                                              <a:pt x="14149" y="19227"/>
                                              <a:pt x="14073" y="19227"/>
                                            </a:cubicBezTo>
                                            <a:close/>
                                            <a:moveTo>
                                              <a:pt x="14934" y="20789"/>
                                            </a:moveTo>
                                            <a:cubicBezTo>
                                              <a:pt x="14927" y="20796"/>
                                              <a:pt x="14920" y="20802"/>
                                              <a:pt x="14913" y="20809"/>
                                            </a:cubicBezTo>
                                            <a:lnTo>
                                              <a:pt x="14913" y="20809"/>
                                            </a:lnTo>
                                            <a:cubicBezTo>
                                              <a:pt x="14906" y="20802"/>
                                              <a:pt x="14899" y="20796"/>
                                              <a:pt x="14892" y="20789"/>
                                            </a:cubicBezTo>
                                            <a:cubicBezTo>
                                              <a:pt x="14892" y="20789"/>
                                              <a:pt x="14892" y="20789"/>
                                              <a:pt x="14892" y="20789"/>
                                            </a:cubicBezTo>
                                            <a:cubicBezTo>
                                              <a:pt x="14892" y="20789"/>
                                              <a:pt x="14892" y="20796"/>
                                              <a:pt x="14892" y="20796"/>
                                            </a:cubicBezTo>
                                            <a:cubicBezTo>
                                              <a:pt x="14899" y="20796"/>
                                              <a:pt x="14899" y="20802"/>
                                              <a:pt x="14906" y="20802"/>
                                            </a:cubicBezTo>
                                            <a:cubicBezTo>
                                              <a:pt x="14913" y="20802"/>
                                              <a:pt x="14913" y="20809"/>
                                              <a:pt x="14920" y="20809"/>
                                            </a:cubicBezTo>
                                            <a:cubicBezTo>
                                              <a:pt x="14920" y="20802"/>
                                              <a:pt x="14927" y="20802"/>
                                              <a:pt x="14934" y="20802"/>
                                            </a:cubicBezTo>
                                            <a:cubicBezTo>
                                              <a:pt x="14934" y="20796"/>
                                              <a:pt x="14934" y="20796"/>
                                              <a:pt x="14934" y="20789"/>
                                            </a:cubicBezTo>
                                            <a:cubicBezTo>
                                              <a:pt x="14941" y="20796"/>
                                              <a:pt x="14941" y="20789"/>
                                              <a:pt x="14934" y="20789"/>
                                            </a:cubicBezTo>
                                            <a:cubicBezTo>
                                              <a:pt x="14941" y="20789"/>
                                              <a:pt x="14934" y="20789"/>
                                              <a:pt x="14934" y="20789"/>
                                            </a:cubicBezTo>
                                            <a:close/>
                                            <a:moveTo>
                                              <a:pt x="15099" y="20561"/>
                                            </a:moveTo>
                                            <a:cubicBezTo>
                                              <a:pt x="15085" y="20568"/>
                                              <a:pt x="15071" y="20574"/>
                                              <a:pt x="15058" y="20581"/>
                                            </a:cubicBezTo>
                                            <a:cubicBezTo>
                                              <a:pt x="15058" y="20568"/>
                                              <a:pt x="15064" y="20547"/>
                                              <a:pt x="15064" y="20534"/>
                                            </a:cubicBezTo>
                                            <a:cubicBezTo>
                                              <a:pt x="15064" y="20427"/>
                                              <a:pt x="15002" y="20333"/>
                                              <a:pt x="14927" y="20333"/>
                                            </a:cubicBezTo>
                                            <a:cubicBezTo>
                                              <a:pt x="14851" y="20333"/>
                                              <a:pt x="14789" y="20420"/>
                                              <a:pt x="14789" y="20534"/>
                                            </a:cubicBezTo>
                                            <a:cubicBezTo>
                                              <a:pt x="14789" y="20547"/>
                                              <a:pt x="14789" y="20568"/>
                                              <a:pt x="14796" y="20581"/>
                                            </a:cubicBezTo>
                                            <a:cubicBezTo>
                                              <a:pt x="14782" y="20574"/>
                                              <a:pt x="14768" y="20568"/>
                                              <a:pt x="14755" y="20561"/>
                                            </a:cubicBezTo>
                                            <a:cubicBezTo>
                                              <a:pt x="14651" y="20527"/>
                                              <a:pt x="14541" y="20561"/>
                                              <a:pt x="14521" y="20628"/>
                                            </a:cubicBezTo>
                                            <a:cubicBezTo>
                                              <a:pt x="14500" y="20702"/>
                                              <a:pt x="14562" y="20789"/>
                                              <a:pt x="14672" y="20822"/>
                                            </a:cubicBezTo>
                                            <a:cubicBezTo>
                                              <a:pt x="14686" y="20829"/>
                                              <a:pt x="14707" y="20829"/>
                                              <a:pt x="14720" y="20836"/>
                                            </a:cubicBezTo>
                                            <a:cubicBezTo>
                                              <a:pt x="14707" y="20849"/>
                                              <a:pt x="14700" y="20856"/>
                                              <a:pt x="14686" y="20869"/>
                                            </a:cubicBezTo>
                                            <a:cubicBezTo>
                                              <a:pt x="14617" y="20956"/>
                                              <a:pt x="14617" y="21064"/>
                                              <a:pt x="14679" y="21111"/>
                                            </a:cubicBezTo>
                                            <a:cubicBezTo>
                                              <a:pt x="14741" y="21158"/>
                                              <a:pt x="14844" y="21117"/>
                                              <a:pt x="14913" y="21030"/>
                                            </a:cubicBezTo>
                                            <a:cubicBezTo>
                                              <a:pt x="14920" y="21017"/>
                                              <a:pt x="14934" y="21003"/>
                                              <a:pt x="14941" y="20990"/>
                                            </a:cubicBezTo>
                                            <a:lnTo>
                                              <a:pt x="14941" y="20990"/>
                                            </a:lnTo>
                                            <a:cubicBezTo>
                                              <a:pt x="14947" y="21003"/>
                                              <a:pt x="14954" y="21017"/>
                                              <a:pt x="14968" y="21030"/>
                                            </a:cubicBezTo>
                                            <a:cubicBezTo>
                                              <a:pt x="15037" y="21117"/>
                                              <a:pt x="15140" y="21151"/>
                                              <a:pt x="15202" y="21111"/>
                                            </a:cubicBezTo>
                                            <a:cubicBezTo>
                                              <a:pt x="15264" y="21064"/>
                                              <a:pt x="15264" y="20956"/>
                                              <a:pt x="15195" y="20869"/>
                                            </a:cubicBezTo>
                                            <a:cubicBezTo>
                                              <a:pt x="15188" y="20856"/>
                                              <a:pt x="15175" y="20842"/>
                                              <a:pt x="15161" y="20836"/>
                                            </a:cubicBezTo>
                                            <a:cubicBezTo>
                                              <a:pt x="15175" y="20836"/>
                                              <a:pt x="15195" y="20829"/>
                                              <a:pt x="15209" y="20822"/>
                                            </a:cubicBezTo>
                                            <a:cubicBezTo>
                                              <a:pt x="15312" y="20789"/>
                                              <a:pt x="15381" y="20702"/>
                                              <a:pt x="15360" y="20628"/>
                                            </a:cubicBezTo>
                                            <a:cubicBezTo>
                                              <a:pt x="15312" y="20561"/>
                                              <a:pt x="15202" y="20527"/>
                                              <a:pt x="15099" y="20561"/>
                                            </a:cubicBezTo>
                                            <a:close/>
                                            <a:moveTo>
                                              <a:pt x="15064" y="20822"/>
                                            </a:moveTo>
                                            <a:cubicBezTo>
                                              <a:pt x="15058" y="20822"/>
                                              <a:pt x="15051" y="20829"/>
                                              <a:pt x="15037" y="20829"/>
                                            </a:cubicBezTo>
                                            <a:cubicBezTo>
                                              <a:pt x="15044" y="20836"/>
                                              <a:pt x="15051" y="20842"/>
                                              <a:pt x="15051" y="20849"/>
                                            </a:cubicBezTo>
                                            <a:cubicBezTo>
                                              <a:pt x="15085" y="20896"/>
                                              <a:pt x="15085" y="20956"/>
                                              <a:pt x="15051" y="20983"/>
                                            </a:cubicBezTo>
                                            <a:cubicBezTo>
                                              <a:pt x="15016" y="21010"/>
                                              <a:pt x="14961" y="20990"/>
                                              <a:pt x="14920" y="20936"/>
                                            </a:cubicBezTo>
                                            <a:cubicBezTo>
                                              <a:pt x="14913" y="20930"/>
                                              <a:pt x="14913" y="20923"/>
                                              <a:pt x="14906" y="20916"/>
                                            </a:cubicBezTo>
                                            <a:cubicBezTo>
                                              <a:pt x="14899" y="20923"/>
                                              <a:pt x="14899" y="20930"/>
                                              <a:pt x="14892" y="20936"/>
                                            </a:cubicBezTo>
                                            <a:cubicBezTo>
                                              <a:pt x="14858" y="20983"/>
                                              <a:pt x="14796" y="21003"/>
                                              <a:pt x="14762" y="20983"/>
                                            </a:cubicBezTo>
                                            <a:cubicBezTo>
                                              <a:pt x="14727" y="20956"/>
                                              <a:pt x="14727" y="20903"/>
                                              <a:pt x="14762" y="20849"/>
                                            </a:cubicBezTo>
                                            <a:cubicBezTo>
                                              <a:pt x="14768" y="20842"/>
                                              <a:pt x="14775" y="20836"/>
                                              <a:pt x="14775" y="20829"/>
                                            </a:cubicBezTo>
                                            <a:cubicBezTo>
                                              <a:pt x="14768" y="20829"/>
                                              <a:pt x="14762" y="20829"/>
                                              <a:pt x="14748" y="20822"/>
                                            </a:cubicBezTo>
                                            <a:cubicBezTo>
                                              <a:pt x="14686" y="20802"/>
                                              <a:pt x="14651" y="20755"/>
                                              <a:pt x="14665" y="20715"/>
                                            </a:cubicBezTo>
                                            <a:cubicBezTo>
                                              <a:pt x="14679" y="20675"/>
                                              <a:pt x="14734" y="20661"/>
                                              <a:pt x="14796" y="20675"/>
                                            </a:cubicBezTo>
                                            <a:cubicBezTo>
                                              <a:pt x="14803" y="20675"/>
                                              <a:pt x="14810" y="20682"/>
                                              <a:pt x="14824" y="20682"/>
                                            </a:cubicBezTo>
                                            <a:cubicBezTo>
                                              <a:pt x="14824" y="20675"/>
                                              <a:pt x="14824" y="20668"/>
                                              <a:pt x="14824" y="20655"/>
                                            </a:cubicBezTo>
                                            <a:cubicBezTo>
                                              <a:pt x="14824" y="20594"/>
                                              <a:pt x="14858" y="20547"/>
                                              <a:pt x="14899" y="20547"/>
                                            </a:cubicBezTo>
                                            <a:cubicBezTo>
                                              <a:pt x="14941" y="20547"/>
                                              <a:pt x="14975" y="20594"/>
                                              <a:pt x="14975" y="20655"/>
                                            </a:cubicBezTo>
                                            <a:cubicBezTo>
                                              <a:pt x="14975" y="20661"/>
                                              <a:pt x="14975" y="20675"/>
                                              <a:pt x="14975" y="20682"/>
                                            </a:cubicBezTo>
                                            <a:cubicBezTo>
                                              <a:pt x="14982" y="20675"/>
                                              <a:pt x="14989" y="20675"/>
                                              <a:pt x="15002" y="20675"/>
                                            </a:cubicBezTo>
                                            <a:cubicBezTo>
                                              <a:pt x="15064" y="20655"/>
                                              <a:pt x="15120" y="20675"/>
                                              <a:pt x="15133" y="20715"/>
                                            </a:cubicBezTo>
                                            <a:cubicBezTo>
                                              <a:pt x="15161" y="20755"/>
                                              <a:pt x="15120" y="20802"/>
                                              <a:pt x="15064" y="20822"/>
                                            </a:cubicBezTo>
                                            <a:close/>
                                            <a:moveTo>
                                              <a:pt x="15471" y="19891"/>
                                            </a:moveTo>
                                            <a:cubicBezTo>
                                              <a:pt x="15436" y="19904"/>
                                              <a:pt x="15402" y="19917"/>
                                              <a:pt x="15360" y="19924"/>
                                            </a:cubicBezTo>
                                            <a:cubicBezTo>
                                              <a:pt x="15319" y="19931"/>
                                              <a:pt x="15278" y="19931"/>
                                              <a:pt x="15243" y="19931"/>
                                            </a:cubicBezTo>
                                            <a:cubicBezTo>
                                              <a:pt x="15209" y="19924"/>
                                              <a:pt x="15175" y="19917"/>
                                              <a:pt x="15140" y="19904"/>
                                            </a:cubicBezTo>
                                            <a:cubicBezTo>
                                              <a:pt x="15133" y="19904"/>
                                              <a:pt x="15133" y="19897"/>
                                              <a:pt x="15126" y="19897"/>
                                            </a:cubicBezTo>
                                            <a:cubicBezTo>
                                              <a:pt x="15120" y="19891"/>
                                              <a:pt x="15106" y="19884"/>
                                              <a:pt x="15099" y="19884"/>
                                            </a:cubicBezTo>
                                            <a:cubicBezTo>
                                              <a:pt x="15106" y="19904"/>
                                              <a:pt x="15120" y="19924"/>
                                              <a:pt x="15126" y="19937"/>
                                            </a:cubicBezTo>
                                            <a:cubicBezTo>
                                              <a:pt x="15133" y="19944"/>
                                              <a:pt x="15133" y="19951"/>
                                              <a:pt x="15140" y="19958"/>
                                            </a:cubicBezTo>
                                            <a:cubicBezTo>
                                              <a:pt x="15168" y="19991"/>
                                              <a:pt x="15202" y="20018"/>
                                              <a:pt x="15243" y="20031"/>
                                            </a:cubicBezTo>
                                            <a:cubicBezTo>
                                              <a:pt x="15285" y="20051"/>
                                              <a:pt x="15340" y="20058"/>
                                              <a:pt x="15388" y="20045"/>
                                            </a:cubicBezTo>
                                            <a:cubicBezTo>
                                              <a:pt x="15416" y="20038"/>
                                              <a:pt x="15443" y="20025"/>
                                              <a:pt x="15471" y="20011"/>
                                            </a:cubicBezTo>
                                            <a:cubicBezTo>
                                              <a:pt x="15546" y="19964"/>
                                              <a:pt x="15594" y="19877"/>
                                              <a:pt x="15588" y="19783"/>
                                            </a:cubicBezTo>
                                            <a:cubicBezTo>
                                              <a:pt x="15560" y="19830"/>
                                              <a:pt x="15519" y="19864"/>
                                              <a:pt x="15471" y="19891"/>
                                            </a:cubicBezTo>
                                            <a:close/>
                                            <a:moveTo>
                                              <a:pt x="15608" y="19642"/>
                                            </a:moveTo>
                                            <a:cubicBezTo>
                                              <a:pt x="15567" y="19689"/>
                                              <a:pt x="15519" y="19723"/>
                                              <a:pt x="15471" y="19743"/>
                                            </a:cubicBezTo>
                                            <a:cubicBezTo>
                                              <a:pt x="15450" y="19750"/>
                                              <a:pt x="15429" y="19756"/>
                                              <a:pt x="15402" y="19763"/>
                                            </a:cubicBezTo>
                                            <a:cubicBezTo>
                                              <a:pt x="15422" y="19770"/>
                                              <a:pt x="15443" y="19777"/>
                                              <a:pt x="15471" y="19777"/>
                                            </a:cubicBezTo>
                                            <a:cubicBezTo>
                                              <a:pt x="15553" y="19783"/>
                                              <a:pt x="15629" y="19756"/>
                                              <a:pt x="15684" y="19696"/>
                                            </a:cubicBezTo>
                                            <a:cubicBezTo>
                                              <a:pt x="15760" y="19609"/>
                                              <a:pt x="15760" y="19488"/>
                                              <a:pt x="15698" y="19394"/>
                                            </a:cubicBezTo>
                                            <a:cubicBezTo>
                                              <a:pt x="15705" y="19482"/>
                                              <a:pt x="15677" y="19569"/>
                                              <a:pt x="15608" y="19642"/>
                                            </a:cubicBezTo>
                                            <a:close/>
                                            <a:moveTo>
                                              <a:pt x="12263" y="20366"/>
                                            </a:moveTo>
                                            <a:cubicBezTo>
                                              <a:pt x="12270" y="20387"/>
                                              <a:pt x="12270" y="20407"/>
                                              <a:pt x="12270" y="20434"/>
                                            </a:cubicBezTo>
                                            <a:lnTo>
                                              <a:pt x="12270" y="20501"/>
                                            </a:lnTo>
                                            <a:cubicBezTo>
                                              <a:pt x="12270" y="20521"/>
                                              <a:pt x="12263" y="20541"/>
                                              <a:pt x="12263" y="20554"/>
                                            </a:cubicBezTo>
                                            <a:cubicBezTo>
                                              <a:pt x="12256" y="20581"/>
                                              <a:pt x="12242" y="20608"/>
                                              <a:pt x="12229" y="20621"/>
                                            </a:cubicBezTo>
                                            <a:cubicBezTo>
                                              <a:pt x="12215" y="20608"/>
                                              <a:pt x="12208" y="20588"/>
                                              <a:pt x="12201" y="20568"/>
                                            </a:cubicBezTo>
                                            <a:cubicBezTo>
                                              <a:pt x="12201" y="20561"/>
                                              <a:pt x="12201" y="20554"/>
                                              <a:pt x="12194" y="20547"/>
                                            </a:cubicBezTo>
                                            <a:cubicBezTo>
                                              <a:pt x="12187" y="20507"/>
                                              <a:pt x="12187" y="20460"/>
                                              <a:pt x="12194" y="20413"/>
                                            </a:cubicBezTo>
                                            <a:cubicBezTo>
                                              <a:pt x="12194" y="20407"/>
                                              <a:pt x="12194" y="20400"/>
                                              <a:pt x="12201" y="20393"/>
                                            </a:cubicBezTo>
                                            <a:cubicBezTo>
                                              <a:pt x="12201" y="20400"/>
                                              <a:pt x="12194" y="20413"/>
                                              <a:pt x="12194" y="20420"/>
                                            </a:cubicBezTo>
                                            <a:cubicBezTo>
                                              <a:pt x="12187" y="20440"/>
                                              <a:pt x="12187" y="20467"/>
                                              <a:pt x="12180" y="20494"/>
                                            </a:cubicBezTo>
                                            <a:cubicBezTo>
                                              <a:pt x="12180" y="20507"/>
                                              <a:pt x="12180" y="20521"/>
                                              <a:pt x="12173" y="20534"/>
                                            </a:cubicBezTo>
                                            <a:cubicBezTo>
                                              <a:pt x="12173" y="20541"/>
                                              <a:pt x="12173" y="20541"/>
                                              <a:pt x="12173" y="20547"/>
                                            </a:cubicBezTo>
                                            <a:cubicBezTo>
                                              <a:pt x="12173" y="20574"/>
                                              <a:pt x="12173" y="20594"/>
                                              <a:pt x="12173" y="20621"/>
                                            </a:cubicBezTo>
                                            <a:cubicBezTo>
                                              <a:pt x="12173" y="20628"/>
                                              <a:pt x="12173" y="20628"/>
                                              <a:pt x="12173" y="20635"/>
                                            </a:cubicBezTo>
                                            <a:cubicBezTo>
                                              <a:pt x="12173" y="20648"/>
                                              <a:pt x="12173" y="20661"/>
                                              <a:pt x="12180" y="20668"/>
                                            </a:cubicBezTo>
                                            <a:cubicBezTo>
                                              <a:pt x="12180" y="20688"/>
                                              <a:pt x="12187" y="20708"/>
                                              <a:pt x="12194" y="20722"/>
                                            </a:cubicBezTo>
                                            <a:cubicBezTo>
                                              <a:pt x="12201" y="20755"/>
                                              <a:pt x="12215" y="20782"/>
                                              <a:pt x="12235" y="20796"/>
                                            </a:cubicBezTo>
                                            <a:cubicBezTo>
                                              <a:pt x="12277" y="20749"/>
                                              <a:pt x="12297" y="20668"/>
                                              <a:pt x="12297" y="20581"/>
                                            </a:cubicBezTo>
                                            <a:lnTo>
                                              <a:pt x="12297" y="20574"/>
                                            </a:lnTo>
                                            <a:cubicBezTo>
                                              <a:pt x="12297" y="20494"/>
                                              <a:pt x="12284" y="20407"/>
                                              <a:pt x="12263" y="20360"/>
                                            </a:cubicBezTo>
                                            <a:cubicBezTo>
                                              <a:pt x="12263" y="20360"/>
                                              <a:pt x="12263" y="20366"/>
                                              <a:pt x="12263" y="20366"/>
                                            </a:cubicBezTo>
                                            <a:close/>
                                            <a:moveTo>
                                              <a:pt x="12339" y="20286"/>
                                            </a:moveTo>
                                            <a:cubicBezTo>
                                              <a:pt x="12366" y="20293"/>
                                              <a:pt x="12394" y="20306"/>
                                              <a:pt x="12421" y="20320"/>
                                            </a:cubicBezTo>
                                            <a:cubicBezTo>
                                              <a:pt x="12483" y="20353"/>
                                              <a:pt x="12545" y="20393"/>
                                              <a:pt x="12559" y="20447"/>
                                            </a:cubicBezTo>
                                            <a:cubicBezTo>
                                              <a:pt x="12518" y="20454"/>
                                              <a:pt x="12469" y="20440"/>
                                              <a:pt x="12421" y="20413"/>
                                            </a:cubicBezTo>
                                            <a:cubicBezTo>
                                              <a:pt x="12394" y="20400"/>
                                              <a:pt x="12359" y="20380"/>
                                              <a:pt x="12339" y="20360"/>
                                            </a:cubicBezTo>
                                            <a:cubicBezTo>
                                              <a:pt x="12428" y="20447"/>
                                              <a:pt x="12607" y="20561"/>
                                              <a:pt x="12724" y="20541"/>
                                            </a:cubicBezTo>
                                            <a:cubicBezTo>
                                              <a:pt x="12683" y="20413"/>
                                              <a:pt x="12449" y="20306"/>
                                              <a:pt x="12339" y="20286"/>
                                            </a:cubicBezTo>
                                            <a:close/>
                                            <a:moveTo>
                                              <a:pt x="12304" y="20333"/>
                                            </a:moveTo>
                                            <a:cubicBezTo>
                                              <a:pt x="12352" y="20387"/>
                                              <a:pt x="12407" y="20474"/>
                                              <a:pt x="12414" y="20541"/>
                                            </a:cubicBezTo>
                                            <a:lnTo>
                                              <a:pt x="12414" y="20561"/>
                                            </a:lnTo>
                                            <a:cubicBezTo>
                                              <a:pt x="12414" y="20568"/>
                                              <a:pt x="12414" y="20568"/>
                                              <a:pt x="12414" y="20574"/>
                                            </a:cubicBezTo>
                                            <a:cubicBezTo>
                                              <a:pt x="12352" y="20554"/>
                                              <a:pt x="12297" y="20467"/>
                                              <a:pt x="12270" y="20393"/>
                                            </a:cubicBezTo>
                                            <a:cubicBezTo>
                                              <a:pt x="12277" y="20413"/>
                                              <a:pt x="12284" y="20434"/>
                                              <a:pt x="12290" y="20454"/>
                                            </a:cubicBezTo>
                                            <a:cubicBezTo>
                                              <a:pt x="12332" y="20568"/>
                                              <a:pt x="12414" y="20702"/>
                                              <a:pt x="12511" y="20728"/>
                                            </a:cubicBezTo>
                                            <a:cubicBezTo>
                                              <a:pt x="12545" y="20608"/>
                                              <a:pt x="12394" y="20400"/>
                                              <a:pt x="12304" y="20333"/>
                                            </a:cubicBezTo>
                                            <a:close/>
                                            <a:moveTo>
                                              <a:pt x="13027" y="19596"/>
                                            </a:moveTo>
                                            <a:cubicBezTo>
                                              <a:pt x="13020" y="19602"/>
                                              <a:pt x="13006" y="19609"/>
                                              <a:pt x="12999" y="19616"/>
                                            </a:cubicBezTo>
                                            <a:lnTo>
                                              <a:pt x="12999" y="19616"/>
                                            </a:lnTo>
                                            <a:cubicBezTo>
                                              <a:pt x="12993" y="19609"/>
                                              <a:pt x="12986" y="19602"/>
                                              <a:pt x="12972" y="19596"/>
                                            </a:cubicBezTo>
                                            <a:cubicBezTo>
                                              <a:pt x="12972" y="19596"/>
                                              <a:pt x="12972" y="19596"/>
                                              <a:pt x="12972" y="19596"/>
                                            </a:cubicBezTo>
                                            <a:cubicBezTo>
                                              <a:pt x="12972" y="19596"/>
                                              <a:pt x="12972" y="19602"/>
                                              <a:pt x="12965" y="19602"/>
                                            </a:cubicBezTo>
                                            <a:cubicBezTo>
                                              <a:pt x="12972" y="19602"/>
                                              <a:pt x="12979" y="19609"/>
                                              <a:pt x="12979" y="19609"/>
                                            </a:cubicBezTo>
                                            <a:cubicBezTo>
                                              <a:pt x="12986" y="19616"/>
                                              <a:pt x="12986" y="19616"/>
                                              <a:pt x="12993" y="19622"/>
                                            </a:cubicBezTo>
                                            <a:cubicBezTo>
                                              <a:pt x="12999" y="19616"/>
                                              <a:pt x="12999" y="19616"/>
                                              <a:pt x="13006" y="19609"/>
                                            </a:cubicBezTo>
                                            <a:cubicBezTo>
                                              <a:pt x="13013" y="19602"/>
                                              <a:pt x="13020" y="19602"/>
                                              <a:pt x="13020" y="19602"/>
                                            </a:cubicBezTo>
                                            <a:cubicBezTo>
                                              <a:pt x="13034" y="19602"/>
                                              <a:pt x="13027" y="19596"/>
                                              <a:pt x="13027" y="19596"/>
                                            </a:cubicBezTo>
                                            <a:cubicBezTo>
                                              <a:pt x="13027" y="19596"/>
                                              <a:pt x="13027" y="19596"/>
                                              <a:pt x="13027" y="19596"/>
                                            </a:cubicBezTo>
                                            <a:close/>
                                            <a:moveTo>
                                              <a:pt x="12339" y="20232"/>
                                            </a:moveTo>
                                            <a:cubicBezTo>
                                              <a:pt x="12359" y="20226"/>
                                              <a:pt x="12387" y="20226"/>
                                              <a:pt x="12421" y="20219"/>
                                            </a:cubicBezTo>
                                            <a:cubicBezTo>
                                              <a:pt x="12490" y="20212"/>
                                              <a:pt x="12573" y="20226"/>
                                              <a:pt x="12614" y="20259"/>
                                            </a:cubicBezTo>
                                            <a:cubicBezTo>
                                              <a:pt x="12573" y="20293"/>
                                              <a:pt x="12497" y="20299"/>
                                              <a:pt x="12421" y="20293"/>
                                            </a:cubicBezTo>
                                            <a:cubicBezTo>
                                              <a:pt x="12407" y="20293"/>
                                              <a:pt x="12387" y="20286"/>
                                              <a:pt x="12373" y="20286"/>
                                            </a:cubicBezTo>
                                            <a:cubicBezTo>
                                              <a:pt x="12490" y="20320"/>
                                              <a:pt x="12710" y="20333"/>
                                              <a:pt x="12800" y="20253"/>
                                            </a:cubicBezTo>
                                            <a:cubicBezTo>
                                              <a:pt x="12703" y="20172"/>
                                              <a:pt x="12442" y="20199"/>
                                              <a:pt x="12339" y="20232"/>
                                            </a:cubicBezTo>
                                            <a:close/>
                                            <a:moveTo>
                                              <a:pt x="13233" y="19301"/>
                                            </a:moveTo>
                                            <a:cubicBezTo>
                                              <a:pt x="13213" y="19307"/>
                                              <a:pt x="13192" y="19314"/>
                                              <a:pt x="13178" y="19321"/>
                                            </a:cubicBezTo>
                                            <a:cubicBezTo>
                                              <a:pt x="13178" y="19301"/>
                                              <a:pt x="13185" y="19280"/>
                                              <a:pt x="13185" y="19260"/>
                                            </a:cubicBezTo>
                                            <a:cubicBezTo>
                                              <a:pt x="13185" y="19120"/>
                                              <a:pt x="13103" y="19006"/>
                                              <a:pt x="13006" y="19006"/>
                                            </a:cubicBezTo>
                                            <a:lnTo>
                                              <a:pt x="13006" y="19006"/>
                                            </a:lnTo>
                                            <a:cubicBezTo>
                                              <a:pt x="12910" y="19006"/>
                                              <a:pt x="12827" y="19120"/>
                                              <a:pt x="12827" y="19260"/>
                                            </a:cubicBezTo>
                                            <a:cubicBezTo>
                                              <a:pt x="12827" y="19280"/>
                                              <a:pt x="12827" y="19301"/>
                                              <a:pt x="12834" y="19321"/>
                                            </a:cubicBezTo>
                                            <a:cubicBezTo>
                                              <a:pt x="12814" y="19314"/>
                                              <a:pt x="12800" y="19301"/>
                                              <a:pt x="12779" y="19301"/>
                                            </a:cubicBezTo>
                                            <a:cubicBezTo>
                                              <a:pt x="12642" y="19260"/>
                                              <a:pt x="12504" y="19294"/>
                                              <a:pt x="12476" y="19388"/>
                                            </a:cubicBezTo>
                                            <a:cubicBezTo>
                                              <a:pt x="12449" y="19482"/>
                                              <a:pt x="12531" y="19589"/>
                                              <a:pt x="12669" y="19636"/>
                                            </a:cubicBezTo>
                                            <a:cubicBezTo>
                                              <a:pt x="12690" y="19642"/>
                                              <a:pt x="12710" y="19649"/>
                                              <a:pt x="12731" y="19649"/>
                                            </a:cubicBezTo>
                                            <a:cubicBezTo>
                                              <a:pt x="12717" y="19663"/>
                                              <a:pt x="12703" y="19676"/>
                                              <a:pt x="12690" y="19696"/>
                                            </a:cubicBezTo>
                                            <a:cubicBezTo>
                                              <a:pt x="12614" y="19797"/>
                                              <a:pt x="12607" y="19924"/>
                                              <a:pt x="12662" y="19984"/>
                                            </a:cubicBezTo>
                                            <a:cubicBezTo>
                                              <a:pt x="12538" y="20004"/>
                                              <a:pt x="12387" y="20118"/>
                                              <a:pt x="12325" y="20185"/>
                                            </a:cubicBezTo>
                                            <a:cubicBezTo>
                                              <a:pt x="12352" y="20159"/>
                                              <a:pt x="12394" y="20132"/>
                                              <a:pt x="12428" y="20112"/>
                                            </a:cubicBezTo>
                                            <a:cubicBezTo>
                                              <a:pt x="12476" y="20085"/>
                                              <a:pt x="12531" y="20072"/>
                                              <a:pt x="12573" y="20078"/>
                                            </a:cubicBezTo>
                                            <a:cubicBezTo>
                                              <a:pt x="12559" y="20125"/>
                                              <a:pt x="12490" y="20172"/>
                                              <a:pt x="12428" y="20199"/>
                                            </a:cubicBezTo>
                                            <a:cubicBezTo>
                                              <a:pt x="12414" y="20206"/>
                                              <a:pt x="12394" y="20212"/>
                                              <a:pt x="12380" y="20219"/>
                                            </a:cubicBezTo>
                                            <a:cubicBezTo>
                                              <a:pt x="12483" y="20192"/>
                                              <a:pt x="12648" y="20112"/>
                                              <a:pt x="12710" y="20018"/>
                                            </a:cubicBezTo>
                                            <a:cubicBezTo>
                                              <a:pt x="12793" y="20045"/>
                                              <a:pt x="12903" y="19998"/>
                                              <a:pt x="12972" y="19897"/>
                                            </a:cubicBezTo>
                                            <a:cubicBezTo>
                                              <a:pt x="12986" y="19884"/>
                                              <a:pt x="12993" y="19864"/>
                                              <a:pt x="13006" y="19844"/>
                                            </a:cubicBezTo>
                                            <a:lnTo>
                                              <a:pt x="13006" y="19844"/>
                                            </a:lnTo>
                                            <a:cubicBezTo>
                                              <a:pt x="13013" y="19864"/>
                                              <a:pt x="13027" y="19877"/>
                                              <a:pt x="13041" y="19897"/>
                                            </a:cubicBezTo>
                                            <a:cubicBezTo>
                                              <a:pt x="13123" y="20011"/>
                                              <a:pt x="13261" y="20058"/>
                                              <a:pt x="13337" y="19998"/>
                                            </a:cubicBezTo>
                                            <a:cubicBezTo>
                                              <a:pt x="13419" y="19937"/>
                                              <a:pt x="13412" y="19803"/>
                                              <a:pt x="13330" y="19689"/>
                                            </a:cubicBezTo>
                                            <a:cubicBezTo>
                                              <a:pt x="13316" y="19676"/>
                                              <a:pt x="13302" y="19656"/>
                                              <a:pt x="13289" y="19642"/>
                                            </a:cubicBezTo>
                                            <a:cubicBezTo>
                                              <a:pt x="13309" y="19642"/>
                                              <a:pt x="13330" y="19636"/>
                                              <a:pt x="13350" y="19629"/>
                                            </a:cubicBezTo>
                                            <a:cubicBezTo>
                                              <a:pt x="13488" y="19589"/>
                                              <a:pt x="13571" y="19475"/>
                                              <a:pt x="13543" y="19381"/>
                                            </a:cubicBezTo>
                                            <a:cubicBezTo>
                                              <a:pt x="13509" y="19301"/>
                                              <a:pt x="13371" y="19260"/>
                                              <a:pt x="13233" y="19301"/>
                                            </a:cubicBezTo>
                                            <a:close/>
                                            <a:moveTo>
                                              <a:pt x="13192" y="19636"/>
                                            </a:moveTo>
                                            <a:cubicBezTo>
                                              <a:pt x="13178" y="19642"/>
                                              <a:pt x="13172" y="19642"/>
                                              <a:pt x="13158" y="19642"/>
                                            </a:cubicBezTo>
                                            <a:cubicBezTo>
                                              <a:pt x="13165" y="19649"/>
                                              <a:pt x="13172" y="19656"/>
                                              <a:pt x="13178" y="19669"/>
                                            </a:cubicBezTo>
                                            <a:cubicBezTo>
                                              <a:pt x="13227" y="19730"/>
                                              <a:pt x="13227" y="19810"/>
                                              <a:pt x="13185" y="19837"/>
                                            </a:cubicBezTo>
                                            <a:cubicBezTo>
                                              <a:pt x="13144" y="19870"/>
                                              <a:pt x="13068" y="19844"/>
                                              <a:pt x="13020" y="19783"/>
                                            </a:cubicBezTo>
                                            <a:cubicBezTo>
                                              <a:pt x="13013" y="19777"/>
                                              <a:pt x="13006" y="19763"/>
                                              <a:pt x="12999" y="19756"/>
                                            </a:cubicBezTo>
                                            <a:cubicBezTo>
                                              <a:pt x="12993" y="19763"/>
                                              <a:pt x="12986" y="19777"/>
                                              <a:pt x="12979" y="19783"/>
                                            </a:cubicBezTo>
                                            <a:cubicBezTo>
                                              <a:pt x="12931" y="19844"/>
                                              <a:pt x="12862" y="19870"/>
                                              <a:pt x="12814" y="19837"/>
                                            </a:cubicBezTo>
                                            <a:cubicBezTo>
                                              <a:pt x="12772" y="19803"/>
                                              <a:pt x="12772" y="19730"/>
                                              <a:pt x="12820" y="19669"/>
                                            </a:cubicBezTo>
                                            <a:cubicBezTo>
                                              <a:pt x="12827" y="19663"/>
                                              <a:pt x="12834" y="19649"/>
                                              <a:pt x="12841" y="19642"/>
                                            </a:cubicBezTo>
                                            <a:cubicBezTo>
                                              <a:pt x="12827" y="19642"/>
                                              <a:pt x="12820" y="19636"/>
                                              <a:pt x="12807" y="19636"/>
                                            </a:cubicBezTo>
                                            <a:cubicBezTo>
                                              <a:pt x="12731" y="19609"/>
                                              <a:pt x="12683" y="19549"/>
                                              <a:pt x="12703" y="19502"/>
                                            </a:cubicBezTo>
                                            <a:cubicBezTo>
                                              <a:pt x="12717" y="19448"/>
                                              <a:pt x="12793" y="19428"/>
                                              <a:pt x="12869" y="19455"/>
                                            </a:cubicBezTo>
                                            <a:cubicBezTo>
                                              <a:pt x="12882" y="19461"/>
                                              <a:pt x="12889" y="19461"/>
                                              <a:pt x="12903" y="19468"/>
                                            </a:cubicBezTo>
                                            <a:cubicBezTo>
                                              <a:pt x="12903" y="19455"/>
                                              <a:pt x="12903" y="19448"/>
                                              <a:pt x="12903" y="19435"/>
                                            </a:cubicBezTo>
                                            <a:cubicBezTo>
                                              <a:pt x="12903" y="19361"/>
                                              <a:pt x="12944" y="19294"/>
                                              <a:pt x="12999" y="19294"/>
                                            </a:cubicBezTo>
                                            <a:cubicBezTo>
                                              <a:pt x="13055" y="19294"/>
                                              <a:pt x="13096" y="19354"/>
                                              <a:pt x="13096" y="19435"/>
                                            </a:cubicBezTo>
                                            <a:cubicBezTo>
                                              <a:pt x="13096" y="19448"/>
                                              <a:pt x="13096" y="19455"/>
                                              <a:pt x="13096" y="19468"/>
                                            </a:cubicBezTo>
                                            <a:cubicBezTo>
                                              <a:pt x="13103" y="19461"/>
                                              <a:pt x="13116" y="19461"/>
                                              <a:pt x="13130" y="19455"/>
                                            </a:cubicBezTo>
                                            <a:cubicBezTo>
                                              <a:pt x="13206" y="19428"/>
                                              <a:pt x="13282" y="19455"/>
                                              <a:pt x="13295" y="19502"/>
                                            </a:cubicBezTo>
                                            <a:cubicBezTo>
                                              <a:pt x="13309" y="19549"/>
                                              <a:pt x="13268" y="19609"/>
                                              <a:pt x="13192" y="19636"/>
                                            </a:cubicBezTo>
                                            <a:close/>
                                            <a:moveTo>
                                              <a:pt x="7355" y="3734"/>
                                            </a:moveTo>
                                            <a:lnTo>
                                              <a:pt x="7355" y="3734"/>
                                            </a:lnTo>
                                            <a:cubicBezTo>
                                              <a:pt x="7362" y="3727"/>
                                              <a:pt x="7362" y="3727"/>
                                              <a:pt x="7369" y="3721"/>
                                            </a:cubicBezTo>
                                            <a:cubicBezTo>
                                              <a:pt x="7376" y="3714"/>
                                              <a:pt x="7383" y="3714"/>
                                              <a:pt x="7383" y="3714"/>
                                            </a:cubicBezTo>
                                            <a:cubicBezTo>
                                              <a:pt x="7383" y="3714"/>
                                              <a:pt x="7383" y="3707"/>
                                              <a:pt x="7376" y="3707"/>
                                            </a:cubicBezTo>
                                            <a:cubicBezTo>
                                              <a:pt x="7376" y="3707"/>
                                              <a:pt x="7376" y="3707"/>
                                              <a:pt x="7376" y="3707"/>
                                            </a:cubicBezTo>
                                            <a:cubicBezTo>
                                              <a:pt x="7376" y="3714"/>
                                              <a:pt x="7362" y="3721"/>
                                              <a:pt x="7355" y="3734"/>
                                            </a:cubicBezTo>
                                            <a:lnTo>
                                              <a:pt x="7355" y="3734"/>
                                            </a:lnTo>
                                            <a:cubicBezTo>
                                              <a:pt x="7348" y="3721"/>
                                              <a:pt x="7341" y="3714"/>
                                              <a:pt x="7328" y="3707"/>
                                            </a:cubicBezTo>
                                            <a:cubicBezTo>
                                              <a:pt x="7328" y="3707"/>
                                              <a:pt x="7328" y="3707"/>
                                              <a:pt x="7328" y="3707"/>
                                            </a:cubicBezTo>
                                            <a:cubicBezTo>
                                              <a:pt x="7328" y="3707"/>
                                              <a:pt x="7328" y="3714"/>
                                              <a:pt x="7321" y="3714"/>
                                            </a:cubicBezTo>
                                            <a:cubicBezTo>
                                              <a:pt x="7328" y="3714"/>
                                              <a:pt x="7334" y="3721"/>
                                              <a:pt x="7334" y="3721"/>
                                            </a:cubicBezTo>
                                            <a:cubicBezTo>
                                              <a:pt x="7348" y="3727"/>
                                              <a:pt x="7355" y="3734"/>
                                              <a:pt x="7355" y="3734"/>
                                            </a:cubicBezTo>
                                            <a:close/>
                                            <a:moveTo>
                                              <a:pt x="2020" y="12429"/>
                                            </a:moveTo>
                                            <a:cubicBezTo>
                                              <a:pt x="2034" y="12389"/>
                                              <a:pt x="2041" y="12342"/>
                                              <a:pt x="2027" y="12315"/>
                                            </a:cubicBezTo>
                                            <a:cubicBezTo>
                                              <a:pt x="2007" y="12328"/>
                                              <a:pt x="1993" y="12362"/>
                                              <a:pt x="1979" y="12396"/>
                                            </a:cubicBezTo>
                                            <a:cubicBezTo>
                                              <a:pt x="1986" y="12268"/>
                                              <a:pt x="1979" y="12121"/>
                                              <a:pt x="1938" y="12054"/>
                                            </a:cubicBezTo>
                                            <a:cubicBezTo>
                                              <a:pt x="1897" y="12121"/>
                                              <a:pt x="1890" y="12268"/>
                                              <a:pt x="1897" y="12396"/>
                                            </a:cubicBezTo>
                                            <a:cubicBezTo>
                                              <a:pt x="1883" y="12362"/>
                                              <a:pt x="1862" y="12328"/>
                                              <a:pt x="1848" y="12315"/>
                                            </a:cubicBezTo>
                                            <a:cubicBezTo>
                                              <a:pt x="1842" y="12342"/>
                                              <a:pt x="1848" y="12375"/>
                                              <a:pt x="1855" y="12416"/>
                                            </a:cubicBezTo>
                                            <a:cubicBezTo>
                                              <a:pt x="1786" y="12308"/>
                                              <a:pt x="1697" y="12188"/>
                                              <a:pt x="1614" y="12154"/>
                                            </a:cubicBezTo>
                                            <a:cubicBezTo>
                                              <a:pt x="1621" y="12235"/>
                                              <a:pt x="1697" y="12355"/>
                                              <a:pt x="1773" y="12449"/>
                                            </a:cubicBezTo>
                                            <a:cubicBezTo>
                                              <a:pt x="1745" y="12429"/>
                                              <a:pt x="1718" y="12416"/>
                                              <a:pt x="1690" y="12416"/>
                                            </a:cubicBezTo>
                                            <a:cubicBezTo>
                                              <a:pt x="1697" y="12442"/>
                                              <a:pt x="1724" y="12476"/>
                                              <a:pt x="1759" y="12503"/>
                                            </a:cubicBezTo>
                                            <a:cubicBezTo>
                                              <a:pt x="1642" y="12449"/>
                                              <a:pt x="1490" y="12396"/>
                                              <a:pt x="1401" y="12416"/>
                                            </a:cubicBezTo>
                                            <a:cubicBezTo>
                                              <a:pt x="1456" y="12489"/>
                                              <a:pt x="1621" y="12550"/>
                                              <a:pt x="1759" y="12583"/>
                                            </a:cubicBezTo>
                                            <a:cubicBezTo>
                                              <a:pt x="1704" y="12583"/>
                                              <a:pt x="1649" y="12590"/>
                                              <a:pt x="1621" y="12610"/>
                                            </a:cubicBezTo>
                                            <a:cubicBezTo>
                                              <a:pt x="1649" y="12630"/>
                                              <a:pt x="1697" y="12637"/>
                                              <a:pt x="1752" y="12637"/>
                                            </a:cubicBezTo>
                                            <a:cubicBezTo>
                                              <a:pt x="1621" y="12670"/>
                                              <a:pt x="1463" y="12731"/>
                                              <a:pt x="1401" y="12804"/>
                                            </a:cubicBezTo>
                                            <a:cubicBezTo>
                                              <a:pt x="1484" y="12818"/>
                                              <a:pt x="1614" y="12778"/>
                                              <a:pt x="1731" y="12731"/>
                                            </a:cubicBezTo>
                                            <a:cubicBezTo>
                                              <a:pt x="1711" y="12751"/>
                                              <a:pt x="1690" y="12771"/>
                                              <a:pt x="1683" y="12791"/>
                                            </a:cubicBezTo>
                                            <a:cubicBezTo>
                                              <a:pt x="1704" y="12791"/>
                                              <a:pt x="1731" y="12778"/>
                                              <a:pt x="1766" y="12764"/>
                                            </a:cubicBezTo>
                                            <a:cubicBezTo>
                                              <a:pt x="1683" y="12858"/>
                                              <a:pt x="1601" y="12972"/>
                                              <a:pt x="1594" y="13053"/>
                                            </a:cubicBezTo>
                                            <a:cubicBezTo>
                                              <a:pt x="1676" y="13019"/>
                                              <a:pt x="1786" y="12898"/>
                                              <a:pt x="1855" y="12791"/>
                                            </a:cubicBezTo>
                                            <a:cubicBezTo>
                                              <a:pt x="1841" y="12838"/>
                                              <a:pt x="1835" y="12878"/>
                                              <a:pt x="1841" y="12912"/>
                                            </a:cubicBezTo>
                                            <a:cubicBezTo>
                                              <a:pt x="1869" y="12892"/>
                                              <a:pt x="1890" y="12851"/>
                                              <a:pt x="1903" y="12804"/>
                                            </a:cubicBezTo>
                                            <a:cubicBezTo>
                                              <a:pt x="1890" y="12932"/>
                                              <a:pt x="1897" y="13099"/>
                                              <a:pt x="1945" y="13173"/>
                                            </a:cubicBezTo>
                                            <a:cubicBezTo>
                                              <a:pt x="1986" y="13106"/>
                                              <a:pt x="1993" y="12965"/>
                                              <a:pt x="1986" y="12838"/>
                                            </a:cubicBezTo>
                                            <a:cubicBezTo>
                                              <a:pt x="2000" y="12872"/>
                                              <a:pt x="2014" y="12898"/>
                                              <a:pt x="2034" y="12912"/>
                                            </a:cubicBezTo>
                                            <a:cubicBezTo>
                                              <a:pt x="2041" y="12892"/>
                                              <a:pt x="2041" y="12865"/>
                                              <a:pt x="2034" y="12831"/>
                                            </a:cubicBezTo>
                                            <a:cubicBezTo>
                                              <a:pt x="2096" y="12939"/>
                                              <a:pt x="2179" y="13046"/>
                                              <a:pt x="2248" y="13086"/>
                                            </a:cubicBezTo>
                                            <a:cubicBezTo>
                                              <a:pt x="2248" y="12992"/>
                                              <a:pt x="2151" y="12851"/>
                                              <a:pt x="2069" y="12744"/>
                                            </a:cubicBezTo>
                                            <a:cubicBezTo>
                                              <a:pt x="2110" y="12778"/>
                                              <a:pt x="2158" y="12798"/>
                                              <a:pt x="2193" y="12804"/>
                                            </a:cubicBezTo>
                                            <a:cubicBezTo>
                                              <a:pt x="2179" y="12771"/>
                                              <a:pt x="2144" y="12737"/>
                                              <a:pt x="2103" y="12711"/>
                                            </a:cubicBezTo>
                                            <a:cubicBezTo>
                                              <a:pt x="2227" y="12764"/>
                                              <a:pt x="2392" y="12804"/>
                                              <a:pt x="2482" y="12784"/>
                                            </a:cubicBezTo>
                                            <a:cubicBezTo>
                                              <a:pt x="2427" y="12724"/>
                                              <a:pt x="2303" y="12677"/>
                                              <a:pt x="2186" y="12650"/>
                                            </a:cubicBezTo>
                                            <a:cubicBezTo>
                                              <a:pt x="2213" y="12650"/>
                                              <a:pt x="2248" y="12637"/>
                                              <a:pt x="2261" y="12623"/>
                                            </a:cubicBezTo>
                                            <a:cubicBezTo>
                                              <a:pt x="2248" y="12610"/>
                                              <a:pt x="2186" y="12610"/>
                                              <a:pt x="2158" y="12603"/>
                                            </a:cubicBezTo>
                                            <a:cubicBezTo>
                                              <a:pt x="2261" y="12577"/>
                                              <a:pt x="2413" y="12536"/>
                                              <a:pt x="2495" y="12469"/>
                                            </a:cubicBezTo>
                                            <a:cubicBezTo>
                                              <a:pt x="2399" y="12463"/>
                                              <a:pt x="2234" y="12496"/>
                                              <a:pt x="2124" y="12530"/>
                                            </a:cubicBezTo>
                                            <a:cubicBezTo>
                                              <a:pt x="2172" y="12496"/>
                                              <a:pt x="2179" y="12476"/>
                                              <a:pt x="2193" y="12442"/>
                                            </a:cubicBezTo>
                                            <a:cubicBezTo>
                                              <a:pt x="2158" y="12442"/>
                                              <a:pt x="2117" y="12463"/>
                                              <a:pt x="2069" y="12496"/>
                                            </a:cubicBezTo>
                                            <a:cubicBezTo>
                                              <a:pt x="2158" y="12396"/>
                                              <a:pt x="2255" y="12261"/>
                                              <a:pt x="2261" y="12168"/>
                                            </a:cubicBezTo>
                                            <a:cubicBezTo>
                                              <a:pt x="2193" y="12194"/>
                                              <a:pt x="2089" y="12315"/>
                                              <a:pt x="2020" y="12429"/>
                                            </a:cubicBezTo>
                                            <a:close/>
                                            <a:moveTo>
                                              <a:pt x="2082" y="12610"/>
                                            </a:moveTo>
                                            <a:cubicBezTo>
                                              <a:pt x="2082" y="12684"/>
                                              <a:pt x="2020" y="12751"/>
                                              <a:pt x="1938" y="12751"/>
                                            </a:cubicBezTo>
                                            <a:cubicBezTo>
                                              <a:pt x="1855" y="12751"/>
                                              <a:pt x="1793" y="12691"/>
                                              <a:pt x="1793" y="12610"/>
                                            </a:cubicBezTo>
                                            <a:cubicBezTo>
                                              <a:pt x="1793" y="12536"/>
                                              <a:pt x="1855" y="12469"/>
                                              <a:pt x="1938" y="12469"/>
                                            </a:cubicBezTo>
                                            <a:cubicBezTo>
                                              <a:pt x="2020" y="12469"/>
                                              <a:pt x="2082" y="12530"/>
                                              <a:pt x="2082" y="12610"/>
                                            </a:cubicBezTo>
                                            <a:close/>
                                            <a:moveTo>
                                              <a:pt x="1724" y="7911"/>
                                            </a:moveTo>
                                            <a:cubicBezTo>
                                              <a:pt x="1669" y="7891"/>
                                              <a:pt x="1607" y="7891"/>
                                              <a:pt x="1552" y="7904"/>
                                            </a:cubicBezTo>
                                            <a:cubicBezTo>
                                              <a:pt x="1511" y="7917"/>
                                              <a:pt x="1470" y="7944"/>
                                              <a:pt x="1442" y="7978"/>
                                            </a:cubicBezTo>
                                            <a:cubicBezTo>
                                              <a:pt x="1367" y="8065"/>
                                              <a:pt x="1367" y="8185"/>
                                              <a:pt x="1429" y="8279"/>
                                            </a:cubicBezTo>
                                            <a:cubicBezTo>
                                              <a:pt x="1422" y="8199"/>
                                              <a:pt x="1449" y="8105"/>
                                              <a:pt x="1518" y="8031"/>
                                            </a:cubicBezTo>
                                            <a:cubicBezTo>
                                              <a:pt x="1532" y="8018"/>
                                              <a:pt x="1539" y="8004"/>
                                              <a:pt x="1552" y="7991"/>
                                            </a:cubicBezTo>
                                            <a:cubicBezTo>
                                              <a:pt x="1601" y="7951"/>
                                              <a:pt x="1663" y="7924"/>
                                              <a:pt x="1724" y="7911"/>
                                            </a:cubicBezTo>
                                            <a:close/>
                                            <a:moveTo>
                                              <a:pt x="1642" y="8581"/>
                                            </a:moveTo>
                                            <a:cubicBezTo>
                                              <a:pt x="1669" y="8601"/>
                                              <a:pt x="1697" y="8608"/>
                                              <a:pt x="1731" y="8615"/>
                                            </a:cubicBezTo>
                                            <a:cubicBezTo>
                                              <a:pt x="1738" y="8615"/>
                                              <a:pt x="1738" y="8615"/>
                                              <a:pt x="1745" y="8615"/>
                                            </a:cubicBezTo>
                                            <a:cubicBezTo>
                                              <a:pt x="1780" y="8621"/>
                                              <a:pt x="1814" y="8615"/>
                                              <a:pt x="1848" y="8608"/>
                                            </a:cubicBezTo>
                                            <a:cubicBezTo>
                                              <a:pt x="1883" y="8594"/>
                                              <a:pt x="1917" y="8581"/>
                                              <a:pt x="1952" y="8554"/>
                                            </a:cubicBezTo>
                                            <a:cubicBezTo>
                                              <a:pt x="1917" y="8561"/>
                                              <a:pt x="1883" y="8561"/>
                                              <a:pt x="1848" y="8561"/>
                                            </a:cubicBezTo>
                                            <a:cubicBezTo>
                                              <a:pt x="1814" y="8554"/>
                                              <a:pt x="1780" y="8547"/>
                                              <a:pt x="1745" y="8534"/>
                                            </a:cubicBezTo>
                                            <a:cubicBezTo>
                                              <a:pt x="1738" y="8534"/>
                                              <a:pt x="1738" y="8527"/>
                                              <a:pt x="1731" y="8527"/>
                                            </a:cubicBezTo>
                                            <a:cubicBezTo>
                                              <a:pt x="1718" y="8521"/>
                                              <a:pt x="1697" y="8514"/>
                                              <a:pt x="1683" y="8501"/>
                                            </a:cubicBezTo>
                                            <a:cubicBezTo>
                                              <a:pt x="1621" y="8460"/>
                                              <a:pt x="1573" y="8413"/>
                                              <a:pt x="1546" y="8353"/>
                                            </a:cubicBezTo>
                                            <a:cubicBezTo>
                                              <a:pt x="1539" y="8340"/>
                                              <a:pt x="1532" y="8326"/>
                                              <a:pt x="1532" y="8320"/>
                                            </a:cubicBezTo>
                                            <a:cubicBezTo>
                                              <a:pt x="1518" y="8373"/>
                                              <a:pt x="1525" y="8427"/>
                                              <a:pt x="1546" y="8474"/>
                                            </a:cubicBezTo>
                                            <a:cubicBezTo>
                                              <a:pt x="1573" y="8514"/>
                                              <a:pt x="1601" y="8554"/>
                                              <a:pt x="1642" y="8581"/>
                                            </a:cubicBezTo>
                                            <a:close/>
                                            <a:moveTo>
                                              <a:pt x="1848" y="8159"/>
                                            </a:moveTo>
                                            <a:lnTo>
                                              <a:pt x="1848" y="8159"/>
                                            </a:lnTo>
                                            <a:cubicBezTo>
                                              <a:pt x="1807" y="8159"/>
                                              <a:pt x="1766" y="8179"/>
                                              <a:pt x="1745" y="8219"/>
                                            </a:cubicBezTo>
                                            <a:cubicBezTo>
                                              <a:pt x="1738" y="8232"/>
                                              <a:pt x="1731" y="8253"/>
                                              <a:pt x="1731" y="8273"/>
                                            </a:cubicBezTo>
                                            <a:cubicBezTo>
                                              <a:pt x="1731" y="8293"/>
                                              <a:pt x="1738" y="8306"/>
                                              <a:pt x="1745" y="8326"/>
                                            </a:cubicBezTo>
                                            <a:cubicBezTo>
                                              <a:pt x="1766" y="8360"/>
                                              <a:pt x="1800" y="8387"/>
                                              <a:pt x="1842" y="8387"/>
                                            </a:cubicBezTo>
                                            <a:lnTo>
                                              <a:pt x="1842" y="8387"/>
                                            </a:lnTo>
                                            <a:cubicBezTo>
                                              <a:pt x="1903" y="8387"/>
                                              <a:pt x="1952" y="8340"/>
                                              <a:pt x="1952" y="8279"/>
                                            </a:cubicBezTo>
                                            <a:cubicBezTo>
                                              <a:pt x="1959" y="8212"/>
                                              <a:pt x="1910" y="8159"/>
                                              <a:pt x="1848" y="8159"/>
                                            </a:cubicBezTo>
                                            <a:close/>
                                            <a:moveTo>
                                              <a:pt x="2289" y="8628"/>
                                            </a:moveTo>
                                            <a:cubicBezTo>
                                              <a:pt x="2365" y="8541"/>
                                              <a:pt x="2365" y="8420"/>
                                              <a:pt x="2303" y="8326"/>
                                            </a:cubicBezTo>
                                            <a:cubicBezTo>
                                              <a:pt x="2310" y="8407"/>
                                              <a:pt x="2275" y="8501"/>
                                              <a:pt x="2213" y="8574"/>
                                            </a:cubicBezTo>
                                            <a:cubicBezTo>
                                              <a:pt x="2172" y="8621"/>
                                              <a:pt x="2124" y="8655"/>
                                              <a:pt x="2076" y="8675"/>
                                            </a:cubicBezTo>
                                            <a:cubicBezTo>
                                              <a:pt x="2055" y="8682"/>
                                              <a:pt x="2034" y="8688"/>
                                              <a:pt x="2007" y="8695"/>
                                            </a:cubicBezTo>
                                            <a:cubicBezTo>
                                              <a:pt x="2027" y="8702"/>
                                              <a:pt x="2048" y="8708"/>
                                              <a:pt x="2076" y="8708"/>
                                            </a:cubicBezTo>
                                            <a:cubicBezTo>
                                              <a:pt x="2158" y="8722"/>
                                              <a:pt x="2234" y="8688"/>
                                              <a:pt x="2289" y="8628"/>
                                            </a:cubicBezTo>
                                            <a:close/>
                                            <a:moveTo>
                                              <a:pt x="2076" y="8031"/>
                                            </a:moveTo>
                                            <a:cubicBezTo>
                                              <a:pt x="2131" y="8065"/>
                                              <a:pt x="2172" y="8112"/>
                                              <a:pt x="2199" y="8159"/>
                                            </a:cubicBezTo>
                                            <a:cubicBezTo>
                                              <a:pt x="2199" y="8065"/>
                                              <a:pt x="2158" y="7978"/>
                                              <a:pt x="2076" y="7931"/>
                                            </a:cubicBezTo>
                                            <a:cubicBezTo>
                                              <a:pt x="2069" y="7924"/>
                                              <a:pt x="2055" y="7924"/>
                                              <a:pt x="2048" y="7917"/>
                                            </a:cubicBezTo>
                                            <a:cubicBezTo>
                                              <a:pt x="1979" y="7891"/>
                                              <a:pt x="1910" y="7897"/>
                                              <a:pt x="1848" y="7924"/>
                                            </a:cubicBezTo>
                                            <a:cubicBezTo>
                                              <a:pt x="1814" y="7937"/>
                                              <a:pt x="1780" y="7964"/>
                                              <a:pt x="1752" y="7998"/>
                                            </a:cubicBezTo>
                                            <a:cubicBezTo>
                                              <a:pt x="1780" y="7984"/>
                                              <a:pt x="1814" y="7978"/>
                                              <a:pt x="1848" y="7978"/>
                                            </a:cubicBezTo>
                                            <a:cubicBezTo>
                                              <a:pt x="1903" y="7971"/>
                                              <a:pt x="1959" y="7984"/>
                                              <a:pt x="2020" y="8004"/>
                                            </a:cubicBezTo>
                                            <a:cubicBezTo>
                                              <a:pt x="2041" y="8011"/>
                                              <a:pt x="2062" y="8018"/>
                                              <a:pt x="2076" y="8031"/>
                                            </a:cubicBezTo>
                                            <a:close/>
                                            <a:moveTo>
                                              <a:pt x="2358" y="7696"/>
                                            </a:moveTo>
                                            <a:cubicBezTo>
                                              <a:pt x="2275" y="7629"/>
                                              <a:pt x="2172" y="7609"/>
                                              <a:pt x="2076" y="7636"/>
                                            </a:cubicBezTo>
                                            <a:cubicBezTo>
                                              <a:pt x="2027" y="7649"/>
                                              <a:pt x="1986" y="7669"/>
                                              <a:pt x="1952" y="7703"/>
                                            </a:cubicBezTo>
                                            <a:cubicBezTo>
                                              <a:pt x="1993" y="7703"/>
                                              <a:pt x="2034" y="7703"/>
                                              <a:pt x="2076" y="7716"/>
                                            </a:cubicBezTo>
                                            <a:cubicBezTo>
                                              <a:pt x="2137" y="7730"/>
                                              <a:pt x="2199" y="7763"/>
                                              <a:pt x="2261" y="7810"/>
                                            </a:cubicBezTo>
                                            <a:cubicBezTo>
                                              <a:pt x="2358" y="7891"/>
                                              <a:pt x="2406" y="7991"/>
                                              <a:pt x="2420" y="8092"/>
                                            </a:cubicBezTo>
                                            <a:cubicBezTo>
                                              <a:pt x="2495" y="7958"/>
                                              <a:pt x="2475" y="7790"/>
                                              <a:pt x="2358" y="7696"/>
                                            </a:cubicBezTo>
                                            <a:close/>
                                            <a:moveTo>
                                              <a:pt x="2585" y="15446"/>
                                            </a:moveTo>
                                            <a:cubicBezTo>
                                              <a:pt x="2557" y="15432"/>
                                              <a:pt x="2523" y="15406"/>
                                              <a:pt x="2502" y="15385"/>
                                            </a:cubicBezTo>
                                            <a:cubicBezTo>
                                              <a:pt x="2585" y="15466"/>
                                              <a:pt x="2750" y="15573"/>
                                              <a:pt x="2867" y="15566"/>
                                            </a:cubicBezTo>
                                            <a:cubicBezTo>
                                              <a:pt x="2874" y="15607"/>
                                              <a:pt x="2895" y="15640"/>
                                              <a:pt x="2922" y="15660"/>
                                            </a:cubicBezTo>
                                            <a:cubicBezTo>
                                              <a:pt x="3005" y="15721"/>
                                              <a:pt x="3136" y="15674"/>
                                              <a:pt x="3218" y="15560"/>
                                            </a:cubicBezTo>
                                            <a:cubicBezTo>
                                              <a:pt x="3232" y="15546"/>
                                              <a:pt x="3239" y="15526"/>
                                              <a:pt x="3253" y="15506"/>
                                            </a:cubicBezTo>
                                            <a:lnTo>
                                              <a:pt x="3253" y="15506"/>
                                            </a:lnTo>
                                            <a:cubicBezTo>
                                              <a:pt x="3259" y="15526"/>
                                              <a:pt x="3273" y="15540"/>
                                              <a:pt x="3287" y="15560"/>
                                            </a:cubicBezTo>
                                            <a:cubicBezTo>
                                              <a:pt x="3370" y="15674"/>
                                              <a:pt x="3507" y="15721"/>
                                              <a:pt x="3583" y="15660"/>
                                            </a:cubicBezTo>
                                            <a:cubicBezTo>
                                              <a:pt x="3666" y="15600"/>
                                              <a:pt x="3659" y="15466"/>
                                              <a:pt x="3576" y="15352"/>
                                            </a:cubicBezTo>
                                            <a:cubicBezTo>
                                              <a:pt x="3562" y="15339"/>
                                              <a:pt x="3549" y="15318"/>
                                              <a:pt x="3535" y="15305"/>
                                            </a:cubicBezTo>
                                            <a:cubicBezTo>
                                              <a:pt x="3555" y="15305"/>
                                              <a:pt x="3576" y="15298"/>
                                              <a:pt x="3597" y="15292"/>
                                            </a:cubicBezTo>
                                            <a:cubicBezTo>
                                              <a:pt x="3734" y="15251"/>
                                              <a:pt x="3817" y="15137"/>
                                              <a:pt x="3789" y="15044"/>
                                            </a:cubicBezTo>
                                            <a:cubicBezTo>
                                              <a:pt x="3762" y="14950"/>
                                              <a:pt x="3624" y="14909"/>
                                              <a:pt x="3487" y="14956"/>
                                            </a:cubicBezTo>
                                            <a:cubicBezTo>
                                              <a:pt x="3466" y="14963"/>
                                              <a:pt x="3445" y="14970"/>
                                              <a:pt x="3432" y="14977"/>
                                            </a:cubicBezTo>
                                            <a:cubicBezTo>
                                              <a:pt x="3432" y="14956"/>
                                              <a:pt x="3438" y="14936"/>
                                              <a:pt x="3438" y="14916"/>
                                            </a:cubicBezTo>
                                            <a:cubicBezTo>
                                              <a:pt x="3438" y="14775"/>
                                              <a:pt x="3356" y="14661"/>
                                              <a:pt x="3259" y="14661"/>
                                            </a:cubicBezTo>
                                            <a:lnTo>
                                              <a:pt x="3259" y="14661"/>
                                            </a:lnTo>
                                            <a:cubicBezTo>
                                              <a:pt x="3163" y="14661"/>
                                              <a:pt x="3081" y="14775"/>
                                              <a:pt x="3081" y="14916"/>
                                            </a:cubicBezTo>
                                            <a:cubicBezTo>
                                              <a:pt x="3081" y="14936"/>
                                              <a:pt x="3081" y="14956"/>
                                              <a:pt x="3087" y="14977"/>
                                            </a:cubicBezTo>
                                            <a:cubicBezTo>
                                              <a:pt x="3067" y="14970"/>
                                              <a:pt x="3053" y="14963"/>
                                              <a:pt x="3032" y="14956"/>
                                            </a:cubicBezTo>
                                            <a:cubicBezTo>
                                              <a:pt x="2895" y="14916"/>
                                              <a:pt x="2757" y="14950"/>
                                              <a:pt x="2729" y="15044"/>
                                            </a:cubicBezTo>
                                            <a:cubicBezTo>
                                              <a:pt x="2633" y="15091"/>
                                              <a:pt x="2537" y="15164"/>
                                              <a:pt x="2495" y="15211"/>
                                            </a:cubicBezTo>
                                            <a:cubicBezTo>
                                              <a:pt x="2523" y="15184"/>
                                              <a:pt x="2564" y="15158"/>
                                              <a:pt x="2606" y="15137"/>
                                            </a:cubicBezTo>
                                            <a:cubicBezTo>
                                              <a:pt x="2654" y="15111"/>
                                              <a:pt x="2709" y="15097"/>
                                              <a:pt x="2750" y="15104"/>
                                            </a:cubicBezTo>
                                            <a:cubicBezTo>
                                              <a:pt x="2736" y="15151"/>
                                              <a:pt x="2668" y="15198"/>
                                              <a:pt x="2606" y="15225"/>
                                            </a:cubicBezTo>
                                            <a:cubicBezTo>
                                              <a:pt x="2592" y="15231"/>
                                              <a:pt x="2571" y="15238"/>
                                              <a:pt x="2557" y="15245"/>
                                            </a:cubicBezTo>
                                            <a:cubicBezTo>
                                              <a:pt x="2612" y="15231"/>
                                              <a:pt x="2688" y="15198"/>
                                              <a:pt x="2757" y="15164"/>
                                            </a:cubicBezTo>
                                            <a:cubicBezTo>
                                              <a:pt x="2771" y="15184"/>
                                              <a:pt x="2791" y="15211"/>
                                              <a:pt x="2812" y="15231"/>
                                            </a:cubicBezTo>
                                            <a:cubicBezTo>
                                              <a:pt x="2709" y="15225"/>
                                              <a:pt x="2585" y="15238"/>
                                              <a:pt x="2523" y="15265"/>
                                            </a:cubicBezTo>
                                            <a:cubicBezTo>
                                              <a:pt x="2544" y="15258"/>
                                              <a:pt x="2578" y="15258"/>
                                              <a:pt x="2606" y="15251"/>
                                            </a:cubicBezTo>
                                            <a:cubicBezTo>
                                              <a:pt x="2674" y="15245"/>
                                              <a:pt x="2757" y="15258"/>
                                              <a:pt x="2798" y="15292"/>
                                            </a:cubicBezTo>
                                            <a:cubicBezTo>
                                              <a:pt x="2757" y="15325"/>
                                              <a:pt x="2681" y="15332"/>
                                              <a:pt x="2606" y="15325"/>
                                            </a:cubicBezTo>
                                            <a:cubicBezTo>
                                              <a:pt x="2592" y="15325"/>
                                              <a:pt x="2571" y="15318"/>
                                              <a:pt x="2557" y="15318"/>
                                            </a:cubicBezTo>
                                            <a:cubicBezTo>
                                              <a:pt x="2668" y="15345"/>
                                              <a:pt x="2867" y="15359"/>
                                              <a:pt x="2963" y="15298"/>
                                            </a:cubicBezTo>
                                            <a:cubicBezTo>
                                              <a:pt x="2970" y="15298"/>
                                              <a:pt x="2977" y="15305"/>
                                              <a:pt x="2984" y="15305"/>
                                            </a:cubicBezTo>
                                            <a:cubicBezTo>
                                              <a:pt x="2970" y="15318"/>
                                              <a:pt x="2957" y="15332"/>
                                              <a:pt x="2943" y="15352"/>
                                            </a:cubicBezTo>
                                            <a:cubicBezTo>
                                              <a:pt x="2902" y="15406"/>
                                              <a:pt x="2881" y="15459"/>
                                              <a:pt x="2881" y="15513"/>
                                            </a:cubicBezTo>
                                            <a:cubicBezTo>
                                              <a:pt x="2805" y="15412"/>
                                              <a:pt x="2619" y="15332"/>
                                              <a:pt x="2523" y="15312"/>
                                            </a:cubicBezTo>
                                            <a:cubicBezTo>
                                              <a:pt x="2550" y="15318"/>
                                              <a:pt x="2578" y="15332"/>
                                              <a:pt x="2606" y="15345"/>
                                            </a:cubicBezTo>
                                            <a:cubicBezTo>
                                              <a:pt x="2668" y="15379"/>
                                              <a:pt x="2729" y="15419"/>
                                              <a:pt x="2743" y="15473"/>
                                            </a:cubicBezTo>
                                            <a:cubicBezTo>
                                              <a:pt x="2688" y="15493"/>
                                              <a:pt x="2633" y="15473"/>
                                              <a:pt x="2585" y="15446"/>
                                            </a:cubicBezTo>
                                            <a:close/>
                                            <a:moveTo>
                                              <a:pt x="2963" y="15164"/>
                                            </a:moveTo>
                                            <a:cubicBezTo>
                                              <a:pt x="2977" y="15111"/>
                                              <a:pt x="3053" y="15091"/>
                                              <a:pt x="3129" y="15117"/>
                                            </a:cubicBezTo>
                                            <a:cubicBezTo>
                                              <a:pt x="3142" y="15124"/>
                                              <a:pt x="3149" y="15124"/>
                                              <a:pt x="3163" y="15131"/>
                                            </a:cubicBezTo>
                                            <a:cubicBezTo>
                                              <a:pt x="3163" y="15117"/>
                                              <a:pt x="3163" y="15111"/>
                                              <a:pt x="3163" y="15097"/>
                                            </a:cubicBezTo>
                                            <a:cubicBezTo>
                                              <a:pt x="3163" y="15023"/>
                                              <a:pt x="3204" y="14956"/>
                                              <a:pt x="3259" y="14956"/>
                                            </a:cubicBezTo>
                                            <a:lnTo>
                                              <a:pt x="3259" y="14956"/>
                                            </a:lnTo>
                                            <a:cubicBezTo>
                                              <a:pt x="3315" y="14956"/>
                                              <a:pt x="3356" y="15017"/>
                                              <a:pt x="3356" y="15097"/>
                                            </a:cubicBezTo>
                                            <a:cubicBezTo>
                                              <a:pt x="3356" y="15111"/>
                                              <a:pt x="3356" y="15117"/>
                                              <a:pt x="3356" y="15131"/>
                                            </a:cubicBezTo>
                                            <a:cubicBezTo>
                                              <a:pt x="3363" y="15124"/>
                                              <a:pt x="3376" y="15124"/>
                                              <a:pt x="3390" y="15117"/>
                                            </a:cubicBezTo>
                                            <a:cubicBezTo>
                                              <a:pt x="3466" y="15091"/>
                                              <a:pt x="3542" y="15117"/>
                                              <a:pt x="3555" y="15164"/>
                                            </a:cubicBezTo>
                                            <a:cubicBezTo>
                                              <a:pt x="3569" y="15218"/>
                                              <a:pt x="3528" y="15278"/>
                                              <a:pt x="3452" y="15298"/>
                                            </a:cubicBezTo>
                                            <a:cubicBezTo>
                                              <a:pt x="3438" y="15305"/>
                                              <a:pt x="3432" y="15305"/>
                                              <a:pt x="3418" y="15305"/>
                                            </a:cubicBezTo>
                                            <a:cubicBezTo>
                                              <a:pt x="3425" y="15312"/>
                                              <a:pt x="3432" y="15318"/>
                                              <a:pt x="3438" y="15332"/>
                                            </a:cubicBezTo>
                                            <a:cubicBezTo>
                                              <a:pt x="3487" y="15392"/>
                                              <a:pt x="3487" y="15473"/>
                                              <a:pt x="3445" y="15499"/>
                                            </a:cubicBezTo>
                                            <a:cubicBezTo>
                                              <a:pt x="3404" y="15533"/>
                                              <a:pt x="3328" y="15506"/>
                                              <a:pt x="3280" y="15446"/>
                                            </a:cubicBezTo>
                                            <a:cubicBezTo>
                                              <a:pt x="3273" y="15439"/>
                                              <a:pt x="3266" y="15426"/>
                                              <a:pt x="3259" y="15419"/>
                                            </a:cubicBezTo>
                                            <a:lnTo>
                                              <a:pt x="3259" y="15419"/>
                                            </a:lnTo>
                                            <a:cubicBezTo>
                                              <a:pt x="3253" y="15426"/>
                                              <a:pt x="3246" y="15439"/>
                                              <a:pt x="3239" y="15446"/>
                                            </a:cubicBezTo>
                                            <a:cubicBezTo>
                                              <a:pt x="3191" y="15506"/>
                                              <a:pt x="3122" y="15533"/>
                                              <a:pt x="3074" y="15499"/>
                                            </a:cubicBezTo>
                                            <a:cubicBezTo>
                                              <a:pt x="3032" y="15466"/>
                                              <a:pt x="3032" y="15392"/>
                                              <a:pt x="3081" y="15332"/>
                                            </a:cubicBezTo>
                                            <a:cubicBezTo>
                                              <a:pt x="3087" y="15325"/>
                                              <a:pt x="3094" y="15312"/>
                                              <a:pt x="3101" y="15305"/>
                                            </a:cubicBezTo>
                                            <a:cubicBezTo>
                                              <a:pt x="3087" y="15305"/>
                                              <a:pt x="3081" y="15298"/>
                                              <a:pt x="3067" y="15298"/>
                                            </a:cubicBezTo>
                                            <a:cubicBezTo>
                                              <a:pt x="2991" y="15278"/>
                                              <a:pt x="2943" y="15218"/>
                                              <a:pt x="2963" y="15164"/>
                                            </a:cubicBezTo>
                                            <a:close/>
                                            <a:moveTo>
                                              <a:pt x="2413" y="14930"/>
                                            </a:moveTo>
                                            <a:cubicBezTo>
                                              <a:pt x="2420" y="14936"/>
                                              <a:pt x="2427" y="14950"/>
                                              <a:pt x="2433" y="14963"/>
                                            </a:cubicBezTo>
                                            <a:cubicBezTo>
                                              <a:pt x="2433" y="14970"/>
                                              <a:pt x="2440" y="14977"/>
                                              <a:pt x="2440" y="14990"/>
                                            </a:cubicBezTo>
                                            <a:cubicBezTo>
                                              <a:pt x="2454" y="15044"/>
                                              <a:pt x="2454" y="15111"/>
                                              <a:pt x="2440" y="15164"/>
                                            </a:cubicBezTo>
                                            <a:cubicBezTo>
                                              <a:pt x="2454" y="15124"/>
                                              <a:pt x="2461" y="15070"/>
                                              <a:pt x="2461" y="15017"/>
                                            </a:cubicBezTo>
                                            <a:cubicBezTo>
                                              <a:pt x="2461" y="14983"/>
                                              <a:pt x="2461" y="14950"/>
                                              <a:pt x="2461" y="14916"/>
                                            </a:cubicBezTo>
                                            <a:cubicBezTo>
                                              <a:pt x="2454" y="14849"/>
                                              <a:pt x="2440" y="14789"/>
                                              <a:pt x="2406" y="14749"/>
                                            </a:cubicBezTo>
                                            <a:cubicBezTo>
                                              <a:pt x="2385" y="14769"/>
                                              <a:pt x="2372" y="14802"/>
                                              <a:pt x="2365" y="14836"/>
                                            </a:cubicBezTo>
                                            <a:cubicBezTo>
                                              <a:pt x="2358" y="14856"/>
                                              <a:pt x="2358" y="14876"/>
                                              <a:pt x="2351" y="14896"/>
                                            </a:cubicBezTo>
                                            <a:cubicBezTo>
                                              <a:pt x="2351" y="14916"/>
                                              <a:pt x="2344" y="14936"/>
                                              <a:pt x="2344" y="14956"/>
                                            </a:cubicBezTo>
                                            <a:lnTo>
                                              <a:pt x="2344" y="14977"/>
                                            </a:lnTo>
                                            <a:cubicBezTo>
                                              <a:pt x="2344" y="14997"/>
                                              <a:pt x="2344" y="15023"/>
                                              <a:pt x="2351" y="15044"/>
                                            </a:cubicBezTo>
                                            <a:cubicBezTo>
                                              <a:pt x="2351" y="15070"/>
                                              <a:pt x="2358" y="15097"/>
                                              <a:pt x="2365" y="15124"/>
                                            </a:cubicBezTo>
                                            <a:cubicBezTo>
                                              <a:pt x="2372" y="15151"/>
                                              <a:pt x="2378" y="15171"/>
                                              <a:pt x="2385" y="15191"/>
                                            </a:cubicBezTo>
                                            <a:cubicBezTo>
                                              <a:pt x="2378" y="15171"/>
                                              <a:pt x="2378" y="15144"/>
                                              <a:pt x="2372" y="15117"/>
                                            </a:cubicBezTo>
                                            <a:lnTo>
                                              <a:pt x="2372" y="15050"/>
                                            </a:lnTo>
                                            <a:cubicBezTo>
                                              <a:pt x="2372" y="15003"/>
                                              <a:pt x="2385" y="14956"/>
                                              <a:pt x="2413" y="14930"/>
                                            </a:cubicBezTo>
                                            <a:close/>
                                            <a:moveTo>
                                              <a:pt x="2227" y="14977"/>
                                            </a:moveTo>
                                            <a:cubicBezTo>
                                              <a:pt x="2289" y="14997"/>
                                              <a:pt x="2337" y="15084"/>
                                              <a:pt x="2365" y="15158"/>
                                            </a:cubicBezTo>
                                            <a:cubicBezTo>
                                              <a:pt x="2365" y="15158"/>
                                              <a:pt x="2365" y="15158"/>
                                              <a:pt x="2365" y="15158"/>
                                            </a:cubicBezTo>
                                            <a:cubicBezTo>
                                              <a:pt x="2365" y="15151"/>
                                              <a:pt x="2365" y="15144"/>
                                              <a:pt x="2358" y="15144"/>
                                            </a:cubicBezTo>
                                            <a:cubicBezTo>
                                              <a:pt x="2351" y="15131"/>
                                              <a:pt x="2351" y="15124"/>
                                              <a:pt x="2344" y="15111"/>
                                            </a:cubicBezTo>
                                            <a:cubicBezTo>
                                              <a:pt x="2344" y="15104"/>
                                              <a:pt x="2344" y="15104"/>
                                              <a:pt x="2337" y="15097"/>
                                            </a:cubicBezTo>
                                            <a:lnTo>
                                              <a:pt x="2337" y="15097"/>
                                            </a:lnTo>
                                            <a:cubicBezTo>
                                              <a:pt x="2310" y="15037"/>
                                              <a:pt x="2275" y="14963"/>
                                              <a:pt x="2227" y="14909"/>
                                            </a:cubicBezTo>
                                            <a:cubicBezTo>
                                              <a:pt x="2193" y="14869"/>
                                              <a:pt x="2158" y="14836"/>
                                              <a:pt x="2117" y="14822"/>
                                            </a:cubicBezTo>
                                            <a:cubicBezTo>
                                              <a:pt x="2096" y="14909"/>
                                              <a:pt x="2158" y="15030"/>
                                              <a:pt x="2227" y="15117"/>
                                            </a:cubicBezTo>
                                            <a:cubicBezTo>
                                              <a:pt x="2261" y="15158"/>
                                              <a:pt x="2296" y="15198"/>
                                              <a:pt x="2323" y="15218"/>
                                            </a:cubicBezTo>
                                            <a:cubicBezTo>
                                              <a:pt x="2282" y="15171"/>
                                              <a:pt x="2234" y="15097"/>
                                              <a:pt x="2220" y="15030"/>
                                            </a:cubicBezTo>
                                            <a:cubicBezTo>
                                              <a:pt x="2220" y="15017"/>
                                              <a:pt x="2220" y="14997"/>
                                              <a:pt x="2227" y="14977"/>
                                            </a:cubicBezTo>
                                            <a:lnTo>
                                              <a:pt x="2227" y="14977"/>
                                            </a:lnTo>
                                            <a:close/>
                                            <a:moveTo>
                                              <a:pt x="1415" y="11879"/>
                                            </a:moveTo>
                                            <a:cubicBezTo>
                                              <a:pt x="1408" y="11913"/>
                                              <a:pt x="1394" y="11940"/>
                                              <a:pt x="1373" y="11960"/>
                                            </a:cubicBezTo>
                                            <a:cubicBezTo>
                                              <a:pt x="1360" y="11940"/>
                                              <a:pt x="1346" y="11920"/>
                                              <a:pt x="1339" y="11893"/>
                                            </a:cubicBezTo>
                                            <a:cubicBezTo>
                                              <a:pt x="1339" y="11886"/>
                                              <a:pt x="1332" y="11873"/>
                                              <a:pt x="1332" y="11866"/>
                                            </a:cubicBezTo>
                                            <a:cubicBezTo>
                                              <a:pt x="1325" y="11812"/>
                                              <a:pt x="1325" y="11752"/>
                                              <a:pt x="1332" y="11698"/>
                                            </a:cubicBezTo>
                                            <a:cubicBezTo>
                                              <a:pt x="1332" y="11692"/>
                                              <a:pt x="1332" y="11678"/>
                                              <a:pt x="1339" y="11672"/>
                                            </a:cubicBezTo>
                                            <a:cubicBezTo>
                                              <a:pt x="1339" y="11685"/>
                                              <a:pt x="1332" y="11692"/>
                                              <a:pt x="1332" y="11705"/>
                                            </a:cubicBezTo>
                                            <a:cubicBezTo>
                                              <a:pt x="1325" y="11732"/>
                                              <a:pt x="1318" y="11765"/>
                                              <a:pt x="1318" y="11799"/>
                                            </a:cubicBezTo>
                                            <a:cubicBezTo>
                                              <a:pt x="1318" y="11819"/>
                                              <a:pt x="1311" y="11832"/>
                                              <a:pt x="1311" y="11853"/>
                                            </a:cubicBezTo>
                                            <a:cubicBezTo>
                                              <a:pt x="1311" y="11859"/>
                                              <a:pt x="1311" y="11866"/>
                                              <a:pt x="1311" y="11873"/>
                                            </a:cubicBezTo>
                                            <a:cubicBezTo>
                                              <a:pt x="1311" y="11906"/>
                                              <a:pt x="1311" y="11933"/>
                                              <a:pt x="1311" y="11966"/>
                                            </a:cubicBezTo>
                                            <a:cubicBezTo>
                                              <a:pt x="1311" y="11973"/>
                                              <a:pt x="1311" y="11980"/>
                                              <a:pt x="1311" y="11987"/>
                                            </a:cubicBezTo>
                                            <a:cubicBezTo>
                                              <a:pt x="1311" y="12000"/>
                                              <a:pt x="1311" y="12013"/>
                                              <a:pt x="1318" y="12034"/>
                                            </a:cubicBezTo>
                                            <a:cubicBezTo>
                                              <a:pt x="1325" y="12060"/>
                                              <a:pt x="1325" y="12080"/>
                                              <a:pt x="1332" y="12101"/>
                                            </a:cubicBezTo>
                                            <a:cubicBezTo>
                                              <a:pt x="1346" y="12141"/>
                                              <a:pt x="1360" y="12174"/>
                                              <a:pt x="1387" y="12194"/>
                                            </a:cubicBezTo>
                                            <a:cubicBezTo>
                                              <a:pt x="1442" y="12134"/>
                                              <a:pt x="1463" y="12034"/>
                                              <a:pt x="1463" y="11926"/>
                                            </a:cubicBezTo>
                                            <a:lnTo>
                                              <a:pt x="1463" y="11899"/>
                                            </a:lnTo>
                                            <a:cubicBezTo>
                                              <a:pt x="1463" y="11792"/>
                                              <a:pt x="1442" y="11692"/>
                                              <a:pt x="1422" y="11631"/>
                                            </a:cubicBezTo>
                                            <a:cubicBezTo>
                                              <a:pt x="1422" y="11638"/>
                                              <a:pt x="1422" y="11638"/>
                                              <a:pt x="1422" y="11645"/>
                                            </a:cubicBezTo>
                                            <a:cubicBezTo>
                                              <a:pt x="1429" y="11672"/>
                                              <a:pt x="1429" y="11698"/>
                                              <a:pt x="1435" y="11725"/>
                                            </a:cubicBezTo>
                                            <a:lnTo>
                                              <a:pt x="1435" y="11806"/>
                                            </a:lnTo>
                                            <a:cubicBezTo>
                                              <a:pt x="1422" y="11832"/>
                                              <a:pt x="1422" y="11859"/>
                                              <a:pt x="1415" y="11879"/>
                                            </a:cubicBezTo>
                                            <a:close/>
                                            <a:moveTo>
                                              <a:pt x="1153" y="11571"/>
                                            </a:moveTo>
                                            <a:cubicBezTo>
                                              <a:pt x="1174" y="11564"/>
                                              <a:pt x="1188" y="11558"/>
                                              <a:pt x="1208" y="11551"/>
                                            </a:cubicBezTo>
                                            <a:cubicBezTo>
                                              <a:pt x="1194" y="11551"/>
                                              <a:pt x="1181" y="11558"/>
                                              <a:pt x="1167" y="11564"/>
                                            </a:cubicBezTo>
                                            <a:cubicBezTo>
                                              <a:pt x="1015" y="11611"/>
                                              <a:pt x="809" y="11718"/>
                                              <a:pt x="768" y="11846"/>
                                            </a:cubicBezTo>
                                            <a:cubicBezTo>
                                              <a:pt x="885" y="11873"/>
                                              <a:pt x="1050" y="11785"/>
                                              <a:pt x="1167" y="11698"/>
                                            </a:cubicBezTo>
                                            <a:cubicBezTo>
                                              <a:pt x="1215" y="11665"/>
                                              <a:pt x="1256" y="11625"/>
                                              <a:pt x="1284" y="11598"/>
                                            </a:cubicBezTo>
                                            <a:cubicBezTo>
                                              <a:pt x="1250" y="11625"/>
                                              <a:pt x="1201" y="11658"/>
                                              <a:pt x="1153" y="11685"/>
                                            </a:cubicBezTo>
                                            <a:cubicBezTo>
                                              <a:pt x="1091" y="11718"/>
                                              <a:pt x="1022" y="11739"/>
                                              <a:pt x="967" y="11732"/>
                                            </a:cubicBezTo>
                                            <a:cubicBezTo>
                                              <a:pt x="995" y="11665"/>
                                              <a:pt x="1077" y="11611"/>
                                              <a:pt x="1153" y="11571"/>
                                            </a:cubicBezTo>
                                            <a:close/>
                                            <a:moveTo>
                                              <a:pt x="3487" y="2809"/>
                                            </a:moveTo>
                                            <a:cubicBezTo>
                                              <a:pt x="3500" y="2816"/>
                                              <a:pt x="3514" y="2822"/>
                                              <a:pt x="3535" y="2829"/>
                                            </a:cubicBezTo>
                                            <a:cubicBezTo>
                                              <a:pt x="3535" y="2829"/>
                                              <a:pt x="3542" y="2829"/>
                                              <a:pt x="3542" y="2829"/>
                                            </a:cubicBezTo>
                                            <a:cubicBezTo>
                                              <a:pt x="3555" y="2829"/>
                                              <a:pt x="3576" y="2829"/>
                                              <a:pt x="3590" y="2822"/>
                                            </a:cubicBezTo>
                                            <a:cubicBezTo>
                                              <a:pt x="3611" y="2816"/>
                                              <a:pt x="3624" y="2809"/>
                                              <a:pt x="3645" y="2796"/>
                                            </a:cubicBezTo>
                                            <a:cubicBezTo>
                                              <a:pt x="3631" y="2802"/>
                                              <a:pt x="3611" y="2802"/>
                                              <a:pt x="3590" y="2796"/>
                                            </a:cubicBezTo>
                                            <a:cubicBezTo>
                                              <a:pt x="3576" y="2796"/>
                                              <a:pt x="3555" y="2789"/>
                                              <a:pt x="3542" y="2782"/>
                                            </a:cubicBezTo>
                                            <a:cubicBezTo>
                                              <a:pt x="3542" y="2782"/>
                                              <a:pt x="3535" y="2782"/>
                                              <a:pt x="3535" y="2775"/>
                                            </a:cubicBezTo>
                                            <a:cubicBezTo>
                                              <a:pt x="3528" y="2769"/>
                                              <a:pt x="3521" y="2769"/>
                                              <a:pt x="3514" y="2762"/>
                                            </a:cubicBezTo>
                                            <a:cubicBezTo>
                                              <a:pt x="3480" y="2742"/>
                                              <a:pt x="3459" y="2715"/>
                                              <a:pt x="3445" y="2688"/>
                                            </a:cubicBezTo>
                                            <a:cubicBezTo>
                                              <a:pt x="3445" y="2682"/>
                                              <a:pt x="3438" y="2675"/>
                                              <a:pt x="3438" y="2668"/>
                                            </a:cubicBezTo>
                                            <a:cubicBezTo>
                                              <a:pt x="3432" y="2695"/>
                                              <a:pt x="3438" y="2722"/>
                                              <a:pt x="3445" y="2749"/>
                                            </a:cubicBezTo>
                                            <a:cubicBezTo>
                                              <a:pt x="3445" y="2775"/>
                                              <a:pt x="3459" y="2796"/>
                                              <a:pt x="3487" y="2809"/>
                                            </a:cubicBezTo>
                                            <a:close/>
                                            <a:moveTo>
                                              <a:pt x="2468" y="6000"/>
                                            </a:moveTo>
                                            <a:cubicBezTo>
                                              <a:pt x="2516" y="5946"/>
                                              <a:pt x="2550" y="5873"/>
                                              <a:pt x="2578" y="5812"/>
                                            </a:cubicBezTo>
                                            <a:lnTo>
                                              <a:pt x="2578" y="5812"/>
                                            </a:lnTo>
                                            <a:cubicBezTo>
                                              <a:pt x="2578" y="5806"/>
                                              <a:pt x="2578" y="5806"/>
                                              <a:pt x="2585" y="5799"/>
                                            </a:cubicBezTo>
                                            <a:cubicBezTo>
                                              <a:pt x="2592" y="5785"/>
                                              <a:pt x="2592" y="5772"/>
                                              <a:pt x="2599" y="5765"/>
                                            </a:cubicBezTo>
                                            <a:cubicBezTo>
                                              <a:pt x="2606" y="5745"/>
                                              <a:pt x="2606" y="5732"/>
                                              <a:pt x="2612" y="5718"/>
                                            </a:cubicBezTo>
                                            <a:cubicBezTo>
                                              <a:pt x="2612" y="5725"/>
                                              <a:pt x="2612" y="5725"/>
                                              <a:pt x="2606" y="5732"/>
                                            </a:cubicBezTo>
                                            <a:cubicBezTo>
                                              <a:pt x="2606" y="5739"/>
                                              <a:pt x="2606" y="5739"/>
                                              <a:pt x="2599" y="5745"/>
                                            </a:cubicBezTo>
                                            <a:cubicBezTo>
                                              <a:pt x="2571" y="5812"/>
                                              <a:pt x="2516" y="5899"/>
                                              <a:pt x="2461" y="5926"/>
                                            </a:cubicBezTo>
                                            <a:cubicBezTo>
                                              <a:pt x="2454" y="5926"/>
                                              <a:pt x="2454" y="5933"/>
                                              <a:pt x="2447" y="5933"/>
                                            </a:cubicBezTo>
                                            <a:cubicBezTo>
                                              <a:pt x="2440" y="5906"/>
                                              <a:pt x="2447" y="5879"/>
                                              <a:pt x="2461" y="5846"/>
                                            </a:cubicBezTo>
                                            <a:cubicBezTo>
                                              <a:pt x="2482" y="5799"/>
                                              <a:pt x="2509" y="5759"/>
                                              <a:pt x="2544" y="5718"/>
                                            </a:cubicBezTo>
                                            <a:cubicBezTo>
                                              <a:pt x="2523" y="5739"/>
                                              <a:pt x="2502" y="5765"/>
                                              <a:pt x="2475" y="5792"/>
                                            </a:cubicBezTo>
                                            <a:cubicBezTo>
                                              <a:pt x="2406" y="5886"/>
                                              <a:pt x="2344" y="6007"/>
                                              <a:pt x="2358" y="6087"/>
                                            </a:cubicBezTo>
                                            <a:cubicBezTo>
                                              <a:pt x="2392" y="6074"/>
                                              <a:pt x="2433" y="6040"/>
                                              <a:pt x="2468" y="6000"/>
                                            </a:cubicBezTo>
                                            <a:close/>
                                            <a:moveTo>
                                              <a:pt x="2578" y="6027"/>
                                            </a:moveTo>
                                            <a:cubicBezTo>
                                              <a:pt x="2578" y="6047"/>
                                              <a:pt x="2585" y="6067"/>
                                              <a:pt x="2592" y="6080"/>
                                            </a:cubicBezTo>
                                            <a:cubicBezTo>
                                              <a:pt x="2599" y="6114"/>
                                              <a:pt x="2612" y="6141"/>
                                              <a:pt x="2633" y="6154"/>
                                            </a:cubicBezTo>
                                            <a:cubicBezTo>
                                              <a:pt x="2674" y="6107"/>
                                              <a:pt x="2695" y="6027"/>
                                              <a:pt x="2695" y="5940"/>
                                            </a:cubicBezTo>
                                            <a:lnTo>
                                              <a:pt x="2695" y="5920"/>
                                            </a:lnTo>
                                            <a:cubicBezTo>
                                              <a:pt x="2695" y="5839"/>
                                              <a:pt x="2681" y="5752"/>
                                              <a:pt x="2661" y="5705"/>
                                            </a:cubicBezTo>
                                            <a:cubicBezTo>
                                              <a:pt x="2661" y="5705"/>
                                              <a:pt x="2661" y="5712"/>
                                              <a:pt x="2661" y="5712"/>
                                            </a:cubicBezTo>
                                            <a:cubicBezTo>
                                              <a:pt x="2668" y="5732"/>
                                              <a:pt x="2668" y="5752"/>
                                              <a:pt x="2668" y="5779"/>
                                            </a:cubicBezTo>
                                            <a:lnTo>
                                              <a:pt x="2668" y="5846"/>
                                            </a:lnTo>
                                            <a:cubicBezTo>
                                              <a:pt x="2668" y="5866"/>
                                              <a:pt x="2661" y="5886"/>
                                              <a:pt x="2661" y="5899"/>
                                            </a:cubicBezTo>
                                            <a:cubicBezTo>
                                              <a:pt x="2654" y="5926"/>
                                              <a:pt x="2640" y="5953"/>
                                              <a:pt x="2626" y="5966"/>
                                            </a:cubicBezTo>
                                            <a:cubicBezTo>
                                              <a:pt x="2612" y="5953"/>
                                              <a:pt x="2606" y="5933"/>
                                              <a:pt x="2599" y="5913"/>
                                            </a:cubicBezTo>
                                            <a:cubicBezTo>
                                              <a:pt x="2599" y="5906"/>
                                              <a:pt x="2599" y="5899"/>
                                              <a:pt x="2592" y="5893"/>
                                            </a:cubicBezTo>
                                            <a:cubicBezTo>
                                              <a:pt x="2585" y="5853"/>
                                              <a:pt x="2585" y="5806"/>
                                              <a:pt x="2592" y="5759"/>
                                            </a:cubicBezTo>
                                            <a:cubicBezTo>
                                              <a:pt x="2592" y="5752"/>
                                              <a:pt x="2592" y="5745"/>
                                              <a:pt x="2599" y="5739"/>
                                            </a:cubicBezTo>
                                            <a:cubicBezTo>
                                              <a:pt x="2599" y="5745"/>
                                              <a:pt x="2592" y="5759"/>
                                              <a:pt x="2592" y="5765"/>
                                            </a:cubicBezTo>
                                            <a:cubicBezTo>
                                              <a:pt x="2585" y="5785"/>
                                              <a:pt x="2585" y="5812"/>
                                              <a:pt x="2578" y="5839"/>
                                            </a:cubicBezTo>
                                            <a:cubicBezTo>
                                              <a:pt x="2578" y="5853"/>
                                              <a:pt x="2578" y="5866"/>
                                              <a:pt x="2571" y="5879"/>
                                            </a:cubicBezTo>
                                            <a:cubicBezTo>
                                              <a:pt x="2571" y="5886"/>
                                              <a:pt x="2571" y="5886"/>
                                              <a:pt x="2571" y="5893"/>
                                            </a:cubicBezTo>
                                            <a:cubicBezTo>
                                              <a:pt x="2571" y="5920"/>
                                              <a:pt x="2571" y="5940"/>
                                              <a:pt x="2571" y="5966"/>
                                            </a:cubicBezTo>
                                            <a:cubicBezTo>
                                              <a:pt x="2571" y="5973"/>
                                              <a:pt x="2571" y="5973"/>
                                              <a:pt x="2571" y="5980"/>
                                            </a:cubicBezTo>
                                            <a:cubicBezTo>
                                              <a:pt x="2571" y="6007"/>
                                              <a:pt x="2578" y="6013"/>
                                              <a:pt x="2578" y="6027"/>
                                            </a:cubicBezTo>
                                            <a:close/>
                                            <a:moveTo>
                                              <a:pt x="3253" y="15292"/>
                                            </a:moveTo>
                                            <a:lnTo>
                                              <a:pt x="3253" y="15292"/>
                                            </a:lnTo>
                                            <a:cubicBezTo>
                                              <a:pt x="3259" y="15285"/>
                                              <a:pt x="3259" y="15285"/>
                                              <a:pt x="3266" y="15278"/>
                                            </a:cubicBezTo>
                                            <a:cubicBezTo>
                                              <a:pt x="3273" y="15272"/>
                                              <a:pt x="3280" y="15272"/>
                                              <a:pt x="3280" y="15272"/>
                                            </a:cubicBezTo>
                                            <a:cubicBezTo>
                                              <a:pt x="3280" y="15272"/>
                                              <a:pt x="3280" y="15265"/>
                                              <a:pt x="3273" y="15265"/>
                                            </a:cubicBezTo>
                                            <a:cubicBezTo>
                                              <a:pt x="3273" y="15265"/>
                                              <a:pt x="3273" y="15265"/>
                                              <a:pt x="3273" y="15265"/>
                                            </a:cubicBezTo>
                                            <a:cubicBezTo>
                                              <a:pt x="3266" y="15265"/>
                                              <a:pt x="3259" y="15272"/>
                                              <a:pt x="3253" y="15292"/>
                                            </a:cubicBezTo>
                                            <a:lnTo>
                                              <a:pt x="3253" y="15292"/>
                                            </a:lnTo>
                                            <a:cubicBezTo>
                                              <a:pt x="3246" y="15278"/>
                                              <a:pt x="3239" y="15272"/>
                                              <a:pt x="3225" y="15265"/>
                                            </a:cubicBezTo>
                                            <a:cubicBezTo>
                                              <a:pt x="3225" y="15265"/>
                                              <a:pt x="3225" y="15265"/>
                                              <a:pt x="3225" y="15265"/>
                                            </a:cubicBezTo>
                                            <a:cubicBezTo>
                                              <a:pt x="3225" y="15265"/>
                                              <a:pt x="3225" y="15272"/>
                                              <a:pt x="3218" y="15272"/>
                                            </a:cubicBezTo>
                                            <a:cubicBezTo>
                                              <a:pt x="3225" y="15272"/>
                                              <a:pt x="3232" y="15278"/>
                                              <a:pt x="3232" y="15278"/>
                                            </a:cubicBezTo>
                                            <a:cubicBezTo>
                                              <a:pt x="3246" y="15278"/>
                                              <a:pt x="3253" y="15285"/>
                                              <a:pt x="3253" y="15292"/>
                                            </a:cubicBezTo>
                                            <a:close/>
                                            <a:moveTo>
                                              <a:pt x="3590" y="2708"/>
                                            </a:moveTo>
                                            <a:lnTo>
                                              <a:pt x="3590" y="2708"/>
                                            </a:lnTo>
                                            <a:cubicBezTo>
                                              <a:pt x="3624" y="2708"/>
                                              <a:pt x="3645" y="2682"/>
                                              <a:pt x="3645" y="2655"/>
                                            </a:cubicBezTo>
                                            <a:cubicBezTo>
                                              <a:pt x="3645" y="2628"/>
                                              <a:pt x="3617" y="2601"/>
                                              <a:pt x="3590" y="2601"/>
                                            </a:cubicBezTo>
                                            <a:lnTo>
                                              <a:pt x="3590" y="2601"/>
                                            </a:lnTo>
                                            <a:cubicBezTo>
                                              <a:pt x="3569" y="2601"/>
                                              <a:pt x="3549" y="2615"/>
                                              <a:pt x="3542" y="2628"/>
                                            </a:cubicBezTo>
                                            <a:cubicBezTo>
                                              <a:pt x="3535" y="2635"/>
                                              <a:pt x="3535" y="2648"/>
                                              <a:pt x="3535" y="2655"/>
                                            </a:cubicBezTo>
                                            <a:cubicBezTo>
                                              <a:pt x="3535" y="2661"/>
                                              <a:pt x="3535" y="2675"/>
                                              <a:pt x="3542" y="2682"/>
                                            </a:cubicBezTo>
                                            <a:cubicBezTo>
                                              <a:pt x="3549" y="2695"/>
                                              <a:pt x="3569" y="2708"/>
                                              <a:pt x="3590" y="2708"/>
                                            </a:cubicBezTo>
                                            <a:close/>
                                            <a:moveTo>
                                              <a:pt x="3521" y="2467"/>
                                            </a:moveTo>
                                            <a:cubicBezTo>
                                              <a:pt x="3494" y="2460"/>
                                              <a:pt x="3459" y="2454"/>
                                              <a:pt x="3432" y="2467"/>
                                            </a:cubicBezTo>
                                            <a:cubicBezTo>
                                              <a:pt x="3411" y="2474"/>
                                              <a:pt x="3390" y="2487"/>
                                              <a:pt x="3376" y="2507"/>
                                            </a:cubicBezTo>
                                            <a:cubicBezTo>
                                              <a:pt x="3342" y="2547"/>
                                              <a:pt x="3335" y="2615"/>
                                              <a:pt x="3370" y="2661"/>
                                            </a:cubicBezTo>
                                            <a:cubicBezTo>
                                              <a:pt x="3370" y="2621"/>
                                              <a:pt x="3383" y="2574"/>
                                              <a:pt x="3418" y="2534"/>
                                            </a:cubicBezTo>
                                            <a:cubicBezTo>
                                              <a:pt x="3425" y="2527"/>
                                              <a:pt x="3432" y="2521"/>
                                              <a:pt x="3438" y="2514"/>
                                            </a:cubicBezTo>
                                            <a:cubicBezTo>
                                              <a:pt x="3459" y="2487"/>
                                              <a:pt x="3494" y="2474"/>
                                              <a:pt x="3521" y="2467"/>
                                            </a:cubicBezTo>
                                            <a:close/>
                                            <a:moveTo>
                                              <a:pt x="2640" y="8440"/>
                                            </a:moveTo>
                                            <a:cubicBezTo>
                                              <a:pt x="2668" y="8340"/>
                                              <a:pt x="2619" y="8239"/>
                                              <a:pt x="2530" y="8179"/>
                                            </a:cubicBezTo>
                                            <a:cubicBezTo>
                                              <a:pt x="2564" y="8246"/>
                                              <a:pt x="2571" y="8326"/>
                                              <a:pt x="2550" y="8413"/>
                                            </a:cubicBezTo>
                                            <a:cubicBezTo>
                                              <a:pt x="2530" y="8507"/>
                                              <a:pt x="2468" y="8588"/>
                                              <a:pt x="2399" y="8628"/>
                                            </a:cubicBezTo>
                                            <a:cubicBezTo>
                                              <a:pt x="2516" y="8621"/>
                                              <a:pt x="2619" y="8547"/>
                                              <a:pt x="2640" y="8440"/>
                                            </a:cubicBezTo>
                                            <a:close/>
                                            <a:moveTo>
                                              <a:pt x="2454" y="5665"/>
                                            </a:moveTo>
                                            <a:cubicBezTo>
                                              <a:pt x="2468" y="5658"/>
                                              <a:pt x="2482" y="5651"/>
                                              <a:pt x="2495" y="5645"/>
                                            </a:cubicBezTo>
                                            <a:cubicBezTo>
                                              <a:pt x="2489" y="5645"/>
                                              <a:pt x="2475" y="5651"/>
                                              <a:pt x="2468" y="5651"/>
                                            </a:cubicBezTo>
                                            <a:cubicBezTo>
                                              <a:pt x="2351" y="5692"/>
                                              <a:pt x="2179" y="5779"/>
                                              <a:pt x="2151" y="5879"/>
                                            </a:cubicBezTo>
                                            <a:cubicBezTo>
                                              <a:pt x="2241" y="5899"/>
                                              <a:pt x="2378" y="5832"/>
                                              <a:pt x="2468" y="5759"/>
                                            </a:cubicBezTo>
                                            <a:cubicBezTo>
                                              <a:pt x="2509" y="5732"/>
                                              <a:pt x="2537" y="5698"/>
                                              <a:pt x="2557" y="5672"/>
                                            </a:cubicBezTo>
                                            <a:cubicBezTo>
                                              <a:pt x="2530" y="5698"/>
                                              <a:pt x="2495" y="5725"/>
                                              <a:pt x="2454" y="5745"/>
                                            </a:cubicBezTo>
                                            <a:cubicBezTo>
                                              <a:pt x="2406" y="5772"/>
                                              <a:pt x="2351" y="5792"/>
                                              <a:pt x="2310" y="5779"/>
                                            </a:cubicBezTo>
                                            <a:cubicBezTo>
                                              <a:pt x="2323" y="5739"/>
                                              <a:pt x="2385" y="5698"/>
                                              <a:pt x="2454" y="5665"/>
                                            </a:cubicBezTo>
                                            <a:close/>
                                            <a:moveTo>
                                              <a:pt x="2626" y="14380"/>
                                            </a:moveTo>
                                            <a:cubicBezTo>
                                              <a:pt x="2736" y="14373"/>
                                              <a:pt x="2840" y="14299"/>
                                              <a:pt x="2867" y="14192"/>
                                            </a:cubicBezTo>
                                            <a:cubicBezTo>
                                              <a:pt x="2895" y="14092"/>
                                              <a:pt x="2846" y="13991"/>
                                              <a:pt x="2757" y="13931"/>
                                            </a:cubicBezTo>
                                            <a:cubicBezTo>
                                              <a:pt x="2791" y="13998"/>
                                              <a:pt x="2798" y="14078"/>
                                              <a:pt x="2778" y="14165"/>
                                            </a:cubicBezTo>
                                            <a:cubicBezTo>
                                              <a:pt x="2757" y="14259"/>
                                              <a:pt x="2702" y="14340"/>
                                              <a:pt x="2626" y="14380"/>
                                            </a:cubicBezTo>
                                            <a:close/>
                                            <a:moveTo>
                                              <a:pt x="3528" y="2936"/>
                                            </a:moveTo>
                                            <a:cubicBezTo>
                                              <a:pt x="3521" y="2936"/>
                                              <a:pt x="3521" y="2930"/>
                                              <a:pt x="3514" y="2930"/>
                                            </a:cubicBezTo>
                                            <a:cubicBezTo>
                                              <a:pt x="3521" y="2936"/>
                                              <a:pt x="3521" y="2950"/>
                                              <a:pt x="3528" y="2956"/>
                                            </a:cubicBezTo>
                                            <a:cubicBezTo>
                                              <a:pt x="3528" y="2963"/>
                                              <a:pt x="3535" y="2963"/>
                                              <a:pt x="3535" y="2970"/>
                                            </a:cubicBezTo>
                                            <a:cubicBezTo>
                                              <a:pt x="3549" y="2983"/>
                                              <a:pt x="3569" y="2997"/>
                                              <a:pt x="3583" y="3010"/>
                                            </a:cubicBezTo>
                                            <a:cubicBezTo>
                                              <a:pt x="3604" y="3017"/>
                                              <a:pt x="3631" y="3023"/>
                                              <a:pt x="3659" y="3017"/>
                                            </a:cubicBezTo>
                                            <a:cubicBezTo>
                                              <a:pt x="3672" y="3017"/>
                                              <a:pt x="3686" y="3010"/>
                                              <a:pt x="3700" y="3003"/>
                                            </a:cubicBezTo>
                                            <a:cubicBezTo>
                                              <a:pt x="3741" y="2977"/>
                                              <a:pt x="3762" y="2936"/>
                                              <a:pt x="3762" y="2889"/>
                                            </a:cubicBezTo>
                                            <a:cubicBezTo>
                                              <a:pt x="3748" y="2909"/>
                                              <a:pt x="3728" y="2930"/>
                                              <a:pt x="3700" y="2943"/>
                                            </a:cubicBezTo>
                                            <a:cubicBezTo>
                                              <a:pt x="3686" y="2950"/>
                                              <a:pt x="3666" y="2956"/>
                                              <a:pt x="3645" y="2963"/>
                                            </a:cubicBezTo>
                                            <a:cubicBezTo>
                                              <a:pt x="3624" y="2970"/>
                                              <a:pt x="3604" y="2970"/>
                                              <a:pt x="3583" y="2963"/>
                                            </a:cubicBezTo>
                                            <a:cubicBezTo>
                                              <a:pt x="3562" y="2963"/>
                                              <a:pt x="3549" y="2956"/>
                                              <a:pt x="3535" y="2950"/>
                                            </a:cubicBezTo>
                                            <a:cubicBezTo>
                                              <a:pt x="3535" y="2936"/>
                                              <a:pt x="3535" y="2936"/>
                                              <a:pt x="3528" y="2936"/>
                                            </a:cubicBezTo>
                                            <a:close/>
                                            <a:moveTo>
                                              <a:pt x="3390" y="7978"/>
                                            </a:moveTo>
                                            <a:lnTo>
                                              <a:pt x="3390" y="7978"/>
                                            </a:lnTo>
                                            <a:cubicBezTo>
                                              <a:pt x="3397" y="7971"/>
                                              <a:pt x="3397" y="7971"/>
                                              <a:pt x="3404" y="7964"/>
                                            </a:cubicBezTo>
                                            <a:cubicBezTo>
                                              <a:pt x="3411" y="7958"/>
                                              <a:pt x="3418" y="7958"/>
                                              <a:pt x="3418" y="7958"/>
                                            </a:cubicBezTo>
                                            <a:cubicBezTo>
                                              <a:pt x="3418" y="7958"/>
                                              <a:pt x="3418" y="7951"/>
                                              <a:pt x="3411" y="7951"/>
                                            </a:cubicBezTo>
                                            <a:cubicBezTo>
                                              <a:pt x="3411" y="7951"/>
                                              <a:pt x="3411" y="7951"/>
                                              <a:pt x="3411" y="7951"/>
                                            </a:cubicBezTo>
                                            <a:cubicBezTo>
                                              <a:pt x="3404" y="7958"/>
                                              <a:pt x="3397" y="7964"/>
                                              <a:pt x="3390" y="7978"/>
                                            </a:cubicBezTo>
                                            <a:lnTo>
                                              <a:pt x="3390" y="7978"/>
                                            </a:lnTo>
                                            <a:cubicBezTo>
                                              <a:pt x="3383" y="7964"/>
                                              <a:pt x="3376" y="7958"/>
                                              <a:pt x="3363" y="7951"/>
                                            </a:cubicBezTo>
                                            <a:cubicBezTo>
                                              <a:pt x="3363" y="7951"/>
                                              <a:pt x="3363" y="7951"/>
                                              <a:pt x="3363" y="7951"/>
                                            </a:cubicBezTo>
                                            <a:cubicBezTo>
                                              <a:pt x="3363" y="7951"/>
                                              <a:pt x="3363" y="7958"/>
                                              <a:pt x="3356" y="7958"/>
                                            </a:cubicBezTo>
                                            <a:cubicBezTo>
                                              <a:pt x="3363" y="7958"/>
                                              <a:pt x="3370" y="7964"/>
                                              <a:pt x="3370" y="7964"/>
                                            </a:cubicBezTo>
                                            <a:cubicBezTo>
                                              <a:pt x="3383" y="7971"/>
                                              <a:pt x="3390" y="7978"/>
                                              <a:pt x="3390" y="7978"/>
                                            </a:cubicBezTo>
                                            <a:close/>
                                            <a:moveTo>
                                              <a:pt x="2853" y="7750"/>
                                            </a:moveTo>
                                            <a:cubicBezTo>
                                              <a:pt x="2826" y="7844"/>
                                              <a:pt x="2908" y="7951"/>
                                              <a:pt x="3046" y="7998"/>
                                            </a:cubicBezTo>
                                            <a:cubicBezTo>
                                              <a:pt x="3067" y="8004"/>
                                              <a:pt x="3087" y="8011"/>
                                              <a:pt x="3108" y="8011"/>
                                            </a:cubicBezTo>
                                            <a:cubicBezTo>
                                              <a:pt x="3094" y="8025"/>
                                              <a:pt x="3081" y="8038"/>
                                              <a:pt x="3067" y="8058"/>
                                            </a:cubicBezTo>
                                            <a:cubicBezTo>
                                              <a:pt x="2984" y="8172"/>
                                              <a:pt x="2977" y="8306"/>
                                              <a:pt x="3060" y="8366"/>
                                            </a:cubicBezTo>
                                            <a:cubicBezTo>
                                              <a:pt x="3142" y="8427"/>
                                              <a:pt x="3273" y="8380"/>
                                              <a:pt x="3356" y="8266"/>
                                            </a:cubicBezTo>
                                            <a:cubicBezTo>
                                              <a:pt x="3370" y="8253"/>
                                              <a:pt x="3376" y="8232"/>
                                              <a:pt x="3390" y="8212"/>
                                            </a:cubicBezTo>
                                            <a:lnTo>
                                              <a:pt x="3390" y="8212"/>
                                            </a:lnTo>
                                            <a:cubicBezTo>
                                              <a:pt x="3397" y="8232"/>
                                              <a:pt x="3411" y="8246"/>
                                              <a:pt x="3425" y="8266"/>
                                            </a:cubicBezTo>
                                            <a:cubicBezTo>
                                              <a:pt x="3507" y="8380"/>
                                              <a:pt x="3645" y="8427"/>
                                              <a:pt x="3721" y="8366"/>
                                            </a:cubicBezTo>
                                            <a:cubicBezTo>
                                              <a:pt x="3803" y="8306"/>
                                              <a:pt x="3796" y="8172"/>
                                              <a:pt x="3714" y="8058"/>
                                            </a:cubicBezTo>
                                            <a:cubicBezTo>
                                              <a:pt x="3700" y="8045"/>
                                              <a:pt x="3686" y="8025"/>
                                              <a:pt x="3672" y="8011"/>
                                            </a:cubicBezTo>
                                            <a:cubicBezTo>
                                              <a:pt x="3693" y="8011"/>
                                              <a:pt x="3714" y="8004"/>
                                              <a:pt x="3734" y="7998"/>
                                            </a:cubicBezTo>
                                            <a:cubicBezTo>
                                              <a:pt x="3872" y="7958"/>
                                              <a:pt x="3955" y="7844"/>
                                              <a:pt x="3927" y="7750"/>
                                            </a:cubicBezTo>
                                            <a:cubicBezTo>
                                              <a:pt x="3900" y="7656"/>
                                              <a:pt x="3762" y="7616"/>
                                              <a:pt x="3624" y="7663"/>
                                            </a:cubicBezTo>
                                            <a:cubicBezTo>
                                              <a:pt x="3604" y="7669"/>
                                              <a:pt x="3583" y="7676"/>
                                              <a:pt x="3569" y="7683"/>
                                            </a:cubicBezTo>
                                            <a:cubicBezTo>
                                              <a:pt x="3569" y="7663"/>
                                              <a:pt x="3576" y="7642"/>
                                              <a:pt x="3576" y="7622"/>
                                            </a:cubicBezTo>
                                            <a:cubicBezTo>
                                              <a:pt x="3576" y="7482"/>
                                              <a:pt x="3494" y="7368"/>
                                              <a:pt x="3397" y="7368"/>
                                            </a:cubicBezTo>
                                            <a:lnTo>
                                              <a:pt x="3397" y="7368"/>
                                            </a:lnTo>
                                            <a:cubicBezTo>
                                              <a:pt x="3301" y="7368"/>
                                              <a:pt x="3218" y="7482"/>
                                              <a:pt x="3218" y="7622"/>
                                            </a:cubicBezTo>
                                            <a:cubicBezTo>
                                              <a:pt x="3218" y="7642"/>
                                              <a:pt x="3218" y="7663"/>
                                              <a:pt x="3225" y="7683"/>
                                            </a:cubicBezTo>
                                            <a:cubicBezTo>
                                              <a:pt x="3204" y="7676"/>
                                              <a:pt x="3191" y="7663"/>
                                              <a:pt x="3170" y="7663"/>
                                            </a:cubicBezTo>
                                            <a:cubicBezTo>
                                              <a:pt x="3025" y="7616"/>
                                              <a:pt x="2888" y="7656"/>
                                              <a:pt x="2853" y="7750"/>
                                            </a:cubicBezTo>
                                            <a:close/>
                                            <a:moveTo>
                                              <a:pt x="3266" y="7803"/>
                                            </a:moveTo>
                                            <a:cubicBezTo>
                                              <a:pt x="3280" y="7810"/>
                                              <a:pt x="3287" y="7810"/>
                                              <a:pt x="3301" y="7817"/>
                                            </a:cubicBezTo>
                                            <a:cubicBezTo>
                                              <a:pt x="3301" y="7803"/>
                                              <a:pt x="3301" y="7797"/>
                                              <a:pt x="3301" y="7783"/>
                                            </a:cubicBezTo>
                                            <a:cubicBezTo>
                                              <a:pt x="3301" y="7709"/>
                                              <a:pt x="3342" y="7642"/>
                                              <a:pt x="3397" y="7642"/>
                                            </a:cubicBezTo>
                                            <a:lnTo>
                                              <a:pt x="3397" y="7642"/>
                                            </a:lnTo>
                                            <a:cubicBezTo>
                                              <a:pt x="3452" y="7642"/>
                                              <a:pt x="3494" y="7703"/>
                                              <a:pt x="3494" y="7783"/>
                                            </a:cubicBezTo>
                                            <a:cubicBezTo>
                                              <a:pt x="3494" y="7797"/>
                                              <a:pt x="3494" y="7803"/>
                                              <a:pt x="3494" y="7817"/>
                                            </a:cubicBezTo>
                                            <a:cubicBezTo>
                                              <a:pt x="3500" y="7810"/>
                                              <a:pt x="3514" y="7810"/>
                                              <a:pt x="3528" y="7803"/>
                                            </a:cubicBezTo>
                                            <a:cubicBezTo>
                                              <a:pt x="3604" y="7777"/>
                                              <a:pt x="3679" y="7803"/>
                                              <a:pt x="3693" y="7850"/>
                                            </a:cubicBezTo>
                                            <a:cubicBezTo>
                                              <a:pt x="3707" y="7904"/>
                                              <a:pt x="3666" y="7964"/>
                                              <a:pt x="3590" y="7984"/>
                                            </a:cubicBezTo>
                                            <a:cubicBezTo>
                                              <a:pt x="3576" y="7991"/>
                                              <a:pt x="3569" y="7991"/>
                                              <a:pt x="3555" y="7991"/>
                                            </a:cubicBezTo>
                                            <a:cubicBezTo>
                                              <a:pt x="3562" y="7998"/>
                                              <a:pt x="3569" y="8004"/>
                                              <a:pt x="3576" y="8018"/>
                                            </a:cubicBezTo>
                                            <a:cubicBezTo>
                                              <a:pt x="3624" y="8078"/>
                                              <a:pt x="3624" y="8159"/>
                                              <a:pt x="3583" y="8185"/>
                                            </a:cubicBezTo>
                                            <a:cubicBezTo>
                                              <a:pt x="3542" y="8219"/>
                                              <a:pt x="3466" y="8192"/>
                                              <a:pt x="3418" y="8132"/>
                                            </a:cubicBezTo>
                                            <a:cubicBezTo>
                                              <a:pt x="3411" y="8125"/>
                                              <a:pt x="3404" y="8112"/>
                                              <a:pt x="3397" y="8105"/>
                                            </a:cubicBezTo>
                                            <a:lnTo>
                                              <a:pt x="3397" y="8105"/>
                                            </a:lnTo>
                                            <a:cubicBezTo>
                                              <a:pt x="3390" y="8112"/>
                                              <a:pt x="3383" y="8125"/>
                                              <a:pt x="3376" y="8132"/>
                                            </a:cubicBezTo>
                                            <a:cubicBezTo>
                                              <a:pt x="3328" y="8192"/>
                                              <a:pt x="3259" y="8219"/>
                                              <a:pt x="3211" y="8185"/>
                                            </a:cubicBezTo>
                                            <a:cubicBezTo>
                                              <a:pt x="3170" y="8152"/>
                                              <a:pt x="3170" y="8078"/>
                                              <a:pt x="3218" y="8018"/>
                                            </a:cubicBezTo>
                                            <a:cubicBezTo>
                                              <a:pt x="3225" y="8011"/>
                                              <a:pt x="3232" y="7998"/>
                                              <a:pt x="3239" y="7991"/>
                                            </a:cubicBezTo>
                                            <a:cubicBezTo>
                                              <a:pt x="3225" y="7991"/>
                                              <a:pt x="3218" y="7984"/>
                                              <a:pt x="3204" y="7984"/>
                                            </a:cubicBezTo>
                                            <a:cubicBezTo>
                                              <a:pt x="3129" y="7958"/>
                                              <a:pt x="3081" y="7897"/>
                                              <a:pt x="3101" y="7850"/>
                                            </a:cubicBezTo>
                                            <a:cubicBezTo>
                                              <a:pt x="3115" y="7803"/>
                                              <a:pt x="3191" y="7783"/>
                                              <a:pt x="3266" y="7803"/>
                                            </a:cubicBezTo>
                                            <a:close/>
                                            <a:moveTo>
                                              <a:pt x="2303" y="13388"/>
                                            </a:moveTo>
                                            <a:cubicBezTo>
                                              <a:pt x="2255" y="13401"/>
                                              <a:pt x="2213" y="13421"/>
                                              <a:pt x="2179" y="13455"/>
                                            </a:cubicBezTo>
                                            <a:cubicBezTo>
                                              <a:pt x="2220" y="13455"/>
                                              <a:pt x="2261" y="13455"/>
                                              <a:pt x="2303" y="13468"/>
                                            </a:cubicBezTo>
                                            <a:cubicBezTo>
                                              <a:pt x="2365" y="13482"/>
                                              <a:pt x="2427" y="13515"/>
                                              <a:pt x="2489" y="13562"/>
                                            </a:cubicBezTo>
                                            <a:cubicBezTo>
                                              <a:pt x="2585" y="13642"/>
                                              <a:pt x="2633" y="13743"/>
                                              <a:pt x="2647" y="13844"/>
                                            </a:cubicBezTo>
                                            <a:cubicBezTo>
                                              <a:pt x="2729" y="13716"/>
                                              <a:pt x="2702" y="13549"/>
                                              <a:pt x="2592" y="13448"/>
                                            </a:cubicBezTo>
                                            <a:cubicBezTo>
                                              <a:pt x="2502" y="13381"/>
                                              <a:pt x="2399" y="13368"/>
                                              <a:pt x="2303" y="13388"/>
                                            </a:cubicBezTo>
                                            <a:close/>
                                            <a:moveTo>
                                              <a:pt x="5958" y="18496"/>
                                            </a:moveTo>
                                            <a:cubicBezTo>
                                              <a:pt x="5903" y="18476"/>
                                              <a:pt x="5841" y="18476"/>
                                              <a:pt x="5786" y="18489"/>
                                            </a:cubicBezTo>
                                            <a:cubicBezTo>
                                              <a:pt x="5744" y="18503"/>
                                              <a:pt x="5703" y="18530"/>
                                              <a:pt x="5676" y="18563"/>
                                            </a:cubicBezTo>
                                            <a:cubicBezTo>
                                              <a:pt x="5600" y="18650"/>
                                              <a:pt x="5600" y="18771"/>
                                              <a:pt x="5662" y="18865"/>
                                            </a:cubicBezTo>
                                            <a:cubicBezTo>
                                              <a:pt x="5655" y="18784"/>
                                              <a:pt x="5682" y="18691"/>
                                              <a:pt x="5751" y="18617"/>
                                            </a:cubicBezTo>
                                            <a:cubicBezTo>
                                              <a:pt x="5765" y="18603"/>
                                              <a:pt x="5772" y="18590"/>
                                              <a:pt x="5786" y="18577"/>
                                            </a:cubicBezTo>
                                            <a:cubicBezTo>
                                              <a:pt x="5841" y="18536"/>
                                              <a:pt x="5903" y="18509"/>
                                              <a:pt x="5958" y="18496"/>
                                            </a:cubicBezTo>
                                            <a:close/>
                                            <a:moveTo>
                                              <a:pt x="6089" y="18744"/>
                                            </a:moveTo>
                                            <a:lnTo>
                                              <a:pt x="6089" y="18744"/>
                                            </a:lnTo>
                                            <a:cubicBezTo>
                                              <a:pt x="6047" y="18744"/>
                                              <a:pt x="6006" y="18764"/>
                                              <a:pt x="5985" y="18804"/>
                                            </a:cubicBezTo>
                                            <a:cubicBezTo>
                                              <a:pt x="5978" y="18818"/>
                                              <a:pt x="5972" y="18838"/>
                                              <a:pt x="5972" y="18858"/>
                                            </a:cubicBezTo>
                                            <a:cubicBezTo>
                                              <a:pt x="5972" y="18878"/>
                                              <a:pt x="5978" y="18892"/>
                                              <a:pt x="5985" y="18912"/>
                                            </a:cubicBezTo>
                                            <a:cubicBezTo>
                                              <a:pt x="6006" y="18945"/>
                                              <a:pt x="6040" y="18972"/>
                                              <a:pt x="6082" y="18972"/>
                                            </a:cubicBezTo>
                                            <a:lnTo>
                                              <a:pt x="6082" y="18972"/>
                                            </a:lnTo>
                                            <a:cubicBezTo>
                                              <a:pt x="6144" y="18972"/>
                                              <a:pt x="6192" y="18925"/>
                                              <a:pt x="6192" y="18865"/>
                                            </a:cubicBezTo>
                                            <a:cubicBezTo>
                                              <a:pt x="6199" y="18798"/>
                                              <a:pt x="6150" y="18744"/>
                                              <a:pt x="6089" y="18744"/>
                                            </a:cubicBezTo>
                                            <a:close/>
                                            <a:moveTo>
                                              <a:pt x="5965" y="3003"/>
                                            </a:moveTo>
                                            <a:cubicBezTo>
                                              <a:pt x="6047" y="3017"/>
                                              <a:pt x="6178" y="2977"/>
                                              <a:pt x="6295" y="2930"/>
                                            </a:cubicBezTo>
                                            <a:cubicBezTo>
                                              <a:pt x="6274" y="2950"/>
                                              <a:pt x="6254" y="2970"/>
                                              <a:pt x="6247" y="2990"/>
                                            </a:cubicBezTo>
                                            <a:cubicBezTo>
                                              <a:pt x="6268" y="2990"/>
                                              <a:pt x="6295" y="2977"/>
                                              <a:pt x="6329" y="2963"/>
                                            </a:cubicBezTo>
                                            <a:cubicBezTo>
                                              <a:pt x="6247" y="3057"/>
                                              <a:pt x="6164" y="3171"/>
                                              <a:pt x="6157" y="3251"/>
                                            </a:cubicBezTo>
                                            <a:cubicBezTo>
                                              <a:pt x="6240" y="3218"/>
                                              <a:pt x="6350" y="3097"/>
                                              <a:pt x="6419" y="2990"/>
                                            </a:cubicBezTo>
                                            <a:cubicBezTo>
                                              <a:pt x="6405" y="3037"/>
                                              <a:pt x="6398" y="3077"/>
                                              <a:pt x="6405" y="3111"/>
                                            </a:cubicBezTo>
                                            <a:cubicBezTo>
                                              <a:pt x="6433" y="3091"/>
                                              <a:pt x="6453" y="3050"/>
                                              <a:pt x="6467" y="3003"/>
                                            </a:cubicBezTo>
                                            <a:cubicBezTo>
                                              <a:pt x="6453" y="3131"/>
                                              <a:pt x="6460" y="3298"/>
                                              <a:pt x="6508" y="3372"/>
                                            </a:cubicBezTo>
                                            <a:cubicBezTo>
                                              <a:pt x="6550" y="3305"/>
                                              <a:pt x="6557" y="3164"/>
                                              <a:pt x="6550" y="3037"/>
                                            </a:cubicBezTo>
                                            <a:cubicBezTo>
                                              <a:pt x="6563" y="3070"/>
                                              <a:pt x="6577" y="3097"/>
                                              <a:pt x="6598" y="3111"/>
                                            </a:cubicBezTo>
                                            <a:cubicBezTo>
                                              <a:pt x="6605" y="3091"/>
                                              <a:pt x="6605" y="3064"/>
                                              <a:pt x="6598" y="3030"/>
                                            </a:cubicBezTo>
                                            <a:cubicBezTo>
                                              <a:pt x="6660" y="3137"/>
                                              <a:pt x="6742" y="3245"/>
                                              <a:pt x="6811" y="3285"/>
                                            </a:cubicBezTo>
                                            <a:cubicBezTo>
                                              <a:pt x="6811" y="3191"/>
                                              <a:pt x="6715" y="3050"/>
                                              <a:pt x="6632" y="2943"/>
                                            </a:cubicBezTo>
                                            <a:cubicBezTo>
                                              <a:pt x="6674" y="2977"/>
                                              <a:pt x="6722" y="2997"/>
                                              <a:pt x="6756" y="3003"/>
                                            </a:cubicBezTo>
                                            <a:cubicBezTo>
                                              <a:pt x="6742" y="2970"/>
                                              <a:pt x="6708" y="2936"/>
                                              <a:pt x="6667" y="2909"/>
                                            </a:cubicBezTo>
                                            <a:cubicBezTo>
                                              <a:pt x="6791" y="2963"/>
                                              <a:pt x="6956" y="3003"/>
                                              <a:pt x="7045" y="2983"/>
                                            </a:cubicBezTo>
                                            <a:cubicBezTo>
                                              <a:pt x="6990" y="2923"/>
                                              <a:pt x="6866" y="2876"/>
                                              <a:pt x="6749" y="2849"/>
                                            </a:cubicBezTo>
                                            <a:cubicBezTo>
                                              <a:pt x="6777" y="2849"/>
                                              <a:pt x="6811" y="2836"/>
                                              <a:pt x="6825" y="2822"/>
                                            </a:cubicBezTo>
                                            <a:cubicBezTo>
                                              <a:pt x="6811" y="2809"/>
                                              <a:pt x="6749" y="2809"/>
                                              <a:pt x="6722" y="2802"/>
                                            </a:cubicBezTo>
                                            <a:cubicBezTo>
                                              <a:pt x="6825" y="2775"/>
                                              <a:pt x="6976" y="2735"/>
                                              <a:pt x="7059" y="2668"/>
                                            </a:cubicBezTo>
                                            <a:cubicBezTo>
                                              <a:pt x="6963" y="2661"/>
                                              <a:pt x="6798" y="2695"/>
                                              <a:pt x="6687" y="2728"/>
                                            </a:cubicBezTo>
                                            <a:cubicBezTo>
                                              <a:pt x="6736" y="2695"/>
                                              <a:pt x="6742" y="2675"/>
                                              <a:pt x="6756" y="2641"/>
                                            </a:cubicBezTo>
                                            <a:cubicBezTo>
                                              <a:pt x="6722" y="2641"/>
                                              <a:pt x="6681" y="2661"/>
                                              <a:pt x="6632" y="2695"/>
                                            </a:cubicBezTo>
                                            <a:cubicBezTo>
                                              <a:pt x="6722" y="2594"/>
                                              <a:pt x="6818" y="2460"/>
                                              <a:pt x="6825" y="2366"/>
                                            </a:cubicBezTo>
                                            <a:cubicBezTo>
                                              <a:pt x="6742" y="2400"/>
                                              <a:pt x="6646" y="2527"/>
                                              <a:pt x="6577" y="2635"/>
                                            </a:cubicBezTo>
                                            <a:cubicBezTo>
                                              <a:pt x="6591" y="2594"/>
                                              <a:pt x="6598" y="2547"/>
                                              <a:pt x="6584" y="2521"/>
                                            </a:cubicBezTo>
                                            <a:cubicBezTo>
                                              <a:pt x="6563" y="2534"/>
                                              <a:pt x="6550" y="2568"/>
                                              <a:pt x="6536" y="2601"/>
                                            </a:cubicBezTo>
                                            <a:cubicBezTo>
                                              <a:pt x="6543" y="2474"/>
                                              <a:pt x="6536" y="2326"/>
                                              <a:pt x="6495" y="2259"/>
                                            </a:cubicBezTo>
                                            <a:cubicBezTo>
                                              <a:pt x="6453" y="2326"/>
                                              <a:pt x="6446" y="2474"/>
                                              <a:pt x="6453" y="2601"/>
                                            </a:cubicBezTo>
                                            <a:cubicBezTo>
                                              <a:pt x="6440" y="2568"/>
                                              <a:pt x="6419" y="2534"/>
                                              <a:pt x="6405" y="2521"/>
                                            </a:cubicBezTo>
                                            <a:cubicBezTo>
                                              <a:pt x="6398" y="2547"/>
                                              <a:pt x="6405" y="2581"/>
                                              <a:pt x="6412" y="2621"/>
                                            </a:cubicBezTo>
                                            <a:cubicBezTo>
                                              <a:pt x="6343" y="2514"/>
                                              <a:pt x="6254" y="2393"/>
                                              <a:pt x="6171" y="2360"/>
                                            </a:cubicBezTo>
                                            <a:cubicBezTo>
                                              <a:pt x="6178" y="2440"/>
                                              <a:pt x="6254" y="2561"/>
                                              <a:pt x="6329" y="2655"/>
                                            </a:cubicBezTo>
                                            <a:cubicBezTo>
                                              <a:pt x="6302" y="2635"/>
                                              <a:pt x="6274" y="2621"/>
                                              <a:pt x="6247" y="2621"/>
                                            </a:cubicBezTo>
                                            <a:cubicBezTo>
                                              <a:pt x="6254" y="2648"/>
                                              <a:pt x="6281" y="2682"/>
                                              <a:pt x="6316" y="2708"/>
                                            </a:cubicBezTo>
                                            <a:cubicBezTo>
                                              <a:pt x="6199" y="2655"/>
                                              <a:pt x="6047" y="2601"/>
                                              <a:pt x="5958" y="2621"/>
                                            </a:cubicBezTo>
                                            <a:cubicBezTo>
                                              <a:pt x="6013" y="2695"/>
                                              <a:pt x="6178" y="2755"/>
                                              <a:pt x="6316" y="2789"/>
                                            </a:cubicBezTo>
                                            <a:cubicBezTo>
                                              <a:pt x="6261" y="2789"/>
                                              <a:pt x="6206" y="2796"/>
                                              <a:pt x="6178" y="2816"/>
                                            </a:cubicBezTo>
                                            <a:cubicBezTo>
                                              <a:pt x="6206" y="2836"/>
                                              <a:pt x="6254" y="2842"/>
                                              <a:pt x="6309" y="2842"/>
                                            </a:cubicBezTo>
                                            <a:cubicBezTo>
                                              <a:pt x="6185" y="2869"/>
                                              <a:pt x="6027" y="2930"/>
                                              <a:pt x="5965" y="3003"/>
                                            </a:cubicBezTo>
                                            <a:close/>
                                            <a:moveTo>
                                              <a:pt x="6502" y="2675"/>
                                            </a:moveTo>
                                            <a:cubicBezTo>
                                              <a:pt x="6577" y="2675"/>
                                              <a:pt x="6646" y="2735"/>
                                              <a:pt x="6646" y="2816"/>
                                            </a:cubicBezTo>
                                            <a:cubicBezTo>
                                              <a:pt x="6646" y="2889"/>
                                              <a:pt x="6584" y="2956"/>
                                              <a:pt x="6502" y="2956"/>
                                            </a:cubicBezTo>
                                            <a:cubicBezTo>
                                              <a:pt x="6426" y="2956"/>
                                              <a:pt x="6357" y="2896"/>
                                              <a:pt x="6357" y="2816"/>
                                            </a:cubicBezTo>
                                            <a:cubicBezTo>
                                              <a:pt x="6357" y="2735"/>
                                              <a:pt x="6426" y="2675"/>
                                              <a:pt x="6502" y="2675"/>
                                            </a:cubicBezTo>
                                            <a:close/>
                                            <a:moveTo>
                                              <a:pt x="5882" y="19166"/>
                                            </a:moveTo>
                                            <a:cubicBezTo>
                                              <a:pt x="5910" y="19187"/>
                                              <a:pt x="5937" y="19193"/>
                                              <a:pt x="5972" y="19200"/>
                                            </a:cubicBezTo>
                                            <a:cubicBezTo>
                                              <a:pt x="5978" y="19200"/>
                                              <a:pt x="5978" y="19200"/>
                                              <a:pt x="5985" y="19200"/>
                                            </a:cubicBezTo>
                                            <a:cubicBezTo>
                                              <a:pt x="6020" y="19207"/>
                                              <a:pt x="6054" y="19200"/>
                                              <a:pt x="6089" y="19193"/>
                                            </a:cubicBezTo>
                                            <a:cubicBezTo>
                                              <a:pt x="6123" y="19180"/>
                                              <a:pt x="6157" y="19166"/>
                                              <a:pt x="6192" y="19140"/>
                                            </a:cubicBezTo>
                                            <a:cubicBezTo>
                                              <a:pt x="6157" y="19146"/>
                                              <a:pt x="6123" y="19146"/>
                                              <a:pt x="6089" y="19146"/>
                                            </a:cubicBezTo>
                                            <a:cubicBezTo>
                                              <a:pt x="6054" y="19140"/>
                                              <a:pt x="6020" y="19133"/>
                                              <a:pt x="5985" y="19120"/>
                                            </a:cubicBezTo>
                                            <a:cubicBezTo>
                                              <a:pt x="5978" y="19120"/>
                                              <a:pt x="5978" y="19113"/>
                                              <a:pt x="5972" y="19113"/>
                                            </a:cubicBezTo>
                                            <a:cubicBezTo>
                                              <a:pt x="5958" y="19106"/>
                                              <a:pt x="5937" y="19099"/>
                                              <a:pt x="5923" y="19086"/>
                                            </a:cubicBezTo>
                                            <a:cubicBezTo>
                                              <a:pt x="5861" y="19046"/>
                                              <a:pt x="5813" y="18999"/>
                                              <a:pt x="5786" y="18939"/>
                                            </a:cubicBezTo>
                                            <a:cubicBezTo>
                                              <a:pt x="5779" y="18925"/>
                                              <a:pt x="5772" y="18912"/>
                                              <a:pt x="5772" y="18905"/>
                                            </a:cubicBezTo>
                                            <a:cubicBezTo>
                                              <a:pt x="5758" y="18959"/>
                                              <a:pt x="5765" y="19012"/>
                                              <a:pt x="5786" y="19059"/>
                                            </a:cubicBezTo>
                                            <a:cubicBezTo>
                                              <a:pt x="5813" y="19099"/>
                                              <a:pt x="5841" y="19140"/>
                                              <a:pt x="5882" y="19166"/>
                                            </a:cubicBezTo>
                                            <a:close/>
                                            <a:moveTo>
                                              <a:pt x="6653" y="18670"/>
                                            </a:moveTo>
                                            <a:cubicBezTo>
                                              <a:pt x="6736" y="18543"/>
                                              <a:pt x="6708" y="18375"/>
                                              <a:pt x="6598" y="18275"/>
                                            </a:cubicBezTo>
                                            <a:cubicBezTo>
                                              <a:pt x="6515" y="18208"/>
                                              <a:pt x="6412" y="18188"/>
                                              <a:pt x="6316" y="18215"/>
                                            </a:cubicBezTo>
                                            <a:cubicBezTo>
                                              <a:pt x="6268" y="18228"/>
                                              <a:pt x="6226" y="18248"/>
                                              <a:pt x="6192" y="18282"/>
                                            </a:cubicBezTo>
                                            <a:cubicBezTo>
                                              <a:pt x="6233" y="18282"/>
                                              <a:pt x="6274" y="18282"/>
                                              <a:pt x="6316" y="18295"/>
                                            </a:cubicBezTo>
                                            <a:cubicBezTo>
                                              <a:pt x="6378" y="18308"/>
                                              <a:pt x="6440" y="18342"/>
                                              <a:pt x="6502" y="18389"/>
                                            </a:cubicBezTo>
                                            <a:cubicBezTo>
                                              <a:pt x="6591" y="18469"/>
                                              <a:pt x="6646" y="18570"/>
                                              <a:pt x="6653" y="18670"/>
                                            </a:cubicBezTo>
                                            <a:close/>
                                            <a:moveTo>
                                              <a:pt x="6316" y="18617"/>
                                            </a:moveTo>
                                            <a:cubicBezTo>
                                              <a:pt x="6371" y="18650"/>
                                              <a:pt x="6412" y="18697"/>
                                              <a:pt x="6440" y="18744"/>
                                            </a:cubicBezTo>
                                            <a:cubicBezTo>
                                              <a:pt x="6440" y="18650"/>
                                              <a:pt x="6398" y="18563"/>
                                              <a:pt x="6316" y="18516"/>
                                            </a:cubicBezTo>
                                            <a:cubicBezTo>
                                              <a:pt x="6309" y="18509"/>
                                              <a:pt x="6295" y="18509"/>
                                              <a:pt x="6288" y="18503"/>
                                            </a:cubicBezTo>
                                            <a:cubicBezTo>
                                              <a:pt x="6219" y="18476"/>
                                              <a:pt x="6150" y="18483"/>
                                              <a:pt x="6089" y="18509"/>
                                            </a:cubicBezTo>
                                            <a:cubicBezTo>
                                              <a:pt x="6054" y="18523"/>
                                              <a:pt x="6020" y="18550"/>
                                              <a:pt x="5992" y="18583"/>
                                            </a:cubicBezTo>
                                            <a:cubicBezTo>
                                              <a:pt x="6020" y="18570"/>
                                              <a:pt x="6054" y="18563"/>
                                              <a:pt x="6089" y="18563"/>
                                            </a:cubicBezTo>
                                            <a:cubicBezTo>
                                              <a:pt x="6144" y="18556"/>
                                              <a:pt x="6199" y="18570"/>
                                              <a:pt x="6261" y="18590"/>
                                            </a:cubicBezTo>
                                            <a:cubicBezTo>
                                              <a:pt x="6281" y="18597"/>
                                              <a:pt x="6295" y="18603"/>
                                              <a:pt x="6316" y="18617"/>
                                            </a:cubicBezTo>
                                            <a:close/>
                                            <a:moveTo>
                                              <a:pt x="7947" y="2460"/>
                                            </a:moveTo>
                                            <a:cubicBezTo>
                                              <a:pt x="7954" y="2454"/>
                                              <a:pt x="7961" y="2447"/>
                                              <a:pt x="7961" y="2447"/>
                                            </a:cubicBezTo>
                                            <a:cubicBezTo>
                                              <a:pt x="7968" y="2440"/>
                                              <a:pt x="7975" y="2440"/>
                                              <a:pt x="7981" y="2434"/>
                                            </a:cubicBezTo>
                                            <a:cubicBezTo>
                                              <a:pt x="7981" y="2434"/>
                                              <a:pt x="7981" y="2427"/>
                                              <a:pt x="7975" y="2420"/>
                                            </a:cubicBezTo>
                                            <a:cubicBezTo>
                                              <a:pt x="7975" y="2420"/>
                                              <a:pt x="7975" y="2420"/>
                                              <a:pt x="7975" y="2420"/>
                                            </a:cubicBezTo>
                                            <a:cubicBezTo>
                                              <a:pt x="7961" y="2427"/>
                                              <a:pt x="7954" y="2440"/>
                                              <a:pt x="7940" y="2447"/>
                                            </a:cubicBezTo>
                                            <a:cubicBezTo>
                                              <a:pt x="7933" y="2434"/>
                                              <a:pt x="7920" y="2427"/>
                                              <a:pt x="7906" y="2420"/>
                                            </a:cubicBezTo>
                                            <a:cubicBezTo>
                                              <a:pt x="7906" y="2420"/>
                                              <a:pt x="7906" y="2420"/>
                                              <a:pt x="7906" y="2420"/>
                                            </a:cubicBezTo>
                                            <a:cubicBezTo>
                                              <a:pt x="7906" y="2427"/>
                                              <a:pt x="7906" y="2427"/>
                                              <a:pt x="7899" y="2434"/>
                                            </a:cubicBezTo>
                                            <a:cubicBezTo>
                                              <a:pt x="7906" y="2434"/>
                                              <a:pt x="7913" y="2440"/>
                                              <a:pt x="7920" y="2447"/>
                                            </a:cubicBezTo>
                                            <a:cubicBezTo>
                                              <a:pt x="7933" y="2454"/>
                                              <a:pt x="7940" y="2454"/>
                                              <a:pt x="7947" y="2460"/>
                                            </a:cubicBezTo>
                                            <a:close/>
                                            <a:moveTo>
                                              <a:pt x="5166" y="3835"/>
                                            </a:moveTo>
                                            <a:cubicBezTo>
                                              <a:pt x="5194" y="3855"/>
                                              <a:pt x="5221" y="3861"/>
                                              <a:pt x="5256" y="3868"/>
                                            </a:cubicBezTo>
                                            <a:cubicBezTo>
                                              <a:pt x="5263" y="3868"/>
                                              <a:pt x="5263" y="3868"/>
                                              <a:pt x="5269" y="3868"/>
                                            </a:cubicBezTo>
                                            <a:cubicBezTo>
                                              <a:pt x="5304" y="3875"/>
                                              <a:pt x="5338" y="3868"/>
                                              <a:pt x="5373" y="3861"/>
                                            </a:cubicBezTo>
                                            <a:cubicBezTo>
                                              <a:pt x="5407" y="3848"/>
                                              <a:pt x="5442" y="3835"/>
                                              <a:pt x="5476" y="3808"/>
                                            </a:cubicBezTo>
                                            <a:cubicBezTo>
                                              <a:pt x="5442" y="3815"/>
                                              <a:pt x="5407" y="3815"/>
                                              <a:pt x="5373" y="3815"/>
                                            </a:cubicBezTo>
                                            <a:cubicBezTo>
                                              <a:pt x="5338" y="3808"/>
                                              <a:pt x="5304" y="3801"/>
                                              <a:pt x="5269" y="3788"/>
                                            </a:cubicBezTo>
                                            <a:cubicBezTo>
                                              <a:pt x="5263" y="3788"/>
                                              <a:pt x="5263" y="3781"/>
                                              <a:pt x="5256" y="3781"/>
                                            </a:cubicBezTo>
                                            <a:cubicBezTo>
                                              <a:pt x="5242" y="3774"/>
                                              <a:pt x="5221" y="3768"/>
                                              <a:pt x="5207" y="3754"/>
                                            </a:cubicBezTo>
                                            <a:cubicBezTo>
                                              <a:pt x="5146" y="3714"/>
                                              <a:pt x="5097" y="3667"/>
                                              <a:pt x="5070" y="3607"/>
                                            </a:cubicBezTo>
                                            <a:cubicBezTo>
                                              <a:pt x="5063" y="3593"/>
                                              <a:pt x="5056" y="3580"/>
                                              <a:pt x="5056" y="3573"/>
                                            </a:cubicBezTo>
                                            <a:cubicBezTo>
                                              <a:pt x="5042" y="3627"/>
                                              <a:pt x="5049" y="3680"/>
                                              <a:pt x="5070" y="3727"/>
                                            </a:cubicBezTo>
                                            <a:cubicBezTo>
                                              <a:pt x="5090" y="3774"/>
                                              <a:pt x="5118" y="3815"/>
                                              <a:pt x="5166" y="3835"/>
                                            </a:cubicBezTo>
                                            <a:close/>
                                            <a:moveTo>
                                              <a:pt x="7617" y="489"/>
                                            </a:moveTo>
                                            <a:cubicBezTo>
                                              <a:pt x="7630" y="496"/>
                                              <a:pt x="7651" y="496"/>
                                              <a:pt x="7665" y="503"/>
                                            </a:cubicBezTo>
                                            <a:cubicBezTo>
                                              <a:pt x="7651" y="516"/>
                                              <a:pt x="7644" y="523"/>
                                              <a:pt x="7630" y="536"/>
                                            </a:cubicBezTo>
                                            <a:cubicBezTo>
                                              <a:pt x="7562" y="623"/>
                                              <a:pt x="7562" y="731"/>
                                              <a:pt x="7624" y="778"/>
                                            </a:cubicBezTo>
                                            <a:cubicBezTo>
                                              <a:pt x="7685" y="825"/>
                                              <a:pt x="7789" y="784"/>
                                              <a:pt x="7858" y="697"/>
                                            </a:cubicBezTo>
                                            <a:cubicBezTo>
                                              <a:pt x="7864" y="684"/>
                                              <a:pt x="7878" y="670"/>
                                              <a:pt x="7885" y="657"/>
                                            </a:cubicBezTo>
                                            <a:lnTo>
                                              <a:pt x="7885" y="657"/>
                                            </a:lnTo>
                                            <a:cubicBezTo>
                                              <a:pt x="7892" y="670"/>
                                              <a:pt x="7899" y="684"/>
                                              <a:pt x="7913" y="697"/>
                                            </a:cubicBezTo>
                                            <a:cubicBezTo>
                                              <a:pt x="7981" y="784"/>
                                              <a:pt x="8085" y="818"/>
                                              <a:pt x="8147" y="778"/>
                                            </a:cubicBezTo>
                                            <a:cubicBezTo>
                                              <a:pt x="8209" y="731"/>
                                              <a:pt x="8209" y="623"/>
                                              <a:pt x="8140" y="536"/>
                                            </a:cubicBezTo>
                                            <a:cubicBezTo>
                                              <a:pt x="8133" y="523"/>
                                              <a:pt x="8119" y="509"/>
                                              <a:pt x="8105" y="503"/>
                                            </a:cubicBezTo>
                                            <a:cubicBezTo>
                                              <a:pt x="8119" y="503"/>
                                              <a:pt x="8140" y="496"/>
                                              <a:pt x="8154" y="489"/>
                                            </a:cubicBezTo>
                                            <a:cubicBezTo>
                                              <a:pt x="8257" y="456"/>
                                              <a:pt x="8326" y="369"/>
                                              <a:pt x="8305" y="295"/>
                                            </a:cubicBezTo>
                                            <a:cubicBezTo>
                                              <a:pt x="8284" y="221"/>
                                              <a:pt x="8174" y="194"/>
                                              <a:pt x="8071" y="228"/>
                                            </a:cubicBezTo>
                                            <a:cubicBezTo>
                                              <a:pt x="8057" y="235"/>
                                              <a:pt x="8043" y="241"/>
                                              <a:pt x="8030" y="248"/>
                                            </a:cubicBezTo>
                                            <a:cubicBezTo>
                                              <a:pt x="8030" y="235"/>
                                              <a:pt x="8037" y="215"/>
                                              <a:pt x="8037" y="201"/>
                                            </a:cubicBezTo>
                                            <a:cubicBezTo>
                                              <a:pt x="8037" y="94"/>
                                              <a:pt x="7975" y="0"/>
                                              <a:pt x="7899" y="0"/>
                                            </a:cubicBezTo>
                                            <a:cubicBezTo>
                                              <a:pt x="7823" y="0"/>
                                              <a:pt x="7761" y="87"/>
                                              <a:pt x="7761" y="201"/>
                                            </a:cubicBezTo>
                                            <a:cubicBezTo>
                                              <a:pt x="7761" y="215"/>
                                              <a:pt x="7761" y="235"/>
                                              <a:pt x="7768" y="248"/>
                                            </a:cubicBezTo>
                                            <a:cubicBezTo>
                                              <a:pt x="7754" y="241"/>
                                              <a:pt x="7741" y="235"/>
                                              <a:pt x="7727" y="228"/>
                                            </a:cubicBezTo>
                                            <a:cubicBezTo>
                                              <a:pt x="7624" y="194"/>
                                              <a:pt x="7513" y="228"/>
                                              <a:pt x="7493" y="295"/>
                                            </a:cubicBezTo>
                                            <a:cubicBezTo>
                                              <a:pt x="7472" y="362"/>
                                              <a:pt x="7507" y="456"/>
                                              <a:pt x="7617" y="489"/>
                                            </a:cubicBezTo>
                                            <a:close/>
                                            <a:moveTo>
                                              <a:pt x="7651" y="382"/>
                                            </a:moveTo>
                                            <a:cubicBezTo>
                                              <a:pt x="7665" y="342"/>
                                              <a:pt x="7720" y="328"/>
                                              <a:pt x="7782" y="342"/>
                                            </a:cubicBezTo>
                                            <a:cubicBezTo>
                                              <a:pt x="7789" y="342"/>
                                              <a:pt x="7796" y="349"/>
                                              <a:pt x="7809" y="349"/>
                                            </a:cubicBezTo>
                                            <a:cubicBezTo>
                                              <a:pt x="7809" y="342"/>
                                              <a:pt x="7809" y="335"/>
                                              <a:pt x="7809" y="322"/>
                                            </a:cubicBezTo>
                                            <a:cubicBezTo>
                                              <a:pt x="7809" y="261"/>
                                              <a:pt x="7844" y="215"/>
                                              <a:pt x="7885" y="215"/>
                                            </a:cubicBezTo>
                                            <a:cubicBezTo>
                                              <a:pt x="7926" y="215"/>
                                              <a:pt x="7961" y="261"/>
                                              <a:pt x="7961" y="322"/>
                                            </a:cubicBezTo>
                                            <a:cubicBezTo>
                                              <a:pt x="7961" y="328"/>
                                              <a:pt x="7961" y="342"/>
                                              <a:pt x="7961" y="349"/>
                                            </a:cubicBezTo>
                                            <a:cubicBezTo>
                                              <a:pt x="7968" y="342"/>
                                              <a:pt x="7975" y="342"/>
                                              <a:pt x="7988" y="342"/>
                                            </a:cubicBezTo>
                                            <a:cubicBezTo>
                                              <a:pt x="8050" y="322"/>
                                              <a:pt x="8105" y="342"/>
                                              <a:pt x="8119" y="382"/>
                                            </a:cubicBezTo>
                                            <a:cubicBezTo>
                                              <a:pt x="8133" y="422"/>
                                              <a:pt x="8098" y="469"/>
                                              <a:pt x="8037" y="489"/>
                                            </a:cubicBezTo>
                                            <a:cubicBezTo>
                                              <a:pt x="8030" y="489"/>
                                              <a:pt x="8023" y="496"/>
                                              <a:pt x="8009" y="496"/>
                                            </a:cubicBezTo>
                                            <a:cubicBezTo>
                                              <a:pt x="8016" y="503"/>
                                              <a:pt x="8023" y="509"/>
                                              <a:pt x="8023" y="516"/>
                                            </a:cubicBezTo>
                                            <a:cubicBezTo>
                                              <a:pt x="8057" y="563"/>
                                              <a:pt x="8057" y="623"/>
                                              <a:pt x="8023" y="650"/>
                                            </a:cubicBezTo>
                                            <a:cubicBezTo>
                                              <a:pt x="7988" y="677"/>
                                              <a:pt x="7933" y="657"/>
                                              <a:pt x="7892" y="603"/>
                                            </a:cubicBezTo>
                                            <a:cubicBezTo>
                                              <a:pt x="7885" y="597"/>
                                              <a:pt x="7885" y="590"/>
                                              <a:pt x="7878" y="583"/>
                                            </a:cubicBezTo>
                                            <a:lnTo>
                                              <a:pt x="7878" y="583"/>
                                            </a:lnTo>
                                            <a:cubicBezTo>
                                              <a:pt x="7871" y="590"/>
                                              <a:pt x="7871" y="597"/>
                                              <a:pt x="7864" y="603"/>
                                            </a:cubicBezTo>
                                            <a:cubicBezTo>
                                              <a:pt x="7830" y="650"/>
                                              <a:pt x="7768" y="670"/>
                                              <a:pt x="7734" y="650"/>
                                            </a:cubicBezTo>
                                            <a:cubicBezTo>
                                              <a:pt x="7699" y="623"/>
                                              <a:pt x="7699" y="570"/>
                                              <a:pt x="7734" y="516"/>
                                            </a:cubicBezTo>
                                            <a:cubicBezTo>
                                              <a:pt x="7741" y="509"/>
                                              <a:pt x="7747" y="503"/>
                                              <a:pt x="7747" y="496"/>
                                            </a:cubicBezTo>
                                            <a:cubicBezTo>
                                              <a:pt x="7741" y="496"/>
                                              <a:pt x="7734" y="496"/>
                                              <a:pt x="7720" y="489"/>
                                            </a:cubicBezTo>
                                            <a:cubicBezTo>
                                              <a:pt x="7679" y="463"/>
                                              <a:pt x="7637" y="416"/>
                                              <a:pt x="7651" y="382"/>
                                            </a:cubicBezTo>
                                            <a:close/>
                                            <a:moveTo>
                                              <a:pt x="6825" y="3506"/>
                                            </a:moveTo>
                                            <a:cubicBezTo>
                                              <a:pt x="6798" y="3600"/>
                                              <a:pt x="6880" y="3707"/>
                                              <a:pt x="7018" y="3754"/>
                                            </a:cubicBezTo>
                                            <a:cubicBezTo>
                                              <a:pt x="7038" y="3761"/>
                                              <a:pt x="7059" y="3768"/>
                                              <a:pt x="7080" y="3768"/>
                                            </a:cubicBezTo>
                                            <a:cubicBezTo>
                                              <a:pt x="7066" y="3781"/>
                                              <a:pt x="7052" y="3794"/>
                                              <a:pt x="7038" y="3815"/>
                                            </a:cubicBezTo>
                                            <a:cubicBezTo>
                                              <a:pt x="6956" y="3928"/>
                                              <a:pt x="6949" y="4063"/>
                                              <a:pt x="7032" y="4123"/>
                                            </a:cubicBezTo>
                                            <a:cubicBezTo>
                                              <a:pt x="7114" y="4183"/>
                                              <a:pt x="7245" y="4136"/>
                                              <a:pt x="7328" y="4022"/>
                                            </a:cubicBezTo>
                                            <a:cubicBezTo>
                                              <a:pt x="7341" y="4009"/>
                                              <a:pt x="7348" y="3989"/>
                                              <a:pt x="7362" y="3969"/>
                                            </a:cubicBezTo>
                                            <a:lnTo>
                                              <a:pt x="7362" y="3969"/>
                                            </a:lnTo>
                                            <a:cubicBezTo>
                                              <a:pt x="7369" y="3989"/>
                                              <a:pt x="7383" y="4002"/>
                                              <a:pt x="7396" y="4022"/>
                                            </a:cubicBezTo>
                                            <a:cubicBezTo>
                                              <a:pt x="7479" y="4136"/>
                                              <a:pt x="7617" y="4183"/>
                                              <a:pt x="7692" y="4123"/>
                                            </a:cubicBezTo>
                                            <a:cubicBezTo>
                                              <a:pt x="7775" y="4063"/>
                                              <a:pt x="7768" y="3928"/>
                                              <a:pt x="7685" y="3815"/>
                                            </a:cubicBezTo>
                                            <a:cubicBezTo>
                                              <a:pt x="7672" y="3801"/>
                                              <a:pt x="7658" y="3781"/>
                                              <a:pt x="7644" y="3768"/>
                                            </a:cubicBezTo>
                                            <a:cubicBezTo>
                                              <a:pt x="7665" y="3768"/>
                                              <a:pt x="7685" y="3761"/>
                                              <a:pt x="7706" y="3754"/>
                                            </a:cubicBezTo>
                                            <a:cubicBezTo>
                                              <a:pt x="7844" y="3714"/>
                                              <a:pt x="7926" y="3600"/>
                                              <a:pt x="7899" y="3506"/>
                                            </a:cubicBezTo>
                                            <a:cubicBezTo>
                                              <a:pt x="7871" y="3412"/>
                                              <a:pt x="7734" y="3372"/>
                                              <a:pt x="7596" y="3419"/>
                                            </a:cubicBezTo>
                                            <a:cubicBezTo>
                                              <a:pt x="7575" y="3426"/>
                                              <a:pt x="7555" y="3432"/>
                                              <a:pt x="7541" y="3439"/>
                                            </a:cubicBezTo>
                                            <a:cubicBezTo>
                                              <a:pt x="7541" y="3419"/>
                                              <a:pt x="7548" y="3399"/>
                                              <a:pt x="7548" y="3379"/>
                                            </a:cubicBezTo>
                                            <a:cubicBezTo>
                                              <a:pt x="7548" y="3238"/>
                                              <a:pt x="7465" y="3124"/>
                                              <a:pt x="7369" y="3124"/>
                                            </a:cubicBezTo>
                                            <a:lnTo>
                                              <a:pt x="7369" y="3124"/>
                                            </a:lnTo>
                                            <a:cubicBezTo>
                                              <a:pt x="7272" y="3124"/>
                                              <a:pt x="7190" y="3238"/>
                                              <a:pt x="7190" y="3379"/>
                                            </a:cubicBezTo>
                                            <a:cubicBezTo>
                                              <a:pt x="7190" y="3399"/>
                                              <a:pt x="7190" y="3419"/>
                                              <a:pt x="7197" y="3439"/>
                                            </a:cubicBezTo>
                                            <a:cubicBezTo>
                                              <a:pt x="7176" y="3432"/>
                                              <a:pt x="7162" y="3419"/>
                                              <a:pt x="7142" y="3419"/>
                                            </a:cubicBezTo>
                                            <a:cubicBezTo>
                                              <a:pt x="6990" y="3372"/>
                                              <a:pt x="6853" y="3412"/>
                                              <a:pt x="6825" y="3506"/>
                                            </a:cubicBezTo>
                                            <a:close/>
                                            <a:moveTo>
                                              <a:pt x="7231" y="3566"/>
                                            </a:moveTo>
                                            <a:cubicBezTo>
                                              <a:pt x="7245" y="3573"/>
                                              <a:pt x="7252" y="3573"/>
                                              <a:pt x="7266" y="3580"/>
                                            </a:cubicBezTo>
                                            <a:cubicBezTo>
                                              <a:pt x="7266" y="3566"/>
                                              <a:pt x="7266" y="3560"/>
                                              <a:pt x="7266" y="3546"/>
                                            </a:cubicBezTo>
                                            <a:cubicBezTo>
                                              <a:pt x="7266" y="3473"/>
                                              <a:pt x="7307" y="3406"/>
                                              <a:pt x="7362" y="3406"/>
                                            </a:cubicBezTo>
                                            <a:cubicBezTo>
                                              <a:pt x="7417" y="3406"/>
                                              <a:pt x="7458" y="3466"/>
                                              <a:pt x="7458" y="3546"/>
                                            </a:cubicBezTo>
                                            <a:cubicBezTo>
                                              <a:pt x="7458" y="3560"/>
                                              <a:pt x="7458" y="3566"/>
                                              <a:pt x="7458" y="3580"/>
                                            </a:cubicBezTo>
                                            <a:cubicBezTo>
                                              <a:pt x="7465" y="3573"/>
                                              <a:pt x="7479" y="3573"/>
                                              <a:pt x="7493" y="3566"/>
                                            </a:cubicBezTo>
                                            <a:cubicBezTo>
                                              <a:pt x="7568" y="3540"/>
                                              <a:pt x="7644" y="3566"/>
                                              <a:pt x="7658" y="3613"/>
                                            </a:cubicBezTo>
                                            <a:cubicBezTo>
                                              <a:pt x="7672" y="3667"/>
                                              <a:pt x="7630" y="3727"/>
                                              <a:pt x="7555" y="3747"/>
                                            </a:cubicBezTo>
                                            <a:cubicBezTo>
                                              <a:pt x="7541" y="3754"/>
                                              <a:pt x="7534" y="3754"/>
                                              <a:pt x="7520" y="3754"/>
                                            </a:cubicBezTo>
                                            <a:cubicBezTo>
                                              <a:pt x="7527" y="3761"/>
                                              <a:pt x="7534" y="3768"/>
                                              <a:pt x="7541" y="3781"/>
                                            </a:cubicBezTo>
                                            <a:cubicBezTo>
                                              <a:pt x="7589" y="3841"/>
                                              <a:pt x="7589" y="3922"/>
                                              <a:pt x="7548" y="3949"/>
                                            </a:cubicBezTo>
                                            <a:cubicBezTo>
                                              <a:pt x="7507" y="3982"/>
                                              <a:pt x="7431" y="3955"/>
                                              <a:pt x="7383" y="3895"/>
                                            </a:cubicBezTo>
                                            <a:cubicBezTo>
                                              <a:pt x="7376" y="3888"/>
                                              <a:pt x="7369" y="3875"/>
                                              <a:pt x="7362" y="3868"/>
                                            </a:cubicBezTo>
                                            <a:cubicBezTo>
                                              <a:pt x="7355" y="3875"/>
                                              <a:pt x="7348" y="3888"/>
                                              <a:pt x="7341" y="3895"/>
                                            </a:cubicBezTo>
                                            <a:cubicBezTo>
                                              <a:pt x="7293" y="3955"/>
                                              <a:pt x="7224" y="3982"/>
                                              <a:pt x="7176" y="3949"/>
                                            </a:cubicBezTo>
                                            <a:cubicBezTo>
                                              <a:pt x="7135" y="3915"/>
                                              <a:pt x="7135" y="3841"/>
                                              <a:pt x="7183" y="3781"/>
                                            </a:cubicBezTo>
                                            <a:cubicBezTo>
                                              <a:pt x="7190" y="3774"/>
                                              <a:pt x="7197" y="3761"/>
                                              <a:pt x="7204" y="3754"/>
                                            </a:cubicBezTo>
                                            <a:cubicBezTo>
                                              <a:pt x="7190" y="3754"/>
                                              <a:pt x="7183" y="3747"/>
                                              <a:pt x="7169" y="3747"/>
                                            </a:cubicBezTo>
                                            <a:cubicBezTo>
                                              <a:pt x="7094" y="3721"/>
                                              <a:pt x="7045" y="3660"/>
                                              <a:pt x="7066" y="3613"/>
                                            </a:cubicBezTo>
                                            <a:cubicBezTo>
                                              <a:pt x="7080" y="3560"/>
                                              <a:pt x="7155" y="3540"/>
                                              <a:pt x="7231" y="3566"/>
                                            </a:cubicBezTo>
                                            <a:close/>
                                            <a:moveTo>
                                              <a:pt x="7520" y="2480"/>
                                            </a:moveTo>
                                            <a:cubicBezTo>
                                              <a:pt x="7548" y="2487"/>
                                              <a:pt x="7568" y="2494"/>
                                              <a:pt x="7596" y="2501"/>
                                            </a:cubicBezTo>
                                            <a:cubicBezTo>
                                              <a:pt x="7575" y="2521"/>
                                              <a:pt x="7562" y="2534"/>
                                              <a:pt x="7548" y="2554"/>
                                            </a:cubicBezTo>
                                            <a:cubicBezTo>
                                              <a:pt x="7445" y="2695"/>
                                              <a:pt x="7438" y="2869"/>
                                              <a:pt x="7541" y="2936"/>
                                            </a:cubicBezTo>
                                            <a:cubicBezTo>
                                              <a:pt x="7644" y="3010"/>
                                              <a:pt x="7809" y="2950"/>
                                              <a:pt x="7913" y="2809"/>
                                            </a:cubicBezTo>
                                            <a:cubicBezTo>
                                              <a:pt x="7926" y="2789"/>
                                              <a:pt x="7940" y="2769"/>
                                              <a:pt x="7954" y="2742"/>
                                            </a:cubicBezTo>
                                            <a:lnTo>
                                              <a:pt x="7954" y="2742"/>
                                            </a:lnTo>
                                            <a:cubicBezTo>
                                              <a:pt x="7968" y="2762"/>
                                              <a:pt x="7981" y="2782"/>
                                              <a:pt x="7995" y="2809"/>
                                            </a:cubicBezTo>
                                            <a:cubicBezTo>
                                              <a:pt x="8098" y="2950"/>
                                              <a:pt x="8271" y="3010"/>
                                              <a:pt x="8367" y="2936"/>
                                            </a:cubicBezTo>
                                            <a:cubicBezTo>
                                              <a:pt x="8470" y="2863"/>
                                              <a:pt x="8463" y="2695"/>
                                              <a:pt x="8360" y="2554"/>
                                            </a:cubicBezTo>
                                            <a:cubicBezTo>
                                              <a:pt x="8346" y="2534"/>
                                              <a:pt x="8326" y="2514"/>
                                              <a:pt x="8312" y="2501"/>
                                            </a:cubicBezTo>
                                            <a:cubicBezTo>
                                              <a:pt x="8339" y="2494"/>
                                              <a:pt x="8360" y="2494"/>
                                              <a:pt x="8388" y="2480"/>
                                            </a:cubicBezTo>
                                            <a:cubicBezTo>
                                              <a:pt x="8470" y="2454"/>
                                              <a:pt x="8532" y="2413"/>
                                              <a:pt x="8573" y="2360"/>
                                            </a:cubicBezTo>
                                            <a:cubicBezTo>
                                              <a:pt x="8580" y="2380"/>
                                              <a:pt x="8587" y="2393"/>
                                              <a:pt x="8601" y="2407"/>
                                            </a:cubicBezTo>
                                            <a:cubicBezTo>
                                              <a:pt x="8608" y="2413"/>
                                              <a:pt x="8608" y="2420"/>
                                              <a:pt x="8615" y="2427"/>
                                            </a:cubicBezTo>
                                            <a:cubicBezTo>
                                              <a:pt x="8642" y="2460"/>
                                              <a:pt x="8677" y="2487"/>
                                              <a:pt x="8718" y="2501"/>
                                            </a:cubicBezTo>
                                            <a:cubicBezTo>
                                              <a:pt x="8759" y="2521"/>
                                              <a:pt x="8814" y="2527"/>
                                              <a:pt x="8863" y="2514"/>
                                            </a:cubicBezTo>
                                            <a:cubicBezTo>
                                              <a:pt x="8890" y="2507"/>
                                              <a:pt x="8918" y="2494"/>
                                              <a:pt x="8945" y="2480"/>
                                            </a:cubicBezTo>
                                            <a:cubicBezTo>
                                              <a:pt x="9021" y="2434"/>
                                              <a:pt x="9069" y="2346"/>
                                              <a:pt x="9062" y="2253"/>
                                            </a:cubicBezTo>
                                            <a:cubicBezTo>
                                              <a:pt x="9035" y="2293"/>
                                              <a:pt x="8993" y="2326"/>
                                              <a:pt x="8945" y="2353"/>
                                            </a:cubicBezTo>
                                            <a:cubicBezTo>
                                              <a:pt x="8911" y="2366"/>
                                              <a:pt x="8876" y="2380"/>
                                              <a:pt x="8835" y="2387"/>
                                            </a:cubicBezTo>
                                            <a:cubicBezTo>
                                              <a:pt x="8794" y="2393"/>
                                              <a:pt x="8752" y="2393"/>
                                              <a:pt x="8718" y="2393"/>
                                            </a:cubicBezTo>
                                            <a:cubicBezTo>
                                              <a:pt x="8684" y="2387"/>
                                              <a:pt x="8649" y="2380"/>
                                              <a:pt x="8615" y="2366"/>
                                            </a:cubicBezTo>
                                            <a:cubicBezTo>
                                              <a:pt x="8608" y="2366"/>
                                              <a:pt x="8608" y="2360"/>
                                              <a:pt x="8601" y="2360"/>
                                            </a:cubicBezTo>
                                            <a:cubicBezTo>
                                              <a:pt x="8594" y="2353"/>
                                              <a:pt x="8587" y="2353"/>
                                              <a:pt x="8580" y="2346"/>
                                            </a:cubicBezTo>
                                            <a:cubicBezTo>
                                              <a:pt x="8629" y="2286"/>
                                              <a:pt x="8649" y="2219"/>
                                              <a:pt x="8629" y="2159"/>
                                            </a:cubicBezTo>
                                            <a:cubicBezTo>
                                              <a:pt x="8629" y="2152"/>
                                              <a:pt x="8622" y="2152"/>
                                              <a:pt x="8622" y="2145"/>
                                            </a:cubicBezTo>
                                            <a:cubicBezTo>
                                              <a:pt x="8656" y="2145"/>
                                              <a:pt x="8684" y="2145"/>
                                              <a:pt x="8718" y="2139"/>
                                            </a:cubicBezTo>
                                            <a:cubicBezTo>
                                              <a:pt x="8752" y="2125"/>
                                              <a:pt x="8787" y="2112"/>
                                              <a:pt x="8821" y="2085"/>
                                            </a:cubicBezTo>
                                            <a:cubicBezTo>
                                              <a:pt x="8787" y="2092"/>
                                              <a:pt x="8752" y="2092"/>
                                              <a:pt x="8718" y="2092"/>
                                            </a:cubicBezTo>
                                            <a:cubicBezTo>
                                              <a:pt x="8684" y="2085"/>
                                              <a:pt x="8649" y="2078"/>
                                              <a:pt x="8615" y="2065"/>
                                            </a:cubicBezTo>
                                            <a:cubicBezTo>
                                              <a:pt x="8608" y="2065"/>
                                              <a:pt x="8608" y="2058"/>
                                              <a:pt x="8601" y="2058"/>
                                            </a:cubicBezTo>
                                            <a:cubicBezTo>
                                              <a:pt x="8587" y="2051"/>
                                              <a:pt x="8567" y="2045"/>
                                              <a:pt x="8553" y="2031"/>
                                            </a:cubicBezTo>
                                            <a:cubicBezTo>
                                              <a:pt x="8491" y="1991"/>
                                              <a:pt x="8443" y="1944"/>
                                              <a:pt x="8415" y="1884"/>
                                            </a:cubicBezTo>
                                            <a:cubicBezTo>
                                              <a:pt x="8408" y="1870"/>
                                              <a:pt x="8401" y="1857"/>
                                              <a:pt x="8401" y="1850"/>
                                            </a:cubicBezTo>
                                            <a:cubicBezTo>
                                              <a:pt x="8388" y="1904"/>
                                              <a:pt x="8394" y="1958"/>
                                              <a:pt x="8415" y="2004"/>
                                            </a:cubicBezTo>
                                            <a:cubicBezTo>
                                              <a:pt x="8422" y="2011"/>
                                              <a:pt x="8422" y="2025"/>
                                              <a:pt x="8429" y="2031"/>
                                            </a:cubicBezTo>
                                            <a:cubicBezTo>
                                              <a:pt x="8374" y="2025"/>
                                              <a:pt x="8312" y="2031"/>
                                              <a:pt x="8250" y="2051"/>
                                            </a:cubicBezTo>
                                            <a:cubicBezTo>
                                              <a:pt x="8202" y="1984"/>
                                              <a:pt x="8167" y="1917"/>
                                              <a:pt x="8160" y="1844"/>
                                            </a:cubicBezTo>
                                            <a:cubicBezTo>
                                              <a:pt x="8160" y="1850"/>
                                              <a:pt x="8154" y="1850"/>
                                              <a:pt x="8154" y="1857"/>
                                            </a:cubicBezTo>
                                            <a:cubicBezTo>
                                              <a:pt x="8126" y="1777"/>
                                              <a:pt x="8071" y="1716"/>
                                              <a:pt x="8002" y="1696"/>
                                            </a:cubicBezTo>
                                            <a:cubicBezTo>
                                              <a:pt x="8002" y="1683"/>
                                              <a:pt x="8009" y="1669"/>
                                              <a:pt x="8009" y="1656"/>
                                            </a:cubicBezTo>
                                            <a:cubicBezTo>
                                              <a:pt x="8037" y="1582"/>
                                              <a:pt x="8078" y="1522"/>
                                              <a:pt x="8133" y="1482"/>
                                            </a:cubicBezTo>
                                            <a:cubicBezTo>
                                              <a:pt x="8140" y="1475"/>
                                              <a:pt x="8147" y="1468"/>
                                              <a:pt x="8154" y="1468"/>
                                            </a:cubicBezTo>
                                            <a:cubicBezTo>
                                              <a:pt x="8147" y="1468"/>
                                              <a:pt x="8140" y="1468"/>
                                              <a:pt x="8133" y="1468"/>
                                            </a:cubicBezTo>
                                            <a:cubicBezTo>
                                              <a:pt x="8037" y="1482"/>
                                              <a:pt x="7954" y="1542"/>
                                              <a:pt x="7920" y="1629"/>
                                            </a:cubicBezTo>
                                            <a:cubicBezTo>
                                              <a:pt x="7913" y="1649"/>
                                              <a:pt x="7913" y="1669"/>
                                              <a:pt x="7906" y="1689"/>
                                            </a:cubicBezTo>
                                            <a:cubicBezTo>
                                              <a:pt x="7803" y="1716"/>
                                              <a:pt x="7720" y="1844"/>
                                              <a:pt x="7720" y="1998"/>
                                            </a:cubicBezTo>
                                            <a:cubicBezTo>
                                              <a:pt x="7720" y="2025"/>
                                              <a:pt x="7720" y="2051"/>
                                              <a:pt x="7727" y="2072"/>
                                            </a:cubicBezTo>
                                            <a:cubicBezTo>
                                              <a:pt x="7706" y="2058"/>
                                              <a:pt x="7679" y="2051"/>
                                              <a:pt x="7658" y="2045"/>
                                            </a:cubicBezTo>
                                            <a:cubicBezTo>
                                              <a:pt x="7486" y="1991"/>
                                              <a:pt x="7321" y="2038"/>
                                              <a:pt x="7279" y="2159"/>
                                            </a:cubicBezTo>
                                            <a:cubicBezTo>
                                              <a:pt x="7238" y="2286"/>
                                              <a:pt x="7348" y="2427"/>
                                              <a:pt x="7520" y="2480"/>
                                            </a:cubicBezTo>
                                            <a:close/>
                                            <a:moveTo>
                                              <a:pt x="7582" y="2306"/>
                                            </a:moveTo>
                                            <a:cubicBezTo>
                                              <a:pt x="7603" y="2246"/>
                                              <a:pt x="7699" y="2219"/>
                                              <a:pt x="7789" y="2246"/>
                                            </a:cubicBezTo>
                                            <a:cubicBezTo>
                                              <a:pt x="7802" y="2253"/>
                                              <a:pt x="7816" y="2253"/>
                                              <a:pt x="7830" y="2259"/>
                                            </a:cubicBezTo>
                                            <a:cubicBezTo>
                                              <a:pt x="7830" y="2246"/>
                                              <a:pt x="7823" y="2232"/>
                                              <a:pt x="7823" y="2219"/>
                                            </a:cubicBezTo>
                                            <a:cubicBezTo>
                                              <a:pt x="7823" y="2125"/>
                                              <a:pt x="7878" y="2045"/>
                                              <a:pt x="7947" y="2045"/>
                                            </a:cubicBezTo>
                                            <a:cubicBezTo>
                                              <a:pt x="8016" y="2045"/>
                                              <a:pt x="8071" y="2125"/>
                                              <a:pt x="8071" y="2219"/>
                                            </a:cubicBezTo>
                                            <a:cubicBezTo>
                                              <a:pt x="8071" y="2232"/>
                                              <a:pt x="8071" y="2246"/>
                                              <a:pt x="8064" y="2259"/>
                                            </a:cubicBezTo>
                                            <a:cubicBezTo>
                                              <a:pt x="8078" y="2253"/>
                                              <a:pt x="8092" y="2246"/>
                                              <a:pt x="8105" y="2246"/>
                                            </a:cubicBezTo>
                                            <a:cubicBezTo>
                                              <a:pt x="8202" y="2219"/>
                                              <a:pt x="8291" y="2246"/>
                                              <a:pt x="8312" y="2306"/>
                                            </a:cubicBezTo>
                                            <a:cubicBezTo>
                                              <a:pt x="8333" y="2366"/>
                                              <a:pt x="8277" y="2447"/>
                                              <a:pt x="8181" y="2474"/>
                                            </a:cubicBezTo>
                                            <a:cubicBezTo>
                                              <a:pt x="8167" y="2480"/>
                                              <a:pt x="8154" y="2480"/>
                                              <a:pt x="8140" y="2480"/>
                                            </a:cubicBezTo>
                                            <a:cubicBezTo>
                                              <a:pt x="8147" y="2487"/>
                                              <a:pt x="8160" y="2501"/>
                                              <a:pt x="8167" y="2514"/>
                                            </a:cubicBezTo>
                                            <a:cubicBezTo>
                                              <a:pt x="8222" y="2594"/>
                                              <a:pt x="8229" y="2688"/>
                                              <a:pt x="8174" y="2728"/>
                                            </a:cubicBezTo>
                                            <a:cubicBezTo>
                                              <a:pt x="8119" y="2769"/>
                                              <a:pt x="8030" y="2735"/>
                                              <a:pt x="7968" y="2661"/>
                                            </a:cubicBezTo>
                                            <a:cubicBezTo>
                                              <a:pt x="7961" y="2648"/>
                                              <a:pt x="7954" y="2641"/>
                                              <a:pt x="7947" y="2628"/>
                                            </a:cubicBezTo>
                                            <a:cubicBezTo>
                                              <a:pt x="7940" y="2641"/>
                                              <a:pt x="7933" y="2655"/>
                                              <a:pt x="7926" y="2661"/>
                                            </a:cubicBezTo>
                                            <a:cubicBezTo>
                                              <a:pt x="7871" y="2742"/>
                                              <a:pt x="7775" y="2769"/>
                                              <a:pt x="7720" y="2728"/>
                                            </a:cubicBezTo>
                                            <a:cubicBezTo>
                                              <a:pt x="7665" y="2688"/>
                                              <a:pt x="7665" y="2594"/>
                                              <a:pt x="7727" y="2514"/>
                                            </a:cubicBezTo>
                                            <a:cubicBezTo>
                                              <a:pt x="7734" y="2501"/>
                                              <a:pt x="7747" y="2494"/>
                                              <a:pt x="7754" y="2480"/>
                                            </a:cubicBezTo>
                                            <a:cubicBezTo>
                                              <a:pt x="7741" y="2480"/>
                                              <a:pt x="7727" y="2474"/>
                                              <a:pt x="7713" y="2474"/>
                                            </a:cubicBezTo>
                                            <a:cubicBezTo>
                                              <a:pt x="7617" y="2447"/>
                                              <a:pt x="7562" y="2373"/>
                                              <a:pt x="7582" y="2306"/>
                                            </a:cubicBezTo>
                                            <a:close/>
                                            <a:moveTo>
                                              <a:pt x="7885" y="476"/>
                                            </a:moveTo>
                                            <a:cubicBezTo>
                                              <a:pt x="7885" y="469"/>
                                              <a:pt x="7892" y="469"/>
                                              <a:pt x="7899" y="469"/>
                                            </a:cubicBezTo>
                                            <a:cubicBezTo>
                                              <a:pt x="7906" y="469"/>
                                              <a:pt x="7906" y="463"/>
                                              <a:pt x="7913" y="463"/>
                                            </a:cubicBezTo>
                                            <a:cubicBezTo>
                                              <a:pt x="7913" y="463"/>
                                              <a:pt x="7913" y="456"/>
                                              <a:pt x="7913" y="456"/>
                                            </a:cubicBezTo>
                                            <a:cubicBezTo>
                                              <a:pt x="7913" y="456"/>
                                              <a:pt x="7913" y="456"/>
                                              <a:pt x="7913" y="456"/>
                                            </a:cubicBezTo>
                                            <a:cubicBezTo>
                                              <a:pt x="7892" y="456"/>
                                              <a:pt x="7885" y="463"/>
                                              <a:pt x="7885" y="476"/>
                                            </a:cubicBezTo>
                                            <a:lnTo>
                                              <a:pt x="7885" y="476"/>
                                            </a:lnTo>
                                            <a:cubicBezTo>
                                              <a:pt x="7878" y="463"/>
                                              <a:pt x="7871" y="456"/>
                                              <a:pt x="7864" y="456"/>
                                            </a:cubicBezTo>
                                            <a:cubicBezTo>
                                              <a:pt x="7864" y="456"/>
                                              <a:pt x="7864" y="456"/>
                                              <a:pt x="7864" y="456"/>
                                            </a:cubicBezTo>
                                            <a:cubicBezTo>
                                              <a:pt x="7864" y="456"/>
                                              <a:pt x="7864" y="463"/>
                                              <a:pt x="7864" y="463"/>
                                            </a:cubicBezTo>
                                            <a:cubicBezTo>
                                              <a:pt x="7871" y="463"/>
                                              <a:pt x="7871" y="469"/>
                                              <a:pt x="7878" y="469"/>
                                            </a:cubicBezTo>
                                            <a:cubicBezTo>
                                              <a:pt x="7878" y="469"/>
                                              <a:pt x="7878" y="469"/>
                                              <a:pt x="7885" y="476"/>
                                            </a:cubicBezTo>
                                            <a:close/>
                                            <a:moveTo>
                                              <a:pt x="6157" y="3694"/>
                                            </a:moveTo>
                                            <a:cubicBezTo>
                                              <a:pt x="6185" y="3593"/>
                                              <a:pt x="6137" y="3493"/>
                                              <a:pt x="6047" y="3432"/>
                                            </a:cubicBezTo>
                                            <a:cubicBezTo>
                                              <a:pt x="6082" y="3499"/>
                                              <a:pt x="6089" y="3580"/>
                                              <a:pt x="6068" y="3667"/>
                                            </a:cubicBezTo>
                                            <a:cubicBezTo>
                                              <a:pt x="6047" y="3761"/>
                                              <a:pt x="5985" y="3841"/>
                                              <a:pt x="5916" y="3882"/>
                                            </a:cubicBezTo>
                                            <a:cubicBezTo>
                                              <a:pt x="6033" y="3875"/>
                                              <a:pt x="6137" y="3801"/>
                                              <a:pt x="6157" y="3694"/>
                                            </a:cubicBezTo>
                                            <a:close/>
                                            <a:moveTo>
                                              <a:pt x="5070" y="3030"/>
                                            </a:moveTo>
                                            <a:cubicBezTo>
                                              <a:pt x="5090" y="3023"/>
                                              <a:pt x="5111" y="3010"/>
                                              <a:pt x="5139" y="3003"/>
                                            </a:cubicBezTo>
                                            <a:cubicBezTo>
                                              <a:pt x="5180" y="2990"/>
                                              <a:pt x="5214" y="2983"/>
                                              <a:pt x="5256" y="2983"/>
                                            </a:cubicBezTo>
                                            <a:cubicBezTo>
                                              <a:pt x="5263" y="2983"/>
                                              <a:pt x="5263" y="2983"/>
                                              <a:pt x="5269" y="2983"/>
                                            </a:cubicBezTo>
                                            <a:cubicBezTo>
                                              <a:pt x="5304" y="2983"/>
                                              <a:pt x="5338" y="2983"/>
                                              <a:pt x="5373" y="2990"/>
                                            </a:cubicBezTo>
                                            <a:cubicBezTo>
                                              <a:pt x="5407" y="2997"/>
                                              <a:pt x="5442" y="3010"/>
                                              <a:pt x="5469" y="3023"/>
                                            </a:cubicBezTo>
                                            <a:cubicBezTo>
                                              <a:pt x="5448" y="2977"/>
                                              <a:pt x="5414" y="2936"/>
                                              <a:pt x="5373" y="2909"/>
                                            </a:cubicBezTo>
                                            <a:cubicBezTo>
                                              <a:pt x="5345" y="2889"/>
                                              <a:pt x="5311" y="2869"/>
                                              <a:pt x="5269" y="2863"/>
                                            </a:cubicBezTo>
                                            <a:cubicBezTo>
                                              <a:pt x="5263" y="2863"/>
                                              <a:pt x="5263" y="2863"/>
                                              <a:pt x="5256" y="2856"/>
                                            </a:cubicBezTo>
                                            <a:cubicBezTo>
                                              <a:pt x="5207" y="2842"/>
                                              <a:pt x="5152" y="2842"/>
                                              <a:pt x="5097" y="2856"/>
                                            </a:cubicBezTo>
                                            <a:cubicBezTo>
                                              <a:pt x="5090" y="2856"/>
                                              <a:pt x="5084" y="2863"/>
                                              <a:pt x="5070" y="2863"/>
                                            </a:cubicBezTo>
                                            <a:cubicBezTo>
                                              <a:pt x="4939" y="2916"/>
                                              <a:pt x="4863" y="3050"/>
                                              <a:pt x="4877" y="3191"/>
                                            </a:cubicBezTo>
                                            <a:cubicBezTo>
                                              <a:pt x="4918" y="3131"/>
                                              <a:pt x="4987" y="3070"/>
                                              <a:pt x="5070" y="3030"/>
                                            </a:cubicBezTo>
                                            <a:close/>
                                            <a:moveTo>
                                              <a:pt x="5090" y="2400"/>
                                            </a:moveTo>
                                            <a:cubicBezTo>
                                              <a:pt x="5146" y="2413"/>
                                              <a:pt x="5249" y="2380"/>
                                              <a:pt x="5331" y="2346"/>
                                            </a:cubicBezTo>
                                            <a:cubicBezTo>
                                              <a:pt x="5318" y="2360"/>
                                              <a:pt x="5304" y="2380"/>
                                              <a:pt x="5297" y="2393"/>
                                            </a:cubicBezTo>
                                            <a:cubicBezTo>
                                              <a:pt x="5311" y="2393"/>
                                              <a:pt x="5331" y="2387"/>
                                              <a:pt x="5352" y="2373"/>
                                            </a:cubicBezTo>
                                            <a:cubicBezTo>
                                              <a:pt x="5290" y="2440"/>
                                              <a:pt x="5235" y="2521"/>
                                              <a:pt x="5228" y="2581"/>
                                            </a:cubicBezTo>
                                            <a:cubicBezTo>
                                              <a:pt x="5290" y="2561"/>
                                              <a:pt x="5366" y="2467"/>
                                              <a:pt x="5421" y="2393"/>
                                            </a:cubicBezTo>
                                            <a:cubicBezTo>
                                              <a:pt x="5414" y="2427"/>
                                              <a:pt x="5407" y="2460"/>
                                              <a:pt x="5407" y="2480"/>
                                            </a:cubicBezTo>
                                            <a:cubicBezTo>
                                              <a:pt x="5428" y="2467"/>
                                              <a:pt x="5442" y="2434"/>
                                              <a:pt x="5455" y="2407"/>
                                            </a:cubicBezTo>
                                            <a:cubicBezTo>
                                              <a:pt x="5448" y="2501"/>
                                              <a:pt x="5448" y="2621"/>
                                              <a:pt x="5490" y="2675"/>
                                            </a:cubicBezTo>
                                            <a:cubicBezTo>
                                              <a:pt x="5517" y="2628"/>
                                              <a:pt x="5524" y="2521"/>
                                              <a:pt x="5517" y="2434"/>
                                            </a:cubicBezTo>
                                            <a:cubicBezTo>
                                              <a:pt x="5524" y="2454"/>
                                              <a:pt x="5538" y="2474"/>
                                              <a:pt x="5552" y="2487"/>
                                            </a:cubicBezTo>
                                            <a:cubicBezTo>
                                              <a:pt x="5559" y="2474"/>
                                              <a:pt x="5552" y="2454"/>
                                              <a:pt x="5552" y="2427"/>
                                            </a:cubicBezTo>
                                            <a:cubicBezTo>
                                              <a:pt x="5593" y="2501"/>
                                              <a:pt x="5655" y="2581"/>
                                              <a:pt x="5710" y="2608"/>
                                            </a:cubicBezTo>
                                            <a:cubicBezTo>
                                              <a:pt x="5710" y="2541"/>
                                              <a:pt x="5641" y="2440"/>
                                              <a:pt x="5579" y="2360"/>
                                            </a:cubicBezTo>
                                            <a:cubicBezTo>
                                              <a:pt x="5607" y="2380"/>
                                              <a:pt x="5641" y="2400"/>
                                              <a:pt x="5669" y="2400"/>
                                            </a:cubicBezTo>
                                            <a:cubicBezTo>
                                              <a:pt x="5662" y="2380"/>
                                              <a:pt x="5634" y="2353"/>
                                              <a:pt x="5607" y="2333"/>
                                            </a:cubicBezTo>
                                            <a:cubicBezTo>
                                              <a:pt x="5696" y="2366"/>
                                              <a:pt x="5820" y="2400"/>
                                              <a:pt x="5882" y="2387"/>
                                            </a:cubicBezTo>
                                            <a:cubicBezTo>
                                              <a:pt x="5848" y="2346"/>
                                              <a:pt x="5751" y="2313"/>
                                              <a:pt x="5669" y="2293"/>
                                            </a:cubicBezTo>
                                            <a:cubicBezTo>
                                              <a:pt x="5689" y="2293"/>
                                              <a:pt x="5710" y="2279"/>
                                              <a:pt x="5724" y="2273"/>
                                            </a:cubicBezTo>
                                            <a:cubicBezTo>
                                              <a:pt x="5710" y="2266"/>
                                              <a:pt x="5669" y="2259"/>
                                              <a:pt x="5648" y="2259"/>
                                            </a:cubicBezTo>
                                            <a:cubicBezTo>
                                              <a:pt x="5724" y="2239"/>
                                              <a:pt x="5827" y="2212"/>
                                              <a:pt x="5889" y="2165"/>
                                            </a:cubicBezTo>
                                            <a:cubicBezTo>
                                              <a:pt x="5820" y="2159"/>
                                              <a:pt x="5703" y="2185"/>
                                              <a:pt x="5620" y="2212"/>
                                            </a:cubicBezTo>
                                            <a:cubicBezTo>
                                              <a:pt x="5655" y="2192"/>
                                              <a:pt x="5662" y="2172"/>
                                              <a:pt x="5669" y="2145"/>
                                            </a:cubicBezTo>
                                            <a:cubicBezTo>
                                              <a:pt x="5648" y="2145"/>
                                              <a:pt x="5614" y="2165"/>
                                              <a:pt x="5579" y="2185"/>
                                            </a:cubicBezTo>
                                            <a:cubicBezTo>
                                              <a:pt x="5641" y="2112"/>
                                              <a:pt x="5717" y="2011"/>
                                              <a:pt x="5717" y="1951"/>
                                            </a:cubicBezTo>
                                            <a:cubicBezTo>
                                              <a:pt x="5655" y="1978"/>
                                              <a:pt x="5586" y="2065"/>
                                              <a:pt x="5538" y="2145"/>
                                            </a:cubicBezTo>
                                            <a:cubicBezTo>
                                              <a:pt x="5545" y="2112"/>
                                              <a:pt x="5552" y="2085"/>
                                              <a:pt x="5545" y="2065"/>
                                            </a:cubicBezTo>
                                            <a:cubicBezTo>
                                              <a:pt x="5531" y="2078"/>
                                              <a:pt x="5517" y="2098"/>
                                              <a:pt x="5510" y="2125"/>
                                            </a:cubicBezTo>
                                            <a:cubicBezTo>
                                              <a:pt x="5517" y="2038"/>
                                              <a:pt x="5510" y="1931"/>
                                              <a:pt x="5483" y="1877"/>
                                            </a:cubicBezTo>
                                            <a:cubicBezTo>
                                              <a:pt x="5448" y="1931"/>
                                              <a:pt x="5448" y="2031"/>
                                              <a:pt x="5455" y="2125"/>
                                            </a:cubicBezTo>
                                            <a:cubicBezTo>
                                              <a:pt x="5448" y="2098"/>
                                              <a:pt x="5435" y="2078"/>
                                              <a:pt x="5421" y="2065"/>
                                            </a:cubicBezTo>
                                            <a:cubicBezTo>
                                              <a:pt x="5414" y="2085"/>
                                              <a:pt x="5421" y="2112"/>
                                              <a:pt x="5428" y="2139"/>
                                            </a:cubicBezTo>
                                            <a:cubicBezTo>
                                              <a:pt x="5380" y="2058"/>
                                              <a:pt x="5311" y="1971"/>
                                              <a:pt x="5256" y="1951"/>
                                            </a:cubicBezTo>
                                            <a:cubicBezTo>
                                              <a:pt x="5256" y="2011"/>
                                              <a:pt x="5311" y="2098"/>
                                              <a:pt x="5373" y="2165"/>
                                            </a:cubicBezTo>
                                            <a:cubicBezTo>
                                              <a:pt x="5352" y="2152"/>
                                              <a:pt x="5331" y="2145"/>
                                              <a:pt x="5318" y="2139"/>
                                            </a:cubicBezTo>
                                            <a:cubicBezTo>
                                              <a:pt x="5324" y="2159"/>
                                              <a:pt x="5345" y="2179"/>
                                              <a:pt x="5366" y="2199"/>
                                            </a:cubicBezTo>
                                            <a:cubicBezTo>
                                              <a:pt x="5276" y="2159"/>
                                              <a:pt x="5173" y="2125"/>
                                              <a:pt x="5104" y="2132"/>
                                            </a:cubicBezTo>
                                            <a:cubicBezTo>
                                              <a:pt x="5146" y="2185"/>
                                              <a:pt x="5263" y="2232"/>
                                              <a:pt x="5359" y="2253"/>
                                            </a:cubicBezTo>
                                            <a:cubicBezTo>
                                              <a:pt x="5318" y="2253"/>
                                              <a:pt x="5283" y="2259"/>
                                              <a:pt x="5263" y="2273"/>
                                            </a:cubicBezTo>
                                            <a:cubicBezTo>
                                              <a:pt x="5283" y="2286"/>
                                              <a:pt x="5318" y="2293"/>
                                              <a:pt x="5359" y="2293"/>
                                            </a:cubicBezTo>
                                            <a:cubicBezTo>
                                              <a:pt x="5249" y="2306"/>
                                              <a:pt x="5132" y="2353"/>
                                              <a:pt x="5090" y="2400"/>
                                            </a:cubicBezTo>
                                            <a:close/>
                                            <a:moveTo>
                                              <a:pt x="5476" y="2165"/>
                                            </a:moveTo>
                                            <a:cubicBezTo>
                                              <a:pt x="5531" y="2165"/>
                                              <a:pt x="5579" y="2212"/>
                                              <a:pt x="5579" y="2266"/>
                                            </a:cubicBezTo>
                                            <a:cubicBezTo>
                                              <a:pt x="5579" y="2320"/>
                                              <a:pt x="5531" y="2366"/>
                                              <a:pt x="5476" y="2366"/>
                                            </a:cubicBezTo>
                                            <a:cubicBezTo>
                                              <a:pt x="5421" y="2366"/>
                                              <a:pt x="5373" y="2320"/>
                                              <a:pt x="5373" y="2266"/>
                                            </a:cubicBezTo>
                                            <a:cubicBezTo>
                                              <a:pt x="5373" y="2212"/>
                                              <a:pt x="5421" y="2165"/>
                                              <a:pt x="5476" y="2165"/>
                                            </a:cubicBezTo>
                                            <a:close/>
                                            <a:moveTo>
                                              <a:pt x="4120" y="4753"/>
                                            </a:moveTo>
                                            <a:cubicBezTo>
                                              <a:pt x="4203" y="4766"/>
                                              <a:pt x="4333" y="4726"/>
                                              <a:pt x="4450" y="4679"/>
                                            </a:cubicBezTo>
                                            <a:cubicBezTo>
                                              <a:pt x="4430" y="4699"/>
                                              <a:pt x="4409" y="4720"/>
                                              <a:pt x="4402" y="4740"/>
                                            </a:cubicBezTo>
                                            <a:cubicBezTo>
                                              <a:pt x="4423" y="4740"/>
                                              <a:pt x="4450" y="4726"/>
                                              <a:pt x="4485" y="4713"/>
                                            </a:cubicBezTo>
                                            <a:cubicBezTo>
                                              <a:pt x="4402" y="4807"/>
                                              <a:pt x="4320" y="4921"/>
                                              <a:pt x="4313" y="5001"/>
                                            </a:cubicBezTo>
                                            <a:cubicBezTo>
                                              <a:pt x="4395" y="4968"/>
                                              <a:pt x="4505" y="4847"/>
                                              <a:pt x="4574" y="4740"/>
                                            </a:cubicBezTo>
                                            <a:cubicBezTo>
                                              <a:pt x="4560" y="4787"/>
                                              <a:pt x="4554" y="4827"/>
                                              <a:pt x="4560" y="4860"/>
                                            </a:cubicBezTo>
                                            <a:cubicBezTo>
                                              <a:pt x="4588" y="4840"/>
                                              <a:pt x="4609" y="4800"/>
                                              <a:pt x="4622" y="4753"/>
                                            </a:cubicBezTo>
                                            <a:cubicBezTo>
                                              <a:pt x="4609" y="4880"/>
                                              <a:pt x="4616" y="5048"/>
                                              <a:pt x="4664" y="5122"/>
                                            </a:cubicBezTo>
                                            <a:cubicBezTo>
                                              <a:pt x="4705" y="5055"/>
                                              <a:pt x="4712" y="4914"/>
                                              <a:pt x="4705" y="4787"/>
                                            </a:cubicBezTo>
                                            <a:cubicBezTo>
                                              <a:pt x="4719" y="4820"/>
                                              <a:pt x="4733" y="4847"/>
                                              <a:pt x="4753" y="4860"/>
                                            </a:cubicBezTo>
                                            <a:cubicBezTo>
                                              <a:pt x="4760" y="4840"/>
                                              <a:pt x="4760" y="4813"/>
                                              <a:pt x="4753" y="4780"/>
                                            </a:cubicBezTo>
                                            <a:cubicBezTo>
                                              <a:pt x="4815" y="4887"/>
                                              <a:pt x="4898" y="4994"/>
                                              <a:pt x="4967" y="5035"/>
                                            </a:cubicBezTo>
                                            <a:cubicBezTo>
                                              <a:pt x="4967" y="4941"/>
                                              <a:pt x="4870" y="4800"/>
                                              <a:pt x="4788" y="4693"/>
                                            </a:cubicBezTo>
                                            <a:cubicBezTo>
                                              <a:pt x="4829" y="4726"/>
                                              <a:pt x="4877" y="4746"/>
                                              <a:pt x="4911" y="4753"/>
                                            </a:cubicBezTo>
                                            <a:cubicBezTo>
                                              <a:pt x="4898" y="4720"/>
                                              <a:pt x="4863" y="4686"/>
                                              <a:pt x="4822" y="4659"/>
                                            </a:cubicBezTo>
                                            <a:cubicBezTo>
                                              <a:pt x="4946" y="4713"/>
                                              <a:pt x="5111" y="4753"/>
                                              <a:pt x="5201" y="4733"/>
                                            </a:cubicBezTo>
                                            <a:cubicBezTo>
                                              <a:pt x="5146" y="4673"/>
                                              <a:pt x="5022" y="4626"/>
                                              <a:pt x="4905" y="4599"/>
                                            </a:cubicBezTo>
                                            <a:cubicBezTo>
                                              <a:pt x="4932" y="4599"/>
                                              <a:pt x="4967" y="4585"/>
                                              <a:pt x="4980" y="4572"/>
                                            </a:cubicBezTo>
                                            <a:cubicBezTo>
                                              <a:pt x="4967" y="4559"/>
                                              <a:pt x="4905" y="4559"/>
                                              <a:pt x="4877" y="4552"/>
                                            </a:cubicBezTo>
                                            <a:cubicBezTo>
                                              <a:pt x="4980" y="4525"/>
                                              <a:pt x="5132" y="4485"/>
                                              <a:pt x="5214" y="4418"/>
                                            </a:cubicBezTo>
                                            <a:cubicBezTo>
                                              <a:pt x="5118" y="4411"/>
                                              <a:pt x="4953" y="4445"/>
                                              <a:pt x="4843" y="4478"/>
                                            </a:cubicBezTo>
                                            <a:cubicBezTo>
                                              <a:pt x="4891" y="4445"/>
                                              <a:pt x="4898" y="4425"/>
                                              <a:pt x="4911" y="4391"/>
                                            </a:cubicBezTo>
                                            <a:cubicBezTo>
                                              <a:pt x="4877" y="4391"/>
                                              <a:pt x="4836" y="4411"/>
                                              <a:pt x="4788" y="4445"/>
                                            </a:cubicBezTo>
                                            <a:cubicBezTo>
                                              <a:pt x="4877" y="4344"/>
                                              <a:pt x="4973" y="4210"/>
                                              <a:pt x="4980" y="4116"/>
                                            </a:cubicBezTo>
                                            <a:cubicBezTo>
                                              <a:pt x="4898" y="4150"/>
                                              <a:pt x="4801" y="4277"/>
                                              <a:pt x="4733" y="4384"/>
                                            </a:cubicBezTo>
                                            <a:cubicBezTo>
                                              <a:pt x="4746" y="4344"/>
                                              <a:pt x="4753" y="4297"/>
                                              <a:pt x="4739" y="4270"/>
                                            </a:cubicBezTo>
                                            <a:cubicBezTo>
                                              <a:pt x="4719" y="4284"/>
                                              <a:pt x="4705" y="4317"/>
                                              <a:pt x="4691" y="4351"/>
                                            </a:cubicBezTo>
                                            <a:cubicBezTo>
                                              <a:pt x="4698" y="4223"/>
                                              <a:pt x="4691" y="4076"/>
                                              <a:pt x="4650" y="4009"/>
                                            </a:cubicBezTo>
                                            <a:cubicBezTo>
                                              <a:pt x="4609" y="4076"/>
                                              <a:pt x="4602" y="4223"/>
                                              <a:pt x="4609" y="4351"/>
                                            </a:cubicBezTo>
                                            <a:cubicBezTo>
                                              <a:pt x="4595" y="4317"/>
                                              <a:pt x="4574" y="4284"/>
                                              <a:pt x="4560" y="4270"/>
                                            </a:cubicBezTo>
                                            <a:cubicBezTo>
                                              <a:pt x="4554" y="4297"/>
                                              <a:pt x="4560" y="4331"/>
                                              <a:pt x="4567" y="4371"/>
                                            </a:cubicBezTo>
                                            <a:cubicBezTo>
                                              <a:pt x="4498" y="4264"/>
                                              <a:pt x="4409" y="4143"/>
                                              <a:pt x="4326" y="4109"/>
                                            </a:cubicBezTo>
                                            <a:cubicBezTo>
                                              <a:pt x="4333" y="4190"/>
                                              <a:pt x="4409" y="4311"/>
                                              <a:pt x="4485" y="4404"/>
                                            </a:cubicBezTo>
                                            <a:cubicBezTo>
                                              <a:pt x="4457" y="4384"/>
                                              <a:pt x="4430" y="4371"/>
                                              <a:pt x="4402" y="4371"/>
                                            </a:cubicBezTo>
                                            <a:cubicBezTo>
                                              <a:pt x="4409" y="4398"/>
                                              <a:pt x="4437" y="4431"/>
                                              <a:pt x="4471" y="4458"/>
                                            </a:cubicBezTo>
                                            <a:cubicBezTo>
                                              <a:pt x="4354" y="4404"/>
                                              <a:pt x="4202" y="4351"/>
                                              <a:pt x="4113" y="4371"/>
                                            </a:cubicBezTo>
                                            <a:cubicBezTo>
                                              <a:pt x="4168" y="4445"/>
                                              <a:pt x="4333" y="4505"/>
                                              <a:pt x="4471" y="4539"/>
                                            </a:cubicBezTo>
                                            <a:cubicBezTo>
                                              <a:pt x="4416" y="4539"/>
                                              <a:pt x="4361" y="4545"/>
                                              <a:pt x="4333" y="4565"/>
                                            </a:cubicBezTo>
                                            <a:cubicBezTo>
                                              <a:pt x="4361" y="4585"/>
                                              <a:pt x="4409" y="4592"/>
                                              <a:pt x="4464" y="4592"/>
                                            </a:cubicBezTo>
                                            <a:cubicBezTo>
                                              <a:pt x="4333" y="4626"/>
                                              <a:pt x="4175" y="4686"/>
                                              <a:pt x="4120" y="4753"/>
                                            </a:cubicBezTo>
                                            <a:close/>
                                            <a:moveTo>
                                              <a:pt x="4650" y="4431"/>
                                            </a:moveTo>
                                            <a:cubicBezTo>
                                              <a:pt x="4726" y="4431"/>
                                              <a:pt x="4794" y="4492"/>
                                              <a:pt x="4794" y="4572"/>
                                            </a:cubicBezTo>
                                            <a:cubicBezTo>
                                              <a:pt x="4794" y="4646"/>
                                              <a:pt x="4733" y="4713"/>
                                              <a:pt x="4650" y="4713"/>
                                            </a:cubicBezTo>
                                            <a:cubicBezTo>
                                              <a:pt x="4574" y="4713"/>
                                              <a:pt x="4505" y="4653"/>
                                              <a:pt x="4505" y="4572"/>
                                            </a:cubicBezTo>
                                            <a:cubicBezTo>
                                              <a:pt x="4512" y="4492"/>
                                              <a:pt x="4574" y="4431"/>
                                              <a:pt x="4650" y="4431"/>
                                            </a:cubicBezTo>
                                            <a:close/>
                                            <a:moveTo>
                                              <a:pt x="4684" y="3640"/>
                                            </a:moveTo>
                                            <a:cubicBezTo>
                                              <a:pt x="4650" y="3566"/>
                                              <a:pt x="4643" y="3473"/>
                                              <a:pt x="4671" y="3379"/>
                                            </a:cubicBezTo>
                                            <a:cubicBezTo>
                                              <a:pt x="4698" y="3305"/>
                                              <a:pt x="4739" y="3245"/>
                                              <a:pt x="4794" y="3204"/>
                                            </a:cubicBezTo>
                                            <a:cubicBezTo>
                                              <a:pt x="4801" y="3198"/>
                                              <a:pt x="4808" y="3191"/>
                                              <a:pt x="4815" y="3191"/>
                                            </a:cubicBezTo>
                                            <a:cubicBezTo>
                                              <a:pt x="4808" y="3191"/>
                                              <a:pt x="4801" y="3191"/>
                                              <a:pt x="4794" y="3191"/>
                                            </a:cubicBezTo>
                                            <a:cubicBezTo>
                                              <a:pt x="4698" y="3204"/>
                                              <a:pt x="4616" y="3265"/>
                                              <a:pt x="4581" y="3352"/>
                                            </a:cubicBezTo>
                                            <a:cubicBezTo>
                                              <a:pt x="4547" y="3466"/>
                                              <a:pt x="4588" y="3580"/>
                                              <a:pt x="4684" y="3640"/>
                                            </a:cubicBezTo>
                                            <a:close/>
                                            <a:moveTo>
                                              <a:pt x="4788" y="3848"/>
                                            </a:moveTo>
                                            <a:cubicBezTo>
                                              <a:pt x="4808" y="3888"/>
                                              <a:pt x="4836" y="3928"/>
                                              <a:pt x="4870" y="3955"/>
                                            </a:cubicBezTo>
                                            <a:cubicBezTo>
                                              <a:pt x="4925" y="4002"/>
                                              <a:pt x="4994" y="4022"/>
                                              <a:pt x="5070" y="4022"/>
                                            </a:cubicBezTo>
                                            <a:cubicBezTo>
                                              <a:pt x="5132" y="4022"/>
                                              <a:pt x="5194" y="4002"/>
                                              <a:pt x="5249" y="3969"/>
                                            </a:cubicBezTo>
                                            <a:cubicBezTo>
                                              <a:pt x="5256" y="3962"/>
                                              <a:pt x="5256" y="3962"/>
                                              <a:pt x="5263" y="3955"/>
                                            </a:cubicBezTo>
                                            <a:cubicBezTo>
                                              <a:pt x="5269" y="3955"/>
                                              <a:pt x="5269" y="3949"/>
                                              <a:pt x="5276" y="3942"/>
                                            </a:cubicBezTo>
                                            <a:cubicBezTo>
                                              <a:pt x="5269" y="3942"/>
                                              <a:pt x="5269" y="3942"/>
                                              <a:pt x="5263" y="3942"/>
                                            </a:cubicBezTo>
                                            <a:cubicBezTo>
                                              <a:pt x="5256" y="3942"/>
                                              <a:pt x="5256" y="3942"/>
                                              <a:pt x="5249" y="3942"/>
                                            </a:cubicBezTo>
                                            <a:cubicBezTo>
                                              <a:pt x="5187" y="3942"/>
                                              <a:pt x="5125" y="3928"/>
                                              <a:pt x="5070" y="3895"/>
                                            </a:cubicBezTo>
                                            <a:cubicBezTo>
                                              <a:pt x="5035" y="3882"/>
                                              <a:pt x="5001" y="3855"/>
                                              <a:pt x="4973" y="3835"/>
                                            </a:cubicBezTo>
                                            <a:cubicBezTo>
                                              <a:pt x="4877" y="3754"/>
                                              <a:pt x="4829" y="3654"/>
                                              <a:pt x="4815" y="3553"/>
                                            </a:cubicBezTo>
                                            <a:cubicBezTo>
                                              <a:pt x="4808" y="3566"/>
                                              <a:pt x="4794" y="3587"/>
                                              <a:pt x="4794" y="3600"/>
                                            </a:cubicBezTo>
                                            <a:cubicBezTo>
                                              <a:pt x="4760" y="3694"/>
                                              <a:pt x="4760" y="3774"/>
                                              <a:pt x="4788" y="3848"/>
                                            </a:cubicBezTo>
                                            <a:close/>
                                            <a:moveTo>
                                              <a:pt x="5256" y="3526"/>
                                            </a:moveTo>
                                            <a:cubicBezTo>
                                              <a:pt x="5256" y="3546"/>
                                              <a:pt x="5263" y="3560"/>
                                              <a:pt x="5269" y="3580"/>
                                            </a:cubicBezTo>
                                            <a:cubicBezTo>
                                              <a:pt x="5290" y="3613"/>
                                              <a:pt x="5324" y="3640"/>
                                              <a:pt x="5366" y="3640"/>
                                            </a:cubicBezTo>
                                            <a:lnTo>
                                              <a:pt x="5366" y="3640"/>
                                            </a:lnTo>
                                            <a:cubicBezTo>
                                              <a:pt x="5428" y="3640"/>
                                              <a:pt x="5476" y="3593"/>
                                              <a:pt x="5476" y="3533"/>
                                            </a:cubicBezTo>
                                            <a:cubicBezTo>
                                              <a:pt x="5476" y="3473"/>
                                              <a:pt x="5428" y="3426"/>
                                              <a:pt x="5366" y="3426"/>
                                            </a:cubicBezTo>
                                            <a:lnTo>
                                              <a:pt x="5366" y="3426"/>
                                            </a:lnTo>
                                            <a:cubicBezTo>
                                              <a:pt x="5324" y="3426"/>
                                              <a:pt x="5283" y="3446"/>
                                              <a:pt x="5269" y="3486"/>
                                            </a:cubicBezTo>
                                            <a:cubicBezTo>
                                              <a:pt x="5256" y="3493"/>
                                              <a:pt x="5256" y="3506"/>
                                              <a:pt x="5256" y="3526"/>
                                            </a:cubicBezTo>
                                            <a:close/>
                                            <a:moveTo>
                                              <a:pt x="5538" y="3258"/>
                                            </a:moveTo>
                                            <a:cubicBezTo>
                                              <a:pt x="5559" y="3265"/>
                                              <a:pt x="5579" y="3278"/>
                                              <a:pt x="5593" y="3285"/>
                                            </a:cubicBezTo>
                                            <a:cubicBezTo>
                                              <a:pt x="5648" y="3318"/>
                                              <a:pt x="5689" y="3365"/>
                                              <a:pt x="5717" y="3412"/>
                                            </a:cubicBezTo>
                                            <a:cubicBezTo>
                                              <a:pt x="5717" y="3318"/>
                                              <a:pt x="5676" y="3231"/>
                                              <a:pt x="5593" y="3184"/>
                                            </a:cubicBezTo>
                                            <a:cubicBezTo>
                                              <a:pt x="5586" y="3178"/>
                                              <a:pt x="5572" y="3178"/>
                                              <a:pt x="5565" y="3171"/>
                                            </a:cubicBezTo>
                                            <a:cubicBezTo>
                                              <a:pt x="5497" y="3144"/>
                                              <a:pt x="5428" y="3151"/>
                                              <a:pt x="5366" y="3178"/>
                                            </a:cubicBezTo>
                                            <a:cubicBezTo>
                                              <a:pt x="5331" y="3191"/>
                                              <a:pt x="5297" y="3218"/>
                                              <a:pt x="5269" y="3251"/>
                                            </a:cubicBezTo>
                                            <a:cubicBezTo>
                                              <a:pt x="5297" y="3238"/>
                                              <a:pt x="5331" y="3231"/>
                                              <a:pt x="5366" y="3231"/>
                                            </a:cubicBezTo>
                                            <a:cubicBezTo>
                                              <a:pt x="5421" y="3225"/>
                                              <a:pt x="5483" y="3238"/>
                                              <a:pt x="5538" y="3258"/>
                                            </a:cubicBezTo>
                                            <a:close/>
                                            <a:moveTo>
                                              <a:pt x="5242" y="3164"/>
                                            </a:moveTo>
                                            <a:cubicBezTo>
                                              <a:pt x="5187" y="3144"/>
                                              <a:pt x="5125" y="3144"/>
                                              <a:pt x="5070" y="3158"/>
                                            </a:cubicBezTo>
                                            <a:cubicBezTo>
                                              <a:pt x="5029" y="3171"/>
                                              <a:pt x="4987" y="3198"/>
                                              <a:pt x="4960" y="3231"/>
                                            </a:cubicBezTo>
                                            <a:cubicBezTo>
                                              <a:pt x="4884" y="3318"/>
                                              <a:pt x="4884" y="3439"/>
                                              <a:pt x="4946" y="3533"/>
                                            </a:cubicBezTo>
                                            <a:cubicBezTo>
                                              <a:pt x="4939" y="3453"/>
                                              <a:pt x="4967" y="3359"/>
                                              <a:pt x="5035" y="3285"/>
                                            </a:cubicBezTo>
                                            <a:cubicBezTo>
                                              <a:pt x="5049" y="3272"/>
                                              <a:pt x="5056" y="3258"/>
                                              <a:pt x="5070" y="3245"/>
                                            </a:cubicBezTo>
                                            <a:cubicBezTo>
                                              <a:pt x="5118" y="3204"/>
                                              <a:pt x="5180" y="3178"/>
                                              <a:pt x="5242" y="3164"/>
                                            </a:cubicBezTo>
                                            <a:close/>
                                            <a:moveTo>
                                              <a:pt x="5249" y="4083"/>
                                            </a:moveTo>
                                            <a:cubicBezTo>
                                              <a:pt x="5242" y="4076"/>
                                              <a:pt x="5228" y="4069"/>
                                              <a:pt x="5221" y="4069"/>
                                            </a:cubicBezTo>
                                            <a:cubicBezTo>
                                              <a:pt x="5228" y="4089"/>
                                              <a:pt x="5242" y="4109"/>
                                              <a:pt x="5249" y="4123"/>
                                            </a:cubicBezTo>
                                            <a:cubicBezTo>
                                              <a:pt x="5256" y="4130"/>
                                              <a:pt x="5256" y="4136"/>
                                              <a:pt x="5263" y="4143"/>
                                            </a:cubicBezTo>
                                            <a:cubicBezTo>
                                              <a:pt x="5290" y="4177"/>
                                              <a:pt x="5324" y="4203"/>
                                              <a:pt x="5366" y="4217"/>
                                            </a:cubicBezTo>
                                            <a:cubicBezTo>
                                              <a:pt x="5407" y="4237"/>
                                              <a:pt x="5462" y="4244"/>
                                              <a:pt x="5510" y="4230"/>
                                            </a:cubicBezTo>
                                            <a:cubicBezTo>
                                              <a:pt x="5538" y="4223"/>
                                              <a:pt x="5565" y="4210"/>
                                              <a:pt x="5593" y="4197"/>
                                            </a:cubicBezTo>
                                            <a:cubicBezTo>
                                              <a:pt x="5669" y="4150"/>
                                              <a:pt x="5717" y="4063"/>
                                              <a:pt x="5710" y="3969"/>
                                            </a:cubicBezTo>
                                            <a:cubicBezTo>
                                              <a:pt x="5682" y="4009"/>
                                              <a:pt x="5641" y="4042"/>
                                              <a:pt x="5593" y="4069"/>
                                            </a:cubicBezTo>
                                            <a:cubicBezTo>
                                              <a:pt x="5559" y="4083"/>
                                              <a:pt x="5524" y="4096"/>
                                              <a:pt x="5483" y="4103"/>
                                            </a:cubicBezTo>
                                            <a:cubicBezTo>
                                              <a:pt x="5442" y="4109"/>
                                              <a:pt x="5400" y="4109"/>
                                              <a:pt x="5366" y="4109"/>
                                            </a:cubicBezTo>
                                            <a:cubicBezTo>
                                              <a:pt x="5331" y="4103"/>
                                              <a:pt x="5297" y="4096"/>
                                              <a:pt x="5263" y="4083"/>
                                            </a:cubicBezTo>
                                            <a:cubicBezTo>
                                              <a:pt x="5263" y="4089"/>
                                              <a:pt x="5256" y="4089"/>
                                              <a:pt x="5249" y="4083"/>
                                            </a:cubicBezTo>
                                            <a:close/>
                                            <a:moveTo>
                                              <a:pt x="5827" y="3587"/>
                                            </a:moveTo>
                                            <a:cubicBezTo>
                                              <a:pt x="5834" y="3667"/>
                                              <a:pt x="5799" y="3761"/>
                                              <a:pt x="5737" y="3835"/>
                                            </a:cubicBezTo>
                                            <a:cubicBezTo>
                                              <a:pt x="5696" y="3882"/>
                                              <a:pt x="5648" y="3915"/>
                                              <a:pt x="5600" y="3935"/>
                                            </a:cubicBezTo>
                                            <a:cubicBezTo>
                                              <a:pt x="5579" y="3942"/>
                                              <a:pt x="5559" y="3949"/>
                                              <a:pt x="5531" y="3955"/>
                                            </a:cubicBezTo>
                                            <a:cubicBezTo>
                                              <a:pt x="5552" y="3962"/>
                                              <a:pt x="5572" y="3969"/>
                                              <a:pt x="5600" y="3969"/>
                                            </a:cubicBezTo>
                                            <a:cubicBezTo>
                                              <a:pt x="5682" y="3975"/>
                                              <a:pt x="5758" y="3949"/>
                                              <a:pt x="5813" y="3888"/>
                                            </a:cubicBezTo>
                                            <a:cubicBezTo>
                                              <a:pt x="5882" y="3801"/>
                                              <a:pt x="5889" y="3680"/>
                                              <a:pt x="5827" y="3587"/>
                                            </a:cubicBezTo>
                                            <a:close/>
                                            <a:moveTo>
                                              <a:pt x="5875" y="2950"/>
                                            </a:moveTo>
                                            <a:cubicBezTo>
                                              <a:pt x="5793" y="2883"/>
                                              <a:pt x="5689" y="2863"/>
                                              <a:pt x="5593" y="2889"/>
                                            </a:cubicBezTo>
                                            <a:cubicBezTo>
                                              <a:pt x="5545" y="2903"/>
                                              <a:pt x="5503" y="2923"/>
                                              <a:pt x="5469" y="2956"/>
                                            </a:cubicBezTo>
                                            <a:cubicBezTo>
                                              <a:pt x="5510" y="2956"/>
                                              <a:pt x="5552" y="2956"/>
                                              <a:pt x="5593" y="2970"/>
                                            </a:cubicBezTo>
                                            <a:cubicBezTo>
                                              <a:pt x="5655" y="2983"/>
                                              <a:pt x="5717" y="3017"/>
                                              <a:pt x="5779" y="3064"/>
                                            </a:cubicBezTo>
                                            <a:cubicBezTo>
                                              <a:pt x="5875" y="3144"/>
                                              <a:pt x="5923" y="3245"/>
                                              <a:pt x="5937" y="3345"/>
                                            </a:cubicBezTo>
                                            <a:cubicBezTo>
                                              <a:pt x="6013" y="3211"/>
                                              <a:pt x="5992" y="3050"/>
                                              <a:pt x="5875" y="2950"/>
                                            </a:cubicBezTo>
                                            <a:close/>
                                            <a:moveTo>
                                              <a:pt x="1112" y="15023"/>
                                            </a:moveTo>
                                            <a:lnTo>
                                              <a:pt x="1112" y="15023"/>
                                            </a:lnTo>
                                            <a:cubicBezTo>
                                              <a:pt x="1091" y="15023"/>
                                              <a:pt x="1071" y="15037"/>
                                              <a:pt x="1064" y="15050"/>
                                            </a:cubicBezTo>
                                            <a:cubicBezTo>
                                              <a:pt x="1057" y="15057"/>
                                              <a:pt x="1057" y="15070"/>
                                              <a:pt x="1057" y="15077"/>
                                            </a:cubicBezTo>
                                            <a:cubicBezTo>
                                              <a:pt x="1057" y="15084"/>
                                              <a:pt x="1057" y="15097"/>
                                              <a:pt x="1064" y="15104"/>
                                            </a:cubicBezTo>
                                            <a:cubicBezTo>
                                              <a:pt x="1071" y="15124"/>
                                              <a:pt x="1091" y="15131"/>
                                              <a:pt x="1112" y="15131"/>
                                            </a:cubicBezTo>
                                            <a:lnTo>
                                              <a:pt x="1112" y="15131"/>
                                            </a:lnTo>
                                            <a:cubicBezTo>
                                              <a:pt x="1146" y="15131"/>
                                              <a:pt x="1167" y="15104"/>
                                              <a:pt x="1167" y="15077"/>
                                            </a:cubicBezTo>
                                            <a:cubicBezTo>
                                              <a:pt x="1167" y="15050"/>
                                              <a:pt x="1139" y="15023"/>
                                              <a:pt x="1112" y="15023"/>
                                            </a:cubicBezTo>
                                            <a:close/>
                                            <a:moveTo>
                                              <a:pt x="940" y="14956"/>
                                            </a:moveTo>
                                            <a:cubicBezTo>
                                              <a:pt x="947" y="14950"/>
                                              <a:pt x="954" y="14943"/>
                                              <a:pt x="960" y="14936"/>
                                            </a:cubicBezTo>
                                            <a:cubicBezTo>
                                              <a:pt x="988" y="14916"/>
                                              <a:pt x="1015" y="14896"/>
                                              <a:pt x="1050" y="14896"/>
                                            </a:cubicBezTo>
                                            <a:cubicBezTo>
                                              <a:pt x="1022" y="14889"/>
                                              <a:pt x="988" y="14883"/>
                                              <a:pt x="960" y="14896"/>
                                            </a:cubicBezTo>
                                            <a:cubicBezTo>
                                              <a:pt x="940" y="14903"/>
                                              <a:pt x="919" y="14916"/>
                                              <a:pt x="905" y="14936"/>
                                            </a:cubicBezTo>
                                            <a:cubicBezTo>
                                              <a:pt x="871" y="14977"/>
                                              <a:pt x="864" y="15044"/>
                                              <a:pt x="898" y="15091"/>
                                            </a:cubicBezTo>
                                            <a:cubicBezTo>
                                              <a:pt x="892" y="15044"/>
                                              <a:pt x="905" y="14997"/>
                                              <a:pt x="940" y="14956"/>
                                            </a:cubicBezTo>
                                            <a:close/>
                                            <a:moveTo>
                                              <a:pt x="1002" y="15238"/>
                                            </a:moveTo>
                                            <a:cubicBezTo>
                                              <a:pt x="1016" y="15245"/>
                                              <a:pt x="1029" y="15251"/>
                                              <a:pt x="1050" y="15258"/>
                                            </a:cubicBezTo>
                                            <a:cubicBezTo>
                                              <a:pt x="1050" y="15258"/>
                                              <a:pt x="1057" y="15258"/>
                                              <a:pt x="1057" y="15258"/>
                                            </a:cubicBezTo>
                                            <a:cubicBezTo>
                                              <a:pt x="1071" y="15258"/>
                                              <a:pt x="1091" y="15258"/>
                                              <a:pt x="1105" y="15251"/>
                                            </a:cubicBezTo>
                                            <a:cubicBezTo>
                                              <a:pt x="1126" y="15245"/>
                                              <a:pt x="1139" y="15238"/>
                                              <a:pt x="1160" y="15225"/>
                                            </a:cubicBezTo>
                                            <a:cubicBezTo>
                                              <a:pt x="1146" y="15231"/>
                                              <a:pt x="1126" y="15231"/>
                                              <a:pt x="1105" y="15225"/>
                                            </a:cubicBezTo>
                                            <a:cubicBezTo>
                                              <a:pt x="1091" y="15225"/>
                                              <a:pt x="1071" y="15218"/>
                                              <a:pt x="1057" y="15211"/>
                                            </a:cubicBezTo>
                                            <a:cubicBezTo>
                                              <a:pt x="1057" y="15211"/>
                                              <a:pt x="1050" y="15211"/>
                                              <a:pt x="1050" y="15204"/>
                                            </a:cubicBezTo>
                                            <a:cubicBezTo>
                                              <a:pt x="1043" y="15198"/>
                                              <a:pt x="1036" y="15198"/>
                                              <a:pt x="1029" y="15191"/>
                                            </a:cubicBezTo>
                                            <a:cubicBezTo>
                                              <a:pt x="995" y="15171"/>
                                              <a:pt x="974" y="15144"/>
                                              <a:pt x="960" y="15117"/>
                                            </a:cubicBezTo>
                                            <a:cubicBezTo>
                                              <a:pt x="960" y="15111"/>
                                              <a:pt x="954" y="15104"/>
                                              <a:pt x="954" y="15097"/>
                                            </a:cubicBezTo>
                                            <a:cubicBezTo>
                                              <a:pt x="947" y="15124"/>
                                              <a:pt x="954" y="15151"/>
                                              <a:pt x="960" y="15178"/>
                                            </a:cubicBezTo>
                                            <a:cubicBezTo>
                                              <a:pt x="967" y="15204"/>
                                              <a:pt x="981" y="15225"/>
                                              <a:pt x="1002" y="15238"/>
                                            </a:cubicBezTo>
                                            <a:close/>
                                            <a:moveTo>
                                              <a:pt x="775" y="11162"/>
                                            </a:moveTo>
                                            <a:cubicBezTo>
                                              <a:pt x="816" y="11289"/>
                                              <a:pt x="1022" y="11397"/>
                                              <a:pt x="1174" y="11450"/>
                                            </a:cubicBezTo>
                                            <a:cubicBezTo>
                                              <a:pt x="1208" y="11457"/>
                                              <a:pt x="1236" y="11470"/>
                                              <a:pt x="1256" y="11470"/>
                                            </a:cubicBezTo>
                                            <a:cubicBezTo>
                                              <a:pt x="1229" y="11464"/>
                                              <a:pt x="1194" y="11450"/>
                                              <a:pt x="1160" y="11430"/>
                                            </a:cubicBezTo>
                                            <a:cubicBezTo>
                                              <a:pt x="1084" y="11390"/>
                                              <a:pt x="1002" y="11336"/>
                                              <a:pt x="981" y="11269"/>
                                            </a:cubicBezTo>
                                            <a:cubicBezTo>
                                              <a:pt x="1029" y="11263"/>
                                              <a:pt x="1098" y="11283"/>
                                              <a:pt x="1160" y="11316"/>
                                            </a:cubicBezTo>
                                            <a:cubicBezTo>
                                              <a:pt x="1194" y="11336"/>
                                              <a:pt x="1229" y="11363"/>
                                              <a:pt x="1263" y="11383"/>
                                            </a:cubicBezTo>
                                            <a:cubicBezTo>
                                              <a:pt x="1243" y="11363"/>
                                              <a:pt x="1208" y="11336"/>
                                              <a:pt x="1181" y="11309"/>
                                            </a:cubicBezTo>
                                            <a:cubicBezTo>
                                              <a:pt x="1050" y="11222"/>
                                              <a:pt x="885" y="11135"/>
                                              <a:pt x="775" y="11162"/>
                                            </a:cubicBezTo>
                                            <a:close/>
                                            <a:moveTo>
                                              <a:pt x="954" y="14829"/>
                                            </a:moveTo>
                                            <a:cubicBezTo>
                                              <a:pt x="967" y="14822"/>
                                              <a:pt x="974" y="14822"/>
                                              <a:pt x="988" y="14816"/>
                                            </a:cubicBezTo>
                                            <a:cubicBezTo>
                                              <a:pt x="1009" y="14809"/>
                                              <a:pt x="1029" y="14809"/>
                                              <a:pt x="1043" y="14809"/>
                                            </a:cubicBezTo>
                                            <a:cubicBezTo>
                                              <a:pt x="1043" y="14809"/>
                                              <a:pt x="1050" y="14809"/>
                                              <a:pt x="1050" y="14809"/>
                                            </a:cubicBezTo>
                                            <a:cubicBezTo>
                                              <a:pt x="1071" y="14809"/>
                                              <a:pt x="1084" y="14809"/>
                                              <a:pt x="1098" y="14816"/>
                                            </a:cubicBezTo>
                                            <a:cubicBezTo>
                                              <a:pt x="1119" y="14822"/>
                                              <a:pt x="1133" y="14822"/>
                                              <a:pt x="1146" y="14836"/>
                                            </a:cubicBezTo>
                                            <a:cubicBezTo>
                                              <a:pt x="1133" y="14809"/>
                                              <a:pt x="1119" y="14789"/>
                                              <a:pt x="1098" y="14775"/>
                                            </a:cubicBezTo>
                                            <a:cubicBezTo>
                                              <a:pt x="1084" y="14762"/>
                                              <a:pt x="1064" y="14755"/>
                                              <a:pt x="1050" y="14749"/>
                                            </a:cubicBezTo>
                                            <a:cubicBezTo>
                                              <a:pt x="1050" y="14749"/>
                                              <a:pt x="1043" y="14749"/>
                                              <a:pt x="1043" y="14749"/>
                                            </a:cubicBezTo>
                                            <a:cubicBezTo>
                                              <a:pt x="1016" y="14742"/>
                                              <a:pt x="988" y="14742"/>
                                              <a:pt x="960" y="14749"/>
                                            </a:cubicBezTo>
                                            <a:cubicBezTo>
                                              <a:pt x="954" y="14749"/>
                                              <a:pt x="954" y="14749"/>
                                              <a:pt x="947" y="14755"/>
                                            </a:cubicBezTo>
                                            <a:cubicBezTo>
                                              <a:pt x="878" y="14782"/>
                                              <a:pt x="837" y="14849"/>
                                              <a:pt x="850" y="14923"/>
                                            </a:cubicBezTo>
                                            <a:cubicBezTo>
                                              <a:pt x="878" y="14876"/>
                                              <a:pt x="912" y="14849"/>
                                              <a:pt x="954" y="14829"/>
                                            </a:cubicBezTo>
                                            <a:close/>
                                            <a:moveTo>
                                              <a:pt x="1222" y="14956"/>
                                            </a:moveTo>
                                            <a:cubicBezTo>
                                              <a:pt x="1250" y="14977"/>
                                              <a:pt x="1270" y="14997"/>
                                              <a:pt x="1284" y="15023"/>
                                            </a:cubicBezTo>
                                            <a:cubicBezTo>
                                              <a:pt x="1284" y="14977"/>
                                              <a:pt x="1263" y="14930"/>
                                              <a:pt x="1222" y="14909"/>
                                            </a:cubicBezTo>
                                            <a:cubicBezTo>
                                              <a:pt x="1215" y="14909"/>
                                              <a:pt x="1215" y="14903"/>
                                              <a:pt x="1208" y="14903"/>
                                            </a:cubicBezTo>
                                            <a:cubicBezTo>
                                              <a:pt x="1174" y="14889"/>
                                              <a:pt x="1139" y="14889"/>
                                              <a:pt x="1105" y="14903"/>
                                            </a:cubicBezTo>
                                            <a:cubicBezTo>
                                              <a:pt x="1084" y="14909"/>
                                              <a:pt x="1071" y="14923"/>
                                              <a:pt x="1057" y="14943"/>
                                            </a:cubicBezTo>
                                            <a:cubicBezTo>
                                              <a:pt x="1071" y="14936"/>
                                              <a:pt x="1091" y="14936"/>
                                              <a:pt x="1105" y="14930"/>
                                            </a:cubicBezTo>
                                            <a:cubicBezTo>
                                              <a:pt x="1133" y="14930"/>
                                              <a:pt x="1160" y="14930"/>
                                              <a:pt x="1194" y="14943"/>
                                            </a:cubicBezTo>
                                            <a:cubicBezTo>
                                              <a:pt x="1208" y="14950"/>
                                              <a:pt x="1215" y="14950"/>
                                              <a:pt x="1222" y="14956"/>
                                            </a:cubicBezTo>
                                            <a:close/>
                                            <a:moveTo>
                                              <a:pt x="1401" y="14990"/>
                                            </a:moveTo>
                                            <a:cubicBezTo>
                                              <a:pt x="1442" y="14923"/>
                                              <a:pt x="1429" y="14836"/>
                                              <a:pt x="1373" y="14789"/>
                                            </a:cubicBezTo>
                                            <a:cubicBezTo>
                                              <a:pt x="1332" y="14755"/>
                                              <a:pt x="1277" y="14749"/>
                                              <a:pt x="1229" y="14762"/>
                                            </a:cubicBezTo>
                                            <a:cubicBezTo>
                                              <a:pt x="1208" y="14769"/>
                                              <a:pt x="1181" y="14782"/>
                                              <a:pt x="1167" y="14796"/>
                                            </a:cubicBezTo>
                                            <a:cubicBezTo>
                                              <a:pt x="1188" y="14796"/>
                                              <a:pt x="1208" y="14796"/>
                                              <a:pt x="1229" y="14802"/>
                                            </a:cubicBezTo>
                                            <a:cubicBezTo>
                                              <a:pt x="1263" y="14809"/>
                                              <a:pt x="1291" y="14829"/>
                                              <a:pt x="1325" y="14849"/>
                                            </a:cubicBezTo>
                                            <a:cubicBezTo>
                                              <a:pt x="1367" y="14883"/>
                                              <a:pt x="1394" y="14936"/>
                                              <a:pt x="1401" y="14990"/>
                                            </a:cubicBezTo>
                                            <a:close/>
                                            <a:moveTo>
                                              <a:pt x="4134" y="17001"/>
                                            </a:moveTo>
                                            <a:cubicBezTo>
                                              <a:pt x="4161" y="16901"/>
                                              <a:pt x="4113" y="16800"/>
                                              <a:pt x="4024" y="16740"/>
                                            </a:cubicBezTo>
                                            <a:cubicBezTo>
                                              <a:pt x="4058" y="16807"/>
                                              <a:pt x="4065" y="16887"/>
                                              <a:pt x="4044" y="16974"/>
                                            </a:cubicBezTo>
                                            <a:cubicBezTo>
                                              <a:pt x="4024" y="17068"/>
                                              <a:pt x="3962" y="17149"/>
                                              <a:pt x="3893" y="17189"/>
                                            </a:cubicBezTo>
                                            <a:cubicBezTo>
                                              <a:pt x="4003" y="17182"/>
                                              <a:pt x="4106" y="17108"/>
                                              <a:pt x="4134" y="17001"/>
                                            </a:cubicBezTo>
                                            <a:close/>
                                            <a:moveTo>
                                              <a:pt x="1511" y="11477"/>
                                            </a:moveTo>
                                            <a:cubicBezTo>
                                              <a:pt x="1539" y="11470"/>
                                              <a:pt x="1573" y="11464"/>
                                              <a:pt x="1614" y="11464"/>
                                            </a:cubicBezTo>
                                            <a:cubicBezTo>
                                              <a:pt x="1704" y="11457"/>
                                              <a:pt x="1807" y="11470"/>
                                              <a:pt x="1855" y="11517"/>
                                            </a:cubicBezTo>
                                            <a:cubicBezTo>
                                              <a:pt x="1807" y="11558"/>
                                              <a:pt x="1704" y="11571"/>
                                              <a:pt x="1614" y="11558"/>
                                            </a:cubicBezTo>
                                            <a:cubicBezTo>
                                              <a:pt x="1594" y="11558"/>
                                              <a:pt x="1573" y="11551"/>
                                              <a:pt x="1552" y="11551"/>
                                            </a:cubicBezTo>
                                            <a:cubicBezTo>
                                              <a:pt x="1704" y="11591"/>
                                              <a:pt x="1972" y="11604"/>
                                              <a:pt x="2082" y="11511"/>
                                            </a:cubicBezTo>
                                            <a:cubicBezTo>
                                              <a:pt x="1959" y="11397"/>
                                              <a:pt x="1642" y="11430"/>
                                              <a:pt x="1511" y="11477"/>
                                            </a:cubicBezTo>
                                            <a:close/>
                                            <a:moveTo>
                                              <a:pt x="1477" y="11417"/>
                                            </a:moveTo>
                                            <a:cubicBezTo>
                                              <a:pt x="1511" y="11383"/>
                                              <a:pt x="1559" y="11350"/>
                                              <a:pt x="1607" y="11323"/>
                                            </a:cubicBezTo>
                                            <a:cubicBezTo>
                                              <a:pt x="1669" y="11289"/>
                                              <a:pt x="1738" y="11269"/>
                                              <a:pt x="1786" y="11283"/>
                                            </a:cubicBezTo>
                                            <a:cubicBezTo>
                                              <a:pt x="1766" y="11343"/>
                                              <a:pt x="1683" y="11397"/>
                                              <a:pt x="1607" y="11437"/>
                                            </a:cubicBezTo>
                                            <a:cubicBezTo>
                                              <a:pt x="1587" y="11444"/>
                                              <a:pt x="1566" y="11450"/>
                                              <a:pt x="1552" y="11457"/>
                                            </a:cubicBezTo>
                                            <a:cubicBezTo>
                                              <a:pt x="1704" y="11417"/>
                                              <a:pt x="1945" y="11303"/>
                                              <a:pt x="1993" y="11162"/>
                                            </a:cubicBezTo>
                                            <a:cubicBezTo>
                                              <a:pt x="1828" y="11128"/>
                                              <a:pt x="1566" y="11316"/>
                                              <a:pt x="1477" y="11417"/>
                                            </a:cubicBezTo>
                                            <a:close/>
                                            <a:moveTo>
                                              <a:pt x="1311" y="11276"/>
                                            </a:moveTo>
                                            <a:cubicBezTo>
                                              <a:pt x="1311" y="11269"/>
                                              <a:pt x="1311" y="11269"/>
                                              <a:pt x="1305" y="11263"/>
                                            </a:cubicBezTo>
                                            <a:lnTo>
                                              <a:pt x="1305" y="11263"/>
                                            </a:lnTo>
                                            <a:cubicBezTo>
                                              <a:pt x="1270" y="11182"/>
                                              <a:pt x="1229" y="11095"/>
                                              <a:pt x="1174" y="11028"/>
                                            </a:cubicBezTo>
                                            <a:cubicBezTo>
                                              <a:pt x="1133" y="10974"/>
                                              <a:pt x="1084" y="10934"/>
                                              <a:pt x="1036" y="10921"/>
                                            </a:cubicBezTo>
                                            <a:cubicBezTo>
                                              <a:pt x="1009" y="11028"/>
                                              <a:pt x="1091" y="11175"/>
                                              <a:pt x="1174" y="11289"/>
                                            </a:cubicBezTo>
                                            <a:cubicBezTo>
                                              <a:pt x="1215" y="11343"/>
                                              <a:pt x="1256" y="11390"/>
                                              <a:pt x="1291" y="11417"/>
                                            </a:cubicBezTo>
                                            <a:cubicBezTo>
                                              <a:pt x="1236" y="11356"/>
                                              <a:pt x="1174" y="11269"/>
                                              <a:pt x="1160" y="11182"/>
                                            </a:cubicBezTo>
                                            <a:cubicBezTo>
                                              <a:pt x="1153" y="11155"/>
                                              <a:pt x="1153" y="11128"/>
                                              <a:pt x="1160" y="11108"/>
                                            </a:cubicBezTo>
                                            <a:cubicBezTo>
                                              <a:pt x="1160" y="11108"/>
                                              <a:pt x="1160" y="11108"/>
                                              <a:pt x="1160" y="11108"/>
                                            </a:cubicBezTo>
                                            <a:cubicBezTo>
                                              <a:pt x="1236" y="11135"/>
                                              <a:pt x="1298" y="11242"/>
                                              <a:pt x="1339" y="11336"/>
                                            </a:cubicBezTo>
                                            <a:cubicBezTo>
                                              <a:pt x="1339" y="11336"/>
                                              <a:pt x="1339" y="11336"/>
                                              <a:pt x="1339" y="11336"/>
                                            </a:cubicBezTo>
                                            <a:cubicBezTo>
                                              <a:pt x="1339" y="11330"/>
                                              <a:pt x="1339" y="11323"/>
                                              <a:pt x="1332" y="11316"/>
                                            </a:cubicBezTo>
                                            <a:cubicBezTo>
                                              <a:pt x="1325" y="11303"/>
                                              <a:pt x="1318" y="11289"/>
                                              <a:pt x="1311" y="11276"/>
                                            </a:cubicBezTo>
                                            <a:close/>
                                            <a:moveTo>
                                              <a:pt x="1456" y="11263"/>
                                            </a:moveTo>
                                            <a:cubicBezTo>
                                              <a:pt x="1435" y="11309"/>
                                              <a:pt x="1429" y="11350"/>
                                              <a:pt x="1422" y="11383"/>
                                            </a:cubicBezTo>
                                            <a:cubicBezTo>
                                              <a:pt x="1422" y="11377"/>
                                              <a:pt x="1429" y="11370"/>
                                              <a:pt x="1429" y="11363"/>
                                            </a:cubicBezTo>
                                            <a:cubicBezTo>
                                              <a:pt x="1463" y="11269"/>
                                              <a:pt x="1532" y="11149"/>
                                              <a:pt x="1614" y="11115"/>
                                            </a:cubicBezTo>
                                            <a:cubicBezTo>
                                              <a:pt x="1621" y="11115"/>
                                              <a:pt x="1621" y="11115"/>
                                              <a:pt x="1628" y="11108"/>
                                            </a:cubicBezTo>
                                            <a:cubicBezTo>
                                              <a:pt x="1635" y="11135"/>
                                              <a:pt x="1628" y="11169"/>
                                              <a:pt x="1614" y="11209"/>
                                            </a:cubicBezTo>
                                            <a:cubicBezTo>
                                              <a:pt x="1594" y="11269"/>
                                              <a:pt x="1552" y="11330"/>
                                              <a:pt x="1511" y="11383"/>
                                            </a:cubicBezTo>
                                            <a:cubicBezTo>
                                              <a:pt x="1621" y="11276"/>
                                              <a:pt x="1773" y="11055"/>
                                              <a:pt x="1738" y="10914"/>
                                            </a:cubicBezTo>
                                            <a:cubicBezTo>
                                              <a:pt x="1614" y="10954"/>
                                              <a:pt x="1511" y="11122"/>
                                              <a:pt x="1456" y="11263"/>
                                            </a:cubicBezTo>
                                            <a:close/>
                                            <a:moveTo>
                                              <a:pt x="3624" y="4927"/>
                                            </a:moveTo>
                                            <a:cubicBezTo>
                                              <a:pt x="3734" y="4820"/>
                                              <a:pt x="3886" y="4599"/>
                                              <a:pt x="3851" y="4458"/>
                                            </a:cubicBezTo>
                                            <a:cubicBezTo>
                                              <a:pt x="3734" y="4492"/>
                                              <a:pt x="3624" y="4666"/>
                                              <a:pt x="3569" y="4807"/>
                                            </a:cubicBezTo>
                                            <a:cubicBezTo>
                                              <a:pt x="3549" y="4854"/>
                                              <a:pt x="3542" y="4894"/>
                                              <a:pt x="3535" y="4927"/>
                                            </a:cubicBezTo>
                                            <a:cubicBezTo>
                                              <a:pt x="3535" y="4921"/>
                                              <a:pt x="3542" y="4914"/>
                                              <a:pt x="3542" y="4907"/>
                                            </a:cubicBezTo>
                                            <a:cubicBezTo>
                                              <a:pt x="3576" y="4813"/>
                                              <a:pt x="3645" y="4693"/>
                                              <a:pt x="3728" y="4659"/>
                                            </a:cubicBezTo>
                                            <a:cubicBezTo>
                                              <a:pt x="3734" y="4659"/>
                                              <a:pt x="3734" y="4659"/>
                                              <a:pt x="3741" y="4653"/>
                                            </a:cubicBezTo>
                                            <a:cubicBezTo>
                                              <a:pt x="3748" y="4679"/>
                                              <a:pt x="3741" y="4713"/>
                                              <a:pt x="3728" y="4753"/>
                                            </a:cubicBezTo>
                                            <a:cubicBezTo>
                                              <a:pt x="3707" y="4820"/>
                                              <a:pt x="3666" y="4880"/>
                                              <a:pt x="3624" y="4927"/>
                                            </a:cubicBezTo>
                                            <a:close/>
                                            <a:moveTo>
                                              <a:pt x="3136" y="17149"/>
                                            </a:moveTo>
                                            <a:cubicBezTo>
                                              <a:pt x="3163" y="17169"/>
                                              <a:pt x="3191" y="17175"/>
                                              <a:pt x="3225" y="17182"/>
                                            </a:cubicBezTo>
                                            <a:cubicBezTo>
                                              <a:pt x="3232" y="17182"/>
                                              <a:pt x="3232" y="17182"/>
                                              <a:pt x="3239" y="17182"/>
                                            </a:cubicBezTo>
                                            <a:cubicBezTo>
                                              <a:pt x="3273" y="17189"/>
                                              <a:pt x="3308" y="17182"/>
                                              <a:pt x="3342" y="17175"/>
                                            </a:cubicBezTo>
                                            <a:cubicBezTo>
                                              <a:pt x="3376" y="17162"/>
                                              <a:pt x="3411" y="17149"/>
                                              <a:pt x="3445" y="17122"/>
                                            </a:cubicBezTo>
                                            <a:cubicBezTo>
                                              <a:pt x="3411" y="17128"/>
                                              <a:pt x="3376" y="17128"/>
                                              <a:pt x="3342" y="17128"/>
                                            </a:cubicBezTo>
                                            <a:cubicBezTo>
                                              <a:pt x="3308" y="17122"/>
                                              <a:pt x="3273" y="17115"/>
                                              <a:pt x="3239" y="17102"/>
                                            </a:cubicBezTo>
                                            <a:cubicBezTo>
                                              <a:pt x="3232" y="17102"/>
                                              <a:pt x="3232" y="17095"/>
                                              <a:pt x="3225" y="17095"/>
                                            </a:cubicBezTo>
                                            <a:cubicBezTo>
                                              <a:pt x="3211" y="17088"/>
                                              <a:pt x="3191" y="17082"/>
                                              <a:pt x="3177" y="17068"/>
                                            </a:cubicBezTo>
                                            <a:cubicBezTo>
                                              <a:pt x="3115" y="17028"/>
                                              <a:pt x="3067" y="16981"/>
                                              <a:pt x="3039" y="16921"/>
                                            </a:cubicBezTo>
                                            <a:cubicBezTo>
                                              <a:pt x="3032" y="16907"/>
                                              <a:pt x="3025" y="16894"/>
                                              <a:pt x="3025" y="16887"/>
                                            </a:cubicBezTo>
                                            <a:cubicBezTo>
                                              <a:pt x="3012" y="16941"/>
                                              <a:pt x="3019" y="16994"/>
                                              <a:pt x="3039" y="17041"/>
                                            </a:cubicBezTo>
                                            <a:cubicBezTo>
                                              <a:pt x="3060" y="17082"/>
                                              <a:pt x="3087" y="17122"/>
                                              <a:pt x="3136" y="17149"/>
                                            </a:cubicBezTo>
                                            <a:close/>
                                            <a:moveTo>
                                              <a:pt x="3335" y="16726"/>
                                            </a:moveTo>
                                            <a:lnTo>
                                              <a:pt x="3335" y="16726"/>
                                            </a:lnTo>
                                            <a:cubicBezTo>
                                              <a:pt x="3294" y="16726"/>
                                              <a:pt x="3253" y="16746"/>
                                              <a:pt x="3232" y="16787"/>
                                            </a:cubicBezTo>
                                            <a:cubicBezTo>
                                              <a:pt x="3225" y="16800"/>
                                              <a:pt x="3218" y="16820"/>
                                              <a:pt x="3218" y="16840"/>
                                            </a:cubicBezTo>
                                            <a:cubicBezTo>
                                              <a:pt x="3218" y="16860"/>
                                              <a:pt x="3225" y="16874"/>
                                              <a:pt x="3232" y="16894"/>
                                            </a:cubicBezTo>
                                            <a:cubicBezTo>
                                              <a:pt x="3253" y="16927"/>
                                              <a:pt x="3287" y="16954"/>
                                              <a:pt x="3328" y="16954"/>
                                            </a:cubicBezTo>
                                            <a:lnTo>
                                              <a:pt x="3328" y="16954"/>
                                            </a:lnTo>
                                            <a:cubicBezTo>
                                              <a:pt x="3390" y="16954"/>
                                              <a:pt x="3438" y="16907"/>
                                              <a:pt x="3438" y="16847"/>
                                            </a:cubicBezTo>
                                            <a:cubicBezTo>
                                              <a:pt x="3452" y="16773"/>
                                              <a:pt x="3397" y="16726"/>
                                              <a:pt x="3335" y="16726"/>
                                            </a:cubicBezTo>
                                            <a:close/>
                                            <a:moveTo>
                                              <a:pt x="3005" y="16599"/>
                                            </a:moveTo>
                                            <a:cubicBezTo>
                                              <a:pt x="3019" y="16585"/>
                                              <a:pt x="3025" y="16572"/>
                                              <a:pt x="3039" y="16559"/>
                                            </a:cubicBezTo>
                                            <a:cubicBezTo>
                                              <a:pt x="3087" y="16512"/>
                                              <a:pt x="3149" y="16485"/>
                                              <a:pt x="3211" y="16472"/>
                                            </a:cubicBezTo>
                                            <a:cubicBezTo>
                                              <a:pt x="3156" y="16451"/>
                                              <a:pt x="3094" y="16451"/>
                                              <a:pt x="3039" y="16465"/>
                                            </a:cubicBezTo>
                                            <a:cubicBezTo>
                                              <a:pt x="2998" y="16478"/>
                                              <a:pt x="2957" y="16505"/>
                                              <a:pt x="2929" y="16539"/>
                                            </a:cubicBezTo>
                                            <a:cubicBezTo>
                                              <a:pt x="2853" y="16626"/>
                                              <a:pt x="2853" y="16746"/>
                                              <a:pt x="2915" y="16840"/>
                                            </a:cubicBezTo>
                                            <a:cubicBezTo>
                                              <a:pt x="2908" y="16760"/>
                                              <a:pt x="2936" y="16673"/>
                                              <a:pt x="3005" y="16599"/>
                                            </a:cubicBezTo>
                                            <a:close/>
                                            <a:moveTo>
                                              <a:pt x="1607" y="11698"/>
                                            </a:moveTo>
                                            <a:cubicBezTo>
                                              <a:pt x="1573" y="11678"/>
                                              <a:pt x="1532" y="11651"/>
                                              <a:pt x="1504" y="11625"/>
                                            </a:cubicBezTo>
                                            <a:cubicBezTo>
                                              <a:pt x="1614" y="11732"/>
                                              <a:pt x="1842" y="11879"/>
                                              <a:pt x="1986" y="11846"/>
                                            </a:cubicBezTo>
                                            <a:cubicBezTo>
                                              <a:pt x="1938" y="11692"/>
                                              <a:pt x="1642" y="11564"/>
                                              <a:pt x="1504" y="11537"/>
                                            </a:cubicBezTo>
                                            <a:cubicBezTo>
                                              <a:pt x="1539" y="11544"/>
                                              <a:pt x="1573" y="11564"/>
                                              <a:pt x="1607" y="11578"/>
                                            </a:cubicBezTo>
                                            <a:cubicBezTo>
                                              <a:pt x="1683" y="11618"/>
                                              <a:pt x="1759" y="11672"/>
                                              <a:pt x="1780" y="11732"/>
                                            </a:cubicBezTo>
                                            <a:cubicBezTo>
                                              <a:pt x="1731" y="11752"/>
                                              <a:pt x="1669" y="11732"/>
                                              <a:pt x="1607" y="11698"/>
                                            </a:cubicBezTo>
                                            <a:close/>
                                            <a:moveTo>
                                              <a:pt x="3907" y="16653"/>
                                            </a:moveTo>
                                            <a:cubicBezTo>
                                              <a:pt x="3989" y="16525"/>
                                              <a:pt x="3962" y="16358"/>
                                              <a:pt x="3851" y="16257"/>
                                            </a:cubicBezTo>
                                            <a:cubicBezTo>
                                              <a:pt x="3769" y="16190"/>
                                              <a:pt x="3666" y="16170"/>
                                              <a:pt x="3569" y="16197"/>
                                            </a:cubicBezTo>
                                            <a:cubicBezTo>
                                              <a:pt x="3521" y="16210"/>
                                              <a:pt x="3480" y="16230"/>
                                              <a:pt x="3445" y="16264"/>
                                            </a:cubicBezTo>
                                            <a:cubicBezTo>
                                              <a:pt x="3487" y="16264"/>
                                              <a:pt x="3528" y="16264"/>
                                              <a:pt x="3569" y="16277"/>
                                            </a:cubicBezTo>
                                            <a:cubicBezTo>
                                              <a:pt x="3631" y="16291"/>
                                              <a:pt x="3693" y="16324"/>
                                              <a:pt x="3755" y="16371"/>
                                            </a:cubicBezTo>
                                            <a:cubicBezTo>
                                              <a:pt x="3845" y="16451"/>
                                              <a:pt x="3893" y="16552"/>
                                              <a:pt x="3907" y="16653"/>
                                            </a:cubicBezTo>
                                            <a:close/>
                                            <a:moveTo>
                                              <a:pt x="3562" y="16592"/>
                                            </a:moveTo>
                                            <a:cubicBezTo>
                                              <a:pt x="3617" y="16626"/>
                                              <a:pt x="3659" y="16673"/>
                                              <a:pt x="3686" y="16720"/>
                                            </a:cubicBezTo>
                                            <a:cubicBezTo>
                                              <a:pt x="3686" y="16626"/>
                                              <a:pt x="3645" y="16539"/>
                                              <a:pt x="3562" y="16492"/>
                                            </a:cubicBezTo>
                                            <a:cubicBezTo>
                                              <a:pt x="3555" y="16485"/>
                                              <a:pt x="3542" y="16485"/>
                                              <a:pt x="3535" y="16478"/>
                                            </a:cubicBezTo>
                                            <a:cubicBezTo>
                                              <a:pt x="3466" y="16451"/>
                                              <a:pt x="3397" y="16458"/>
                                              <a:pt x="3335" y="16485"/>
                                            </a:cubicBezTo>
                                            <a:cubicBezTo>
                                              <a:pt x="3301" y="16498"/>
                                              <a:pt x="3266" y="16525"/>
                                              <a:pt x="3239" y="16559"/>
                                            </a:cubicBezTo>
                                            <a:cubicBezTo>
                                              <a:pt x="3266" y="16545"/>
                                              <a:pt x="3301" y="16539"/>
                                              <a:pt x="3335" y="16539"/>
                                            </a:cubicBezTo>
                                            <a:cubicBezTo>
                                              <a:pt x="3390" y="16532"/>
                                              <a:pt x="3445" y="16545"/>
                                              <a:pt x="3507" y="16565"/>
                                            </a:cubicBezTo>
                                            <a:cubicBezTo>
                                              <a:pt x="3528" y="16572"/>
                                              <a:pt x="3549" y="16585"/>
                                              <a:pt x="3562" y="16592"/>
                                            </a:cubicBezTo>
                                            <a:close/>
                                            <a:moveTo>
                                              <a:pt x="3039" y="16337"/>
                                            </a:moveTo>
                                            <a:cubicBezTo>
                                              <a:pt x="3060" y="16331"/>
                                              <a:pt x="3081" y="16317"/>
                                              <a:pt x="3108" y="16311"/>
                                            </a:cubicBezTo>
                                            <a:cubicBezTo>
                                              <a:pt x="3149" y="16297"/>
                                              <a:pt x="3184" y="16291"/>
                                              <a:pt x="3225" y="16291"/>
                                            </a:cubicBezTo>
                                            <a:cubicBezTo>
                                              <a:pt x="3232" y="16291"/>
                                              <a:pt x="3232" y="16291"/>
                                              <a:pt x="3239" y="16291"/>
                                            </a:cubicBezTo>
                                            <a:cubicBezTo>
                                              <a:pt x="3273" y="16291"/>
                                              <a:pt x="3308" y="16291"/>
                                              <a:pt x="3342" y="16297"/>
                                            </a:cubicBezTo>
                                            <a:cubicBezTo>
                                              <a:pt x="3376" y="16304"/>
                                              <a:pt x="3411" y="16317"/>
                                              <a:pt x="3438" y="16331"/>
                                            </a:cubicBezTo>
                                            <a:cubicBezTo>
                                              <a:pt x="3418" y="16284"/>
                                              <a:pt x="3383" y="16244"/>
                                              <a:pt x="3342" y="16217"/>
                                            </a:cubicBezTo>
                                            <a:cubicBezTo>
                                              <a:pt x="3315" y="16197"/>
                                              <a:pt x="3280" y="16177"/>
                                              <a:pt x="3239" y="16170"/>
                                            </a:cubicBezTo>
                                            <a:cubicBezTo>
                                              <a:pt x="3232" y="16170"/>
                                              <a:pt x="3232" y="16170"/>
                                              <a:pt x="3225" y="16163"/>
                                            </a:cubicBezTo>
                                            <a:cubicBezTo>
                                              <a:pt x="3177" y="16150"/>
                                              <a:pt x="3122" y="16150"/>
                                              <a:pt x="3067" y="16163"/>
                                            </a:cubicBezTo>
                                            <a:cubicBezTo>
                                              <a:pt x="3060" y="16163"/>
                                              <a:pt x="3053" y="16170"/>
                                              <a:pt x="3039" y="16170"/>
                                            </a:cubicBezTo>
                                            <a:cubicBezTo>
                                              <a:pt x="2908" y="16223"/>
                                              <a:pt x="2833" y="16358"/>
                                              <a:pt x="2846" y="16498"/>
                                            </a:cubicBezTo>
                                            <a:cubicBezTo>
                                              <a:pt x="2888" y="16438"/>
                                              <a:pt x="2957" y="16378"/>
                                              <a:pt x="3039" y="16337"/>
                                            </a:cubicBezTo>
                                            <a:close/>
                                            <a:moveTo>
                                              <a:pt x="1511" y="15164"/>
                                            </a:moveTo>
                                            <a:cubicBezTo>
                                              <a:pt x="1525" y="15111"/>
                                              <a:pt x="1497" y="15057"/>
                                              <a:pt x="1456" y="15030"/>
                                            </a:cubicBezTo>
                                            <a:cubicBezTo>
                                              <a:pt x="1470" y="15064"/>
                                              <a:pt x="1477" y="15104"/>
                                              <a:pt x="1470" y="15151"/>
                                            </a:cubicBezTo>
                                            <a:cubicBezTo>
                                              <a:pt x="1456" y="15198"/>
                                              <a:pt x="1429" y="15238"/>
                                              <a:pt x="1394" y="15258"/>
                                            </a:cubicBezTo>
                                            <a:cubicBezTo>
                                              <a:pt x="1449" y="15258"/>
                                              <a:pt x="1504" y="15225"/>
                                              <a:pt x="1511" y="15164"/>
                                            </a:cubicBezTo>
                                            <a:close/>
                                            <a:moveTo>
                                              <a:pt x="1780" y="14527"/>
                                            </a:moveTo>
                                            <a:cubicBezTo>
                                              <a:pt x="1842" y="14527"/>
                                              <a:pt x="1903" y="14507"/>
                                              <a:pt x="1959" y="14474"/>
                                            </a:cubicBezTo>
                                            <a:cubicBezTo>
                                              <a:pt x="1965" y="14467"/>
                                              <a:pt x="1965" y="14467"/>
                                              <a:pt x="1972" y="14460"/>
                                            </a:cubicBezTo>
                                            <a:cubicBezTo>
                                              <a:pt x="1979" y="14460"/>
                                              <a:pt x="1979" y="14454"/>
                                              <a:pt x="1986" y="14447"/>
                                            </a:cubicBezTo>
                                            <a:cubicBezTo>
                                              <a:pt x="1979" y="14447"/>
                                              <a:pt x="1979" y="14447"/>
                                              <a:pt x="1972" y="14447"/>
                                            </a:cubicBezTo>
                                            <a:cubicBezTo>
                                              <a:pt x="1965" y="14447"/>
                                              <a:pt x="1965" y="14447"/>
                                              <a:pt x="1959" y="14447"/>
                                            </a:cubicBezTo>
                                            <a:cubicBezTo>
                                              <a:pt x="1897" y="14447"/>
                                              <a:pt x="1835" y="14434"/>
                                              <a:pt x="1780" y="14400"/>
                                            </a:cubicBezTo>
                                            <a:cubicBezTo>
                                              <a:pt x="1745" y="14387"/>
                                              <a:pt x="1711" y="14360"/>
                                              <a:pt x="1683" y="14340"/>
                                            </a:cubicBezTo>
                                            <a:cubicBezTo>
                                              <a:pt x="1587" y="14259"/>
                                              <a:pt x="1539" y="14159"/>
                                              <a:pt x="1525" y="14058"/>
                                            </a:cubicBezTo>
                                            <a:cubicBezTo>
                                              <a:pt x="1518" y="14072"/>
                                              <a:pt x="1504" y="14092"/>
                                              <a:pt x="1504" y="14105"/>
                                            </a:cubicBezTo>
                                            <a:cubicBezTo>
                                              <a:pt x="1470" y="14185"/>
                                              <a:pt x="1477" y="14266"/>
                                              <a:pt x="1504" y="14340"/>
                                            </a:cubicBezTo>
                                            <a:cubicBezTo>
                                              <a:pt x="1525" y="14380"/>
                                              <a:pt x="1552" y="14420"/>
                                              <a:pt x="1587" y="14447"/>
                                            </a:cubicBezTo>
                                            <a:cubicBezTo>
                                              <a:pt x="1635" y="14501"/>
                                              <a:pt x="1704" y="14527"/>
                                              <a:pt x="1780" y="14527"/>
                                            </a:cubicBezTo>
                                            <a:close/>
                                            <a:moveTo>
                                              <a:pt x="2241" y="15339"/>
                                            </a:moveTo>
                                            <a:cubicBezTo>
                                              <a:pt x="2268" y="15332"/>
                                              <a:pt x="2289" y="15325"/>
                                              <a:pt x="2303" y="15318"/>
                                            </a:cubicBezTo>
                                            <a:cubicBezTo>
                                              <a:pt x="2282" y="15325"/>
                                              <a:pt x="2255" y="15325"/>
                                              <a:pt x="2227" y="15332"/>
                                            </a:cubicBezTo>
                                            <a:cubicBezTo>
                                              <a:pt x="2151" y="15339"/>
                                              <a:pt x="2076" y="15325"/>
                                              <a:pt x="2034" y="15292"/>
                                            </a:cubicBezTo>
                                            <a:cubicBezTo>
                                              <a:pt x="2076" y="15258"/>
                                              <a:pt x="2158" y="15251"/>
                                              <a:pt x="2227" y="15258"/>
                                            </a:cubicBezTo>
                                            <a:cubicBezTo>
                                              <a:pt x="2241" y="15258"/>
                                              <a:pt x="2255" y="15265"/>
                                              <a:pt x="2268" y="15265"/>
                                            </a:cubicBezTo>
                                            <a:cubicBezTo>
                                              <a:pt x="2261" y="15265"/>
                                              <a:pt x="2248" y="15258"/>
                                              <a:pt x="2241" y="15258"/>
                                            </a:cubicBezTo>
                                            <a:cubicBezTo>
                                              <a:pt x="2117" y="15231"/>
                                              <a:pt x="1924" y="15225"/>
                                              <a:pt x="1848" y="15298"/>
                                            </a:cubicBezTo>
                                            <a:cubicBezTo>
                                              <a:pt x="1924" y="15365"/>
                                              <a:pt x="2117" y="15359"/>
                                              <a:pt x="2241" y="15339"/>
                                            </a:cubicBezTo>
                                            <a:close/>
                                            <a:moveTo>
                                              <a:pt x="2241" y="15446"/>
                                            </a:moveTo>
                                            <a:cubicBezTo>
                                              <a:pt x="2282" y="15419"/>
                                              <a:pt x="2310" y="15385"/>
                                              <a:pt x="2330" y="15359"/>
                                            </a:cubicBezTo>
                                            <a:cubicBezTo>
                                              <a:pt x="2303" y="15385"/>
                                              <a:pt x="2268" y="15412"/>
                                              <a:pt x="2227" y="15432"/>
                                            </a:cubicBezTo>
                                            <a:cubicBezTo>
                                              <a:pt x="2179" y="15459"/>
                                              <a:pt x="2124" y="15479"/>
                                              <a:pt x="2082" y="15466"/>
                                            </a:cubicBezTo>
                                            <a:cubicBezTo>
                                              <a:pt x="2096" y="15419"/>
                                              <a:pt x="2165" y="15372"/>
                                              <a:pt x="2227" y="15345"/>
                                            </a:cubicBezTo>
                                            <a:cubicBezTo>
                                              <a:pt x="2241" y="15339"/>
                                              <a:pt x="2255" y="15332"/>
                                              <a:pt x="2268" y="15325"/>
                                            </a:cubicBezTo>
                                            <a:cubicBezTo>
                                              <a:pt x="2261" y="15325"/>
                                              <a:pt x="2248" y="15332"/>
                                              <a:pt x="2241" y="15332"/>
                                            </a:cubicBezTo>
                                            <a:cubicBezTo>
                                              <a:pt x="2124" y="15372"/>
                                              <a:pt x="1952" y="15459"/>
                                              <a:pt x="1924" y="15560"/>
                                            </a:cubicBezTo>
                                            <a:cubicBezTo>
                                              <a:pt x="2007" y="15587"/>
                                              <a:pt x="2144" y="15520"/>
                                              <a:pt x="2241" y="15446"/>
                                            </a:cubicBezTo>
                                            <a:close/>
                                            <a:moveTo>
                                              <a:pt x="2585" y="14990"/>
                                            </a:moveTo>
                                            <a:cubicBezTo>
                                              <a:pt x="2585" y="14990"/>
                                              <a:pt x="2592" y="14990"/>
                                              <a:pt x="2592" y="14983"/>
                                            </a:cubicBezTo>
                                            <a:cubicBezTo>
                                              <a:pt x="2599" y="15003"/>
                                              <a:pt x="2592" y="15030"/>
                                              <a:pt x="2585" y="15064"/>
                                            </a:cubicBezTo>
                                            <a:cubicBezTo>
                                              <a:pt x="2564" y="15111"/>
                                              <a:pt x="2530" y="15164"/>
                                              <a:pt x="2502" y="15198"/>
                                            </a:cubicBezTo>
                                            <a:cubicBezTo>
                                              <a:pt x="2592" y="15111"/>
                                              <a:pt x="2709" y="14936"/>
                                              <a:pt x="2688" y="14822"/>
                                            </a:cubicBezTo>
                                            <a:cubicBezTo>
                                              <a:pt x="2592" y="14849"/>
                                              <a:pt x="2509" y="14990"/>
                                              <a:pt x="2468" y="15104"/>
                                            </a:cubicBezTo>
                                            <a:cubicBezTo>
                                              <a:pt x="2454" y="15137"/>
                                              <a:pt x="2447" y="15171"/>
                                              <a:pt x="2440" y="15198"/>
                                            </a:cubicBezTo>
                                            <a:cubicBezTo>
                                              <a:pt x="2440" y="15191"/>
                                              <a:pt x="2440" y="15191"/>
                                              <a:pt x="2447" y="15184"/>
                                            </a:cubicBezTo>
                                            <a:cubicBezTo>
                                              <a:pt x="2468" y="15111"/>
                                              <a:pt x="2523" y="15017"/>
                                              <a:pt x="2585" y="14990"/>
                                            </a:cubicBezTo>
                                            <a:close/>
                                            <a:moveTo>
                                              <a:pt x="1332" y="11658"/>
                                            </a:moveTo>
                                            <a:cubicBezTo>
                                              <a:pt x="1298" y="11745"/>
                                              <a:pt x="1229" y="11853"/>
                                              <a:pt x="1153" y="11886"/>
                                            </a:cubicBezTo>
                                            <a:cubicBezTo>
                                              <a:pt x="1146" y="11886"/>
                                              <a:pt x="1139" y="11893"/>
                                              <a:pt x="1139" y="11893"/>
                                            </a:cubicBezTo>
                                            <a:cubicBezTo>
                                              <a:pt x="1133" y="11859"/>
                                              <a:pt x="1139" y="11826"/>
                                              <a:pt x="1153" y="11785"/>
                                            </a:cubicBezTo>
                                            <a:cubicBezTo>
                                              <a:pt x="1174" y="11732"/>
                                              <a:pt x="1215" y="11672"/>
                                              <a:pt x="1256" y="11625"/>
                                            </a:cubicBezTo>
                                            <a:cubicBezTo>
                                              <a:pt x="1229" y="11651"/>
                                              <a:pt x="1201" y="11685"/>
                                              <a:pt x="1174" y="11718"/>
                                            </a:cubicBezTo>
                                            <a:cubicBezTo>
                                              <a:pt x="1084" y="11832"/>
                                              <a:pt x="1009" y="11987"/>
                                              <a:pt x="1029" y="12094"/>
                                            </a:cubicBezTo>
                                            <a:cubicBezTo>
                                              <a:pt x="1077" y="12080"/>
                                              <a:pt x="1133" y="12034"/>
                                              <a:pt x="1174" y="11987"/>
                                            </a:cubicBezTo>
                                            <a:cubicBezTo>
                                              <a:pt x="1229" y="11920"/>
                                              <a:pt x="1277" y="11832"/>
                                              <a:pt x="1305" y="11752"/>
                                            </a:cubicBezTo>
                                            <a:lnTo>
                                              <a:pt x="1305" y="11752"/>
                                            </a:lnTo>
                                            <a:cubicBezTo>
                                              <a:pt x="1305" y="11745"/>
                                              <a:pt x="1305" y="11745"/>
                                              <a:pt x="1311" y="11739"/>
                                            </a:cubicBezTo>
                                            <a:cubicBezTo>
                                              <a:pt x="1318" y="11725"/>
                                              <a:pt x="1325" y="11705"/>
                                              <a:pt x="1325" y="11692"/>
                                            </a:cubicBezTo>
                                            <a:cubicBezTo>
                                              <a:pt x="1332" y="11672"/>
                                              <a:pt x="1339" y="11651"/>
                                              <a:pt x="1339" y="11631"/>
                                            </a:cubicBezTo>
                                            <a:cubicBezTo>
                                              <a:pt x="1339" y="11638"/>
                                              <a:pt x="1339" y="11645"/>
                                              <a:pt x="1332" y="11645"/>
                                            </a:cubicBezTo>
                                            <a:cubicBezTo>
                                              <a:pt x="1332" y="11651"/>
                                              <a:pt x="1332" y="11658"/>
                                              <a:pt x="1332" y="11658"/>
                                            </a:cubicBezTo>
                                            <a:close/>
                                            <a:moveTo>
                                              <a:pt x="3425" y="4800"/>
                                            </a:moveTo>
                                            <a:cubicBezTo>
                                              <a:pt x="3390" y="4720"/>
                                              <a:pt x="3349" y="4632"/>
                                              <a:pt x="3294" y="4565"/>
                                            </a:cubicBezTo>
                                            <a:cubicBezTo>
                                              <a:pt x="3253" y="4512"/>
                                              <a:pt x="3204" y="4472"/>
                                              <a:pt x="3156" y="4458"/>
                                            </a:cubicBezTo>
                                            <a:cubicBezTo>
                                              <a:pt x="3129" y="4565"/>
                                              <a:pt x="3211" y="4713"/>
                                              <a:pt x="3294" y="4827"/>
                                            </a:cubicBezTo>
                                            <a:cubicBezTo>
                                              <a:pt x="3335" y="4880"/>
                                              <a:pt x="3376" y="4927"/>
                                              <a:pt x="3411" y="4954"/>
                                            </a:cubicBezTo>
                                            <a:cubicBezTo>
                                              <a:pt x="3356" y="4894"/>
                                              <a:pt x="3294" y="4807"/>
                                              <a:pt x="3280" y="4720"/>
                                            </a:cubicBezTo>
                                            <a:cubicBezTo>
                                              <a:pt x="3273" y="4693"/>
                                              <a:pt x="3273" y="4666"/>
                                              <a:pt x="3280" y="4646"/>
                                            </a:cubicBezTo>
                                            <a:cubicBezTo>
                                              <a:pt x="3280" y="4646"/>
                                              <a:pt x="3280" y="4646"/>
                                              <a:pt x="3280" y="4646"/>
                                            </a:cubicBezTo>
                                            <a:cubicBezTo>
                                              <a:pt x="3356" y="4673"/>
                                              <a:pt x="3418" y="4780"/>
                                              <a:pt x="3459" y="4874"/>
                                            </a:cubicBezTo>
                                            <a:cubicBezTo>
                                              <a:pt x="3459" y="4874"/>
                                              <a:pt x="3459" y="4874"/>
                                              <a:pt x="3459" y="4874"/>
                                            </a:cubicBezTo>
                                            <a:cubicBezTo>
                                              <a:pt x="3459" y="4867"/>
                                              <a:pt x="3459" y="4860"/>
                                              <a:pt x="3452" y="4854"/>
                                            </a:cubicBezTo>
                                            <a:cubicBezTo>
                                              <a:pt x="3445" y="4840"/>
                                              <a:pt x="3445" y="4827"/>
                                              <a:pt x="3438" y="4807"/>
                                            </a:cubicBezTo>
                                            <a:cubicBezTo>
                                              <a:pt x="3432" y="4813"/>
                                              <a:pt x="3425" y="4807"/>
                                              <a:pt x="3425" y="4800"/>
                                            </a:cubicBezTo>
                                            <a:lnTo>
                                              <a:pt x="3425" y="4800"/>
                                            </a:lnTo>
                                            <a:close/>
                                            <a:moveTo>
                                              <a:pt x="2895" y="4706"/>
                                            </a:moveTo>
                                            <a:cubicBezTo>
                                              <a:pt x="2936" y="4834"/>
                                              <a:pt x="3142" y="4941"/>
                                              <a:pt x="3294" y="4994"/>
                                            </a:cubicBezTo>
                                            <a:cubicBezTo>
                                              <a:pt x="3328" y="5001"/>
                                              <a:pt x="3356" y="5015"/>
                                              <a:pt x="3376" y="5015"/>
                                            </a:cubicBezTo>
                                            <a:cubicBezTo>
                                              <a:pt x="3349" y="5008"/>
                                              <a:pt x="3315" y="4994"/>
                                              <a:pt x="3280" y="4974"/>
                                            </a:cubicBezTo>
                                            <a:cubicBezTo>
                                              <a:pt x="3204" y="4934"/>
                                              <a:pt x="3122" y="4880"/>
                                              <a:pt x="3101" y="4813"/>
                                            </a:cubicBezTo>
                                            <a:cubicBezTo>
                                              <a:pt x="3149" y="4807"/>
                                              <a:pt x="3218" y="4827"/>
                                              <a:pt x="3280" y="4860"/>
                                            </a:cubicBezTo>
                                            <a:cubicBezTo>
                                              <a:pt x="3315" y="4880"/>
                                              <a:pt x="3349" y="4907"/>
                                              <a:pt x="3383" y="4927"/>
                                            </a:cubicBezTo>
                                            <a:cubicBezTo>
                                              <a:pt x="3363" y="4907"/>
                                              <a:pt x="3328" y="4880"/>
                                              <a:pt x="3301" y="4854"/>
                                            </a:cubicBezTo>
                                            <a:cubicBezTo>
                                              <a:pt x="3170" y="4766"/>
                                              <a:pt x="3005" y="4679"/>
                                              <a:pt x="2895" y="4706"/>
                                            </a:cubicBezTo>
                                            <a:close/>
                                            <a:moveTo>
                                              <a:pt x="2812" y="5558"/>
                                            </a:moveTo>
                                            <a:cubicBezTo>
                                              <a:pt x="2798" y="5564"/>
                                              <a:pt x="2785" y="5571"/>
                                              <a:pt x="2764" y="5578"/>
                                            </a:cubicBezTo>
                                            <a:cubicBezTo>
                                              <a:pt x="2881" y="5544"/>
                                              <a:pt x="3074" y="5457"/>
                                              <a:pt x="3115" y="5350"/>
                                            </a:cubicBezTo>
                                            <a:cubicBezTo>
                                              <a:pt x="3177" y="5323"/>
                                              <a:pt x="3239" y="5283"/>
                                              <a:pt x="3287" y="5242"/>
                                            </a:cubicBezTo>
                                            <a:cubicBezTo>
                                              <a:pt x="3335" y="5209"/>
                                              <a:pt x="3376" y="5169"/>
                                              <a:pt x="3404" y="5142"/>
                                            </a:cubicBezTo>
                                            <a:cubicBezTo>
                                              <a:pt x="3370" y="5169"/>
                                              <a:pt x="3321" y="5202"/>
                                              <a:pt x="3273" y="5229"/>
                                            </a:cubicBezTo>
                                            <a:cubicBezTo>
                                              <a:pt x="3211" y="5263"/>
                                              <a:pt x="3142" y="5283"/>
                                              <a:pt x="3087" y="5276"/>
                                            </a:cubicBezTo>
                                            <a:cubicBezTo>
                                              <a:pt x="3108" y="5216"/>
                                              <a:pt x="3191" y="5162"/>
                                              <a:pt x="3273" y="5122"/>
                                            </a:cubicBezTo>
                                            <a:cubicBezTo>
                                              <a:pt x="3294" y="5115"/>
                                              <a:pt x="3308" y="5108"/>
                                              <a:pt x="3328" y="5102"/>
                                            </a:cubicBezTo>
                                            <a:cubicBezTo>
                                              <a:pt x="3315" y="5102"/>
                                              <a:pt x="3301" y="5108"/>
                                              <a:pt x="3287" y="5115"/>
                                            </a:cubicBezTo>
                                            <a:cubicBezTo>
                                              <a:pt x="3136" y="5162"/>
                                              <a:pt x="2929" y="5269"/>
                                              <a:pt x="2888" y="5397"/>
                                            </a:cubicBezTo>
                                            <a:cubicBezTo>
                                              <a:pt x="2895" y="5397"/>
                                              <a:pt x="2902" y="5397"/>
                                              <a:pt x="2902" y="5397"/>
                                            </a:cubicBezTo>
                                            <a:cubicBezTo>
                                              <a:pt x="2819" y="5444"/>
                                              <a:pt x="2743" y="5504"/>
                                              <a:pt x="2702" y="5544"/>
                                            </a:cubicBezTo>
                                            <a:cubicBezTo>
                                              <a:pt x="2729" y="5517"/>
                                              <a:pt x="2771" y="5491"/>
                                              <a:pt x="2805" y="5470"/>
                                            </a:cubicBezTo>
                                            <a:cubicBezTo>
                                              <a:pt x="2853" y="5444"/>
                                              <a:pt x="2908" y="5430"/>
                                              <a:pt x="2950" y="5437"/>
                                            </a:cubicBezTo>
                                            <a:cubicBezTo>
                                              <a:pt x="2943" y="5484"/>
                                              <a:pt x="2881" y="5531"/>
                                              <a:pt x="2812" y="5558"/>
                                            </a:cubicBezTo>
                                            <a:close/>
                                            <a:moveTo>
                                              <a:pt x="2661" y="5517"/>
                                            </a:moveTo>
                                            <a:cubicBezTo>
                                              <a:pt x="2661" y="5511"/>
                                              <a:pt x="2661" y="5511"/>
                                              <a:pt x="2668" y="5504"/>
                                            </a:cubicBezTo>
                                            <a:cubicBezTo>
                                              <a:pt x="2695" y="5430"/>
                                              <a:pt x="2750" y="5336"/>
                                              <a:pt x="2819" y="5309"/>
                                            </a:cubicBezTo>
                                            <a:cubicBezTo>
                                              <a:pt x="2819" y="5309"/>
                                              <a:pt x="2826" y="5309"/>
                                              <a:pt x="2826" y="5303"/>
                                            </a:cubicBezTo>
                                            <a:cubicBezTo>
                                              <a:pt x="2833" y="5323"/>
                                              <a:pt x="2826" y="5350"/>
                                              <a:pt x="2819" y="5383"/>
                                            </a:cubicBezTo>
                                            <a:cubicBezTo>
                                              <a:pt x="2798" y="5430"/>
                                              <a:pt x="2764" y="5484"/>
                                              <a:pt x="2736" y="5517"/>
                                            </a:cubicBezTo>
                                            <a:cubicBezTo>
                                              <a:pt x="2826" y="5430"/>
                                              <a:pt x="2943" y="5256"/>
                                              <a:pt x="2922" y="5142"/>
                                            </a:cubicBezTo>
                                            <a:cubicBezTo>
                                              <a:pt x="2826" y="5169"/>
                                              <a:pt x="2743" y="5309"/>
                                              <a:pt x="2702" y="5423"/>
                                            </a:cubicBezTo>
                                            <a:cubicBezTo>
                                              <a:pt x="2674" y="5457"/>
                                              <a:pt x="2668" y="5491"/>
                                              <a:pt x="2661" y="5517"/>
                                            </a:cubicBezTo>
                                            <a:close/>
                                            <a:moveTo>
                                              <a:pt x="3294" y="5102"/>
                                            </a:moveTo>
                                            <a:cubicBezTo>
                                              <a:pt x="3328" y="5095"/>
                                              <a:pt x="3349" y="5088"/>
                                              <a:pt x="3376" y="5082"/>
                                            </a:cubicBezTo>
                                            <a:cubicBezTo>
                                              <a:pt x="3349" y="5088"/>
                                              <a:pt x="3315" y="5095"/>
                                              <a:pt x="3280" y="5095"/>
                                            </a:cubicBezTo>
                                            <a:cubicBezTo>
                                              <a:pt x="3191" y="5102"/>
                                              <a:pt x="3087" y="5088"/>
                                              <a:pt x="3039" y="5041"/>
                                            </a:cubicBezTo>
                                            <a:cubicBezTo>
                                              <a:pt x="3087" y="4994"/>
                                              <a:pt x="3191" y="4988"/>
                                              <a:pt x="3280" y="5001"/>
                                            </a:cubicBezTo>
                                            <a:cubicBezTo>
                                              <a:pt x="3301" y="5001"/>
                                              <a:pt x="3315" y="5008"/>
                                              <a:pt x="3335" y="5008"/>
                                            </a:cubicBezTo>
                                            <a:cubicBezTo>
                                              <a:pt x="3321" y="5008"/>
                                              <a:pt x="3315" y="5001"/>
                                              <a:pt x="3301" y="5001"/>
                                            </a:cubicBezTo>
                                            <a:cubicBezTo>
                                              <a:pt x="3149" y="4968"/>
                                              <a:pt x="2908" y="4961"/>
                                              <a:pt x="2805" y="5055"/>
                                            </a:cubicBezTo>
                                            <a:cubicBezTo>
                                              <a:pt x="2902" y="5142"/>
                                              <a:pt x="3136" y="5135"/>
                                              <a:pt x="3294" y="5102"/>
                                            </a:cubicBezTo>
                                            <a:close/>
                                            <a:moveTo>
                                              <a:pt x="3445" y="4472"/>
                                            </a:moveTo>
                                            <a:cubicBezTo>
                                              <a:pt x="3438" y="4498"/>
                                              <a:pt x="3432" y="4525"/>
                                              <a:pt x="3432" y="4552"/>
                                            </a:cubicBezTo>
                                            <a:cubicBezTo>
                                              <a:pt x="3432" y="4579"/>
                                              <a:pt x="3425" y="4606"/>
                                              <a:pt x="3425" y="4632"/>
                                            </a:cubicBezTo>
                                            <a:lnTo>
                                              <a:pt x="3425" y="4659"/>
                                            </a:lnTo>
                                            <a:cubicBezTo>
                                              <a:pt x="3425" y="4686"/>
                                              <a:pt x="3425" y="4720"/>
                                              <a:pt x="3432" y="4746"/>
                                            </a:cubicBezTo>
                                            <a:cubicBezTo>
                                              <a:pt x="3438" y="4780"/>
                                              <a:pt x="3438" y="4813"/>
                                              <a:pt x="3445" y="4847"/>
                                            </a:cubicBezTo>
                                            <a:cubicBezTo>
                                              <a:pt x="3452" y="4880"/>
                                              <a:pt x="3459" y="4907"/>
                                              <a:pt x="3466" y="4927"/>
                                            </a:cubicBezTo>
                                            <a:cubicBezTo>
                                              <a:pt x="3459" y="4901"/>
                                              <a:pt x="3452" y="4867"/>
                                              <a:pt x="3452" y="4834"/>
                                            </a:cubicBezTo>
                                            <a:lnTo>
                                              <a:pt x="3452" y="4753"/>
                                            </a:lnTo>
                                            <a:cubicBezTo>
                                              <a:pt x="3459" y="4693"/>
                                              <a:pt x="3473" y="4632"/>
                                              <a:pt x="3507" y="4599"/>
                                            </a:cubicBezTo>
                                            <a:cubicBezTo>
                                              <a:pt x="3514" y="4612"/>
                                              <a:pt x="3528" y="4626"/>
                                              <a:pt x="3535" y="4639"/>
                                            </a:cubicBezTo>
                                            <a:cubicBezTo>
                                              <a:pt x="3542" y="4646"/>
                                              <a:pt x="3542" y="4659"/>
                                              <a:pt x="3549" y="4673"/>
                                            </a:cubicBezTo>
                                            <a:cubicBezTo>
                                              <a:pt x="3569" y="4740"/>
                                              <a:pt x="3562" y="4827"/>
                                              <a:pt x="3549" y="4894"/>
                                            </a:cubicBezTo>
                                            <a:cubicBezTo>
                                              <a:pt x="3562" y="4847"/>
                                              <a:pt x="3576" y="4780"/>
                                              <a:pt x="3576" y="4713"/>
                                            </a:cubicBezTo>
                                            <a:cubicBezTo>
                                              <a:pt x="3576" y="4673"/>
                                              <a:pt x="3576" y="4626"/>
                                              <a:pt x="3576" y="4585"/>
                                            </a:cubicBezTo>
                                            <a:cubicBezTo>
                                              <a:pt x="3569" y="4498"/>
                                              <a:pt x="3549" y="4425"/>
                                              <a:pt x="3507" y="4378"/>
                                            </a:cubicBezTo>
                                            <a:cubicBezTo>
                                              <a:pt x="3480" y="4391"/>
                                              <a:pt x="3459" y="4431"/>
                                              <a:pt x="3445" y="4472"/>
                                            </a:cubicBezTo>
                                            <a:close/>
                                            <a:moveTo>
                                              <a:pt x="3728" y="5403"/>
                                            </a:moveTo>
                                            <a:lnTo>
                                              <a:pt x="3728" y="5430"/>
                                            </a:lnTo>
                                            <a:cubicBezTo>
                                              <a:pt x="3728" y="5437"/>
                                              <a:pt x="3728" y="5444"/>
                                              <a:pt x="3728" y="5450"/>
                                            </a:cubicBezTo>
                                            <a:cubicBezTo>
                                              <a:pt x="3652" y="5423"/>
                                              <a:pt x="3583" y="5309"/>
                                              <a:pt x="3549" y="5216"/>
                                            </a:cubicBezTo>
                                            <a:cubicBezTo>
                                              <a:pt x="3555" y="5242"/>
                                              <a:pt x="3562" y="5269"/>
                                              <a:pt x="3576" y="5296"/>
                                            </a:cubicBezTo>
                                            <a:cubicBezTo>
                                              <a:pt x="3631" y="5437"/>
                                              <a:pt x="3734" y="5604"/>
                                              <a:pt x="3851" y="5645"/>
                                            </a:cubicBezTo>
                                            <a:cubicBezTo>
                                              <a:pt x="3886" y="5491"/>
                                              <a:pt x="3700" y="5229"/>
                                              <a:pt x="3590" y="5142"/>
                                            </a:cubicBezTo>
                                            <a:cubicBezTo>
                                              <a:pt x="3652" y="5209"/>
                                              <a:pt x="3721" y="5316"/>
                                              <a:pt x="3728" y="5403"/>
                                            </a:cubicBezTo>
                                            <a:close/>
                                            <a:moveTo>
                                              <a:pt x="2908" y="6087"/>
                                            </a:moveTo>
                                            <a:cubicBezTo>
                                              <a:pt x="2936" y="5960"/>
                                              <a:pt x="2785" y="5759"/>
                                              <a:pt x="2702" y="5685"/>
                                            </a:cubicBezTo>
                                            <a:cubicBezTo>
                                              <a:pt x="2750" y="5739"/>
                                              <a:pt x="2805" y="5826"/>
                                              <a:pt x="2812" y="5893"/>
                                            </a:cubicBezTo>
                                            <a:lnTo>
                                              <a:pt x="2812" y="5913"/>
                                            </a:lnTo>
                                            <a:cubicBezTo>
                                              <a:pt x="2812" y="5920"/>
                                              <a:pt x="2812" y="5920"/>
                                              <a:pt x="2812" y="5926"/>
                                            </a:cubicBezTo>
                                            <a:cubicBezTo>
                                              <a:pt x="2750" y="5906"/>
                                              <a:pt x="2695" y="5819"/>
                                              <a:pt x="2668" y="5745"/>
                                            </a:cubicBezTo>
                                            <a:cubicBezTo>
                                              <a:pt x="2674" y="5765"/>
                                              <a:pt x="2681" y="5785"/>
                                              <a:pt x="2688" y="5806"/>
                                            </a:cubicBezTo>
                                            <a:cubicBezTo>
                                              <a:pt x="2736" y="5920"/>
                                              <a:pt x="2819" y="6060"/>
                                              <a:pt x="2908" y="6087"/>
                                            </a:cubicBezTo>
                                            <a:close/>
                                            <a:moveTo>
                                              <a:pt x="3728" y="5242"/>
                                            </a:moveTo>
                                            <a:cubicBezTo>
                                              <a:pt x="3693" y="5222"/>
                                              <a:pt x="3652" y="5196"/>
                                              <a:pt x="3624" y="5169"/>
                                            </a:cubicBezTo>
                                            <a:cubicBezTo>
                                              <a:pt x="3734" y="5276"/>
                                              <a:pt x="3962" y="5423"/>
                                              <a:pt x="4106" y="5390"/>
                                            </a:cubicBezTo>
                                            <a:cubicBezTo>
                                              <a:pt x="4058" y="5236"/>
                                              <a:pt x="3762" y="5108"/>
                                              <a:pt x="3624" y="5082"/>
                                            </a:cubicBezTo>
                                            <a:cubicBezTo>
                                              <a:pt x="3659" y="5088"/>
                                              <a:pt x="3693" y="5108"/>
                                              <a:pt x="3728" y="5122"/>
                                            </a:cubicBezTo>
                                            <a:cubicBezTo>
                                              <a:pt x="3803" y="5162"/>
                                              <a:pt x="3879" y="5216"/>
                                              <a:pt x="3900" y="5276"/>
                                            </a:cubicBezTo>
                                            <a:cubicBezTo>
                                              <a:pt x="3851" y="5296"/>
                                              <a:pt x="3789" y="5276"/>
                                              <a:pt x="3728" y="5242"/>
                                            </a:cubicBezTo>
                                            <a:close/>
                                            <a:moveTo>
                                              <a:pt x="3776" y="2809"/>
                                            </a:moveTo>
                                            <a:cubicBezTo>
                                              <a:pt x="3755" y="2836"/>
                                              <a:pt x="3728" y="2849"/>
                                              <a:pt x="3707" y="2863"/>
                                            </a:cubicBezTo>
                                            <a:cubicBezTo>
                                              <a:pt x="3693" y="2869"/>
                                              <a:pt x="3686" y="2869"/>
                                              <a:pt x="3672" y="2869"/>
                                            </a:cubicBezTo>
                                            <a:cubicBezTo>
                                              <a:pt x="3686" y="2876"/>
                                              <a:pt x="3693" y="2876"/>
                                              <a:pt x="3707" y="2876"/>
                                            </a:cubicBezTo>
                                            <a:cubicBezTo>
                                              <a:pt x="3748" y="2883"/>
                                              <a:pt x="3789" y="2863"/>
                                              <a:pt x="3817" y="2836"/>
                                            </a:cubicBezTo>
                                            <a:cubicBezTo>
                                              <a:pt x="3858" y="2796"/>
                                              <a:pt x="3858" y="2728"/>
                                              <a:pt x="3824" y="2682"/>
                                            </a:cubicBezTo>
                                            <a:cubicBezTo>
                                              <a:pt x="3824" y="2722"/>
                                              <a:pt x="3810" y="2769"/>
                                              <a:pt x="3776" y="2809"/>
                                            </a:cubicBezTo>
                                            <a:close/>
                                            <a:moveTo>
                                              <a:pt x="3452" y="5216"/>
                                            </a:moveTo>
                                            <a:cubicBezTo>
                                              <a:pt x="3452" y="5229"/>
                                              <a:pt x="3445" y="5236"/>
                                              <a:pt x="3445" y="5249"/>
                                            </a:cubicBezTo>
                                            <a:cubicBezTo>
                                              <a:pt x="3438" y="5276"/>
                                              <a:pt x="3432" y="5309"/>
                                              <a:pt x="3432" y="5343"/>
                                            </a:cubicBezTo>
                                            <a:cubicBezTo>
                                              <a:pt x="3432" y="5363"/>
                                              <a:pt x="3425" y="5377"/>
                                              <a:pt x="3425" y="5397"/>
                                            </a:cubicBezTo>
                                            <a:cubicBezTo>
                                              <a:pt x="3425" y="5403"/>
                                              <a:pt x="3425" y="5410"/>
                                              <a:pt x="3425" y="5417"/>
                                            </a:cubicBezTo>
                                            <a:cubicBezTo>
                                              <a:pt x="3425" y="5450"/>
                                              <a:pt x="3425" y="5477"/>
                                              <a:pt x="3425" y="5511"/>
                                            </a:cubicBezTo>
                                            <a:cubicBezTo>
                                              <a:pt x="3425" y="5517"/>
                                              <a:pt x="3425" y="5524"/>
                                              <a:pt x="3425" y="5531"/>
                                            </a:cubicBezTo>
                                            <a:cubicBezTo>
                                              <a:pt x="3425" y="5544"/>
                                              <a:pt x="3425" y="5558"/>
                                              <a:pt x="3432" y="5578"/>
                                            </a:cubicBezTo>
                                            <a:cubicBezTo>
                                              <a:pt x="3438" y="5604"/>
                                              <a:pt x="3438" y="5625"/>
                                              <a:pt x="3445" y="5645"/>
                                            </a:cubicBezTo>
                                            <a:cubicBezTo>
                                              <a:pt x="3459" y="5685"/>
                                              <a:pt x="3473" y="5718"/>
                                              <a:pt x="3500" y="5739"/>
                                            </a:cubicBezTo>
                                            <a:cubicBezTo>
                                              <a:pt x="3555" y="5678"/>
                                              <a:pt x="3576" y="5578"/>
                                              <a:pt x="3576" y="5477"/>
                                            </a:cubicBezTo>
                                            <a:lnTo>
                                              <a:pt x="3576" y="5450"/>
                                            </a:lnTo>
                                            <a:cubicBezTo>
                                              <a:pt x="3576" y="5343"/>
                                              <a:pt x="3555" y="5242"/>
                                              <a:pt x="3535" y="5182"/>
                                            </a:cubicBezTo>
                                            <a:cubicBezTo>
                                              <a:pt x="3535" y="5189"/>
                                              <a:pt x="3535" y="5189"/>
                                              <a:pt x="3535" y="5196"/>
                                            </a:cubicBezTo>
                                            <a:cubicBezTo>
                                              <a:pt x="3542" y="5222"/>
                                              <a:pt x="3542" y="5249"/>
                                              <a:pt x="3549" y="5276"/>
                                            </a:cubicBezTo>
                                            <a:lnTo>
                                              <a:pt x="3549" y="5356"/>
                                            </a:lnTo>
                                            <a:cubicBezTo>
                                              <a:pt x="3549" y="5383"/>
                                              <a:pt x="3542" y="5403"/>
                                              <a:pt x="3535" y="5423"/>
                                            </a:cubicBezTo>
                                            <a:cubicBezTo>
                                              <a:pt x="3528" y="5457"/>
                                              <a:pt x="3514" y="5484"/>
                                              <a:pt x="3494" y="5504"/>
                                            </a:cubicBezTo>
                                            <a:cubicBezTo>
                                              <a:pt x="3480" y="5484"/>
                                              <a:pt x="3466" y="5464"/>
                                              <a:pt x="3459" y="5437"/>
                                            </a:cubicBezTo>
                                            <a:cubicBezTo>
                                              <a:pt x="3459" y="5430"/>
                                              <a:pt x="3452" y="5417"/>
                                              <a:pt x="3452" y="5410"/>
                                            </a:cubicBezTo>
                                            <a:cubicBezTo>
                                              <a:pt x="3445" y="5356"/>
                                              <a:pt x="3445" y="5296"/>
                                              <a:pt x="3452" y="5242"/>
                                            </a:cubicBezTo>
                                            <a:cubicBezTo>
                                              <a:pt x="3452" y="5236"/>
                                              <a:pt x="3452" y="5229"/>
                                              <a:pt x="3452" y="5216"/>
                                            </a:cubicBezTo>
                                            <a:close/>
                                            <a:moveTo>
                                              <a:pt x="1497" y="13703"/>
                                            </a:moveTo>
                                            <a:cubicBezTo>
                                              <a:pt x="1504" y="13696"/>
                                              <a:pt x="1511" y="13689"/>
                                              <a:pt x="1518" y="13689"/>
                                            </a:cubicBezTo>
                                            <a:cubicBezTo>
                                              <a:pt x="1511" y="13689"/>
                                              <a:pt x="1504" y="13689"/>
                                              <a:pt x="1497" y="13689"/>
                                            </a:cubicBezTo>
                                            <a:cubicBezTo>
                                              <a:pt x="1401" y="13703"/>
                                              <a:pt x="1318" y="13763"/>
                                              <a:pt x="1284" y="13850"/>
                                            </a:cubicBezTo>
                                            <a:cubicBezTo>
                                              <a:pt x="1250" y="13958"/>
                                              <a:pt x="1291" y="14072"/>
                                              <a:pt x="1387" y="14132"/>
                                            </a:cubicBezTo>
                                            <a:cubicBezTo>
                                              <a:pt x="1353" y="14058"/>
                                              <a:pt x="1346" y="13964"/>
                                              <a:pt x="1373" y="13870"/>
                                            </a:cubicBezTo>
                                            <a:cubicBezTo>
                                              <a:pt x="1401" y="13803"/>
                                              <a:pt x="1442" y="13743"/>
                                              <a:pt x="1497" y="13703"/>
                                            </a:cubicBezTo>
                                            <a:close/>
                                            <a:moveTo>
                                              <a:pt x="1869" y="14333"/>
                                            </a:moveTo>
                                            <a:cubicBezTo>
                                              <a:pt x="1897" y="14353"/>
                                              <a:pt x="1924" y="14360"/>
                                              <a:pt x="1959" y="14366"/>
                                            </a:cubicBezTo>
                                            <a:cubicBezTo>
                                              <a:pt x="1965" y="14366"/>
                                              <a:pt x="1965" y="14366"/>
                                              <a:pt x="1972" y="14366"/>
                                            </a:cubicBezTo>
                                            <a:cubicBezTo>
                                              <a:pt x="2007" y="14373"/>
                                              <a:pt x="2041" y="14366"/>
                                              <a:pt x="2076" y="14360"/>
                                            </a:cubicBezTo>
                                            <a:cubicBezTo>
                                              <a:pt x="2110" y="14346"/>
                                              <a:pt x="2144" y="14333"/>
                                              <a:pt x="2179" y="14306"/>
                                            </a:cubicBezTo>
                                            <a:cubicBezTo>
                                              <a:pt x="2144" y="14313"/>
                                              <a:pt x="2110" y="14313"/>
                                              <a:pt x="2076" y="14313"/>
                                            </a:cubicBezTo>
                                            <a:cubicBezTo>
                                              <a:pt x="2041" y="14306"/>
                                              <a:pt x="2007" y="14299"/>
                                              <a:pt x="1972" y="14286"/>
                                            </a:cubicBezTo>
                                            <a:cubicBezTo>
                                              <a:pt x="1965" y="14286"/>
                                              <a:pt x="1965" y="14279"/>
                                              <a:pt x="1959" y="14279"/>
                                            </a:cubicBezTo>
                                            <a:cubicBezTo>
                                              <a:pt x="1945" y="14273"/>
                                              <a:pt x="1924" y="14266"/>
                                              <a:pt x="1910" y="14253"/>
                                            </a:cubicBezTo>
                                            <a:cubicBezTo>
                                              <a:pt x="1848" y="14212"/>
                                              <a:pt x="1800" y="14165"/>
                                              <a:pt x="1773" y="14105"/>
                                            </a:cubicBezTo>
                                            <a:cubicBezTo>
                                              <a:pt x="1766" y="14092"/>
                                              <a:pt x="1759" y="14078"/>
                                              <a:pt x="1759" y="14072"/>
                                            </a:cubicBezTo>
                                            <a:cubicBezTo>
                                              <a:pt x="1745" y="14125"/>
                                              <a:pt x="1752" y="14179"/>
                                              <a:pt x="1773" y="14226"/>
                                            </a:cubicBezTo>
                                            <a:cubicBezTo>
                                              <a:pt x="1793" y="14273"/>
                                              <a:pt x="1828" y="14306"/>
                                              <a:pt x="1869" y="14333"/>
                                            </a:cubicBezTo>
                                            <a:close/>
                                            <a:moveTo>
                                              <a:pt x="2076" y="13415"/>
                                            </a:moveTo>
                                            <a:cubicBezTo>
                                              <a:pt x="2048" y="13394"/>
                                              <a:pt x="2014" y="13374"/>
                                              <a:pt x="1972" y="13368"/>
                                            </a:cubicBezTo>
                                            <a:cubicBezTo>
                                              <a:pt x="1965" y="13368"/>
                                              <a:pt x="1965" y="13368"/>
                                              <a:pt x="1959" y="13361"/>
                                            </a:cubicBezTo>
                                            <a:cubicBezTo>
                                              <a:pt x="1910" y="13347"/>
                                              <a:pt x="1855" y="13347"/>
                                              <a:pt x="1800" y="13361"/>
                                            </a:cubicBezTo>
                                            <a:cubicBezTo>
                                              <a:pt x="1793" y="13361"/>
                                              <a:pt x="1786" y="13368"/>
                                              <a:pt x="1773" y="13368"/>
                                            </a:cubicBezTo>
                                            <a:cubicBezTo>
                                              <a:pt x="1642" y="13421"/>
                                              <a:pt x="1566" y="13555"/>
                                              <a:pt x="1580" y="13696"/>
                                            </a:cubicBezTo>
                                            <a:cubicBezTo>
                                              <a:pt x="1621" y="13629"/>
                                              <a:pt x="1683" y="13569"/>
                                              <a:pt x="1773" y="13528"/>
                                            </a:cubicBezTo>
                                            <a:cubicBezTo>
                                              <a:pt x="1793" y="13522"/>
                                              <a:pt x="1814" y="13508"/>
                                              <a:pt x="1842" y="13502"/>
                                            </a:cubicBezTo>
                                            <a:cubicBezTo>
                                              <a:pt x="1883" y="13488"/>
                                              <a:pt x="1917" y="13482"/>
                                              <a:pt x="1959" y="13482"/>
                                            </a:cubicBezTo>
                                            <a:cubicBezTo>
                                              <a:pt x="1965" y="13482"/>
                                              <a:pt x="1965" y="13482"/>
                                              <a:pt x="1972" y="13482"/>
                                            </a:cubicBezTo>
                                            <a:cubicBezTo>
                                              <a:pt x="2007" y="13482"/>
                                              <a:pt x="2041" y="13482"/>
                                              <a:pt x="2076" y="13488"/>
                                            </a:cubicBezTo>
                                            <a:cubicBezTo>
                                              <a:pt x="2110" y="13495"/>
                                              <a:pt x="2144" y="13508"/>
                                              <a:pt x="2172" y="13522"/>
                                            </a:cubicBezTo>
                                            <a:cubicBezTo>
                                              <a:pt x="2151" y="13482"/>
                                              <a:pt x="2117" y="13441"/>
                                              <a:pt x="2076" y="13415"/>
                                            </a:cubicBezTo>
                                            <a:close/>
                                            <a:moveTo>
                                              <a:pt x="1738" y="13783"/>
                                            </a:moveTo>
                                            <a:cubicBezTo>
                                              <a:pt x="1752" y="13770"/>
                                              <a:pt x="1759" y="13756"/>
                                              <a:pt x="1773" y="13743"/>
                                            </a:cubicBezTo>
                                            <a:cubicBezTo>
                                              <a:pt x="1821" y="13696"/>
                                              <a:pt x="1883" y="13669"/>
                                              <a:pt x="1945" y="13656"/>
                                            </a:cubicBezTo>
                                            <a:cubicBezTo>
                                              <a:pt x="1890" y="13636"/>
                                              <a:pt x="1828" y="13636"/>
                                              <a:pt x="1773" y="13649"/>
                                            </a:cubicBezTo>
                                            <a:cubicBezTo>
                                              <a:pt x="1731" y="13663"/>
                                              <a:pt x="1690" y="13689"/>
                                              <a:pt x="1663" y="13723"/>
                                            </a:cubicBezTo>
                                            <a:cubicBezTo>
                                              <a:pt x="1587" y="13810"/>
                                              <a:pt x="1587" y="13931"/>
                                              <a:pt x="1649" y="14025"/>
                                            </a:cubicBezTo>
                                            <a:cubicBezTo>
                                              <a:pt x="1649" y="13951"/>
                                              <a:pt x="1676" y="13857"/>
                                              <a:pt x="1738" y="13783"/>
                                            </a:cubicBezTo>
                                            <a:close/>
                                            <a:moveTo>
                                              <a:pt x="1607" y="11906"/>
                                            </a:moveTo>
                                            <a:cubicBezTo>
                                              <a:pt x="1532" y="11879"/>
                                              <a:pt x="1463" y="11765"/>
                                              <a:pt x="1429" y="11672"/>
                                            </a:cubicBezTo>
                                            <a:cubicBezTo>
                                              <a:pt x="1435" y="11698"/>
                                              <a:pt x="1442" y="11725"/>
                                              <a:pt x="1456" y="11752"/>
                                            </a:cubicBezTo>
                                            <a:cubicBezTo>
                                              <a:pt x="1511" y="11893"/>
                                              <a:pt x="1614" y="12060"/>
                                              <a:pt x="1731" y="12101"/>
                                            </a:cubicBezTo>
                                            <a:cubicBezTo>
                                              <a:pt x="1766" y="11946"/>
                                              <a:pt x="1580" y="11685"/>
                                              <a:pt x="1470" y="11598"/>
                                            </a:cubicBezTo>
                                            <a:cubicBezTo>
                                              <a:pt x="1532" y="11658"/>
                                              <a:pt x="1601" y="11772"/>
                                              <a:pt x="1607" y="11859"/>
                                            </a:cubicBezTo>
                                            <a:lnTo>
                                              <a:pt x="1607" y="11886"/>
                                            </a:lnTo>
                                            <a:cubicBezTo>
                                              <a:pt x="1607" y="11893"/>
                                              <a:pt x="1607" y="11899"/>
                                              <a:pt x="1607" y="11906"/>
                                            </a:cubicBezTo>
                                            <a:close/>
                                            <a:moveTo>
                                              <a:pt x="2530" y="14085"/>
                                            </a:moveTo>
                                            <a:cubicBezTo>
                                              <a:pt x="2537" y="14165"/>
                                              <a:pt x="2502" y="14259"/>
                                              <a:pt x="2440" y="14333"/>
                                            </a:cubicBezTo>
                                            <a:cubicBezTo>
                                              <a:pt x="2399" y="14380"/>
                                              <a:pt x="2351" y="14413"/>
                                              <a:pt x="2303" y="14434"/>
                                            </a:cubicBezTo>
                                            <a:cubicBezTo>
                                              <a:pt x="2282" y="14440"/>
                                              <a:pt x="2261" y="14447"/>
                                              <a:pt x="2234" y="14454"/>
                                            </a:cubicBezTo>
                                            <a:cubicBezTo>
                                              <a:pt x="2255" y="14460"/>
                                              <a:pt x="2275" y="14467"/>
                                              <a:pt x="2303" y="14467"/>
                                            </a:cubicBezTo>
                                            <a:cubicBezTo>
                                              <a:pt x="2385" y="14474"/>
                                              <a:pt x="2461" y="14447"/>
                                              <a:pt x="2516" y="14387"/>
                                            </a:cubicBezTo>
                                            <a:cubicBezTo>
                                              <a:pt x="2592" y="14299"/>
                                              <a:pt x="2592" y="14179"/>
                                              <a:pt x="2530" y="14085"/>
                                            </a:cubicBezTo>
                                            <a:close/>
                                            <a:moveTo>
                                              <a:pt x="2303" y="13783"/>
                                            </a:moveTo>
                                            <a:cubicBezTo>
                                              <a:pt x="2358" y="13817"/>
                                              <a:pt x="2399" y="13864"/>
                                              <a:pt x="2427" y="13911"/>
                                            </a:cubicBezTo>
                                            <a:cubicBezTo>
                                              <a:pt x="2427" y="13817"/>
                                              <a:pt x="2385" y="13730"/>
                                              <a:pt x="2303" y="13683"/>
                                            </a:cubicBezTo>
                                            <a:cubicBezTo>
                                              <a:pt x="2296" y="13676"/>
                                              <a:pt x="2282" y="13676"/>
                                              <a:pt x="2275" y="13669"/>
                                            </a:cubicBezTo>
                                            <a:cubicBezTo>
                                              <a:pt x="2206" y="13642"/>
                                              <a:pt x="2137" y="13649"/>
                                              <a:pt x="2076" y="13676"/>
                                            </a:cubicBezTo>
                                            <a:cubicBezTo>
                                              <a:pt x="2041" y="13689"/>
                                              <a:pt x="2007" y="13716"/>
                                              <a:pt x="1979" y="13750"/>
                                            </a:cubicBezTo>
                                            <a:cubicBezTo>
                                              <a:pt x="2007" y="13736"/>
                                              <a:pt x="2041" y="13730"/>
                                              <a:pt x="2076" y="13730"/>
                                            </a:cubicBezTo>
                                            <a:cubicBezTo>
                                              <a:pt x="2131" y="13723"/>
                                              <a:pt x="2186" y="13736"/>
                                              <a:pt x="2248" y="13756"/>
                                            </a:cubicBezTo>
                                            <a:cubicBezTo>
                                              <a:pt x="2268" y="13763"/>
                                              <a:pt x="2282" y="13770"/>
                                              <a:pt x="2303" y="13783"/>
                                            </a:cubicBezTo>
                                            <a:close/>
                                            <a:moveTo>
                                              <a:pt x="2227" y="15144"/>
                                            </a:moveTo>
                                            <a:cubicBezTo>
                                              <a:pt x="2255" y="15158"/>
                                              <a:pt x="2282" y="15178"/>
                                              <a:pt x="2310" y="15198"/>
                                            </a:cubicBezTo>
                                            <a:cubicBezTo>
                                              <a:pt x="2289" y="15178"/>
                                              <a:pt x="2268" y="15158"/>
                                              <a:pt x="2241" y="15137"/>
                                            </a:cubicBezTo>
                                            <a:cubicBezTo>
                                              <a:pt x="2144" y="15064"/>
                                              <a:pt x="2014" y="14997"/>
                                              <a:pt x="1924" y="15017"/>
                                            </a:cubicBezTo>
                                            <a:cubicBezTo>
                                              <a:pt x="1959" y="15117"/>
                                              <a:pt x="2124" y="15204"/>
                                              <a:pt x="2241" y="15245"/>
                                            </a:cubicBezTo>
                                            <a:cubicBezTo>
                                              <a:pt x="2268" y="15251"/>
                                              <a:pt x="2289" y="15258"/>
                                              <a:pt x="2310" y="15265"/>
                                            </a:cubicBezTo>
                                            <a:cubicBezTo>
                                              <a:pt x="2282" y="15258"/>
                                              <a:pt x="2255" y="15245"/>
                                              <a:pt x="2227" y="15231"/>
                                            </a:cubicBezTo>
                                            <a:cubicBezTo>
                                              <a:pt x="2165" y="15198"/>
                                              <a:pt x="2103" y="15158"/>
                                              <a:pt x="2089" y="15104"/>
                                            </a:cubicBezTo>
                                            <a:cubicBezTo>
                                              <a:pt x="2124" y="15097"/>
                                              <a:pt x="2179" y="15117"/>
                                              <a:pt x="2227" y="15144"/>
                                            </a:cubicBezTo>
                                            <a:close/>
                                            <a:moveTo>
                                              <a:pt x="2076" y="13917"/>
                                            </a:moveTo>
                                            <a:cubicBezTo>
                                              <a:pt x="2034" y="13917"/>
                                              <a:pt x="1993" y="13937"/>
                                              <a:pt x="1979" y="13978"/>
                                            </a:cubicBezTo>
                                            <a:cubicBezTo>
                                              <a:pt x="1972" y="13991"/>
                                              <a:pt x="1965" y="14011"/>
                                              <a:pt x="1965" y="14031"/>
                                            </a:cubicBezTo>
                                            <a:cubicBezTo>
                                              <a:pt x="1965" y="14051"/>
                                              <a:pt x="1972" y="14065"/>
                                              <a:pt x="1979" y="14085"/>
                                            </a:cubicBezTo>
                                            <a:cubicBezTo>
                                              <a:pt x="2000" y="14118"/>
                                              <a:pt x="2034" y="14145"/>
                                              <a:pt x="2076" y="14145"/>
                                            </a:cubicBezTo>
                                            <a:lnTo>
                                              <a:pt x="2076" y="14145"/>
                                            </a:lnTo>
                                            <a:cubicBezTo>
                                              <a:pt x="2137" y="14145"/>
                                              <a:pt x="2186" y="14098"/>
                                              <a:pt x="2186" y="14038"/>
                                            </a:cubicBezTo>
                                            <a:cubicBezTo>
                                              <a:pt x="2186" y="13964"/>
                                              <a:pt x="2137" y="13917"/>
                                              <a:pt x="2076" y="13917"/>
                                            </a:cubicBezTo>
                                            <a:lnTo>
                                              <a:pt x="2076" y="13917"/>
                                            </a:lnTo>
                                            <a:close/>
                                            <a:moveTo>
                                              <a:pt x="3294" y="5531"/>
                                            </a:moveTo>
                                            <a:cubicBezTo>
                                              <a:pt x="3349" y="5464"/>
                                              <a:pt x="3397" y="5377"/>
                                              <a:pt x="3425" y="5296"/>
                                            </a:cubicBezTo>
                                            <a:lnTo>
                                              <a:pt x="3425" y="5296"/>
                                            </a:lnTo>
                                            <a:cubicBezTo>
                                              <a:pt x="3425" y="5289"/>
                                              <a:pt x="3425" y="5289"/>
                                              <a:pt x="3432" y="5283"/>
                                            </a:cubicBezTo>
                                            <a:cubicBezTo>
                                              <a:pt x="3438" y="5269"/>
                                              <a:pt x="3445" y="5249"/>
                                              <a:pt x="3445" y="5236"/>
                                            </a:cubicBezTo>
                                            <a:cubicBezTo>
                                              <a:pt x="3452" y="5216"/>
                                              <a:pt x="3459" y="5196"/>
                                              <a:pt x="3459" y="5175"/>
                                            </a:cubicBezTo>
                                            <a:cubicBezTo>
                                              <a:pt x="3459" y="5182"/>
                                              <a:pt x="3459" y="5189"/>
                                              <a:pt x="3452" y="5189"/>
                                            </a:cubicBezTo>
                                            <a:cubicBezTo>
                                              <a:pt x="3452" y="5196"/>
                                              <a:pt x="3445" y="5196"/>
                                              <a:pt x="3445" y="5202"/>
                                            </a:cubicBezTo>
                                            <a:cubicBezTo>
                                              <a:pt x="3411" y="5289"/>
                                              <a:pt x="3342" y="5397"/>
                                              <a:pt x="3266" y="5430"/>
                                            </a:cubicBezTo>
                                            <a:cubicBezTo>
                                              <a:pt x="3259" y="5430"/>
                                              <a:pt x="3253" y="5437"/>
                                              <a:pt x="3253" y="5437"/>
                                            </a:cubicBezTo>
                                            <a:cubicBezTo>
                                              <a:pt x="3246" y="5403"/>
                                              <a:pt x="3253" y="5370"/>
                                              <a:pt x="3266" y="5330"/>
                                            </a:cubicBezTo>
                                            <a:cubicBezTo>
                                              <a:pt x="3287" y="5276"/>
                                              <a:pt x="3328" y="5216"/>
                                              <a:pt x="3370" y="5169"/>
                                            </a:cubicBezTo>
                                            <a:cubicBezTo>
                                              <a:pt x="3342" y="5196"/>
                                              <a:pt x="3315" y="5229"/>
                                              <a:pt x="3287" y="5263"/>
                                            </a:cubicBezTo>
                                            <a:cubicBezTo>
                                              <a:pt x="3211" y="5356"/>
                                              <a:pt x="3149" y="5477"/>
                                              <a:pt x="3142" y="5578"/>
                                            </a:cubicBezTo>
                                            <a:cubicBezTo>
                                              <a:pt x="3025" y="5531"/>
                                              <a:pt x="2819" y="5551"/>
                                              <a:pt x="2729" y="5584"/>
                                            </a:cubicBezTo>
                                            <a:cubicBezTo>
                                              <a:pt x="2750" y="5578"/>
                                              <a:pt x="2785" y="5578"/>
                                              <a:pt x="2812" y="5571"/>
                                            </a:cubicBezTo>
                                            <a:cubicBezTo>
                                              <a:pt x="2881" y="5564"/>
                                              <a:pt x="2963" y="5578"/>
                                              <a:pt x="3005" y="5611"/>
                                            </a:cubicBezTo>
                                            <a:cubicBezTo>
                                              <a:pt x="2963" y="5645"/>
                                              <a:pt x="2888" y="5651"/>
                                              <a:pt x="2812" y="5645"/>
                                            </a:cubicBezTo>
                                            <a:cubicBezTo>
                                              <a:pt x="2798" y="5645"/>
                                              <a:pt x="2778" y="5638"/>
                                              <a:pt x="2764" y="5638"/>
                                            </a:cubicBezTo>
                                            <a:cubicBezTo>
                                              <a:pt x="2874" y="5665"/>
                                              <a:pt x="3067" y="5678"/>
                                              <a:pt x="3163" y="5625"/>
                                            </a:cubicBezTo>
                                            <a:cubicBezTo>
                                              <a:pt x="3211" y="5611"/>
                                              <a:pt x="3253" y="5578"/>
                                              <a:pt x="3294" y="5531"/>
                                            </a:cubicBezTo>
                                            <a:close/>
                                            <a:moveTo>
                                              <a:pt x="3115" y="5886"/>
                                            </a:moveTo>
                                            <a:cubicBezTo>
                                              <a:pt x="3074" y="5765"/>
                                              <a:pt x="2840" y="5658"/>
                                              <a:pt x="2729" y="5638"/>
                                            </a:cubicBezTo>
                                            <a:cubicBezTo>
                                              <a:pt x="2757" y="5645"/>
                                              <a:pt x="2785" y="5658"/>
                                              <a:pt x="2812" y="5672"/>
                                            </a:cubicBezTo>
                                            <a:cubicBezTo>
                                              <a:pt x="2874" y="5705"/>
                                              <a:pt x="2936" y="5745"/>
                                              <a:pt x="2950" y="5799"/>
                                            </a:cubicBezTo>
                                            <a:cubicBezTo>
                                              <a:pt x="2908" y="5806"/>
                                              <a:pt x="2860" y="5792"/>
                                              <a:pt x="2812" y="5765"/>
                                            </a:cubicBezTo>
                                            <a:cubicBezTo>
                                              <a:pt x="2785" y="5752"/>
                                              <a:pt x="2750" y="5732"/>
                                              <a:pt x="2729" y="5712"/>
                                            </a:cubicBezTo>
                                            <a:cubicBezTo>
                                              <a:pt x="2819" y="5792"/>
                                              <a:pt x="2998" y="5913"/>
                                              <a:pt x="3115" y="5886"/>
                                            </a:cubicBezTo>
                                            <a:close/>
                                            <a:moveTo>
                                              <a:pt x="2220" y="14728"/>
                                            </a:moveTo>
                                            <a:cubicBezTo>
                                              <a:pt x="2248" y="14722"/>
                                              <a:pt x="2275" y="14708"/>
                                              <a:pt x="2303" y="14695"/>
                                            </a:cubicBezTo>
                                            <a:cubicBezTo>
                                              <a:pt x="2378" y="14648"/>
                                              <a:pt x="2427" y="14561"/>
                                              <a:pt x="2420" y="14467"/>
                                            </a:cubicBezTo>
                                            <a:cubicBezTo>
                                              <a:pt x="2392" y="14507"/>
                                              <a:pt x="2351" y="14541"/>
                                              <a:pt x="2303" y="14568"/>
                                            </a:cubicBezTo>
                                            <a:cubicBezTo>
                                              <a:pt x="2268" y="14581"/>
                                              <a:pt x="2234" y="14594"/>
                                              <a:pt x="2193" y="14601"/>
                                            </a:cubicBezTo>
                                            <a:cubicBezTo>
                                              <a:pt x="2151" y="14608"/>
                                              <a:pt x="2110" y="14608"/>
                                              <a:pt x="2076" y="14608"/>
                                            </a:cubicBezTo>
                                            <a:cubicBezTo>
                                              <a:pt x="2041" y="14601"/>
                                              <a:pt x="2007" y="14594"/>
                                              <a:pt x="1972" y="14581"/>
                                            </a:cubicBezTo>
                                            <a:cubicBezTo>
                                              <a:pt x="1965" y="14581"/>
                                              <a:pt x="1965" y="14574"/>
                                              <a:pt x="1959" y="14574"/>
                                            </a:cubicBezTo>
                                            <a:cubicBezTo>
                                              <a:pt x="1952" y="14568"/>
                                              <a:pt x="1938" y="14561"/>
                                              <a:pt x="1931" y="14561"/>
                                            </a:cubicBezTo>
                                            <a:cubicBezTo>
                                              <a:pt x="1938" y="14581"/>
                                              <a:pt x="1952" y="14601"/>
                                              <a:pt x="1959" y="14615"/>
                                            </a:cubicBezTo>
                                            <a:cubicBezTo>
                                              <a:pt x="1965" y="14621"/>
                                              <a:pt x="1965" y="14628"/>
                                              <a:pt x="1972" y="14635"/>
                                            </a:cubicBezTo>
                                            <a:cubicBezTo>
                                              <a:pt x="2000" y="14668"/>
                                              <a:pt x="2034" y="14695"/>
                                              <a:pt x="2076" y="14708"/>
                                            </a:cubicBezTo>
                                            <a:cubicBezTo>
                                              <a:pt x="2117" y="14735"/>
                                              <a:pt x="2172" y="14735"/>
                                              <a:pt x="2220" y="14728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0" name="Circle"/>
                                    <wps:cNvSpPr/>
                                    <wps:spPr>
                                      <a:xfrm>
                                        <a:off x="2362200" y="4010025"/>
                                        <a:ext cx="53340" cy="5334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1" name="Circle"/>
                                    <wps:cNvSpPr/>
                                    <wps:spPr>
                                      <a:xfrm>
                                        <a:off x="3848100" y="2105025"/>
                                        <a:ext cx="66041" cy="6604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2" name="Circle"/>
                                    <wps:cNvSpPr/>
                                    <wps:spPr>
                                      <a:xfrm>
                                        <a:off x="3381375" y="1057275"/>
                                        <a:ext cx="66041" cy="6604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3" name="Circle"/>
                                    <wps:cNvSpPr/>
                                    <wps:spPr>
                                      <a:xfrm>
                                        <a:off x="2828925" y="676275"/>
                                        <a:ext cx="58420" cy="584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4" name="Circle"/>
                                    <wps:cNvSpPr/>
                                    <wps:spPr>
                                      <a:xfrm>
                                        <a:off x="2619375" y="609600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5" name="Circle"/>
                                    <wps:cNvSpPr/>
                                    <wps:spPr>
                                      <a:xfrm>
                                        <a:off x="1895475" y="495300"/>
                                        <a:ext cx="66041" cy="6604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6" name="Circle"/>
                                    <wps:cNvSpPr/>
                                    <wps:spPr>
                                      <a:xfrm>
                                        <a:off x="3800475" y="2600325"/>
                                        <a:ext cx="58420" cy="584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7" name="Circle"/>
                                    <wps:cNvSpPr/>
                                    <wps:spPr>
                                      <a:xfrm>
                                        <a:off x="1762125" y="3962400"/>
                                        <a:ext cx="66041" cy="6604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8" name="Circle"/>
                                    <wps:cNvSpPr/>
                                    <wps:spPr>
                                      <a:xfrm>
                                        <a:off x="2009775" y="3914775"/>
                                        <a:ext cx="58420" cy="584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9" name="Circle"/>
                                    <wps:cNvSpPr/>
                                    <wps:spPr>
                                      <a:xfrm>
                                        <a:off x="447675" y="1971675"/>
                                        <a:ext cx="58420" cy="584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0" name="Circle"/>
                                    <wps:cNvSpPr/>
                                    <wps:spPr>
                                      <a:xfrm>
                                        <a:off x="561975" y="1485900"/>
                                        <a:ext cx="58420" cy="584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1" name="Circle"/>
                                    <wps:cNvSpPr/>
                                    <wps:spPr>
                                      <a:xfrm>
                                        <a:off x="3019425" y="3629025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2" name="Circle"/>
                                    <wps:cNvSpPr/>
                                    <wps:spPr>
                                      <a:xfrm>
                                        <a:off x="3305175" y="3429000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3" name="Circle"/>
                                    <wps:cNvSpPr/>
                                    <wps:spPr>
                                      <a:xfrm>
                                        <a:off x="2505075" y="3886200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4" name="Circle"/>
                                    <wps:cNvSpPr/>
                                    <wps:spPr>
                                      <a:xfrm>
                                        <a:off x="714375" y="3076575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5" name="Circle"/>
                                    <wps:cNvSpPr/>
                                    <wps:spPr>
                                      <a:xfrm>
                                        <a:off x="733425" y="1685925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6" name="Circle"/>
                                    <wps:cNvSpPr/>
                                    <wps:spPr>
                                      <a:xfrm>
                                        <a:off x="1600200" y="3857625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7" name="Circle"/>
                                    <wps:cNvSpPr/>
                                    <wps:spPr>
                                      <a:xfrm>
                                        <a:off x="1562100" y="638175"/>
                                        <a:ext cx="58420" cy="584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8" name="Circle"/>
                                    <wps:cNvSpPr/>
                                    <wps:spPr>
                                      <a:xfrm>
                                        <a:off x="1457325" y="876300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</wpg:grpSp>
                              </wpg:wgp>
                            </a:graphicData>
                          </a:graphic>
                        </wp:inline>
                      </w:drawing>
                    </mc:Choice>
                    <mc:Fallback>
                      <w:pict>
                        <v:group w14:anchorId="2D92031F" id="Group 20" o:spid="_x0000_s1026" style="width:340.45pt;height:339.3pt;mso-position-horizontal-relative:char;mso-position-vertical-relative:line" coordsize="43237,430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">
                          <v:oval id="Oval 14" o:spid="_x0000_s1027" alt="Photograph image to be replaced." style="position:absolute;left:3669;top:4953;width:34747;height:34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" stroked="f" strokeweight="2pt">
                            <v:fill r:id="rId11" o:title="Photograph image to be replaced" recolor="t" rotate="t" type="frame"/>
                            <v:stroke miterlimit="4" joinstyle="miter"/>
                            <v:textbox inset="3pt,3pt,3pt,3pt"/>
                          </v:oval>
                          <v:group id="Group 12" o:spid="_x0000_s1028" style="position:absolute;width:43237;height:43091" coordsize="43243,43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    <v:shape id="Shape" o:spid="_x0000_s1029" style="position:absolute;width:43243;height:4309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" path="m4624,3909v45,-64,77,-210,-145,-369c4466,3533,4460,3527,4447,3514v-19,140,,229,32,293c4517,3877,4580,3902,4624,3909xm4326,4132v45,70,102,89,153,95c4485,4227,4491,4227,4504,4227v19,-45,32,-121,-25,-197c4447,3985,4402,3947,4326,3902v-19,-12,-44,-25,-69,-31c4263,3992,4295,4074,4326,4132xm5050,3393v-286,127,-280,280,-248,357c4885,3750,5037,3705,5050,3393xm6819,2164v32,-76,38,-229,-241,-343c6572,1821,6572,1814,6566,1814v,39,6,70,12,102c6623,2133,6743,2171,6819,2164xm6578,2260v7,-6,7,-13,13,-19c6585,2234,6585,2228,6578,2228v-57,-64,-184,-121,-418,51c6413,2406,6528,2330,6578,2260xm4390,4520v19,-51,19,-134,-57,-210c4288,4265,4219,4227,4117,4189v32,248,133,318,216,331c4352,4520,4371,4520,4390,4520xm2759,4876v20,,32,,45,c2823,4825,2829,4749,2759,4666v-25,-32,-63,-57,-114,-89c2614,4558,2582,4545,2537,4526v13,153,58,236,108,287c2683,4857,2721,4876,2759,4876xm2918,4590v,,6,,6,c2943,4545,2962,4482,2918,4399v-25,-51,-76,-102,-159,-146c2740,4240,2721,4233,2702,4221v,127,26,210,57,267c2804,4571,2874,4590,2918,4590xm3540,3584v,115,95,217,215,223c3800,3858,3863,3890,3939,3890v102,,184,-58,222,-140c4257,3724,4333,3635,4333,3533v,-51,-19,-102,-51,-140c4288,3374,4288,3355,4288,3336v,-128,-108,-229,-241,-229c4016,3107,3977,3113,3952,3126v-38,-19,-76,-32,-120,-32c3724,3094,3629,3164,3603,3259v-57,39,-101,109,-101,185c3495,3501,3508,3546,3540,3584r,xm4035,4526v69,293,209,325,291,306c4333,4832,4333,4832,4339,4832v6,-32,6,-77,-13,-121c4295,4641,4219,4571,4035,4526xm2645,5188v38,13,70,13,95,7c2753,5137,2753,5042,2645,4966v-44,-32,-108,-64,-196,-90c2493,5080,2576,5163,2645,5188xm9116,1286v63,-51,139,-191,-64,-427c8925,1146,9040,1254,9116,1286xm20445,8728v-38,6,-101,25,-120,121c20319,8881,20312,8925,20319,8976v,,,,6,c20401,8925,20439,8881,20458,8836v13,-32,6,-64,,-83c20452,8741,20452,8734,20445,8728xm7156,2209v44,-70,76,-223,-191,-388c6934,2133,7073,2203,7156,2209xm9858,630v19,-6,38,-19,57,-38c9972,535,10010,420,9921,204v,,,,-6,6c9718,446,9801,579,9858,630xm9592,808v38,-19,88,-70,95,-146c9687,643,9687,618,9687,592v-7,-57,-32,-127,-76,-216c9439,637,9528,764,9592,808xm9331,1031v64,-51,153,-178,-38,-433c9154,879,9262,993,9331,1031xm7460,2254v6,-13,19,-26,25,-45c7498,2171,7511,2120,7485,2056v-25,-63,-76,-133,-177,-210c7251,2158,7384,2241,7460,2254xm8938,1541v57,-58,114,-204,-114,-421c8729,1426,8856,1521,8938,1541xm7644,1954v-82,280,19,382,95,414c7746,2368,7752,2375,7758,2375v45,-51,95,-153,-19,-312c7720,2024,7688,1993,7644,1954xm7549,1464v19,7,38,13,57,13c7593,1490,7581,1502,7568,1521v-76,109,-83,236,-6,293c7638,1872,7758,1827,7834,1719v13,-13,19,-32,32,-51l7866,1668v6,19,19,32,32,51c7974,1827,8101,1872,8171,1814v76,-57,69,-184,-7,-293c8152,1509,8139,1490,8126,1477v19,,38,-6,57,-13c8310,1426,8386,1318,8361,1229v-25,-89,-152,-128,-279,-83c8063,1152,8044,1159,8031,1165v,-19,6,-38,6,-57c8037,974,7961,866,7872,866v-88,,-165,108,-165,242c7707,1127,7707,1146,7714,1165v-19,-6,-32,-13,-51,-19c7536,1108,7409,1140,7384,1229v-44,95,38,197,165,235xm7828,1381v6,-12,6,-19,6,-31c7847,1350,7853,1356,7866,1356v13,,19,,32,-6c7898,1362,7898,1369,7904,1381v6,13,6,20,13,32c7904,1420,7898,1420,7891,1426v-6,6,-19,13,-25,19l7866,1445v-6,-6,-13,-13,-25,-19c7834,1420,7822,1413,7815,1413v,-12,7,-19,13,-32xm20769,12159v19,19,44,45,76,57c20921,12242,21035,12236,21194,12095v-178,-76,-285,-57,-349,-19c20801,12095,20782,12127,20769,12159xm1757,16456v-25,89,51,191,178,236c1954,16698,1973,16705,1992,16705v-13,12,-25,25,-38,44c1878,16857,1871,16985,1947,17042v77,57,197,13,273,-96c2233,16934,2239,16915,2252,16895r,c2258,16915,2271,16927,2284,16946v76,109,203,153,272,96c2633,16985,2626,16857,2550,16749v-13,-13,-25,-32,-38,-44c2531,16705,2550,16698,2569,16692v127,-38,203,-147,178,-236c2721,16367,2595,16329,2468,16373v-19,7,-38,13,-51,20c2417,16373,2423,16354,2423,16335v,-133,-76,-242,-165,-242l2258,16093v-88,,-165,109,-165,242c2093,16354,2093,16373,2100,16393v-19,-7,-32,-13,-51,-20c1916,16329,1789,16367,1757,16456xm2214,16603v6,-13,6,-19,6,-32c2233,16571,2239,16577,2252,16577r,c2265,16577,2271,16577,2284,16571v,13,,19,6,32c2296,16615,2296,16622,2303,16634v-13,7,-19,7,-26,13c2271,16654,2258,16660,2252,16666r,c2246,16660,2239,16654,2227,16647v-7,-6,-19,-13,-26,-13c2208,16628,2214,16615,2214,16603xm279,11147v-32,-45,-108,-102,-279,6c178,11262,254,11198,279,11147xm958,11650v-6,,-6,-6,-13,-6c901,11624,818,11624,736,11752v-6,12,-13,25,-26,38c717,11790,723,11790,736,11790v133,,190,-45,209,-89c952,11682,958,11663,958,11650xm736,11605v13,-19,19,-38,25,-51c755,11548,749,11548,736,11542v-45,-19,-114,-19,-197,70c527,11624,514,11644,501,11663v13,,26,6,38,6c653,11675,710,11644,736,11605xm438,11306v-38,-38,-127,-83,-273,51c355,11433,419,11357,438,11306xm584,11446v-13,-6,-26,-19,-38,-25c495,11402,419,11414,317,11523v121,31,190,12,229,-20c565,11491,577,11465,584,11446xm1377,13381v-38,-70,-159,-171,-432,-19c1205,13541,1332,13451,1377,13381xm1313,13152v38,-70,70,-223,-203,-382c1091,13082,1237,13146,1313,13152xm1871,15559v96,-26,172,-115,172,-217c2043,15291,2024,15240,1992,15202v6,-19,6,-38,6,-57c1998,15018,1890,14916,1757,14916v-32,,-70,6,-95,19c1624,14916,1586,14903,1542,14903v-108,,-203,70,-229,165c1256,15107,1212,15177,1212,15253v,51,12,89,44,127l1256,15387v,114,95,216,216,223c1516,15660,1580,15692,1656,15692v95,7,177,-51,215,-133xm10181,509v77,-38,159,-146,77,-407c10226,134,10201,159,10181,185v-133,171,-76,286,-25,337c10162,516,10169,516,10181,509xm1599,13636v-51,-64,-184,-146,-432,51c1459,13821,1567,13712,1599,13636xm1808,13872v-57,-58,-197,-128,-419,95c1681,14069,1783,13948,1808,13872xm539,11058v-76,95,-51,165,-25,197c520,11255,527,11249,539,11249v51,-19,108,-89,70,-255c584,11020,558,11039,539,11058xm1415,8028v304,-83,317,-242,291,-319c1630,7697,1472,7722,1415,8028xm20959,12407v45,64,178,153,432,-25c21112,12229,20997,12331,20959,12407xm1827,7499v-25,-76,-127,-197,-425,-89c1630,7627,1770,7556,1827,7499xm235,11001v25,-45,31,-147,-153,-236c82,10969,178,11001,235,11001xm2043,7340v25,-6,44,-19,63,-32c2100,7276,2081,7232,2043,7200v-57,-51,-159,-83,-337,-45c1846,7340,1960,7359,2043,7340xm21169,12675v38,76,146,184,431,44c21353,12528,21219,12611,21169,12675xm2645,5545v26,,51,-7,70,-13c2721,5488,2715,5411,2645,5354v-50,-45,-133,-83,-260,-102c2461,5481,2563,5538,2645,5545xm457,10848v-159,127,-127,223,-89,267c419,11102,501,11045,457,10848xm679,11408v19,-6,44,-19,57,-45c761,11325,780,11255,736,11134r,c596,11281,641,11370,679,11408xm647,9893v19,6,38,13,57,13c691,9918,679,9931,666,9950v-76,108,-82,236,-6,293c736,10294,856,10256,933,10147v12,-12,19,-31,31,-50l964,10097v7,19,19,31,32,50c1072,10256,1199,10300,1269,10243v76,-57,69,-185,-7,-293c1250,9937,1237,9918,1224,9906v19,,38,-7,57,-13c1408,9855,1484,9746,1459,9657v-25,-89,-152,-127,-279,-82c1161,9581,1142,9587,1129,9594v,-19,7,-39,7,-58c1136,9403,1059,9294,971,9294v-89,,-165,109,-165,242c806,9555,806,9575,812,9594v-19,-7,-32,-13,-51,-19c634,9536,507,9568,482,9657v-38,89,38,191,165,236xm926,9810v7,-13,7,-19,7,-32c945,9778,952,9785,964,9785v13,,19,,32,-7c996,9791,996,9797,1002,9810v7,13,7,19,13,32c1002,9848,996,9848,990,9855v-7,6,-19,12,-26,19c958,9867,952,9861,939,9855v-6,-7,-19,-13,-26,-13c920,9829,926,9816,926,9810xm850,11503v44,-25,114,-95,25,-280c755,11389,806,11472,850,11503xm11564,1617v127,159,222,127,260,95c11818,1655,11767,1572,11564,1617xm12345,1623v,115,95,217,215,223c12605,1897,12668,1929,12744,1929v102,,184,-57,222,-140c13061,1763,13138,1674,13138,1572v,-51,-19,-101,-51,-140c13093,1413,13093,1394,13093,1375v,-127,-108,-229,-241,-229c12820,1146,12782,1152,12757,1165v-38,-19,-76,-32,-121,-32c12529,1133,12433,1203,12408,1299v-57,38,-101,108,-101,184c12307,1541,12319,1585,12345,1623r,xm13226,2273v77,-39,153,-147,64,-408c13264,1891,13245,1916,13226,1942v-139,184,-82,299,-31,350c13201,2279,13214,2279,13226,2273xm12897,2451v38,-19,95,-64,107,-146c13011,2279,13011,2247,13004,2209v-6,-51,-25,-115,-63,-191c12751,2273,12833,2406,12897,2451xm12015,1865v12,7,32,7,51,c12116,1853,12180,1808,12211,1668v-69,13,-114,38,-145,64c12008,1776,12008,1833,12015,1865xm13487,2158v82,-19,209,-102,139,-414c13550,1808,13506,1859,13480,1910v-57,108,-32,184,,229c13480,2152,13480,2152,13487,2158xm11926,1700v38,6,95,6,140,-64c12085,1604,12110,1560,12123,1502v-19,7,-38,13,-57,19c11926,1566,11913,1649,11926,1700xm16183,2903v-26,89,50,191,177,235c16379,3145,16398,3151,16417,3151v-12,13,-25,26,-38,45c16303,3304,16297,3431,16373,3489v76,57,197,12,273,-96c16658,3380,16665,3361,16677,3342r,c16684,3361,16696,3374,16709,3393v76,108,203,153,273,96c17058,3431,17052,3304,16976,3196v-13,-13,-26,-32,-39,-45c16956,3151,16976,3145,16995,3138v126,-38,203,-146,177,-235c17147,2814,17020,2776,16893,2820v-19,7,-38,13,-51,19c16842,2820,16849,2801,16849,2782v,-134,-76,-242,-165,-242c16595,2540,16519,2648,16519,2782v,19,,38,6,57c16506,2833,16493,2827,16474,2820v-139,-44,-266,-6,-291,83xm16639,3049v7,-12,7,-19,7,-31c16658,3018,16665,3024,16677,3024v13,,19,,32,-6c16709,3030,16709,3037,16715,3049v7,13,7,19,13,32c16715,3088,16709,3088,16703,3094v-7,6,-19,13,-26,19c16671,3107,16665,3100,16652,3094v-6,-6,-19,-13,-25,-13c16627,3068,16633,3062,16639,3049xm15504,2585v,114,95,216,215,222c15764,2858,15827,2890,15903,2890v102,,184,-57,222,-140c16221,2725,16297,2636,16297,2534v,-51,-19,-102,-51,-140c16252,2375,16252,2355,16252,2336v,-127,-108,-229,-241,-229c15980,2107,15942,2114,15916,2126v-38,-19,-76,-32,-120,-32c15688,2094,15593,2164,15567,2260v-57,38,-101,108,-101,185c15466,2495,15478,2540,15504,2585r,xm14356,2107v,,,7,6,7c14406,2184,14527,2273,14787,2126v-247,-172,-374,-89,-431,-19c14362,2101,14362,2107,14356,2107xm14362,1744v,-19,6,-44,6,-63c14368,1681,14368,1681,14362,1681v-279,133,-266,286,-235,356c14203,2044,14337,1999,14362,1744xm13969,1706v-260,178,-222,331,-178,395c13873,2088,14013,2018,13969,1706xm2956,18022v38,-70,57,-229,-222,-369c2728,17965,2874,18022,2956,18022xm12034,1019v-203,-26,-248,63,-254,114c11824,1165,11920,1184,12034,1019xm18479,5844v19,6,38,13,57,13c18523,5869,18511,5882,18498,5901v-76,109,-82,236,-6,293c18568,6245,18688,6207,18764,6099v13,-13,19,-32,32,-51l18796,6048v6,19,19,32,32,51c18904,6207,19031,6251,19101,6194v76,-57,69,-184,-7,-293c19082,5889,19069,5869,19056,5857v19,,38,-7,57,-13c19240,5806,19316,5698,19291,5608v-25,-89,-152,-127,-279,-82c18993,5532,18974,5538,18961,5545v,-19,6,-38,6,-57c18967,5354,18891,5246,18802,5246v-88,,-164,108,-164,242c18638,5507,18638,5526,18644,5545v-19,-7,-32,-13,-51,-19c18466,5488,18339,5519,18314,5608v-44,90,38,198,165,236xm18758,5761v6,-12,6,-19,6,-32c18777,5729,18783,5736,18796,5736v13,,19,,32,-7c18828,5742,18828,5749,18834,5761v7,13,7,19,13,32c18834,5799,18828,5799,18821,5806v-6,6,-19,13,-25,19c18790,5819,18783,5812,18771,5806v-7,-7,-19,-13,-26,-13c18752,5780,18752,5774,18758,5761xm11920,1891v-19,-51,-83,-128,-273,-64c11793,1973,11882,1929,11920,1891xm11495,1394v114,166,215,140,253,115c11742,1451,11698,1362,11495,1394xm11710,1292v,-51,-38,-146,-241,-146c11558,1324,11660,1311,11710,1292xm11742,662v19,-51,19,-153,-171,-223c11596,643,11691,668,11742,662xm12040,1184v-203,,-241,96,-241,147c11850,1356,11951,1369,12040,1184xm12066,834v-197,-51,-254,32,-267,83c11837,955,11932,987,12066,834xm12066,1375v,-6,6,-13,6,-19c12072,1356,12066,1356,12066,1356v-197,19,-222,115,-216,165c11901,1541,11996,1547,12066,1375xm11824,707v39,31,121,63,242,-58c12072,643,12085,630,12091,624v-6,,-19,-6,-25,-6c11894,579,11837,662,11824,707xm11932,274v-158,121,-133,223,-101,261c11882,528,11970,471,11932,274xm11717,879v12,-51,-7,-153,-210,-191c11564,891,11666,898,11717,879xm9617,1534v-38,-44,-83,-83,-114,-108c9357,1318,9255,1362,9205,1407v19,70,88,172,298,146c9534,1553,9573,1547,9617,1534xm19900,7983v-6,,-13,,-19,c19697,7996,19665,8085,19665,8136v45,19,133,32,216,-108c19887,8015,19894,8002,19900,7983xm10473,547r,c10467,573,10467,598,10473,630v19,77,95,166,311,217c10702,541,10549,528,10473,547xm10473,401v83,-13,216,-89,172,-401c10556,64,10505,121,10473,172v-63,102,-31,184,,229l10473,401xm11685,1082v6,-51,-19,-153,-222,-165c11539,1108,11641,1101,11685,1082xm11139,369v-285,-127,-393,-19,-431,58c10759,490,10892,567,11139,369xm10473,961v,,,,,c10480,955,10473,949,10473,942v-76,-267,-209,-299,-292,-286c10175,656,10169,656,10162,662v-6,32,-6,83,19,127c10213,853,10296,923,10473,961xm9040,1655v19,77,107,210,412,127c9249,1541,9103,1598,9040,1655xm10201,1050v-7,-19,-13,-31,-20,-51c10099,815,9991,770,9921,777v-25,,-44,6,-63,12c9852,834,9864,898,9921,949v45,44,127,82,260,101c10188,1050,10194,1050,10201,1050xm9979,1190v-20,-38,-45,-70,-64,-101c9833,974,9750,949,9687,949v-32,,-64,12,-83,19c9604,1012,9623,1076,9687,1120v44,32,120,58,228,64c9940,1190,9959,1190,9979,1190xm9776,1362v-32,-44,-58,-82,-83,-108c9623,1178,9553,1152,9503,1146v-51,,-89,13,-114,32c9395,1222,9420,1292,9503,1331v44,19,108,38,190,31c9718,1369,9744,1362,9776,1362xm20452,9148v,,6,,,c20623,9040,20604,8938,20579,8900v-38,6,-102,25,-121,121c20452,9053,20445,9091,20452,9148xm20407,8537v13,13,26,25,51,38c20509,8594,20579,8588,20680,8492v-114,-44,-184,-38,-222,-12c20433,8492,20414,8518,20407,8537xm20306,8562v-51,13,-140,64,-95,268c20281,8779,20312,8728,20325,8690v13,-32,6,-64,,-89c20319,8581,20312,8575,20306,8562xm20084,8231v-13,19,-19,38,-26,58c20065,8295,20071,8301,20084,8301v51,19,133,19,235,-121c20185,8155,20116,8193,20084,8231xm20534,8696v32,45,114,102,279,-19c20629,8581,20553,8645,20534,8696xm20084,8110v6,-12,19,-25,25,-38c20103,8072,20090,8072,20084,8072v-121,-6,-178,26,-203,64c19868,8155,19862,8180,19862,8193v6,6,13,6,19,13c19925,8231,20001,8225,20084,8110xm20242,8403v19,19,45,32,83,32c20363,8435,20401,8422,20458,8384v19,-13,38,-32,57,-51c20496,8327,20477,8320,20458,8320v-57,-12,-101,-6,-133,7c20274,8340,20255,8378,20242,8403xm20667,8868v26,44,96,114,280,25c20782,8772,20699,8823,20667,8868xm20306,11453v-13,,-25,,-38,c20084,11440,19995,11497,19951,11554v-19,32,-32,64,-32,90c19932,11650,19938,11656,19951,11663v69,25,190,25,317,-153c20281,11491,20293,11472,20306,11453xm20629,11612v-209,-39,-310,12,-361,76c20242,11720,20236,11752,20230,11777v12,7,25,13,38,19c20344,11828,20477,11822,20629,11612xm20813,9275v26,-203,-63,-248,-120,-254c20667,9065,20648,9161,20813,9275xm20845,11930v25,-19,57,-51,89,-83c20902,11834,20870,11828,20845,11822v-89,-19,-152,-13,-203,6c20566,11854,20528,11911,20515,11955v26,26,70,51,127,51c20699,12013,20763,11994,20845,11930xm19418,7366v,114,95,216,215,222c19678,7639,19741,7671,19817,7671v102,,184,-57,222,-140c20135,7506,20211,7416,20211,7315v,-51,-19,-102,-51,-140c20166,7155,20166,7136,20166,7117v,-127,-107,-229,-241,-229c19894,6888,19856,6894,19830,6907v-38,-19,-76,-32,-120,-32c19602,6875,19507,6945,19481,7041v-57,38,-101,108,-101,184c19380,7283,19392,7327,19418,7366r,xm13778,2241v-31,76,-38,229,254,350c14013,2279,13861,2234,13778,2241xm13474,2311v-7,,-13,,-19,c13442,2349,13442,2406,13474,2464v38,63,114,121,273,165c13696,2349,13563,2305,13474,2311xm20642,12395v19,-51,13,-102,,-134c20636,12242,20623,12223,20610,12210v-82,19,-209,102,-146,408c20572,12528,20623,12458,20642,12395xm7175,2349v-83,,-229,45,-241,363c7219,2585,7206,2425,7175,2349xm19944,8626v127,-159,76,-242,38,-280c19932,8365,19856,8441,19944,8626xm7498,2413v-6,,-6,,-13,c7403,2406,7263,2451,7219,2744v159,-51,235,-121,266,-185c7517,2502,7511,2445,7498,2413xm14102,2184v-32,76,-38,229,254,350c14330,2222,14184,2177,14102,2184xm20369,12019v-31,13,-69,32,-101,76c20230,12159,20211,12261,20268,12433v,,,6,,6c20496,12216,20426,12076,20369,12019xm20515,12770v-260,-172,-387,-82,-431,-12c20122,12834,20242,12929,20515,12770xm19900,12452v-25,19,-38,38,-51,57c19862,12528,19881,12547,19900,12560v32,26,82,38,146,32c20109,12586,20185,12554,20281,12490v-96,-57,-178,-76,-235,-83c19976,12414,19932,12433,19900,12452xm20496,13636v19,83,102,210,406,146c20706,13534,20560,13585,20496,13636xm17267,19773v-31,-6,-57,-6,-82,c17172,19824,17172,19913,17267,19989v45,39,114,77,216,102c17439,19862,17343,19786,17267,19773xm20084,8499v-26,38,-38,108,,216c20084,8715,20084,8721,20084,8721v146,-146,101,-235,63,-273c20128,8454,20103,8467,20084,8499xm17267,19442v-19,,-38,6,-50,6c17210,19493,17217,19556,17267,19614v45,51,127,95,273,121c17464,19493,17350,19442,17267,19442xm945,11841v-6,6,-6,13,-12,25c939,11866,939,11866,945,11866v140,-6,197,-57,216,-108c1167,11739,1167,11726,1167,11714v,,-6,,-6,-7c1110,11688,1021,11688,945,11841xm17267,19092v-25,,-44,6,-57,19c17210,19149,17217,19206,17267,19257v51,51,140,89,298,96c17464,19130,17350,19085,17267,19092xm17267,18952v57,25,134,44,248,38c17426,18824,17337,18767,17267,18754v-50,-6,-95,7,-127,19c17140,18831,17166,18907,17267,18952xm17451,18646v-70,-95,-133,-153,-190,-178c17210,18442,17166,18436,17128,18442v-32,7,-57,20,-76,32c17058,18512,17077,18563,17128,18602v31,25,76,38,133,51c17318,18659,17375,18659,17451,18646xm3254,17952v,,,,,c3267,17914,3273,17869,3254,17819v-25,-70,-95,-147,-266,-211c3020,17920,3172,17959,3254,17952xm2918,4985v,6,-6,6,-6,12c2912,4997,2918,5004,2918,5004v57,63,190,127,425,-70c3070,4813,2956,4908,2918,4985xm2043,7677v-26,-50,-64,-76,-96,-95c1884,7633,1808,7773,2011,8008v13,-31,25,-57,32,-89c2074,7811,2068,7728,2043,7677xm13049,19894v215,229,361,165,418,108c13442,19926,13347,19805,13049,19894xm6851,2305v-82,,-228,44,-241,362c6896,2534,6883,2381,6851,2305xm18282,17061v,-172,-44,-267,-95,-318c18219,16730,18257,16705,18282,16666v184,32,394,51,597,19c19221,16641,19951,16342,20039,16182v-716,446,-1306,516,-1738,452c18308,16609,18314,16584,18308,16545v-7,-44,-38,-89,-89,-133c18263,16405,18301,16393,18333,16380v-44,89,-25,159,,204c18416,16577,18555,16507,18523,16195v-44,32,-82,58,-114,89c18447,16163,18327,16062,18320,16049v,-7,,-13,,-26c18403,16081,18498,16119,18612,16119v190,,362,-115,432,-274c19234,15788,19373,15622,19373,15425v,-108,-38,-204,-101,-280c19278,15113,19285,15075,19285,15037v,-83,-26,-160,-64,-223c19227,14788,19227,14769,19227,14744v13,19,26,38,39,51c19278,14807,19285,14814,19297,14820v19,-32,26,-76,19,-127c19373,14782,19437,14858,19513,14884v13,-70,-13,-159,-57,-248c19488,14655,19526,14667,19557,14674v,-38,-19,-83,-44,-121c19608,14604,19703,14636,19779,14616v-19,-70,-88,-133,-171,-184c19646,14432,19684,14425,19710,14413v-19,-32,-58,-58,-102,-83c19710,14324,19811,14305,19868,14254v-51,-51,-146,-70,-241,-77c19659,14158,19691,14133,19710,14107v-32,-19,-77,-25,-127,-19c19672,14031,19748,13961,19773,13891v-70,-13,-159,12,-247,51c19545,13910,19557,13872,19557,13840v-38,,-82,19,-120,44c19443,13865,19456,13853,19462,13833v38,,70,-12,102,-38c19684,13706,19678,13496,19551,13324v-19,-25,-38,-51,-57,-70c19526,13248,19551,13241,19583,13235v95,-32,177,-89,228,-153c19843,13057,19875,13031,19894,13006v69,-89,50,-172,25,-217c19913,12789,19900,12789,19894,12789v-19,,-39,7,-58,19c19811,12777,19779,12751,19741,12738v13,-57,,-108,-19,-140c19716,12592,19716,12586,19710,12586v-45,6,-115,38,-153,121c19513,12707,19462,12719,19418,12732v-19,6,-32,13,-51,19c19526,12618,19532,12509,19507,12439v,-6,6,-6,6,-6c19519,12427,19551,12427,19583,12414v374,261,786,770,932,1725c20579,13961,20325,13216,20141,12929v-140,-216,-336,-394,-520,-528c19646,12388,19665,12376,19684,12356v13,7,19,7,32,7c19760,12369,19817,12363,19887,12331v38,-19,83,-51,127,-89c20020,12255,20027,12274,20033,12293v197,-242,121,-376,57,-433c20020,11892,19925,11987,20008,12223v-45,-19,-89,-32,-121,-38c19868,12178,19849,12178,19830,12178v152,-261,57,-382,-13,-420c19811,11764,19805,11764,19798,11771v-25,-38,-50,-64,-50,-70c19748,11694,19748,11688,19748,11675v425,115,958,433,1433,1178c21169,12668,20636,12083,20350,11892v-184,-128,-399,-204,-602,-255c19748,11612,19748,11580,19741,11548v64,-13,134,-64,203,-185c19957,11344,19970,11325,19976,11300v-13,,-25,,-32,c19887,11300,19843,11312,19805,11319v-13,-51,-32,-102,-57,-159c19792,11185,19830,11204,19875,11204v,-51,-26,-102,-58,-153c19932,11115,20052,11153,20147,11134v-25,-83,-108,-165,-209,-229c19989,10905,20033,10899,20065,10880v-26,-39,-70,-77,-121,-102c20078,10771,20198,10746,20274,10682v-63,-63,-177,-89,-298,-95c20020,10561,20052,10536,20078,10504v-45,-25,-96,-32,-159,-25c20033,10408,20128,10326,20154,10230v-89,-19,-197,13,-305,70c19862,10275,19875,10249,19881,10224v13,6,32,19,44,19c19938,10173,19913,10084,19868,9995v32,19,70,32,102,38c19970,9995,19951,9950,19925,9912v95,51,191,83,267,64c20173,9906,20103,9842,20020,9791v38,,77,-6,102,-19c20103,9740,20065,9715,20020,9689v102,-6,203,-25,260,-76c20230,9562,20135,9543,20039,9536v32,-19,64,-44,83,-70c20090,9447,20046,9441,19995,9447v89,-57,165,-127,190,-197c20116,9237,20027,9263,19938,9301v19,-32,32,-70,32,-102c19932,9199,19887,9218,19849,9244v51,-96,83,-191,64,-268c19843,8995,19779,9065,19729,9148v,-38,-7,-76,-19,-108c19691,9053,19678,9065,19665,9084v-13,19,-25,39,-38,58l19627,9135v,-25,,-51,-6,-70c19659,9033,19691,8982,19684,8900v-6,-45,-38,-89,-89,-134c19659,8760,19716,8741,19741,8709v57,-64,64,-121,45,-172c19887,8365,19824,8289,19779,8263v-38,19,-82,77,-44,185c19716,8422,19697,8410,19697,8403v-6,-13,25,-127,-32,-204c19951,8257,20325,8454,20661,8976v-6,-121,-349,-496,-539,-617c19970,8257,19792,8199,19640,8174v-26,-19,-51,-38,-95,-51c19507,8117,19462,8129,19411,8155v-6,,-12,,-19,c19405,8098,19399,8040,19380,8002v-102,-178,-286,-57,-305,-57l19075,7945v-6,,-51,-19,-95,-32c18955,7862,18917,7830,18910,7818v-6,-20,51,-236,-146,-274c18758,7544,18752,7544,18745,7544v13,-19,19,-38,32,-58c18967,7429,19107,7264,19107,7066v,-108,-38,-203,-102,-280c19012,6754,19018,6716,19018,6678v,-242,-209,-439,-463,-439c18485,6239,18422,6251,18365,6277v-57,-32,-121,-51,-191,-57c18149,6175,18111,6143,18111,6131v-6,-20,51,-236,-146,-274c17921,5850,17870,5863,17813,5895v13,-64,13,-121,-7,-159c17749,5634,17667,5628,17597,5647v-6,-7,-13,-7,-13,-13c17635,5634,17680,5628,17711,5608v-25,-38,-69,-76,-120,-101c17724,5500,17845,5475,17921,5411v-64,-64,-178,-89,-298,-95c17667,5290,17699,5265,17724,5233v-44,-26,-95,-32,-159,-26c17680,5137,17775,5055,17800,4959v-89,-19,-196,13,-304,70c17521,4985,17534,4946,17540,4908v-51,,-101,26,-152,58c17451,4851,17489,4730,17470,4634v-89,26,-165,109,-234,211c17236,4794,17229,4749,17210,4717v-19,13,-38,32,-57,51c17134,4787,17121,4813,17109,4838r,-6c17102,4705,17077,4584,17014,4514v-64,63,-89,178,-96,299c16906,4794,16893,4775,16880,4755v,,,,,c16906,4724,16925,4679,16912,4615v-6,-44,-38,-89,-89,-133c16887,4475,16944,4456,16969,4424v140,-152,-32,-292,-38,-312c16925,4093,16982,3877,16785,3839v-44,-7,-95,6,-152,38c16646,3813,16646,3756,16627,3718v-102,-178,-286,-58,-305,-58l16322,3660v-13,,-108,-57,-197,-31c16132,3622,16138,3622,16144,3616v-50,-51,-145,-70,-241,-76c15935,3520,15967,3495,15986,3469v-32,-19,-76,-25,-127,-19c15948,3393,16024,3323,16049,3253v-69,-13,-158,13,-247,51c15821,3272,15834,3234,15834,3202v-38,,-83,19,-121,45c15764,3151,15796,3056,15777,2979v-70,19,-134,89,-184,172c15593,3113,15586,3075,15574,3043v-19,13,-32,25,-45,45c15516,3107,15504,3126,15491,3145r,-7c15485,3037,15466,2941,15415,2884v-51,51,-70,146,-76,242c15332,3113,15320,3094,15313,3081v-12,-13,-25,-25,-38,-38c15256,3075,15250,3119,15256,3170v-19,-25,-31,-51,-50,-76c15161,3037,15110,2998,15060,2979v-13,70,12,159,57,249c15104,3221,15091,3215,15079,3208v,-6,,-12,-7,-19c15028,3049,14825,2992,14628,3056v-31,12,-57,19,-82,38c14552,3062,14552,3037,14552,3005v,-210,-120,-382,-266,-382c14140,2623,14019,2795,14019,3005v,32,,63,7,89c14000,3081,13969,3068,13943,3056v-51,-19,-108,-26,-152,-26c13823,2986,13829,2928,13816,2884v-38,-115,-196,-159,-355,-108c13436,2782,13417,2795,13391,2801v7,-25,7,-44,7,-70c13398,2718,13398,2706,13398,2693v31,13,63,19,101,25c13506,2718,13518,2725,13531,2725v-6,-32,-19,-58,-32,-77c13423,2470,13322,2432,13245,2438v,,-6,,-6,c13220,2432,13201,2425,13182,2425v-19,,-38,7,-57,13c13423,2279,13810,2152,14318,2107v-172,-76,-933,127,-1231,293c12979,2457,12878,2534,12789,2610v-13,-25,-32,-51,-45,-70c12757,2470,12738,2375,12662,2241v-7,6,-7,13,-13,19c12630,2241,12598,2228,12560,2222v-44,-7,-95,6,-152,38c12421,2196,12421,2139,12402,2101v-76,-134,-197,-102,-267,-70c11926,1833,11647,1381,11837,573v-82,89,-108,598,-70,821c11818,1674,11996,1929,12116,2044v-12,6,-19,6,-25,6l12091,2050v-25,,-209,-121,-305,57c11767,2145,11767,2203,11780,2266v-57,-32,-108,-51,-152,-38c11533,2247,11495,2305,11482,2362v,-7,-6,-7,-6,-13c11482,2317,11488,2279,11488,2241v,-242,-209,-439,-463,-439c10955,1802,10892,1814,10835,1840v-70,-38,-152,-64,-235,-64c10384,1776,10207,1910,10150,2094v-7,,-7,7,-13,13c10093,2114,10042,2133,9998,2164v63,-114,101,-235,82,-331c9991,1859,9915,1942,9845,2044v,-51,-6,-96,-25,-128c9801,1929,9782,1948,9763,1967v-19,19,-32,45,-45,70l9718,2031v-6,-128,-31,-249,-95,-319c9560,1776,9534,1891,9528,2012v-13,-19,-25,-39,-38,-58c9477,1935,9458,1923,9439,1910v-25,44,-31,95,-25,159c9395,2037,9369,2005,9350,1973v-57,-70,-114,-120,-184,-146c9154,1897,9166,1986,9205,2075v-83,-63,-184,-108,-299,-108c9002,1547,9395,789,10670,446,10486,401,9775,738,9509,955v-374,305,-603,796,-634,1018c8818,1973,8760,1986,8710,2012v-70,-39,-153,-64,-235,-64c8297,1948,8145,2044,8069,2177v-13,-19,-32,-44,-51,-63c8006,2145,7993,2171,7987,2196v-13,45,-26,89,-26,121c7923,2355,7891,2400,7872,2451v-6,,-19,6,-25,13c7511,2317,6819,2164,6661,2247v469,19,843,121,1135,255c7784,2515,7771,2527,7765,2540v,,,,,c7688,2534,7581,2572,7511,2769v-7,19,-13,45,-19,70c7498,2839,7504,2839,7511,2833v76,-19,127,-38,171,-64c7682,2788,7682,2807,7682,2820v,32,,64,6,89c7663,2897,7631,2884,7606,2871v-203,-64,-400,-6,-444,134c7117,3145,7244,3310,7447,3380v32,13,57,19,89,19c7517,3419,7498,3444,7479,3470v-82,114,-114,254,-82,356c7320,3839,7257,3902,7225,3998v,-13,,-26,,-38c7219,3915,7187,3871,7137,3826v63,-6,120,-25,145,-57c7422,3616,7251,3476,7244,3457v-6,-19,51,-236,-146,-274c7054,3177,7003,3189,6946,3221v13,-63,13,-121,-6,-159c6838,2884,6654,3005,6635,3005r,c6610,3005,6426,2884,6331,3062v-19,38,-19,96,-6,159c6280,3196,6236,3183,6198,3183v44,-95,-51,-172,-57,-185c6134,2986,6179,2827,6033,2801v-32,-6,-70,6,-108,32c5938,2788,5931,2744,5919,2718v-70,-127,-210,-38,-222,-38l5697,2680v-20,,-153,-89,-223,38c5462,2744,5462,2788,5468,2833v-38,-26,-82,-32,-108,-26c5214,2839,5259,2992,5252,3005v-6,13,-133,114,-31,223c5240,3253,5278,3266,5329,3266v-32,32,-58,63,-64,95c5246,3508,5411,3514,5417,3527v7,,13,25,32,44c5443,3571,5436,3571,5430,3571v-216,,-393,134,-450,319c4967,3896,4961,3909,4948,3915v-95,6,-146,57,-171,102c4789,4036,4802,4049,4827,4062v-25,50,-38,101,-38,159c4720,4240,4682,4284,4663,4316v25,38,76,77,158,83c4834,4431,4853,4469,4872,4494r,13c4872,4514,4872,4520,4872,4520v-216,-51,-298,44,-324,114c4567,4660,4605,4685,4650,4692v-7,13,-19,25,-26,38c4612,4755,4605,4781,4605,4819v-19,13,-38,26,-50,38c4529,4851,4504,4845,4485,4845v38,-306,139,-656,336,-1044c4682,3890,4491,4482,4434,4857v-76,26,-108,89,-114,140c4314,4997,4307,5004,4301,5004v-51,-38,-133,-77,-266,-89c4073,5016,4117,5080,4155,5125v-19,25,-44,51,-63,82c4092,5157,4085,5112,4066,5080v-19,13,-38,32,-57,51c3990,5150,3977,5176,3965,5201r,-6c3958,5067,3933,4946,3870,4876v-64,64,-89,179,-96,300c3762,5157,3749,5137,3736,5118v-12,-19,-31,-32,-50,-44c3660,5118,3654,5169,3660,5233v-19,-32,-44,-64,-63,-96c3540,5067,3483,5016,3413,4991v-19,89,13,197,70,306c3438,5271,3400,5252,3356,5252v,51,25,102,57,153c3324,5360,3235,5328,3159,5322v51,-25,108,-70,165,-134c3127,5131,3020,5163,2962,5214v-31,25,-44,57,-50,89c2924,5316,2943,5328,2962,5341v32,13,77,19,127,13c3102,5386,3121,5418,3153,5449v-89,,-153,26,-191,58c2924,5538,2905,5583,2899,5615v13,13,38,25,63,32c2981,5653,3007,5653,3032,5653v-12,32,-25,64,-32,108c2988,5768,2975,5780,2962,5793v7,6,13,6,19,13c2981,5806,2981,5806,2975,5812v-6,-6,-6,-13,-13,-13c2950,5787,2937,5774,2924,5761v-19,32,-25,77,-19,128c2893,5870,2886,5857,2874,5844v-51,-363,,-834,260,-1400c3140,4444,3140,4444,3146,4450v19,6,38,13,57,13c3191,4475,3178,4488,3165,4507v-38,57,-57,115,-57,172c3102,4685,3096,4698,3089,4705v7,12,19,25,32,38c3127,4768,3146,4787,3165,4800v58,38,140,25,210,-32c3413,4755,3457,4736,3502,4705v76,101,196,146,272,95c3851,4743,3844,4615,3768,4507v-13,-13,-25,-32,-38,-44c3749,4463,3768,4456,3787,4450v127,-38,203,-147,178,-236c3939,4125,3812,4087,3686,4132v-19,6,-38,12,-51,19c3635,4132,3641,4112,3641,4093v,-89,-32,-165,-82,-210c3565,3858,3571,3826,3571,3794v-44,19,-82,38,-120,57c3406,3858,3368,3896,3343,3947v-57,76,-51,146,-32,191c3311,4138,3311,4138,3311,4138v,,,,,6c3292,4138,3280,4132,3261,4125v-38,-13,-77,-19,-115,-13c3127,4055,3077,3985,2975,3909v-6,-7,-13,-7,-19,-13c2931,4030,2943,4119,2975,4182v,7,6,13,6,20c2981,4208,2975,4208,2975,4214v-25,77,32,166,133,217c2975,4705,2842,5137,2823,5379v-13,134,-6,274,13,401c2797,5742,2759,5717,2721,5704v,6,,13,,19c2715,5717,2715,5717,2709,5710v-51,-31,-134,-57,-248,-70c2537,5831,2633,5895,2709,5908v19,,38,,50,c2766,5920,2772,5933,2778,5952v-31,-19,-69,-32,-101,-38c2677,5946,2690,5984,2709,6016v,,-7,,-7,c2690,6010,2671,6010,2652,6003v-70,-32,-140,-44,-197,-32c2474,6022,2512,6067,2563,6111v12,20,32,32,44,45c2575,6156,2544,6162,2518,6175v19,32,57,57,102,83c2512,6264,2417,6283,2360,6334v51,51,146,70,241,77c2569,6430,2537,6455,2518,6481v32,19,77,25,127,19c2556,6557,2480,6627,2455,6697v70,13,159,-13,247,-57c2683,6672,2671,6710,2664,6742v26,,45,-7,70,-19c2740,6735,2747,6748,2753,6761v-25,70,-44,133,-32,191c2721,6958,2715,6971,2715,6984v-19,-77,-95,-166,-323,-179c2379,6805,2372,6805,2360,6805v12,26,19,45,32,64c2512,7073,2633,7073,2709,7047v,19,,32,,51c2709,7098,2709,7098,2709,7098v-32,13,-70,32,-108,45c2537,7124,2480,7124,2423,7130v-6,-19,-12,-45,-31,-64c2353,7009,2271,6958,2100,6958v-19,,-38,,-64,6c2055,7003,2081,7028,2100,7054v63,76,120,114,171,127c2227,7206,2195,7245,2176,7295v-7,32,-13,58,-7,90c1979,7506,1827,7627,1802,7703v126,-108,253,-197,380,-280c2189,7448,2208,7474,2220,7499v-31,77,-25,191,114,357c2366,7786,2379,7728,2385,7684v,-19,,-32,,-45c2404,7652,2430,7658,2455,7665v32,12,57,19,89,19c2525,7703,2506,7728,2487,7754v-95,134,-121,286,-70,388c2353,8110,2277,8091,2201,8091v-215,,-393,134,-450,319c1637,8492,1560,8620,1560,8766v,96,32,178,83,255l1643,9033v,230,184,414,419,440c2074,9492,2093,9505,2106,9524v,12,,25,,38c2106,9594,2106,9625,2112,9651v-25,-13,-57,-26,-82,-38c1827,9549,1630,9606,1586,9746v-45,140,82,306,285,376c1903,10135,1928,10141,1960,10141v-19,19,-38,45,-57,70c1903,10211,1903,10218,1897,10218v-57,-26,-203,-90,-286,63c1592,10319,1592,10377,1605,10440v-57,-32,-108,-44,-152,-38c1250,10440,1307,10657,1300,10676v-6,19,-184,159,-44,312c1288,11020,1338,11039,1402,11045v-51,45,-83,89,-83,134c1300,11363,1472,11389,1522,11402v7,19,19,38,26,63c1510,11440,1472,11427,1434,11421v,,-7,-7,-7,-7c1408,11459,1396,11497,1389,11529v-25,-13,-57,-19,-82,-26c1294,11472,1275,11433,1237,11389v-6,13,-13,25,-19,44c1212,11453,1205,11472,1199,11491v-19,,-38,,-57,6c1142,11459,1123,11408,1085,11344v-108,172,-45,255,,280c1110,11605,1148,11573,1142,11510v13,38,38,70,63,102c1205,11612,1205,11618,1212,11618v12,26,38,38,57,45c1288,11682,1307,11694,1332,11707v-285,-38,-653,-191,-1028,-636c323,11192,717,11516,913,11618v121,57,254,96,375,108c1262,11733,1237,11739,1218,11745v19,26,38,51,70,70c1275,11828,1262,11841,1256,11854v-95,12,-184,38,-241,89c1078,12006,1193,12032,1313,12038v-44,26,-76,51,-101,83c1256,12146,1307,12153,1370,12146v-114,70,-203,153,-235,249c1224,12414,1332,12382,1440,12325v-25,44,-44,82,-44,127c1446,12452,1497,12427,1548,12395v-64,114,-102,235,-83,331c1529,12707,1592,12649,1649,12579v19,-19,32,-44,51,-70c1700,12560,1706,12605,1725,12643v26,-13,51,-38,70,-64c1808,12560,1821,12541,1827,12522r,6c1827,12560,1833,12592,1833,12618v-25,70,-6,152,-12,165c1814,12796,1725,12872,1725,12968v-247,178,-209,331,-165,394c1637,13350,1757,13286,1738,13031v6,19,19,39,38,64c1808,13127,1859,13146,1922,13152v-51,45,-82,89,-82,134c1840,13292,1840,13299,1840,13305v-134,140,-102,255,-64,306c1827,13604,1897,13572,1935,13471v51,25,108,31,120,38c1941,13642,1947,13744,1979,13808v-6,13,-13,32,-19,45c1770,13693,1580,13490,1389,13229v13,127,286,426,552,655c1846,13954,1783,14050,1763,14164v-19,20,-38,39,-57,58c1725,14228,1738,14228,1757,14234v,,,,,c1757,14330,1789,14413,1840,14489r,13c1840,14731,2024,14916,2258,14941v70,83,165,140,273,159c2537,15119,2550,15138,2556,15158v-31,-20,-69,-32,-101,-39c2455,15158,2474,15202,2499,15240v-95,-51,-190,-82,-266,-63c2252,15247,2322,15310,2404,15361v-38,,-76,7,-101,19c2322,15412,2360,15438,2404,15463v-108,7,-203,26,-260,77c2195,15590,2290,15610,2385,15616v-32,19,-63,44,-82,70c2334,15705,2379,15711,2430,15705v-89,57,-165,127,-191,197c2309,15915,2398,15890,2487,15845v-19,32,-32,70,-38,102c2487,15947,2531,15928,2569,15902v-51,96,-82,191,-63,268c2556,16151,2607,16112,2652,16055v12,-19,25,-38,38,-57c2690,16036,2696,16074,2709,16100v19,-13,38,-32,57,-51c2778,16036,2785,16017,2791,16004r,7c2797,16112,2817,16208,2867,16265v51,-51,70,-140,76,-242c2956,16042,2969,16062,2981,16074v13,13,19,19,32,26c3032,16068,3039,16023,3032,15972v57,90,121,166,197,191c3242,16093,3216,16004,3172,15915v6,6,19,13,25,13c3210,15960,3229,15992,3254,16011v95,70,254,12,355,-121c3622,15871,3635,15851,3648,15826r,c3660,15845,3673,15871,3686,15890v101,140,260,191,355,121c4136,15941,4130,15775,4035,15635v-13,-19,-32,-38,-45,-57c4015,15571,4035,15571,4060,15559v158,-51,260,-185,228,-300c4250,15145,4092,15100,3933,15151v-25,7,-44,19,-70,26c3870,15151,3870,15132,3870,15107v,-172,-96,-306,-216,-306l3654,14801v-121,,-216,140,-216,306c3438,15126,3438,15138,3445,15151v-13,,-32,,-45,7c3394,15158,3387,15151,3381,15151v-32,-13,-63,-13,-95,-19c3286,15126,3286,15119,3286,15113v-25,,-51,6,-76,19c3197,15132,3184,15138,3178,15138v45,-89,70,-178,57,-248c3165,14909,3102,14979,3051,15062v,-38,-6,-76,-19,-108c3013,14967,3000,14979,2988,14998v-13,20,-26,39,-38,58l2950,15049v,-25,-7,-51,-7,-76c2994,14928,3032,14877,3058,14820v190,-57,329,-223,329,-420c3387,14394,3387,14381,3387,14375v96,-13,153,-32,172,-58c3508,14330,3451,14336,3387,14343v-12,-83,-44,-159,-101,-223c3292,14088,3299,14050,3299,14012v,-242,-210,-440,-463,-440c2817,13572,2804,13572,2785,13572v25,-31,44,-70,51,-70c2855,13490,3077,13483,3051,13273v-6,-44,-38,-89,-89,-133c3026,13133,3083,13114,3108,13082v140,-153,-31,-293,-38,-312c3064,12751,3121,12535,2924,12497v-44,-7,-95,6,-152,38c2785,12471,2785,12414,2766,12376v-26,-45,-57,-70,-89,-83c2639,12242,2582,12191,2512,12153v51,,95,-7,127,-26c2614,12089,2569,12051,2518,12025v134,-6,254,-31,330,-95c2785,11866,2671,11841,2550,11834v45,-25,76,-50,102,-82c2607,11726,2556,11720,2493,11726v114,-70,209,-153,235,-248c2639,11459,2531,11491,2423,11548v26,-45,38,-83,45,-121c2417,11427,2366,11453,2315,11484v19,-31,32,-63,45,-95c2430,11370,2537,11325,2518,11179v-6,-45,-38,-89,-88,-134c2493,11039,2550,11020,2575,10988v140,-153,-31,-293,-38,-312c2537,10670,2537,10657,2537,10644v115,83,241,102,330,38c2988,10593,2981,10383,2855,10211v-19,-25,-38,-51,-58,-70c2829,10135,2855,10128,2886,10122v203,-64,330,-236,286,-376c3127,9606,2924,9549,2728,9613v-32,12,-57,19,-83,38c2645,9632,2652,9613,2652,9594v95,-45,171,-128,215,-223c3058,9314,3197,9148,3197,8951v,-109,-38,-204,-101,-280c3102,8639,3108,8601,3108,8562v,-172,-101,-324,-253,-394c2886,8142,2918,8110,2943,8072v19,-25,32,-51,45,-76l2988,7996v12,25,32,51,44,76c3096,8155,3172,8212,3248,8244v-38,19,-64,51,-76,89c3134,8448,3235,8581,3400,8632v26,7,45,13,70,19c3451,8671,3438,8683,3426,8709v-102,140,-102,305,-7,375c3514,9154,3673,9097,3774,8963v13,-19,26,-38,38,-63l3812,8900v13,19,26,44,39,63c3952,9103,4111,9154,4206,9084v95,-70,89,-235,-7,-375c4187,8690,4168,8671,4155,8651v25,-6,44,-6,70,-19c4383,8581,4485,8448,4453,8333v-38,-114,-196,-159,-355,-108c4073,8231,4054,8244,4028,8250v7,-25,7,-44,7,-70c4035,8009,3939,7875,3819,7875r,c3698,7875,3603,8015,3603,8180v,26,,51,6,70c3590,8238,3565,8231,3540,8225v-13,-6,-32,-6,-45,-13c3603,8123,3597,7919,3476,7754v-19,-26,-38,-51,-57,-70c3451,7677,3476,7671,3508,7665v203,-64,330,-236,285,-376c3793,7283,3793,7283,3787,7283v38,-96,6,-172,-25,-210c3724,7079,3679,7105,3648,7155v-45,-12,-89,-25,-146,-25c3495,7105,3483,7085,3464,7066v-38,7,-89,32,-121,89c3343,7155,3343,7155,3337,7155v-32,13,-57,20,-83,39c3261,7162,3261,7136,3261,7105v,-26,,-51,-7,-77c3679,6977,4009,7079,4187,7175v-19,-90,-470,-230,-939,-191c3235,6926,3216,6882,3184,6837v,,,-6,,-6c3197,6850,3210,6869,3223,6882v12,12,19,19,31,25c3254,6907,3254,6901,3261,6901v50,32,101,38,139,32c3426,6952,3451,6964,3476,6977v13,-70,-12,-159,-57,-248c3445,6742,3464,6754,3489,6761v63,159,171,178,235,172c3743,6882,3743,6793,3660,6716v26,7,57,7,83,c3724,6646,3654,6583,3578,6532v,,,,,c3616,6532,3648,6525,3673,6512v-13,-12,-25,-31,-38,-44c3635,6468,3641,6462,3641,6462v13,-13,19,-26,32,-45c3679,6417,3686,6417,3692,6411v,38,6,76,25,108c3743,6506,3768,6481,3787,6455v13,-19,25,-38,32,-57l3819,6404v6,128,32,249,95,319c3977,6659,4003,6544,4009,6423v13,26,32,45,45,64c4066,6500,4079,6512,4092,6519v25,-45,31,-96,25,-159c4187,6474,4269,6570,4364,6595v19,-89,-12,-197,-69,-305c4339,6315,4377,6334,4421,6334v,-51,-25,-102,-57,-153c4479,6245,4599,6283,4694,6264v-25,-83,-108,-165,-209,-229c4536,6035,4580,6029,4612,6010v-26,-39,-70,-77,-121,-102c4529,5908,4567,5901,4605,5895v13,19,26,45,51,70c4739,6137,4827,6251,4872,6251v-51,-57,-102,-140,-159,-235c4758,6041,4808,6048,4878,6016v38,-19,76,-64,102,-121l4980,5895v25,57,63,102,101,121c5265,6105,5348,5895,5367,5882v19,-12,241,-19,215,-229c5576,5609,5544,5564,5494,5519v63,-6,120,-25,145,-57c5779,5309,5608,5169,5601,5150v,,,-13,,-19c5633,5137,5665,5144,5703,5144v190,,361,-115,431,-274c6325,4813,6464,4647,6464,4450v,-32,-6,-57,-6,-83c6496,4380,6540,4380,6597,4354v38,-19,76,-63,102,-121l6699,4233v25,58,63,102,101,121c6819,4361,6838,4367,6851,4373v6,96,95,198,235,242c7111,4622,7130,4628,7156,4634v-19,20,-32,32,-45,58c7010,4832,7010,4997,7105,5067v95,70,254,13,355,-121c7473,4927,7485,4908,7498,4883r,c7511,4902,7523,4927,7536,4946v102,140,260,191,355,121c7987,4997,7980,4832,7885,4692v-13,-19,-32,-38,-44,-58c7866,4628,7885,4628,7910,4615v159,-51,261,-184,229,-299c8101,4202,7942,4157,7784,4208v-26,6,-45,19,-70,25c7720,4208,7720,4189,7720,4163v,-57,-13,-108,-32,-152c7796,4004,7917,3934,7999,3820v19,-26,32,-51,45,-77l8044,3743v12,26,31,51,44,77c8215,3992,8412,4062,8526,3972v120,-89,114,-299,-13,-471c8494,3476,8475,3450,8456,3431v19,,38,-6,51,-12c8583,3476,8684,3514,8792,3514v191,,362,-115,432,-274c9249,3234,9268,3228,9287,3215v-25,76,-38,153,-25,210c9325,3406,9389,3349,9446,3279v19,-20,31,-45,50,-70c9496,3259,9503,3304,9522,3342v25,-13,50,-38,69,-63c9604,3259,9617,3240,9623,3221r,7c9630,3355,9655,3476,9718,3546v64,-64,89,-178,96,-299c9826,3272,9845,3291,9858,3310v13,13,25,26,38,32c9921,3298,9928,3247,9921,3183v70,115,153,210,248,236c10188,3329,10156,3221,10099,3113v44,25,82,45,127,45c10226,3107,10200,3056,10169,3005v38,19,82,38,120,57c10359,3119,10448,3164,10549,3170v83,102,216,166,362,166c11101,3336,11273,3221,11342,3062v115,-32,203,-102,260,-197c11621,2871,11647,2877,11679,2877v-51,45,-83,90,-83,134c11571,3215,11793,3228,11812,3240v19,13,95,223,279,134c12129,3355,12167,3310,12192,3253r,c12218,3310,12256,3355,12294,3374v25,13,51,19,76,19c12370,3399,12370,3406,12376,3406v,-7,7,-13,7,-13c12510,3393,12567,3247,12579,3240v7,-6,83,-12,140,-51c12763,3215,12827,3234,12916,3234v6,,12,,25,c12928,3247,12916,3259,12909,3272v-101,140,-101,306,-6,376c12998,3718,13157,3660,13258,3527v13,-19,25,-38,38,-64l13296,3463v13,19,26,45,38,64c13436,3667,13594,3718,13689,3648v39,-32,64,-77,70,-134c13797,3546,13848,3565,13899,3584v32,13,57,19,89,19c13969,3622,13950,3648,13931,3673v-127,172,-127,382,-13,471c14038,4233,14235,4163,14356,3992v19,-26,31,-51,44,-77c14413,3941,14432,3966,14444,3992v127,171,324,241,438,152c14926,4112,14952,4062,14965,4004v57,,120,-25,190,-57c15136,3979,15123,4017,15117,4049v,,6,,6,c15117,4081,15123,4112,15129,4151v-57,-32,-107,-51,-152,-39c14774,4151,14831,4367,14825,4386v-6,19,-184,159,-44,312c14812,4730,14863,4749,14926,4755v-50,45,-82,90,-82,134c14819,5093,15041,5106,15060,5118v19,13,95,223,279,134c15377,5233,15415,5188,15440,5131r,c15466,5188,15504,5233,15542,5252v184,89,266,-121,285,-134c15846,5106,16068,5099,16043,4889v,-13,-6,-19,-6,-32c16049,4857,16062,4864,16062,4864v19,12,95,222,279,133c16347,4997,16347,4991,16354,4991v32,83,108,166,209,229c16512,5220,16468,5227,16436,5246v26,38,70,76,121,101c16424,5354,16303,5379,16227,5443v63,64,178,89,298,95c16481,5564,16449,5589,16424,5621v44,26,95,32,158,26c16468,5717,16379,5799,16347,5895v89,19,197,-13,305,-70c16627,5870,16608,5908,16608,5952v50,,101,-25,152,-57c16696,6010,16658,6131,16677,6226v64,-19,127,-76,184,-146c16880,6060,16893,6035,16912,6010v,50,6,95,25,133c16963,6131,16988,6105,17007,6080v,,,,,c17007,6118,17014,6156,17007,6162v-6,19,-184,159,-44,312c16994,6506,17045,6525,17109,6532v-51,44,-83,89,-83,133c17001,6869,17223,6882,17242,6894v19,13,95,223,279,134c17559,7009,17597,6964,17623,6907v,7,,13,,26c17623,7028,17654,7111,17705,7187r,13c17705,7372,17806,7518,17959,7595v-191,44,-133,254,-140,273c17813,7888,17635,8028,17775,8180v31,32,82,51,146,58c17870,8282,17838,8327,17838,8371v-25,204,197,217,216,230c18073,8613,18149,8823,18333,8734v38,-19,76,-63,101,-121l18434,8613v26,58,64,102,102,121c18536,8734,18542,8734,18542,8741v7,6,13,12,19,19c18593,8792,18644,8811,18707,8817v-50,45,-82,89,-82,134c18599,9154,18821,9167,18840,9180v13,13,83,184,235,153c19107,9390,19164,9441,19227,9485v-38,,-76,7,-101,20c19145,9536,19183,9562,19227,9587v-107,7,-203,26,-260,77c19018,9715,19113,9734,19208,9740v-31,19,-63,45,-82,70c19158,9829,19202,9836,19253,9829v-64,38,-127,89,-159,140c19075,9957,19063,9950,19043,9944v-19,89,13,197,70,305c19069,10224,19031,10205,18986,10205v,51,26,102,57,153c18929,10294,18809,10256,18714,10275v25,83,107,165,209,229c18872,10504,18828,10510,18796,10529v25,39,70,77,121,102c18783,10638,18663,10663,18587,10727v63,63,177,89,298,95c18840,10848,18809,10873,18783,10905v45,26,96,32,159,26c18828,11001,18739,11083,18707,11179v89,19,197,-13,305,-70c18986,11153,18967,11192,18967,11236v51,,102,-25,153,-57c19107,11198,19094,11223,19088,11242v-45,7,-95,32,-127,96c18942,11376,18942,11433,18955,11497v-57,-32,-108,-51,-153,-38c18599,11497,18657,11714,18650,11733v-6,19,-184,159,-44,312c18637,12076,18688,12096,18752,12102v-51,44,-83,89,-83,134c18644,12439,18866,12452,18885,12465v6,6,32,63,76,102c18948,12611,18942,12656,18942,12707v,31,,63,6,89c18923,12783,18891,12770,18866,12758v-203,-64,-400,-7,-444,133c18377,13031,18504,13197,18707,13267v32,13,57,19,89,19c18777,13305,18758,13331,18739,13356v-102,140,-121,299,-63,401c18676,13757,18669,13757,18669,13757v-108,,-203,70,-228,166c18384,13961,18339,14031,18339,14107v,51,13,89,45,127l18384,14241v,114,95,216,215,223c18631,14502,18669,14527,18720,14540v-19,26,-38,45,-51,70c18625,14597,18574,14591,18530,14591v-216,,-394,134,-451,318c17965,14992,17889,15119,17889,15266v,95,32,178,82,254l17971,15533v,13,,32,,45c17908,15584,17851,15616,17838,15616r,c17813,15616,17629,15495,17534,15673v-19,38,-19,96,-7,159c17470,15801,17420,15788,17375,15794v-203,38,-146,255,-152,274c17217,16087,17039,16227,17178,16380v32,32,83,51,146,57c17312,16450,17299,16463,17286,16475v-177,26,-330,153,-374,312c16906,16794,16899,16800,16887,16806v-32,-101,-108,-178,-191,-178c16576,16628,16481,16768,16481,16934v,25,,51,6,70c16468,16991,16443,16985,16417,16978v-158,-51,-323,-6,-355,108c16024,17201,16125,17335,16290,17386v26,6,45,12,70,19c16341,17424,16328,17437,16316,17462v-26,38,-45,76,-57,121c16202,17583,16144,17602,16100,17679v-19,38,-19,95,-6,159c16037,17806,15986,17787,15941,17799v-101,20,-133,83,-145,147c15738,17933,15669,17940,15605,17959v-25,6,-44,19,-70,25c15542,17959,15542,17940,15542,17914v,-172,-95,-305,-216,-305l15326,17609v-120,,-216,140,-216,305c15110,17940,15110,17965,15117,17984v-19,-13,-45,-19,-70,-25c14888,17908,14723,17952,14692,18067v-38,114,63,248,228,299c14946,18372,14965,18379,14990,18385v-19,19,-32,32,-44,57c14895,18512,14869,18595,14869,18665v-6,,-6,,-12,7c14787,18633,14704,18608,14622,18608v-127,,-247,51,-330,127c14267,18703,14235,18672,14172,18659v-26,-6,-51,,-77,6c14083,18563,14057,18493,14032,18481v13,57,25,121,38,197c14057,18684,14038,18691,14026,18703v12,-63,12,-120,-7,-159c13918,18366,13734,18487,13715,18487r,c13689,18487,13506,18366,13410,18544v-19,39,-19,96,-6,159c13347,18672,13296,18659,13252,18665v-203,38,-146,255,-152,274c13093,18958,12916,19098,13055,19251v6,6,13,13,25,19c13055,19276,13030,19276,13004,19289v-25,7,-44,19,-69,26c12941,19289,12941,19270,12941,19245v,-172,-95,-306,-216,-306c12605,18939,12510,19079,12510,19245v,25,,50,6,70c12497,19302,12471,19296,12446,19289v-158,-51,-323,-6,-355,108c12059,19499,12142,19627,12288,19684v-32,32,-64,70,-96,114c12192,19760,12186,19722,12173,19690v-19,13,-31,26,-44,45c12116,19754,12104,19773,12091,19792r,-6c12085,19684,12066,19588,12015,19531v-51,51,-70,146,-76,242c11932,19760,11920,19741,11913,19728v-12,-12,-25,-25,-38,-38c11856,19722,11850,19767,11856,19818v-19,-26,-32,-51,-51,-77c11761,19684,11710,19646,11660,19627v-7,12,-7,31,-7,44c11615,19601,11533,19557,11444,19557v-32,,-70,6,-95,19c11311,19557,11273,19544,11228,19544v-57,,-114,19,-152,57c11082,19569,11082,19531,11070,19499v-45,-140,-248,-197,-444,-133c10594,19378,10568,19385,10543,19404v6,-32,6,-58,6,-89c10549,19105,10429,18933,10283,18933v-146,,-266,172,-266,382c10017,19346,10017,19378,10023,19404v-26,-13,-57,-26,-83,-38c9788,19315,9636,19340,9553,19416v13,-57,19,-108,7,-152c9471,19289,9395,19372,9325,19474v,-51,-6,-96,-25,-128c9281,19359,9262,19378,9243,19397v-19,19,-32,45,-45,70l9198,19461v-6,-127,-32,-248,-95,-318c9040,19206,9014,19321,9008,19442v-13,-19,-26,-38,-38,-57c8957,19366,8938,19353,8919,19340v-25,45,-32,96,-25,159c8875,19467,8856,19442,8837,19416v25,-44,31,-89,19,-133c8818,19168,8659,19124,8500,19175v-25,6,-44,19,-69,25c8437,19175,8437,19155,8437,19130v,-172,-95,-306,-216,-306l8221,18824v-120,,-215,140,-215,306c8006,19155,8006,19181,8012,19200v-19,-13,-44,-19,-70,-25c7942,19175,7942,19175,7942,19175v-25,-39,-51,-64,-57,-70c7879,19085,7936,18869,7739,18831v-44,-7,-95,6,-152,38c7600,18805,7600,18748,7581,18710v-102,-178,-286,-57,-305,-57l7276,18653v-13,,-108,-58,-197,-39c7067,18379,6864,18194,6616,18194v-50,,-101,7,-146,19c6470,18213,6470,18213,6470,18207v-6,-45,-38,-89,-88,-134c6445,18067,6502,18048,6528,18016v139,-153,-32,-293,-39,-312c6483,17685,6540,17468,6344,17430v-45,-6,-96,7,-153,38c6204,17405,6204,17347,6185,17309v-102,-178,-285,-57,-305,-57l5880,17252v-25,,-209,-121,-304,57c5563,17328,5557,17354,5557,17386v-83,-32,-190,-32,-298,6c5227,17405,5202,17411,5176,17430v7,-32,7,-57,7,-89c5183,17131,5062,16959,4916,16959v-146,,-266,172,-266,382c4650,17373,4650,17405,4656,17430v-25,-12,-57,-25,-82,-38c4561,17386,4548,17386,4536,17379v63,-76,107,-172,107,-280c4643,16991,4605,16895,4542,16819v6,-32,13,-70,13,-108c4555,16469,4345,16272,4092,16272v-70,,-134,12,-191,38c3831,16272,3749,16246,3667,16246v-216,,-394,134,-451,318c3102,16647,3026,16775,3026,16921v,95,32,178,82,248l3108,17182v,185,121,344,292,407c3400,17602,3406,17608,3406,17621v58,223,165,274,248,274c3667,17895,3679,17895,3692,17889v13,-39,13,-96,-25,-160c3730,17761,3806,17787,3889,17787v38,,76,-7,114,-13c3641,18016,3070,18201,2233,18105v152,115,939,70,1262,-32c3730,18003,3952,17870,4123,17729v13,-6,19,-12,32,-19c4168,17729,4180,17742,4193,17761v-57,58,-108,172,,395c4295,18022,4320,17927,4314,17857v31,19,63,32,95,44c4440,17914,4466,17920,4498,17920v-19,20,-38,45,-58,70c4314,18162,4314,18372,4428,18462v120,89,317,19,438,-153c4885,18283,4897,18258,4910,18232r,c4923,18258,4942,18283,4954,18309v19,25,38,44,57,70c4980,18411,4942,18449,4910,18506v101,13,178,6,235,-13c5151,18493,5164,18487,5170,18487v51,19,95,25,140,19c5246,18697,5202,18926,5208,19143v6,343,216,1107,374,1216c5195,19544,5221,18920,5354,18493v13,-6,32,-12,44,-25c5411,18455,5424,18442,5436,18430v32,6,51,12,58,12c5506,18449,5551,18563,5646,18589v-13,19,-26,38,-38,57c5519,18570,5430,18582,5379,18608v,64,26,159,178,204c5557,18824,5557,18837,5557,18850v,19,,38,6,57c5462,18837,5373,18869,5329,18894v6,70,69,191,298,185c5633,19085,5633,19092,5639,19098r,13c5639,19175,5658,19238,5684,19295v-178,-190,-311,-146,-368,-95c5335,19276,5417,19404,5709,19346v76,115,203,191,349,204c6141,19652,6274,19716,6420,19716v95,,184,-26,260,-77c6686,19811,6883,19818,6895,19830v20,13,96,223,280,134c7213,19945,7251,19900,7276,19843r,c7301,19900,7340,19945,7378,19964v184,89,266,-121,285,-134c7669,19824,7733,19818,7784,19792v-26,96,-7,191,57,236c7936,20098,8094,20040,8196,19907v13,-19,25,-39,38,-64l8234,19843v13,19,25,45,38,64c8297,19938,8323,19964,8348,19989v-57,13,-108,39,-139,70c8272,20123,8386,20149,8507,20155v-45,25,-76,51,-102,83c8450,20263,8500,20270,8564,20263v-114,70,-203,153,-235,248c8418,20531,8526,20499,8634,20441v-26,45,-45,83,-45,128c8640,20569,8691,20543,8741,20511v-63,115,-101,236,-82,331c8722,20823,8786,20766,8843,20696v19,-19,32,-45,51,-70c8894,20677,8900,20721,8919,20760v25,-13,51,-39,70,-64c9002,20677,9014,20658,9021,20639r,6c9027,20772,9052,20893,9116,20963v63,-63,89,-178,95,-299c9224,20690,9243,20709,9255,20728v13,13,26,25,38,32c9319,20715,9325,20664,9319,20601v70,114,152,210,247,235c9585,20747,9553,20639,9496,20531v45,25,83,44,127,44c9623,20524,9598,20473,9566,20422v114,64,235,102,330,83c9890,20492,9883,20480,9877,20467v114,19,260,-51,362,-191c10258,20250,10270,20225,10283,20199v13,26,32,51,44,77c10334,20282,10340,20295,10346,20301v-31,7,-69,19,-114,45c10340,20422,10410,20429,10461,20403v19,13,38,26,63,32c10442,20715,10220,21072,9680,21364v121,,521,-311,654,-490c10435,20741,10505,20581,10543,20441v13,7,25,13,38,13c10575,20480,10581,20518,10606,20550v20,31,64,70,127,108c10740,20556,10721,20492,10689,20460v32,-6,57,-19,82,-31c10892,20340,10886,20129,10759,19958v-19,-26,-38,-51,-57,-70c10733,19881,10759,19875,10790,19868v51,-12,96,-38,134,-63c10911,19830,10905,19862,10905,19894v,51,12,89,44,127l10949,20028v,114,95,216,216,222c11209,20301,11273,20333,11349,20333v31,,63,-6,89,-19c11469,20320,11501,20327,11539,20327v-32,19,-63,44,-82,70c11488,20416,11533,20422,11583,20416v-88,57,-165,127,-190,197c11463,20626,11552,20601,11641,20556v-20,32,-32,70,-39,102c11641,20658,11685,20639,11723,20613v-51,96,-82,191,-63,268c11710,20862,11761,20823,11805,20766v13,-19,26,-38,39,-57c11844,20747,11850,20785,11863,20811v19,-13,38,-32,57,-51c11932,20747,11939,20728,11945,20715r,6c11951,20823,11970,20919,12021,20976v51,-51,70,-140,76,-242c12110,20753,12123,20772,12135,20785v13,13,19,19,32,26c12186,20779,12192,20734,12186,20683v57,89,121,166,197,191c12395,20804,12370,20715,12326,20626v31,19,69,32,101,38c12427,20626,12408,20581,12383,20543v95,51,190,83,266,64c12630,20537,12560,20473,12478,20422v38,,76,-6,101,-19c12560,20371,12522,20346,12478,20320v101,-6,203,-25,260,-76c12687,20193,12592,20174,12497,20168v25,-13,51,-32,70,-51c12611,20091,12649,20053,12681,20009v13,-20,25,-39,38,-64l12719,19945v13,19,25,44,38,64c12827,20104,12922,20161,13004,20161v172,198,305,153,362,109c13353,20206,13303,20110,13138,20098v57,-83,44,-223,-38,-344c13087,19735,13068,19716,13055,19697v26,-7,45,-7,70,-20c13163,19665,13201,19646,13233,19627v44,19,82,19,89,25c13328,19658,13334,19677,13353,19697v-6,,-6,6,-12,6c13353,19716,13372,19728,13385,19735v25,32,63,63,114,70c13645,19868,13728,19811,13766,19760v,,,-6,-7,-6c13772,19767,13785,19773,13797,19779v-165,280,-412,580,-793,879c13182,20632,13658,20110,13848,19798v57,13,102,,133,-25c13981,19773,13981,19779,13981,19779v19,51,70,109,153,172c14153,19964,14172,19977,14191,19989v6,-57,6,-108,,-152c14267,19913,14368,19958,14476,19970v83,102,216,166,362,166c15028,20136,15199,20021,15269,19862v190,-57,330,-223,330,-420c15599,19334,15561,19238,15497,19162v7,-32,13,-70,13,-108c15510,18894,15421,18754,15288,18678v,,,,,-6c15301,18653,15313,18633,15326,18608r,c15339,18627,15352,18653,15364,18672v102,140,260,191,355,121c15815,18723,15808,18557,15713,18417v-13,-19,-32,-38,-44,-57c15694,18353,15713,18353,15738,18341v7,6,13,12,20,19c15789,18392,15840,18411,15903,18417v-50,45,-82,89,-82,134c15796,18754,16018,18767,16037,18780v19,13,95,223,279,134c16354,18894,16392,18850,16417,18793r,c16443,18850,16481,18894,16519,18914v184,89,266,-121,285,-134c16817,18767,17001,18761,17020,18608v25,-38,32,-83,32,-115c17033,18487,17014,18481,16988,18474v-13,-19,-32,-38,-51,-57c16982,18411,17020,18404,17052,18385v222,408,387,1114,-51,2133c17153,20403,17337,19639,17331,19289v,-344,-127,-694,-254,-923c17083,18366,17083,18360,17090,18360v139,-153,-32,-293,-38,-312c17045,18035,17077,17920,17020,17844v38,,70,-6,95,-32c17121,17806,17121,17806,17128,17799v38,13,76,26,114,26c17324,17927,17458,17990,17604,17990v190,,361,-114,431,-273c18225,17659,18365,17494,18365,17297v,-109,-38,-204,-102,-281c18270,16991,18276,16972,18276,16946v-121,39,-70,77,6,115xm3419,4628r,c3419,4634,3426,4634,3426,4641v-7,,-7,-7,-13,-7c3413,4634,3413,4634,3419,4628xm1783,10816v6,-19,6,-38,6,-64c1808,10759,1827,10765,1852,10765v,,7,,7,c1878,10765,1897,10759,1922,10752v,26,,45,6,70c1935,10841,1947,10860,1960,10880v-25,6,-44,12,-63,25c1884,10918,1865,10931,1859,10950r,c1846,10931,1833,10911,1814,10899v-19,-13,-38,-19,-57,-26c1764,10854,1776,10835,1783,10816xm1967,11949v-7,,-7,,-13,c1954,11955,1954,11955,1960,11962v-13,-7,-25,-7,-32,-7c1928,11962,1928,11975,1935,11987v-7,,-7,,-13,-6c1922,11987,1922,11987,1916,11994v-7,-13,-19,-19,-26,-19c1884,11981,1884,11994,1878,12006v,,-7,-6,-7,-6c1871,12000,1865,12006,1865,12013v,-13,-6,-26,-13,-32c1846,11981,1840,11987,1827,12000v,-6,,-6,,-13c1821,11987,1821,11987,1814,11994v7,-13,7,-26,7,-32c1814,11962,1802,11962,1789,11968v,-6,,-6,,-13c1783,11955,1783,11955,1776,11949v13,-6,19,-19,19,-25c1789,11917,1783,11917,1770,11911v,,6,-6,6,-6c1776,11905,1776,11905,1776,11905v,,,,,c1776,11905,1770,11898,1770,11898v13,,25,-6,32,-13c1802,11879,1795,11873,1783,11860v6,,6,,12,c1795,11854,1795,11854,1789,11847v13,7,25,7,32,7c1821,11847,1821,11834,1814,11822v7,,7,6,13,6c1827,11822,1827,11822,1833,11815v7,13,19,19,26,19c1865,11828,1865,11815,1871,11803v,,7,6,7,6c1878,11809,1884,11803,1884,11796v,13,6,26,13,32c1903,11828,1909,11822,1922,11809v,6,,6,,13c1928,11822,1928,11822,1935,11815v-7,13,-7,26,-7,32c1935,11847,1947,11847,1960,11841v,6,,6,,13c1967,11854,1967,11854,1973,11860v-13,6,-19,19,-19,25c1960,11892,1973,11892,1986,11898v,,-7,7,-7,7c1979,11905,1979,11905,1979,11905v,,,,,c1979,11905,1986,11911,1992,11911v-13,,-25,6,-32,13c1947,11936,1954,11943,1967,11949xm3552,15431v7,-12,7,-25,7,-38c3571,15399,3584,15399,3597,15399r,c3610,15399,3622,15399,3635,15393v,13,,26,6,38c3648,15444,3654,15457,3660,15469v-12,7,-25,13,-38,20c3610,15495,3603,15508,3590,15514r,c3584,15501,3571,15495,3559,15489v-13,-7,-26,-13,-38,-20c3540,15457,3546,15450,3552,15431xm2740,15469v,,7,,7,c2747,15469,2747,15463,2747,15457v12,6,19,6,25,6c2772,15457,2772,15450,2766,15438v,,6,,6,c2772,15438,2772,15431,2772,15425v7,6,13,13,19,19c2798,15438,2798,15431,2798,15419v,,6,6,6,6c2804,15425,2810,15419,2810,15419v,12,7,19,7,25c2823,15444,2829,15438,2836,15431v,,,7,,7c2836,15438,2842,15438,2848,15431v-6,13,-6,19,-6,26c2848,15457,2855,15457,2867,15450v,,,7,,7c2867,15457,2874,15457,2880,15457v-6,6,-13,12,-19,19c2867,15482,2874,15482,2886,15482v,,-6,7,-6,7c2880,15489,2880,15489,2880,15489v,,,,,c2880,15489,2886,15495,2886,15495v-12,,-19,6,-25,6c2861,15508,2867,15514,2874,15520v,,-7,,-7,c2867,15520,2867,15527,2867,15533v-12,-6,-19,-6,-25,-6c2842,15533,2842,15540,2848,15552v,,-6,,-6,c2842,15552,2842,15559,2842,15565v-6,-6,-13,-13,-19,-19c2817,15552,2817,15559,2817,15571v,,-7,-6,-7,-6c2810,15565,2804,15571,2804,15571v,-12,-6,-19,-6,-25c2791,15546,2785,15552,2779,15559v,,,-7,,-7c2779,15552,2772,15552,2766,15559v6,-13,6,-19,6,-26c2766,15533,2759,15533,2747,15540v,,,-7,,-7c2747,15533,2740,15533,2734,15533v6,-6,13,-13,19,-19c2747,15508,2740,15508,2728,15508v,,6,-7,6,-7c2734,15501,2734,15501,2734,15501v,,,,,c2734,15501,2728,15495,2728,15495v12,,19,-6,25,-6c2753,15482,2747,15476,2740,15469xm2373,13528v6,-13,12,-26,19,-38l2392,13490v6,12,12,25,19,38c2398,13528,2385,13528,2373,13528xm2347,10027v-13,12,-25,19,-38,38c2296,10052,2284,10039,2271,10027v-13,-13,-32,-20,-44,-26c2233,9988,2246,9969,2246,9956v6,-19,6,-31,6,-50c2271,9912,2284,9912,2303,9912v19,,31,,50,-6c2353,9925,2360,9937,2360,9956v6,20,13,32,19,45c2379,10007,2360,10014,2347,10027xm2601,7143v13,-7,32,-13,44,-19c2645,7136,2645,7149,2652,7162v-19,-7,-32,-13,-51,-19xm3679,8492v7,-12,7,-25,7,-38c3698,8460,3711,8460,3724,8460r,c3736,8460,3749,8460,3762,8454v,13,,26,6,38c3774,8505,3781,8518,3787,8531v-13,6,-25,12,-38,19c3736,8556,3730,8569,3717,8575r,c3711,8562,3698,8556,3686,8550v-13,-7,-26,-13,-38,-19c3667,8518,3673,8505,3679,8492xm2943,7569v-12,13,-25,19,-38,38c2893,7595,2880,7582,2867,7569v-12,-13,-31,-19,-44,-25c2829,7531,2842,7512,2842,7499v6,-19,6,-32,6,-51c2867,7455,2880,7455,2899,7455v19,,32,,51,-7c2950,7467,2956,7480,2956,7499v6,19,13,32,19,45c2975,7556,2962,7563,2943,7569xm3083,6328v,6,6,13,13,19c3096,6347,3089,6347,3089,6347v,,,6,,13c3077,6353,3070,6353,3064,6353v,7,,13,6,26c3070,6379,3064,6379,3064,6379v,,,6,,13c3058,6385,3051,6379,3045,6372v-6,7,-6,13,-6,26c3039,6398,3032,6392,3032,6392v,,-6,6,-6,6c3026,6385,3020,6379,3020,6372v-7,,-7,7,-13,7c2994,6353,2981,6328,2969,6296v,,6,,6,-6c2975,6283,2969,6277,2962,6271v,,7,,7,c2969,6271,2969,6264,2969,6258v12,6,19,6,25,6c2994,6258,2994,6251,2988,6239v,,6,,6,c2994,6239,2994,6232,2994,6226v7,6,13,13,19,19c3020,6239,3020,6232,3020,6220v,,6,6,6,6c3026,6226,3032,6220,3032,6220v,12,7,19,7,25c3045,6245,3051,6239,3058,6232v,,,7,,7c3058,6239,3064,6239,3070,6232v-6,13,-6,19,-6,26c3070,6258,3077,6258,3089,6251v,,,7,,7c3089,6258,3096,6258,3102,6258v-6,6,-13,13,-19,19c3089,6283,3096,6283,3108,6283v,,-6,7,-6,7c3102,6290,3102,6290,3102,6290v,,,,,c3102,6290,3108,6296,3108,6296v-12,25,-19,25,-25,32xm3083,5698v-6,-26,-19,-51,-25,-70c3083,5621,3102,5608,3134,5589v25,39,70,70,114,96c3191,5679,3134,5685,3083,5698xm3159,5564v13,-13,32,-26,45,-45c3216,5532,3235,5538,3248,5551v-32,,-64,7,-89,13xm3901,5799v,7,7,13,19,26c3914,5825,3914,5825,3908,5825v,6,,6,6,13c3901,5831,3889,5831,3882,5831v,7,,19,7,32c3882,5863,3882,5863,3876,5857v,6,,6,-6,12c3863,5857,3851,5850,3844,5850v-6,7,-6,19,-12,32c3832,5882,3825,5876,3825,5876v,,-6,6,-6,13c3819,5876,3813,5863,3806,5857v-6,,-13,6,-25,19c3781,5869,3781,5869,3781,5863v-7,,-7,,-13,6c3774,5857,3774,5844,3774,5838v-6,,-19,,-31,6c3743,5838,3743,5838,3743,5831v-7,,-7,,-13,-6c3743,5819,3749,5806,3749,5799v-6,-6,-13,-6,-25,-12c3724,5787,3730,5780,3730,5780v,,,,,c3730,5780,3730,5780,3730,5780v,,-6,-6,-6,-6c3736,5774,3749,5768,3755,5761v,-6,-6,-12,-19,-25c3743,5736,3743,5736,3749,5736v,-7,,-7,-6,-13c3755,5729,3768,5729,3774,5729v,-6,,-19,-6,-31c3774,5698,3774,5704,3781,5704v,-6,,-6,6,-13c3793,5704,3806,5710,3813,5710v6,-6,6,-19,12,-31c3825,5679,3832,5685,3832,5685v,,6,-6,6,-13c3838,5685,3844,5698,3851,5704v6,,12,-6,25,-19c3876,5691,3876,5691,3876,5698v6,,6,,13,-7c3882,5704,3882,5717,3882,5723v7,,19,,32,-6c3914,5723,3914,5723,3914,5729v6,,6,,13,7c3914,5742,3908,5755,3908,5761v6,7,19,7,31,13c3939,5774,3933,5780,3933,5780v,,,,,c3933,5780,3933,5780,3933,5780v,,6,7,13,7c3914,5787,3908,5793,3901,5799xm4840,4615v7,13,7,26,13,39c4840,4647,4827,4641,4808,4634v13,-6,19,-12,32,-19xm5620,3622v-12,-6,-25,-12,-38,-19c5608,3584,5627,3559,5639,3520r,c5652,3552,5671,3578,5690,3590v-19,13,-44,20,-70,32xm5671,3177v-13,6,-19,19,-32,31l5639,3208v-6,-12,-19,-25,-31,-38c5595,3164,5582,3158,5570,3151v12,-13,19,-25,25,-44c5601,3094,5601,3075,5601,3062v13,6,32,6,45,13c5646,3075,5646,3075,5652,3075v13,,32,-7,45,-7c5697,3088,5697,3100,5703,3119v6,13,13,26,19,39c5703,3164,5684,3170,5671,3177xm5887,3590v-6,,-13,,-19,c5900,3559,5919,3520,5919,3520v,,,,6,c5906,3533,5893,3559,5887,3590xm7105,4170v-19,-7,-32,-7,-51,-13c7099,4144,7143,4112,7168,4062v,19,-6,38,-6,57c7162,4144,7162,4170,7168,4189v-12,-7,-38,-13,-63,-19xm7409,4520v-12,6,-19,19,-31,25l7378,4545v-7,-12,-19,-19,-32,-25c7333,4514,7321,4507,7308,4501v6,-13,13,-26,19,-38c7333,4450,7333,4437,7333,4424v13,7,26,7,38,7c7384,4431,7397,4431,7409,4424v,13,,26,7,39c7422,4475,7428,4488,7435,4501v,6,-13,13,-26,19xm7961,3310v-12,13,-25,19,-38,39c7910,3336,7898,3323,7885,3310v-13,-12,-32,-19,-44,-25c7847,3272,7860,3253,7860,3240v6,-19,6,-32,6,-51c7885,3196,7898,3196,7917,3196v19,,32,,51,-7c7968,3208,7974,3221,7974,3240v6,19,13,32,19,45c7987,3291,7974,3298,7961,3310xm9674,2629v,7,6,13,19,26c9687,2655,9687,2655,9680,2655v,6,,6,7,12c9674,2661,9661,2661,9655,2661v,6,,19,6,32c9655,2693,9655,2693,9649,2686v,7,,7,-7,13c9636,2686,9623,2680,9617,2680v-6,6,-6,19,-13,32c9604,2712,9598,2706,9598,2706v,,-6,6,-6,12c9592,2706,9585,2693,9579,2686v-6,,-13,7,-26,20c9553,2699,9553,2699,9553,2693v-6,,-6,,-12,6c9547,2686,9547,2674,9547,2667v-6,,-19,,-32,7c9515,2667,9515,2667,9515,2661v-6,,-6,,-12,-6c9515,2648,9522,2636,9522,2629v-7,-6,-13,-6,-26,-13c9496,2616,9503,2610,9503,2610v,,,,,c9503,2610,9503,2610,9503,2610v,,-7,-6,-7,-6c9509,2604,9522,2597,9528,2591v,-6,-6,-13,-19,-25c9515,2566,9515,2566,9522,2566v,-7,,-7,-7,-13c9528,2559,9541,2559,9547,2559v,-6,,-19,-6,-32c9547,2527,9547,2534,9553,2534v,-7,,-7,7,-13c9566,2534,9579,2540,9585,2540v7,-6,7,-19,13,-32c9598,2508,9604,2515,9604,2515v,,7,-7,7,-13c9611,2515,9617,2527,9623,2534v7,,13,-7,26,-19c9649,2521,9649,2521,9649,2527v6,,6,,12,-6c9655,2534,9655,2546,9655,2553v6,,19,,32,-7c9687,2553,9687,2553,9687,2559v6,,6,,12,7c9687,2572,9680,2585,9680,2591v7,6,19,6,32,13c9712,2604,9706,2610,9706,2610v,,,,,c9706,2610,9706,2610,9706,2610v,,6,6,12,6c9693,2616,9680,2623,9674,2629xm12973,2597v-19,,-38,7,-51,13c12922,2642,12928,2686,12954,2725v,6,,6,,12c12954,2763,12954,2788,12960,2807v-19,-12,-44,-19,-70,-25c12846,2769,12808,2763,12770,2763v19,-38,25,-70,19,-108c12871,2585,12966,2521,13068,2464v-38,25,-76,76,-95,133xm13195,3132v-13,6,-19,19,-32,26c13157,3145,13144,3138,13131,3132v-12,-6,-25,-13,-38,-19c13100,3100,13106,3088,13112,3075v7,-13,7,-26,7,-38c13131,3043,13144,3043,13157,3043v12,,25,,38,-6c13195,3049,13195,3062,13201,3075v6,13,13,25,19,38c13214,3119,13201,3126,13195,3132xm14305,3501v-13,13,-26,19,-38,39c14254,3527,14241,3514,14229,3501v-13,-12,-32,-19,-45,-25c14191,3463,14203,3444,14203,3431v7,-19,7,-32,7,-51c14229,3387,14241,3387,14260,3387v19,,32,,51,-7c14311,3399,14318,3412,14318,3431v6,19,12,32,19,45c14337,3482,14318,3495,14305,3501xm14685,3590v32,-6,58,-12,89,-19c14819,3559,14857,3540,14895,3514v12,13,32,19,51,32c14850,3546,14762,3565,14704,3610v-6,-7,-12,-20,-19,-20xm14838,3890v-7,-77,-38,-159,-95,-230c14743,3660,14743,3660,14743,3660v50,20,114,32,177,39c14888,3718,14857,3743,14838,3769v31,19,76,25,127,19c14920,3813,14876,3851,14838,3890xm15485,3654v,,-7,,-7,c15478,3654,15478,3660,15478,3667v-12,-7,-19,-7,-25,-7c15453,3667,15453,3673,15459,3686v,,-6,,-6,c15453,3686,15453,3692,15453,3699v-6,-7,-13,-13,-19,-19c15428,3686,15428,3692,15428,3705v,,-7,-6,-7,-6c15421,3699,15415,3705,15415,3705v,-13,-6,-19,-6,-25c15402,3680,15396,3686,15390,3692v,,,-6,,-6c15390,3686,15383,3686,15377,3692v6,-12,6,-19,6,-25c15377,3667,15371,3667,15358,3673v,,,-6,,-6c15358,3667,15352,3667,15345,3667v7,-7,13,-13,19,-19c15358,3641,15352,3641,15339,3641v,,6,-6,6,-6c15345,3635,15345,3635,15345,3635v,,,,,c15345,3635,15339,3629,15339,3629v13,,19,-7,25,-7c15364,3616,15358,3610,15352,3603v,,6,,6,c15358,3603,15358,3597,15358,3590v13,7,19,7,25,7c15383,3590,15383,3584,15377,3571v,,6,,6,c15383,3571,15383,3565,15383,3559v7,6,13,12,19,19c15409,3571,15409,3565,15409,3552v,,6,7,6,7c15415,3559,15421,3552,15421,3552v,13,7,19,7,26c15434,3578,15440,3571,15447,3565v,,,6,,6c15447,3571,15453,3571,15459,3565v-6,13,-6,19,-6,25c15459,3590,15466,3590,15478,3584v,,,6,,6c15478,3590,15485,3590,15491,3590v-6,7,-13,13,-19,20c15478,3616,15485,3616,15497,3616v,,-6,6,-6,6c15491,3622,15491,3622,15491,3622v,,,,,c15491,3622,15497,3629,15497,3629v-12,,-19,6,-25,6c15472,3641,15478,3648,15485,3654xm16005,3724v-19,38,-19,96,-6,159c15980,3871,15961,3864,15941,3858v-25,-19,-50,-38,-76,-57c15903,3801,15941,3794,15967,3781v-19,-31,-57,-57,-102,-82c15935,3699,15999,3686,16049,3667v-12,13,-25,32,-44,57xm16214,4348v13,-19,26,-38,32,-57c16252,4272,16252,4253,16252,4227v19,6,38,13,64,13c16316,4240,16322,4240,16322,4240v19,,38,-7,64,-13c16386,4253,16386,4272,16392,4297v6,19,19,38,32,57c16398,4361,16379,4367,16360,4380v-13,13,-32,25,-38,44l16322,4424v-13,-19,-25,-38,-44,-51c16252,4367,16233,4354,16214,4348xm16233,4966v32,-26,57,-64,76,-109l16309,4857v26,58,64,102,102,121c16455,4997,16493,5004,16525,4997v6,19,19,32,25,51c16449,4991,16328,4953,16233,4966xm16804,4870v-12,-19,-19,-32,-31,-45c16785,4819,16792,4819,16804,4813v,19,,38,,57xm17102,5468v-6,,-6,,-12,c17090,5475,17090,5475,17096,5481v-13,-6,-25,-6,-32,-6c17064,5481,17064,5494,17071,5507v-7,,-7,,-13,-7c17058,5507,17058,5507,17052,5513v-7,-13,-19,-19,-26,-19c17020,5500,17020,5513,17014,5526v,,-7,-7,-7,-7c17007,5519,17001,5526,17001,5532v,-13,-6,-25,-13,-32c16982,5500,16976,5507,16963,5519v,-6,,-6,,-12c16956,5507,16956,5507,16950,5513v6,-13,6,-25,6,-32c16950,5481,16937,5481,16925,5488v,-7,,-7,,-13c16918,5475,16918,5475,16912,5468v13,-6,19,-19,19,-25c16925,5437,16918,5437,16906,5430v,,6,-6,6,-6c16912,5424,16912,5424,16912,5424v,,,,,c16912,5424,16906,5418,16906,5418v12,,25,-7,31,-13c16937,5398,16931,5392,16918,5379v7,,7,,13,c16931,5373,16931,5373,16925,5367v12,6,25,6,31,6c16956,5367,16956,5354,16950,5341v6,,6,6,13,6c16963,5341,16963,5341,16969,5335v6,12,19,19,26,19c17001,5347,17001,5335,17007,5322v,,7,6,7,6c17014,5328,17020,5322,17020,5316v,12,6,25,13,31c17039,5347,17045,5341,17058,5328v,7,,7,,13c17064,5341,17064,5341,17071,5335v-7,12,-7,25,-7,32c17071,5367,17083,5367,17096,5360v,7,,7,,13c17102,5373,17102,5373,17109,5379v-13,7,-19,19,-19,26c17096,5411,17109,5411,17121,5418v,,-6,6,-6,6c17115,5424,17115,5424,17115,5424v,,,,,c17115,5424,17121,5430,17128,5430v-13,,-26,7,-32,13c17090,5449,17096,5462,17102,5468xm19005,13687v13,-13,19,-25,32,-38c19056,13623,19069,13598,19082,13572v6,13,12,26,19,32c19082,13649,19075,13706,19069,13763v-6,-12,-19,-31,-25,-44c19031,13706,19018,13700,19005,13687xm19208,14273v,6,7,12,13,19c19221,14292,19215,14292,19215,14292v,,,6,,13c19202,14298,19196,14298,19189,14298v,7,,13,7,26c19196,14324,19189,14324,19189,14324v,,,6,,12c19183,14330,19177,14324,19170,14317v-6,7,-6,13,-6,26c19164,14343,19158,14336,19158,14336v,,-7,7,-7,7c19151,14330,19145,14324,19145,14317v-6,,-13,7,-19,13c19126,14330,19126,14324,19126,14324v,,-6,,-13,6c19120,14317,19120,14311,19120,14305v-7,,-13,,-26,6c19094,14311,19094,14305,19094,14305v,,-6,,-12,c19088,14298,19094,14292,19101,14285v-7,-6,-13,-6,-26,-6c19075,14279,19082,14273,19082,14273v,,,,,c19082,14273,19082,14273,19082,14273v,,-7,-7,-7,-7c19088,14266,19094,14260,19101,14260v,-6,-7,-13,-13,-19c19088,14241,19094,14241,19094,14241v,,,-7,,-13c19107,14234,19113,14234,19120,14234v,-6,,-12,-7,-25c19113,14209,19120,14209,19120,14209v,,,-6,,-13c19126,14203,19132,14209,19139,14215v6,-6,6,-12,6,-25c19145,14190,19151,14196,19151,14196v,,7,-6,7,-6c19158,14203,19164,14209,19164,14215v6,,13,-6,19,-12c19183,14203,19183,14209,19183,14209v,,6,,13,-6c19189,14215,19189,14222,19189,14228v7,,13,,26,-6c19215,14222,19215,14228,19215,14228v,,6,,12,c19221,14234,19215,14241,19208,14247v7,7,13,7,26,7c19234,14254,19227,14260,19227,14260v,,,,,c19227,14260,19227,14260,19227,14260v,,7,6,7,6c19221,14266,19215,14266,19208,14273xm19227,13789r,c19227,13770,19227,13763,19227,13751v7,6,13,6,20,12c19234,13770,19227,13782,19227,13789xm19786,10147v12,20,31,39,44,51c19798,10211,19767,10224,19735,10243v25,-32,38,-64,51,-96xm19760,12045v13,38,38,89,70,140c19792,12185,19760,12191,19735,12197v-6,-38,-38,-82,-82,-121c19697,12070,19735,12064,19760,12045xm19691,11402v-19,12,-32,31,-38,44c19640,11440,19627,11440,19614,11433v-44,-6,-95,7,-152,39c19475,11421,19475,11376,19462,11344v,-12,,-25,,-38c19475,11332,19494,11351,19507,11370v12,12,25,25,38,32c19570,11357,19576,11306,19570,11242v38,64,76,115,121,160xm19494,9587v,,6,,6,c19500,9587,19500,9581,19500,9575v13,6,19,6,26,6c19526,9575,19526,9568,19519,9555v,,7,,7,c19526,9555,19526,9549,19526,9543v6,6,12,12,19,19c19551,9555,19551,9549,19551,9536v,,6,7,6,7c19557,9543,19564,9536,19564,9536v,13,6,19,6,26c19576,9562,19583,9555,19589,9549v,,,6,,6c19589,9555,19595,9555,19602,9549v-7,13,-7,19,-7,26c19602,9575,19608,9575,19621,9568v,,,7,,7c19621,9575,19627,9575,19633,9575v-6,6,-12,12,-19,19c19621,9600,19627,9600,19640,9600v,,-7,6,-7,6c19633,9606,19633,9606,19633,9606v,,,,,c19633,9606,19640,9613,19640,9613v-13,,-19,6,-26,6c19614,9625,19621,9632,19627,9638v,,-6,,-6,c19621,9638,19621,9645,19621,9651v-13,-6,-19,-6,-26,-6c19595,9651,19595,9657,19602,9670v,,-7,,-7,c19595,9670,19595,9676,19595,9683v-6,-7,-12,-13,-19,-19c19570,9670,19570,9676,19570,9689v,,-6,-6,-6,-6c19564,9683,19557,9689,19557,9689v,-13,-6,-19,-6,-25c19545,9664,19538,9670,19532,9676v,,,-6,,-6c19532,9670,19526,9670,19519,9676v7,-12,7,-19,7,-25c19519,9651,19513,9651,19500,9657v,,,-6,,-6c19500,9651,19494,9651,19488,9651v6,-6,12,-13,19,-19c19500,9625,19494,9625,19481,9625v,,7,-6,7,-6c19488,9619,19488,9619,19488,9619v,,,,,c19488,9619,19481,9613,19481,9613v13,,19,-7,26,-7c19507,9600,19500,9594,19494,9587xm19285,10638v12,6,25,6,31,6c19316,10638,19316,10625,19310,10612v6,,6,7,13,7c19323,10612,19323,10612,19329,10606v6,13,19,19,25,19c19361,10619,19361,10606,19367,10593v,,6,6,6,6c19373,10599,19380,10593,19380,10587v,12,6,25,12,32c19399,10619,19405,10612,19418,10599v,7,,7,,13c19424,10612,19424,10612,19430,10606v-6,13,-6,25,-6,32c19430,10638,19443,10638,19456,10631v,7,,7,,13c19462,10644,19462,10644,19469,10650v-13,7,-19,19,-19,26c19456,10682,19469,10682,19481,10689v,,-6,6,-6,6c19475,10695,19475,10695,19475,10695v,,,,,c19475,10695,19481,10701,19488,10701v-13,,-26,7,-32,13c19456,10720,19462,10727,19475,10740v-6,,-6,,-13,c19462,10746,19462,10746,19469,10752v-13,-6,-26,-6,-32,-6c19437,10752,19437,10765,19443,10778v-6,,-6,,-13,-7c19430,10778,19430,10778,19424,10784v-6,-13,-19,-19,-25,-19c19392,10771,19392,10784,19386,10797v,,-6,-7,-6,-7c19380,10790,19373,10797,19373,10803v,-13,-6,-25,-12,-32c19354,10771,19348,10778,19335,10790v,-6,,-6,,-12c19329,10778,19329,10778,19323,10784v6,-13,6,-25,6,-32c19323,10752,19310,10752,19297,10759v,-7,,-7,,-13c19291,10746,19291,10746,19285,10740v12,-7,19,-20,19,-26c19297,10708,19291,10708,19278,10701v,,7,-6,7,-6c19285,10695,19285,10695,19285,10695v,,,,,c19285,10695,19278,10689,19278,10689v13,,26,-7,32,-13c19310,10669,19304,10663,19291,10650v6,,6,,13,c19285,10644,19285,10644,19285,10638xm19266,9988v-7,19,-19,32,-26,51c19240,10039,19240,10033,19234,10033v-7,-6,-13,-13,-19,-19c19234,10007,19253,10001,19266,9988xm19024,9263v26,-26,51,-58,77,-109l19101,9154v19,39,44,77,69,96c19177,9275,19189,9294,19208,9320v-63,-26,-126,-51,-184,-57xm19183,9931v-19,32,-32,70,-38,102c19151,10033,19164,10033,19170,10027v-12,31,-12,76,-12,114c19139,10109,19113,10077,19094,10046v-19,-26,-38,-45,-63,-64c19082,9976,19132,9956,19183,9931xm19024,13114v7,-19,7,-32,7,-51c19050,13069,19063,13069,19082,13069v19,,31,,50,-6c19132,13082,19139,13095,19139,13114v6,19,12,32,19,45c19145,13165,19126,13171,19113,13184v-12,13,-25,19,-38,38l19075,13222v-12,-12,-25,-25,-38,-38c19024,13171,19005,13165,18993,13159v19,-13,25,-32,31,-45xm19005,13693v-19,32,-19,77,-19,121c18974,13795,18961,13770,18942,13751v19,-19,44,-39,63,-58xm18764,14566v-6,12,-12,25,-19,38c18701,14610,18663,14623,18625,14636v-6,-7,-19,-7,-26,-13c18657,14610,18714,14591,18764,14566xm4802,17780v-13,13,-25,19,-38,39c4751,17806,4739,17793,4726,17780v-13,-12,-32,-19,-44,-25c4688,17742,4701,17723,4701,17710v6,-19,6,-31,6,-51c4726,17666,4739,17666,4758,17666v19,,31,,50,-7c4808,17679,4815,17691,4815,17710v6,19,12,32,19,45c4827,17761,4815,17774,4802,17780xm7727,19563v,-7,,-13,,-13c7727,19544,7727,19544,7727,19537v6,,12,7,19,7c7739,19550,7733,19556,7727,19563xm8107,19474v-13,6,-19,19,-32,25l8075,19499v-6,-13,-19,-19,-31,-25c8031,19467,8018,19461,8006,19455v6,-13,12,-26,19,-39c8031,19404,8031,19391,8031,19378v13,7,25,7,38,7l8069,19385v13,,25,,38,-7c8107,19391,8107,19404,8113,19416v7,13,13,26,20,39c8133,19461,8120,19467,8107,19474xm8469,19614v,-7,-7,-7,-7,-13c8450,19582,8431,19563,8418,19544v13,,32,-7,44,-13c8469,19563,8488,19595,8507,19627v-13,-7,-26,-7,-38,-13xm8545,19506v6,-7,13,-7,19,-13c8570,19506,8570,19512,8577,19525v-13,-7,-26,-13,-32,-19xm9033,20028v,6,7,12,19,25c9046,20053,9046,20053,9040,20053v,6,,6,6,13c9033,20059,9021,20059,9014,20059v,7,,20,7,32c9014,20091,9014,20091,9008,20085v,6,,6,-6,13c8995,20085,8983,20079,8976,20079v-6,6,-6,19,-12,31c8964,20110,8957,20104,8957,20104v,,-6,6,-6,13c8951,20104,8944,20091,8938,20085v-6,,-13,6,-25,19c8913,20098,8913,20098,8913,20091v-7,,-7,,-13,7c8906,20085,8906,20072,8906,20066v-6,,-19,,-31,6c8875,20066,8875,20066,8875,20059v-7,,-7,,-13,-6c8875,20047,8881,20034,8881,20028v-6,-7,-13,-7,-25,-13c8856,20015,8862,20008,8862,20008v,,,,,c8862,20008,8862,20008,8862,20008v,,-6,-6,-6,-6c8868,20002,8881,19996,8887,19989v,-6,-6,-12,-19,-25c8875,19964,8875,19964,8881,19964v,-6,,-6,-6,-13c8887,19958,8900,19958,8906,19958v,-7,,-20,-6,-32c8906,19926,8906,19932,8913,19932v,-6,,-6,6,-13c8925,19932,8938,19938,8944,19938v7,-6,7,-19,13,-31c8957,19907,8964,19913,8964,19913v,,6,-6,6,-13c8970,19913,8976,19926,8983,19932v6,,12,-6,25,-19c9008,19919,9008,19919,9008,19926v6,,6,,13,-7c9014,19932,9014,19945,9014,19951v7,,19,,32,-6c9046,19951,9046,19951,9046,19958v6,,6,,13,6c9046,19970,9040,19983,9040,19989v6,7,19,7,31,13c9071,20002,9065,20008,9065,20008v,,,,,c9065,20008,9065,20008,9065,20008v,,6,7,13,7c9052,20015,9040,20021,9033,20028xm9331,19550v,-6,7,-6,7,-13c9338,19537,9338,19544,9338,19544v,,,,-7,6xm9528,19786v6,6,13,6,19,12c9534,19798,9522,19798,9509,19798v6,-6,13,-6,19,-12xm9534,20225v13,,19,,32,c9566,20231,9566,20238,9566,20250v-6,-6,-19,-12,-32,-25xm9573,20117v-13,-7,-20,-13,-32,-19c9553,20098,9566,20098,9579,20098v-6,6,-6,12,-6,19xm9661,19919v-31,-6,-63,-6,-88,-12c9611,19888,9642,19862,9661,19837v19,6,38,12,64,12c9699,19868,9680,19894,9661,19919xm10175,19767v-13,12,-25,19,-38,38c10124,19792,10112,19779,10099,19767v-13,-13,-32,-20,-44,-26c10061,19728,10074,19709,10074,19697v6,-20,6,-32,6,-51c10099,19652,10112,19652,10131,19652v19,,31,,50,-6c10181,19665,10188,19677,10188,19697v6,19,13,31,19,44c10201,19747,10188,19754,10175,19767xm11552,19824v-7,-6,-13,-19,-19,-26c11533,19786,11539,19779,11539,19767v6,19,19,44,25,63c11564,19830,11558,19824,11552,19824xm11932,20238v,6,7,12,13,19c11945,20257,11939,20257,11939,20257v,,,6,,12c11926,20263,11920,20263,11913,20263v,6,,13,7,26c11920,20289,11913,20289,11913,20289v,,,6,,12c11907,20295,11901,20289,11894,20282v-6,7,-6,13,-6,26c11888,20308,11882,20301,11882,20301v,,-7,7,-7,7c11875,20295,11869,20289,11869,20282v-6,,-13,7,-19,13c11850,20295,11850,20289,11850,20289v,,-6,,-13,6c11844,20282,11844,20276,11844,20269v-7,,-13,,-26,7c11818,20276,11818,20269,11818,20269v,,-6,,-13,c11812,20263,11818,20257,11824,20250v-6,-6,-12,-6,-25,-6c11799,20244,11805,20238,11805,20238v,,,,,c11805,20238,11805,20238,11805,20238v,,-6,-7,-6,-7c11812,20231,11818,20225,11824,20225v,-6,-6,-13,-12,-19c11812,20206,11818,20206,11818,20206v,,,-7,,-13c11831,20199,11837,20199,11844,20199v,-6,,-12,-7,-25c11837,20174,11844,20174,11844,20174v,,,-6,,-13c11850,20168,11856,20174,11863,20180v6,-6,6,-12,6,-25c11869,20155,11875,20161,11875,20161v,,7,-6,7,-6c11882,20168,11888,20174,11888,20180v6,,13,-6,19,-12c11907,20168,11907,20174,11907,20174v,,6,,13,-6c11913,20180,11913,20187,11913,20193v7,,13,,26,-6c11939,20187,11939,20193,11939,20193v,,6,,12,c11945,20199,11939,20206,11932,20212v7,7,13,7,26,7c11958,20219,11951,20225,11951,20225v,,,,,c11951,20225,11951,20225,11951,20225v,,7,6,7,6c11951,20225,11939,20231,11932,20238xm12237,19690v,-6,,-6,,-13c12237,19677,12243,19677,12243,19677v,,,7,-6,13xm12611,19607v-13,7,-19,20,-32,26c12573,19620,12560,19614,12548,19607v-13,-6,-26,-12,-38,-19c12516,19576,12522,19563,12529,19550v6,-13,6,-25,6,-38c12548,19518,12560,19518,12573,19518v13,,25,,38,-6c12611,19525,12611,19537,12617,19550v7,13,13,26,19,38c12636,19595,12624,19601,12611,19607xm13556,19665v,-7,7,-13,7,-13l13563,19652v6,13,12,25,19,38c13575,19677,13569,19671,13556,19665xm15225,18283v-13,7,-19,19,-32,26l15193,18309v-6,-13,-19,-19,-32,-26c15149,18277,15136,18271,15123,18264v7,-13,13,-25,19,-38c15149,18213,15149,18201,15149,18188v12,6,25,6,38,6l15187,18194v12,,25,,38,-6c15225,18201,15225,18213,15231,18226v6,13,13,25,19,38c15244,18271,15231,18277,15225,18283xm16316,18315v-13,13,-32,26,-38,45l16278,18360v-13,-19,-26,-39,-45,-51c16214,18296,16195,18290,16176,18283v13,-19,26,-38,32,-57c16214,18207,16214,18188,16214,18162v19,7,38,13,64,13c16278,18175,16284,18175,16284,18175v19,,38,-6,63,-13c16347,18188,16347,18207,16354,18232v6,19,19,39,32,58c16354,18290,16335,18296,16316,18315xm16500,17297v6,-13,12,-26,19,-39c16525,17246,16525,17233,16525,17220v13,7,25,7,38,7c16576,17227,16582,17227,16595,17220v6,26,13,51,25,77c16608,17303,16601,17303,16589,17316v-13,6,-19,19,-32,25c16550,17328,16538,17322,16525,17316v,-13,-13,-19,-25,-19xm16589,17812v12,-63,12,-121,-7,-159c16576,17640,16570,17634,16563,17628v,,,,,l16563,17628v13,19,26,44,38,63c16627,17723,16652,17755,16684,17774v-26,6,-57,19,-95,38xm20414,13331v25,76,120,203,418,108c20617,13210,20477,13273,20414,13331xm20078,16151v76,25,234,25,336,-274c20097,15915,20065,16068,20078,16151xm19665,16475v-12,7,-25,13,-38,13c19627,16520,19640,16558,19665,16596v45,58,133,109,305,109c19982,16705,19995,16705,20008,16705v-13,-20,-26,-45,-38,-64c19849,16469,19735,16456,19665,16475xm19970,16316v-13,7,-26,13,-38,26c19938,16367,19951,16393,19970,16418v50,64,152,115,368,70c20173,16284,20046,16284,19970,16316xm19354,16628v,,-6,,-6,6c19348,16654,19348,16679,19354,16705v26,76,102,159,311,178c19678,16883,19691,16883,19703,16883v-12,-26,-25,-51,-38,-77c19551,16603,19424,16603,19354,16628xm19075,17647v,-128,-108,-229,-241,-229c18802,17418,18764,17424,18739,17437v-38,-19,-76,-32,-120,-32c18511,17405,18416,17475,18390,17570v-57,38,-101,109,-101,185c18289,17806,18301,17844,18333,17882r,7c18333,18003,18428,18105,18549,18111v44,51,108,83,184,83c18834,18194,18917,18137,18955,18054v95,-25,171,-114,171,-216c19126,17787,19107,17736,19075,17698v,-13,,-32,,-51xm19037,16705v-13,82,19,229,317,280c19354,16985,19361,16985,19361,16985v,-7,-7,-19,-7,-26c19259,16685,19113,16679,19037,16705xm20845,12904v-13,51,-13,115,-6,197c20839,13101,20845,13095,20845,13095v260,-166,228,-318,184,-382c20972,12726,20877,12764,20845,12904xm18365,16730v-26,76,-26,236,266,337c18593,16762,18441,16724,18365,16730xm21213,12910v-44,70,-82,223,184,395c21435,12993,21296,12917,21213,12910xm20579,13961v,83,63,229,374,216c20807,13897,20648,13923,20579,13961xm20293,14871v-19,6,-38,13,-51,19c20242,14871,20249,14852,20249,14833v,-134,-76,-242,-165,-242c19995,14591,19919,14699,19919,14833v,19,,38,6,57c19906,14884,19894,14877,19875,14871v-127,-38,-254,-6,-280,83c19570,15043,19646,15145,19773,15189v19,7,38,13,57,13c19817,15215,19805,15228,19792,15247v-76,108,-82,235,-6,293c19862,15597,19982,15552,20059,15444v12,-13,19,-32,31,-51l20090,15393v7,19,19,32,32,51c20198,15552,20325,15597,20395,15540v76,-58,69,-185,-7,-293c20376,15234,20363,15215,20350,15202v19,,38,-6,57,-13c20534,15151,20610,15043,20585,14954v-38,-89,-165,-121,-292,-83xm20103,15145v-6,6,-19,13,-25,19c20071,15158,20065,15151,20052,15145v-6,-7,-19,-13,-25,-13c20033,15126,20039,15113,20039,15100v7,-12,7,-19,7,-32c20058,15068,20065,15075,20078,15075v12,,19,,31,-7c20109,15081,20109,15088,20116,15100v6,13,6,19,12,32c20122,15138,20116,15138,20103,15145xm20528,14196v-70,45,-159,172,13,433c20699,14362,20598,14241,20528,14196xm20255,13311v-57,-12,-146,-6,-216,102c20008,13464,19976,13528,19957,13630v32,-7,57,-19,82,-26c20268,13515,20274,13381,20255,13311xm20350,13630v-69,-26,-209,-19,-311,223c20033,13872,20027,13891,20020,13910v7,,13,,19,-7c20331,13859,20363,13706,20350,13630xm20109,13044v-19,,-44,,-70,6c19989,13063,19938,13101,19894,13184v-26,51,-38,115,-51,204c19862,13381,19875,13375,19894,13369v63,-32,107,-58,145,-89c20141,13184,20128,13095,20109,13044xm20845,12497v-6,-13,-13,-26,-19,-39c20769,12465,20674,12503,20642,12649v-13,51,-13,115,-6,198c20636,12847,20642,12847,20642,12840v121,-76,178,-152,203,-216c20864,12573,20858,12528,20845,12497xm20693,13114v-241,-204,-374,-127,-425,-64c20300,13120,20407,13235,20693,13114xm18701,16749v-25,76,-13,236,292,318c18936,16762,18777,16736,18701,16749xm20433,13948v-76,-25,-235,-19,-330,280c20414,14177,20445,14024,20433,13948xm18625,16609v76,-19,209,-108,133,-414c18517,16399,18574,16545,18625,16609xm19817,15807v-158,267,-63,395,7,433c19894,16202,19989,16074,19817,15807xm19532,16386v70,-44,165,-165,-6,-433c19367,16227,19462,16348,19532,16386xm19227,16526v77,-38,184,-146,45,-433c19082,16342,19164,16475,19227,16526xm18929,16590v76,-26,197,-127,95,-427c18802,16393,18872,16533,18929,16590xm16677,19518v311,58,387,-76,406,-152c17020,19308,16868,19264,16677,19518xm5468,20340v-38,76,-51,229,235,362c5697,20384,5551,20333,5468,20340xm5405,20079v38,76,146,184,431,44c5589,19926,5456,20008,5405,20079xm9769,20868v-13,,-25,,-38,6c9744,20893,9756,20912,9769,20925v57,64,108,83,146,83c9947,21008,9966,20995,9985,20989v-6,-32,-19,-70,-70,-96c9883,20874,9833,20862,9769,20868xm5614,19544v-222,-223,-368,-153,-425,-96c5221,19525,5316,19646,5614,19544xm5145,20053v63,-83,50,-159,31,-204c5164,19849,5157,19849,5145,19849v-45,7,-102,26,-146,89c4961,19989,4929,20072,4923,20206v25,-13,50,-26,76,-38c5075,20129,5119,20091,5145,20053xm5145,20269v-38,58,-57,153,-45,293c5113,20556,5132,20543,5145,20537v222,-153,190,-293,146,-363c5253,20174,5189,20199,5145,20269xm5075,19556v-19,-6,-45,-6,-70,c4923,19569,4827,19646,4789,19881v102,-32,172,-70,216,-114c5088,19690,5088,19607,5075,19556xm10302,20499v-25,-45,-101,-115,-279,-19c10188,20601,10270,20543,10302,20499xm9845,20753v26,26,45,51,70,64c10010,20893,10080,20862,10112,20836v-13,-44,-57,-115,-197,-95c9896,20741,9871,20747,9845,20753xm7162,20333v-19,7,-38,13,-51,19c7111,20333,7118,20314,7118,20295v,-134,-77,-242,-165,-242l6953,20053v-89,,-165,108,-165,242c6788,20314,6788,20333,6794,20352v-19,-6,-32,-12,-51,-19c6616,20295,6490,20327,6464,20416v-25,89,51,191,178,235c6661,20658,6680,20664,6699,20664v-13,13,-26,26,-38,45c6585,20817,6578,20944,6654,21002v77,57,197,12,273,-96c6940,20893,6946,20874,6959,20855r,c6965,20874,6978,20887,6991,20906v76,108,203,153,272,96c7340,20944,7333,20817,7257,20709v-13,-13,-25,-32,-38,-45c7238,20664,7257,20658,7276,20651v127,-38,203,-146,178,-235c7416,20333,7289,20295,7162,20333xm6972,20613v-7,7,-19,13,-26,19l6946,20632v-6,-6,-12,-12,-25,-19c6915,20607,6902,20601,6895,20601v7,-7,13,-20,13,-32c6915,20556,6915,20550,6915,20537v12,,19,6,31,6l6946,20543v13,,19,,32,-6c6978,20550,6978,20556,6984,20569v7,12,7,19,13,32c6991,20601,6978,20607,6972,20613xm10220,20671v-19,-51,-83,-128,-273,-58c10099,20753,10188,20709,10220,20671xm9236,21441v197,38,254,-45,260,-102c9458,21307,9363,21275,9236,21441xm5722,19811v-247,-191,-381,-108,-431,-44c5329,19843,5443,19951,5722,19811xm5005,19385v38,-58,38,-109,32,-147c5030,19238,5018,19232,5005,19232v-82,-7,-216,32,-285,305c4878,19506,4961,19448,5005,19385xm1935,18462v304,-70,323,-223,304,-306c2163,18137,2005,18156,1935,18462xm2677,18544v279,-146,254,-305,216,-375c2810,18175,2664,18232,2677,18544xm1611,17933v216,229,362,166,419,108c2005,17965,1909,17838,1611,17933xm2119,17621v-45,312,95,382,177,395c2341,17952,2379,17799,2119,17621xm2328,18512v292,-120,286,-273,254,-350c2499,18156,2347,18201,2328,18512xm5005,19009v25,-38,25,-83,25,-108c5024,18894,5011,18894,5005,18894v-82,-19,-216,,-323,261c4872,19136,4967,19073,5005,19009xm5081,18563v-19,-12,-51,-19,-82,-19c4916,18544,4808,18589,4713,18793v146,,235,-32,286,-70c5069,18672,5081,18608,5081,18563xm3026,18500v260,-172,228,-325,178,-395c3121,18118,2988,18188,3026,18500xm3743,17901v-51,58,-83,166,-19,370c3730,18264,3736,18258,3743,18251v203,-210,139,-350,82,-407c3800,17850,3768,17869,3743,17901xm3502,18010v-76,31,-172,133,-102,401c3445,18372,3476,18341,3502,18309v120,-153,76,-261,31,-312c3521,18003,3508,18010,3502,18010xm9655,21320v-19,6,-38,19,-51,44c9579,21403,9560,21473,9604,21587v,7,,7,7,13c9737,21447,9693,21358,9655,21320xm2442,17634v-44,312,95,382,178,395c2671,17959,2702,17806,2442,17634xm14559,20460v-19,7,-38,13,-51,20c14508,20460,14514,20441,14514,20422v,-133,-76,-242,-165,-242c14260,20180,14184,20289,14184,20422v,19,,38,7,58c14172,20473,14159,20467,14140,20460v-127,-38,-254,-6,-279,83c13835,20632,13912,20734,14038,20779v19,6,38,13,58,13c14083,20804,14070,20817,14057,20836v-76,108,-82,236,-6,293c14127,21180,14248,21142,14324,21033v13,-12,19,-31,32,-51c14362,21002,14375,21014,14387,21033v76,109,203,153,273,96c14736,21072,14730,20944,14654,20836v-13,-13,-26,-32,-38,-44c14635,20792,14654,20785,14673,20779v127,-38,203,-147,177,-236c14812,20454,14685,20416,14559,20460xm14368,20734v-6,7,-19,13,-25,19c14337,20747,14330,20741,14318,20734v-7,-6,-19,-13,-26,-13c14298,20715,14305,20702,14305,20690v6,-13,6,-19,6,-32c14324,20658,14330,20664,14343,20664v13,,19,,32,-6c14375,20671,14375,20677,14381,20690v6,12,6,19,13,31c14387,20728,14381,20728,14368,20734xm16646,19773v298,95,393,-32,418,-108c17007,19607,16861,19550,16646,19773xm13525,20155v-58,57,-121,204,107,420c13651,20518,13658,20473,13664,20429v6,-32,,-64,,-89c13651,20219,13575,20174,13525,20155xm13848,20295v25,-121,19,-204,,-267c13816,19932,13747,19900,13702,19888v-19,19,-32,50,-38,89c13664,19996,13658,20015,13664,20040v13,70,57,153,184,255l13848,20295xm13296,20371v-63,51,-139,191,64,427c13487,20511,13372,20403,13296,20371xm16671,19251v311,32,381,-108,387,-191c16988,19015,16836,18984,16671,19251xm16982,20390v-38,64,-64,204,152,351c17153,20753,17166,20766,17191,20772v7,-146,-19,-235,-57,-292c17090,20416,17026,20397,16982,20390xm16595,20932v279,-147,260,-300,222,-370c16734,20562,16589,20620,16595,20932xm16969,19989v-51,-63,-184,-140,-431,58c16830,20174,16937,20066,16969,19989xm16874,20301v-51,-63,-184,-140,-431,58c16728,20486,16836,20371,16874,20301xm16633,19015v311,-12,362,-165,355,-248c16918,18735,16760,18729,16633,19015xm10277,20760v-32,38,-70,133,88,267c10365,21021,10365,21021,10365,21021v19,-83,13,-134,,-179c10346,20785,10308,20766,10277,20760xm13049,20601v-70,44,-165,165,-7,432c13214,20772,13119,20645,13049,20601xm10004,21084v-45,32,-95,115,25,280c10118,21180,10048,21110,10004,21084xm9598,21237v13,,25,-6,32,-13c9630,21199,9623,21173,9598,21142v-32,-39,-95,-64,-209,-64c9465,21231,9547,21250,9598,21237xm17134,20066v-13,,-32,,-44,c17071,20117,17064,20193,17134,20276v32,32,70,70,133,102c17293,20390,17324,20403,17356,20416v-13,-127,-44,-210,-89,-261c17223,20098,17179,20072,17134,20066xm10143,20932v-38,38,-82,127,51,273c10270,21021,10194,20951,10143,20932xm9839,21199v-44,25,-108,108,,280c9940,21307,9883,21224,9839,21199xm12446,20887v311,6,374,-134,374,-216c12744,20632,12592,20613,12446,20887xm9566,20970v13,19,19,38,32,57c9661,21116,9718,21135,9763,21129v19,,32,-6,38,-13c9801,21091,9795,21059,9763,21027v-32,-25,-83,-51,-165,-51c9592,20970,9579,20970,9566,20970xm12992,20467v-13,-83,-95,-217,-400,-159c12782,20562,12928,20518,12992,20467xm11304,20982v,-127,-108,-229,-241,-229c11032,20753,10993,20760,10968,20772v-38,-19,-76,-31,-120,-31c10740,20741,10645,20811,10619,20906v-57,38,-101,108,-101,185c10518,21142,10530,21180,10562,21218r,6c10562,21339,10657,21441,10778,21447v44,51,108,83,184,83c11063,21530,11146,21473,11184,21390v95,-26,171,-115,171,-217c11355,21123,11336,21072,11304,21033v-6,-12,,-31,,-51xm10378,20562v-6,7,-6,13,-13,19c10353,20607,10346,20645,10365,20690v13,31,45,76,96,114c10467,20811,10473,20811,10480,20817v19,-96,6,-159,-19,-197c10442,20581,10404,20569,10378,20562xe" fillcolor="#ff7893 [3206]" stroked="f" strokeweight="1pt">
                              <v:stroke miterlimit="4" joinstyle="miter"/>
                              <v:path arrowok="t" o:extrusionok="f" o:connecttype="custom" o:connectlocs="2162168,2154556;2162168,2154556;2162168,2154556;2162168,2154556" o:connectangles="0,90,180,270"/>
                            </v:shape>
                            <v:shape id="Shape" o:spid="_x0000_s1030" style="position:absolute;left:1238;top:2000;width:39782;height:40912;visibility:visible;mso-wrap-style:square;v-text-anchor:middle" coordsize="21562,2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" path="m13378,771v41,-40,41,-107,7,-154c13385,657,13371,704,13337,744v-21,27,-48,40,-69,54c13254,804,13247,804,13233,804v14,7,21,7,35,7c13309,818,13350,804,13378,771xm15243,19676v35,-13,69,-27,104,-54c15312,19629,15278,19629,15243,19629v-34,-7,-68,-13,-103,-27c15133,19602,15133,19596,15126,19596v-13,-7,-34,-14,-48,-27c15016,19528,14968,19482,14941,19421v-7,-13,-14,-27,-14,-33c14913,19441,14920,19495,14941,19542v20,40,48,80,96,107c15064,19669,15092,19676,15126,19683v7,,7,,14,c15175,19689,15209,19683,15243,19676xm13089,872v-7,,-7,-7,-14,-7c13082,872,13082,885,13089,892v,6,7,6,7,13c13110,918,13130,932,13144,945v21,7,48,14,76,7c13233,952,13247,945,13261,939v41,-27,62,-67,62,-114c13309,845,13289,865,13261,878v-14,7,-34,14,-55,20c13185,905,13165,905,13144,898v-21,,-34,-6,-48,-13c13096,872,13096,872,13089,872xm13151,644r,c13185,644,13206,617,13206,590v,-34,-28,-54,-55,-54l13151,536v-21,,-41,14,-48,27c13096,570,13096,583,13096,590v,7,,20,7,27c13110,630,13130,644,13151,644xm13048,744v13,7,27,14,48,20c13096,764,13103,764,13103,764v13,,34,,48,-6c13172,751,13185,744,13206,731v-14,6,-34,6,-55,c13137,731,13116,724,13103,717v,,-7,,-7,c13089,711,13082,711,13075,704v-34,-20,-55,-47,-69,-74c13006,623,12999,617,12999,610v-6,27,,54,7,81c13006,711,13020,731,13048,744xm15243,19227r,c15202,19227,15161,19247,15140,19287v-7,14,-14,34,-14,54c15126,19361,15133,19374,15140,19394v21,34,55,61,97,61l15237,19455v61,,110,-47,110,-108c15354,19280,15305,19227,15243,19227xm13454,1917v,20,,41,7,61c13440,1971,13426,1958,13406,1958v-138,-41,-276,-7,-303,87c13075,2139,13158,2246,13295,2293v21,6,42,13,62,13c13344,2320,13330,2333,13316,2353v-83,114,-89,248,-7,308c13392,2722,13523,2675,13605,2561v14,-14,21,-34,35,-54l13640,2507v6,20,20,34,34,54c13757,2675,13894,2722,13970,2661v83,-60,76,-194,-7,-308c13949,2340,13936,2320,13922,2306v20,,41,-7,62,-13c14121,2253,14204,2139,14176,2045v-27,-94,-165,-134,-302,-87c13853,1964,13832,1971,13819,1978v,-20,6,-41,6,-61c13825,1777,13743,1663,13646,1663v-110,,-192,114,-192,254xm13633,1944v55,,96,60,96,141c13729,2098,13729,2105,13729,2118v7,-6,21,-6,34,-13c13839,2078,13915,2105,13929,2152v13,54,-28,114,-104,134c13812,2293,13805,2293,13791,2293v7,6,14,13,21,27c13860,2380,13860,2460,13819,2487v-42,34,-117,7,-166,-53c13646,2427,13640,2413,13633,2407v-7,6,-14,20,-21,27c13564,2494,13495,2521,13447,2487v-41,-33,-41,-107,7,-167c13461,2313,13468,2299,13474,2293v-13,,-20,-7,-34,-7c13364,2259,13316,2199,13337,2152v13,-54,89,-74,165,-47c13516,2112,13523,2112,13536,2118v,-13,,-20,,-33c13536,2004,13578,1944,13633,1944xm13633,2273v7,-7,7,-7,13,-14c13653,2253,13660,2253,13660,2253v,,,-7,-7,-7c13653,2246,13653,2246,13653,2246v-7,7,-13,13,-20,27c13626,2259,13619,2253,13605,2246v,,,,,c13605,2246,13605,2253,13598,2253v7,,14,6,14,6c13626,2266,13626,2273,13633,2273xm15243,18724v-27,-20,-62,-40,-103,-47c15133,18677,15133,18677,15126,18670v-48,-13,-103,-13,-158,c14961,18670,14954,18677,14941,18677v-131,54,-207,188,-193,329c14789,18939,14851,18878,14941,18838v20,-7,41,-20,68,-27c15051,18798,15085,18791,15126,18791v7,,7,,14,c15175,18791,15209,18791,15243,18798v35,6,69,20,97,33c15319,18798,15285,18758,15243,18724xm13082,402v-27,-6,-62,-13,-89,c12972,409,12951,422,12937,442v-34,41,-41,108,-6,155c12931,556,12944,509,12979,469v7,-6,14,-13,20,-20c13020,422,13055,409,13082,402xm16524,1455v13,-7,34,-7,48,-14c16599,1441,16627,1441,16661,1455v7,6,21,6,28,13c16716,1488,16737,1508,16751,1535v,-47,-21,-94,-62,-114c16682,1421,16682,1415,16675,1415v-34,-14,-69,-14,-103,c16558,1428,16537,1441,16524,1455xm16028,2903v-27,67,-82,154,-138,181c15884,3084,15884,3091,15877,3091v-7,-27,,-54,13,-88c15911,2956,15939,2916,15973,2876v-21,20,-41,47,-69,74c15835,3044,15773,3164,15787,3245v42,-14,83,-47,117,-87c15952,3104,15987,3030,16014,2970r,c16014,2963,16014,2963,16021,2956v7,-13,7,-26,14,-33c16042,2903,16042,2889,16049,2876v,7,,7,-7,13c16035,2896,16035,2896,16028,2903xm16131,2588v-13,33,-20,67,-27,94c16104,2675,16104,2675,16111,2668v27,-74,82,-167,151,-194c16262,2474,16269,2474,16269,2467v7,20,,47,-7,80c16242,2594,16207,2648,16180,2682v89,-88,206,-262,185,-376c16255,2333,16173,2474,16131,2588xm15739,2956v14,-47,83,-93,145,-120c15897,2829,15911,2822,15925,2816v-7,,-21,6,-28,6c15780,2863,15608,2950,15581,3050v89,20,227,-47,316,-120c15939,2903,15966,2869,15987,2842v-28,27,-62,54,-103,74c15835,2950,15787,2963,15739,2956xm13509,657v-14,47,-41,87,-76,107c13488,764,13543,724,13557,670v14,-53,-14,-107,-55,-134c13516,577,13523,617,13509,657xm16937,1669v-14,47,-42,87,-76,108c16916,1777,16971,1736,16985,1683v14,-54,-14,-108,-55,-134c16944,1582,16950,1629,16937,1669xm8298,1522v-76,87,-76,208,-14,301c8277,1743,8305,1649,8374,1575v14,-13,20,-26,34,-40c8456,1488,8518,1461,8580,1448v-55,-20,-117,-20,-172,-7c8367,1461,8326,1488,8298,1522xm16785,1361v48,40,76,94,83,141c16909,1435,16895,1347,16840,1301v-41,-34,-96,-41,-144,-27c16675,1280,16648,1294,16634,1307v21,,41,,62,7c16723,1321,16758,1334,16785,1361xm16517,1884v-7,,-7,-7,-14,-7c16510,1884,16510,1897,16517,1904v,7,7,7,7,13c16537,1931,16558,1944,16572,1958v21,6,48,13,76,6c16661,1964,16675,1958,16689,1951v41,-27,62,-67,62,-114c16737,1857,16716,1877,16689,1891v-14,6,-34,13,-55,20c16613,1917,16593,1917,16572,1911v-21,,-35,-7,-48,-14c16524,1884,16517,1884,16517,1884xm16173,2755v20,-6,48,-6,82,-13c16324,2735,16407,2749,16448,2782v-41,34,-117,40,-193,34c16242,2816,16221,2809,16207,2809v117,33,337,47,427,-34c16531,2695,16276,2715,16173,2755xm16806,1783v41,-40,41,-107,7,-154c16813,1669,16799,1716,16765,1756v-21,27,-49,41,-69,54c16682,1817,16675,1817,16661,1817v14,6,21,6,35,6c16737,1830,16778,1810,16806,1783xm16248,3097v-62,-20,-117,-107,-144,-181c16111,2936,16118,2956,16124,2977v42,114,124,248,221,274c16372,3124,16221,2923,16138,2849v48,54,104,141,110,208l16248,3077v7,14,,14,,20xm16558,3050v-41,-120,-275,-228,-385,-248c16200,2809,16228,2822,16255,2836v62,33,124,73,138,127c16352,2970,16303,2956,16255,2930v-27,-14,-62,-34,-82,-54c16255,2956,16441,3077,16558,3050xm14404,2682v27,6,48,13,75,20c14459,2722,14445,2735,14431,2755v-103,141,-110,315,-7,382c14528,3211,14693,3151,14796,3010v14,-20,28,-40,41,-67l14837,2943v14,20,28,40,42,67c14982,3151,15154,3211,15250,3137v97,-73,97,-241,-7,-382c15230,2735,15209,2715,15195,2702v28,-7,48,-7,76,-20c15443,2628,15546,2487,15512,2373v-35,-114,-207,-167,-379,-114c15106,2266,15085,2279,15064,2286v7,-27,7,-47,7,-74c15071,2038,14968,1897,14844,1897v-124,,-227,141,-227,315c14617,2239,14617,2266,14624,2286v-21,-13,-48,-20,-69,-27c14383,2206,14218,2253,14176,2373v-48,121,56,255,228,309xm14466,2514v20,-60,117,-87,206,-60c14686,2460,14700,2460,14713,2467v,-13,-6,-27,-6,-40c14707,2333,14762,2253,14830,2253v69,,124,80,124,174c14954,2440,14954,2454,14947,2467v14,-7,28,-13,42,-13c15085,2427,15175,2454,15195,2514v21,60,-34,141,-131,168c15051,2688,15037,2688,15023,2688v7,7,21,20,28,34c15106,2802,15113,2896,15058,2936v-56,41,-145,7,-207,-67c14844,2856,14837,2849,14830,2836v-6,13,-13,27,-20,33c14755,2950,14658,2977,14603,2936v-55,-40,-55,-134,7,-214c14617,2708,14631,2702,14638,2688v-14,,-28,-6,-42,-6c14500,2648,14445,2574,14466,2514xm14830,2668v7,-7,14,-13,14,-13c14851,2648,14858,2648,14865,2641v,,,-6,-7,-13c14858,2628,14858,2628,14858,2628v-14,7,-21,20,-34,27c14817,2641,14803,2635,14789,2628v,,,,,c14789,2635,14789,2635,14782,2641v7,,14,7,21,14c14824,2655,14830,2661,14830,2668xm14906,19099v14,-13,21,-26,35,-40c14989,19012,15051,18985,15113,18972v-55,-20,-117,-20,-172,-7c14899,18979,14858,19006,14830,19039v-75,87,-75,208,-13,302c14817,19267,14844,19173,14906,19099xm16427,1341v14,-7,21,-7,35,-14c16482,1321,16503,1321,16517,1321v,,7,,7,c16544,1321,16558,1321,16572,1327v21,7,34,7,48,20c16606,1321,16593,1301,16572,1287v-14,-13,-35,-20,-48,-27c16524,1260,16517,1260,16517,1260v-28,-6,-55,-6,-83,c16427,1260,16427,1260,16420,1267v-68,27,-110,94,-96,168c16345,1394,16379,1361,16427,1341xm14665,19428v-34,80,-27,161,,235c14686,19703,14713,19743,14748,19770v55,47,124,67,199,67c15009,19837,15071,19817,15126,19783v7,-6,7,-6,14,-13c15147,19770,15147,19763,15154,19756v-7,,-7,,-14,c15133,19756,15133,19756,15126,19756v-62,,-123,-13,-179,-47c14913,19696,14879,19669,14851,19649v-96,-80,-144,-181,-158,-281c14679,19394,14672,19408,14665,19428xm15656,18878v97,81,145,181,159,282c15897,19032,15870,18865,15760,18764v-83,-67,-186,-87,-283,-60c15429,18717,15388,18737,15354,18771v41,,82,,123,13c15533,18798,15594,18831,15656,18878xm15243,18992v-34,14,-68,40,-96,74c15175,19053,15209,19046,15243,19046v55,-7,111,7,173,27c15436,19079,15457,19093,15471,19099v55,34,96,81,123,128c15594,19133,15553,19046,15471,18999v-7,-7,-21,-7,-28,-14c15374,18959,15305,18959,15243,18992xm16283,1763v7,20,20,40,41,54c16352,1844,16386,1850,16427,1850v35,,62,-6,97,-27c16524,1823,16531,1817,16531,1817v,,6,-7,6,-7c16537,1810,16531,1810,16531,1810v,,-7,,-7,c16496,1810,16462,1803,16427,1790v-20,-7,-34,-20,-48,-34c16331,1716,16303,1663,16297,1616v-7,6,-7,13,-14,26c16262,1683,16262,1723,16283,1763xm16228,1656v-21,-40,-21,-87,-7,-134c16235,1488,16255,1455,16283,1435v7,,7,-7,14,-7c16290,1428,16290,1428,16283,1428v-48,7,-90,40,-110,87c16152,1562,16180,1622,16228,1656xm15904,2735v28,7,48,14,69,20c15946,2749,15918,2735,15890,2722v-61,-34,-123,-74,-137,-128c15794,2588,15842,2601,15890,2635v28,13,56,33,83,53c15952,2668,15932,2648,15904,2628v-96,-74,-227,-141,-316,-121c15615,2608,15780,2695,15904,2735xm15994,2702v-42,-47,-90,-121,-104,-188c15884,2494,15884,2474,15890,2454r,c15952,2474,16001,2561,16028,2635v,,,,,c16028,2628,16028,2628,16021,2621v-7,-13,-7,-20,-14,-33c16007,2581,16007,2581,16001,2574r,c15973,2514,15939,2440,15890,2387v-34,-41,-68,-74,-110,-88c15760,2387,15822,2507,15890,2594v42,47,76,88,104,108xm16028,2615v7,26,14,46,21,67c16042,2661,16042,2635,16035,2608r,-67c16042,2494,16049,2447,16076,2420v7,7,14,20,21,34c16097,2460,16104,2467,16104,2480v14,54,14,121,,175c16118,2615,16124,2561,16124,2507v,-33,,-67,,-100c16118,2340,16104,2279,16069,2239v-20,20,-34,54,-41,87c16021,2346,16021,2366,16014,2387v,20,-7,40,-7,60l16007,2467v,20,,47,7,67c16014,2561,16021,2588,16028,2615xm9716,1502v7,33,14,60,21,80c9730,1555,9723,1522,9723,1488r,-80c9730,1347,9744,1287,9778,1254v7,13,21,26,28,40c9812,1301,9812,1314,9819,1327v21,67,14,155,,222c9833,1502,9847,1435,9847,1368v,-41,,-88,,-128c9840,1153,9819,1079,9778,1032v-28,27,-41,67,-55,108c9716,1166,9709,1193,9709,1220v,27,-7,54,-7,81l9702,1327v,27,,61,7,88c9702,1441,9709,1475,9716,1502xm9861,1622v34,-33,82,-67,130,-94c10053,1495,10122,1475,10170,1488v-20,61,-103,114,-179,154c9971,1649,9950,1656,9936,1663v76,-21,179,-61,262,-114c10198,1582,10205,1609,10219,1636v-124,-7,-255,13,-331,40c9916,1669,9950,1663,9991,1663v90,-7,193,6,241,53c10184,1756,10081,1770,9991,1756v-20,,-41,-6,-55,-6c10067,1783,10287,1803,10418,1736v-27,74,-20,148,7,215c10446,1991,10473,2031,10508,2058v55,47,124,67,199,67c10769,2125,10831,2105,10886,2072v7,-7,7,-7,14,-14c10907,2058,10907,2051,10914,2045v-7,,-7,,-14,c10893,2045,10893,2045,10886,2045v-62,,-124,-14,-179,-47c10673,1984,10638,1958,10611,1937v-83,-67,-131,-154,-152,-234c10466,1703,10466,1696,10473,1696v-7,-7,-14,-7,-14,-13c10459,1676,10459,1669,10453,1656v,7,-7,13,-7,13c10404,1642,10349,1629,10294,1622v-7,-47,,-100,14,-154c10308,1461,10315,1448,10322,1441v27,-26,48,-60,62,-94c10384,1347,10384,1347,10384,1347v14,-20,34,-40,55,-53c10446,1287,10453,1280,10459,1280v-6,,-13,,-20,c10384,1287,10329,1314,10294,1347v-165,54,-358,195,-433,275xm10907,1361v27,-14,62,-20,96,-20c11058,1334,11113,1347,11175,1368v21,6,42,20,55,26c11285,1428,11327,1475,11354,1522v,-94,-41,-181,-124,-228c11224,1287,11210,1287,11203,1280v-69,-26,-138,-20,-200,7c10969,1307,10934,1334,10907,1361xm10707,1140v21,-7,42,-20,69,-27c10817,1099,10852,1093,10893,1093v7,,7,,14,c10941,1093,10976,1093,11010,1099v35,7,69,21,97,34c11086,1086,11051,1046,11010,1019v-27,-20,-62,-40,-103,-47c10900,972,10900,972,10893,965v-48,-13,-103,-13,-158,c10728,965,10721,972,10707,972v-131,54,-206,188,-192,329c10556,1240,10625,1180,10707,1140xm9303,19964v-21,7,-41,14,-55,20c9399,19944,9640,19830,9689,19689v-159,-33,-427,148,-517,255c9207,19911,9255,19877,9303,19850v62,-33,131,-53,179,-40c9461,19870,9386,19924,9303,19964xm8849,19636v75,27,137,134,179,228c9028,19864,9028,19864,9028,19864v,-7,,-14,-7,-20c9014,19830,9014,19817,9007,19797v,-7,,-7,-7,-14l9000,19783v-34,-80,-76,-167,-131,-234c8828,19495,8780,19455,8732,19441v-28,108,55,255,137,369c8911,19864,8952,19911,8986,19937v-55,-60,-117,-147,-130,-234c8842,19683,8842,19656,8849,19636v,,,,,xm9083,19575v7,14,20,27,27,41c9117,19622,9117,19636,9124,19649v21,67,14,154,,221c9138,19823,9152,19756,9152,19689v,-40,,-87,,-127c9145,19475,9124,19401,9083,19354v-28,27,-41,67,-55,107c9021,19488,9014,19515,9014,19542v,27,-7,54,-7,80l9007,19649v,27,,60,7,87c9021,19770,9021,19803,9028,19837v7,33,14,60,20,80c9042,19891,9035,19857,9035,19823r,-80c9035,19669,9048,19609,9083,19575xm11692,20112v41,-40,41,-108,6,-154c11698,19998,11685,20045,11650,20085v-20,27,-48,40,-69,54c11568,20145,11561,20145,11547,20145v14,7,21,7,34,7c11623,20152,11664,20139,11692,20112xm11471,19870r,c11451,19870,11430,19884,11423,19897v-7,7,-7,20,-7,27c11416,19931,11416,19944,11423,19951v7,20,28,27,48,27l11471,19978v35,,55,-27,55,-54c11526,19897,11499,19870,11471,19870xm9200,1978v-7,-34,-21,-74,-41,-108c9165,1951,9131,2045,9069,2118v-41,47,-89,81,-138,101c8911,2226,8890,2232,8863,2239v20,7,41,14,68,14c9014,2259,9090,2232,9145,2172v27,-33,48,-74,55,-114c9255,2058,9324,2038,9393,2004v-28,74,-76,128,-131,168c9372,2165,9475,2092,9503,1984v,-13,7,-26,7,-40c9530,1931,9551,1917,9565,1904v48,-34,89,-74,117,-101c9647,1830,9599,1864,9551,1891v-62,33,-131,53,-186,46c9386,1877,9468,1823,9551,1783v21,-6,34,-13,55,-20c9592,1763,9578,1770,9565,1777v-28,6,-62,20,-90,33c9468,1803,9461,1797,9455,1783v41,-6,75,-6,110,-13c9599,1763,9620,1756,9647,1750v-27,6,-62,13,-96,13c9461,1770,9358,1756,9310,1709v48,-46,151,-53,241,-40c9572,1669,9585,1676,9606,1676v-14,,-21,-7,-34,-7c9420,1636,9179,1629,9076,1723v69,67,213,80,344,74c9427,1810,9427,1823,9427,1844v-96,20,-172,73,-227,134xm11712,1777v-20,93,-82,174,-151,214c11671,1984,11774,1911,11802,1803v27,-100,-21,-201,-110,-261c11719,1609,11726,1696,11712,1777xm11726,19629v-41,-33,-96,-40,-145,-27c11561,19609,11533,19622,11520,19636v20,,41,,61,6c11616,19649,11643,19669,11678,19689v48,41,76,94,82,141c11802,19763,11788,19676,11726,19629xm11416,1173v97,81,145,181,159,282c11657,1327,11630,1160,11520,1059v-83,-67,-186,-87,-283,-60c11189,1012,11148,1032,11113,1066v42,,83,,124,13c11292,1099,11361,1126,11416,1173xm11581,19803v28,20,49,41,62,67c11643,19823,11623,19777,11581,19756v-6,,-6,-6,-13,-6c11533,19736,11499,19736,11464,19750v-20,6,-34,20,-48,40c11430,19783,11451,19783,11464,19777v28,,56,,90,13c11568,19790,11575,19797,11581,19803xm16579,1656r,c16613,1656,16634,1629,16634,1602v,-33,-28,-53,-55,-53l16579,1549v-21,,-42,13,-48,26c16524,1582,16524,1596,16524,1602v,7,,20,7,27c16537,1642,16551,1656,16579,1656xm8608,1542v27,-14,62,-20,96,-20c8759,1515,8814,1528,8876,1549v21,6,42,20,55,26c8986,1609,9028,1656,9055,1703v,-94,-41,-181,-124,-228c8924,1468,8911,1468,8904,1461v-69,-26,-138,-20,-200,7c8670,1482,8635,1508,8608,1542xm9675,1616v-55,-61,-117,-148,-131,-235c9537,1354,9537,1327,9544,1307v,,,,,c9620,1334,9682,1441,9723,1535v,,,,,c9723,1528,9723,1522,9716,1515v-7,-13,-7,-27,-14,-47c9702,1461,9702,1461,9695,1455r,c9661,1374,9620,1287,9565,1220v-42,-54,-90,-94,-138,-107c9399,1220,9482,1368,9565,1482v34,60,75,107,110,134xm9117,1347v97,81,145,181,159,282c9296,1596,9310,1569,9317,1535v76,54,172,94,248,121c9599,1663,9627,1676,9647,1676v-27,-7,-62,-20,-96,-40c9475,1596,9393,1542,9372,1475v48,-7,117,13,179,47c9585,1542,9620,1569,9654,1589v-21,-20,-55,-47,-82,-74c9496,1461,9406,1401,9317,1374v-14,-53,-48,-107,-97,-140c9138,1166,9035,1146,8938,1173v-48,14,-89,34,-124,67c8856,1240,8897,1240,8938,1254v55,20,117,53,179,93xm13357,349v49,40,76,93,83,140c13481,422,13468,335,13412,288v-41,-33,-96,-40,-144,-27c13247,268,13220,282,13206,295v21,,41,,62,7c13295,308,13330,328,13357,349xm9303,19649v7,,7,,14,-7c9324,19669,9317,19703,9303,19743v-21,60,-62,121,-103,174c9310,19810,9461,19589,9427,19448v-117,34,-227,208,-282,349c9124,19844,9117,19884,9110,19917v,-6,7,-13,7,-20c9152,19803,9220,19683,9303,19649xm8216,1488v41,-67,103,-127,192,-167c8429,1314,8450,1301,8477,1294v41,-14,76,-20,117,-20c8601,1274,8601,1274,8608,1274v34,,69,,103,6c8746,1287,8780,1301,8807,1314v-20,-47,-55,-87,-96,-114c8684,1180,8649,1160,8608,1153v-7,,-7,,-14,-7c8546,1133,8491,1133,8436,1146v-7,,-14,7,-28,7c8277,1207,8202,1347,8216,1488xm9695,1958v,-7,,-7,7,-14c9709,1931,9716,1911,9716,1897v7,-20,14,-40,14,-60c9730,1844,9730,1850,9723,1850v,7,-7,7,-7,14c9682,1951,9613,2058,9537,2092v-7,,-14,6,-14,6c9516,2065,9523,2031,9537,1991v21,-54,62,-114,103,-161c9613,1857,9585,1891,9558,1924v-90,114,-165,268,-145,375c9461,2286,9516,2239,9558,2192v55,-67,103,-154,137,-234l9695,1958xm9702,2232v7,27,7,47,14,67c9730,2340,9744,2373,9771,2393v55,-60,76,-161,76,-261l9847,2105v,-107,-21,-208,-41,-268c9806,1844,9806,1844,9806,1850v6,27,6,54,13,81l9819,2011v,27,-7,47,-13,67c9799,2112,9785,2139,9764,2159v-14,-20,-27,-41,-34,-67c9730,2085,9723,2072,9723,2065v-7,-54,-7,-114,,-168c9723,1891,9723,1877,9730,1870v,14,-7,21,-7,34c9716,1931,9709,1964,9709,1998v,20,-7,33,-7,53c9702,2058,9702,2065,9702,2072v,33,,60,,93c9702,2172,9702,2179,9702,2185v-7,14,-7,34,,47xm10377,2058v-48,-154,-344,-281,-482,-308c9929,1756,9964,1777,9998,1790v76,40,152,94,172,154c10122,1951,10060,1931,9998,1897v-34,-20,-75,-47,-103,-74c10005,1937,10232,2085,10377,2058xm10115,2306v35,-154,-151,-415,-261,-503c9916,1864,9985,1978,9991,2065r,27c9991,2098,9991,2105,9991,2112v-75,-27,-144,-141,-179,-235c9819,1904,9826,1931,9840,1958v55,140,158,308,275,348xm9806,1589v,-7,6,-14,6,-20c9847,1475,9916,1354,9998,1321v7,,7,,14,-7c10019,1341,10012,1374,9998,1415v-20,60,-62,120,-103,174c10005,1482,10157,1260,10122,1120v-117,33,-227,207,-282,348c9826,1515,9812,1555,9806,1589xm8704,1703v-41,,-82,20,-96,60c8601,1777,8594,1797,8594,1817v,20,7,33,14,53c8628,1904,8663,1931,8704,1931r,c8766,1931,8814,1884,8814,1823v,-67,-48,-120,-110,-120l8704,1703xm12332,20165v89,-87,206,-261,186,-375c12421,19817,12339,19958,12297,20072v-13,33,-20,67,-27,93c12270,20159,12270,20159,12277,20152v27,-74,82,-168,151,-194c12428,19958,12435,19958,12435,19951v7,20,,47,-7,80c12401,20072,12366,20125,12332,20165xm12242,19897v7,7,14,20,21,34c12263,19937,12270,19944,12270,19958v14,53,14,120,,174c12284,20092,12290,20038,12290,19984v,-33,,-67,,-100c12284,19817,12270,19756,12235,19716v-20,20,-34,54,-41,87c12187,19823,12187,19844,12180,19864v,20,-7,40,-7,60l12173,19944v,20,,47,7,67c12180,20038,12187,20065,12194,20092v7,26,14,47,21,67c12208,20139,12208,20112,12201,20085r,-67c12208,19971,12215,19924,12242,19897xm11829,19984v-27,-6,-55,-6,-82,c11754,20011,11774,20038,11795,20058v-14,20,-28,34,-48,47c11774,20105,11802,20092,11822,20078v69,61,166,107,248,134c12098,20219,12118,20226,12139,20232v-28,-6,-55,-20,-83,-33c11994,20165,11933,20125,11919,20072v41,-7,89,6,137,40c12084,20125,12111,20145,12139,20165v-21,-20,-41,-40,-69,-60c12015,20065,11946,20018,11877,19998v7,-47,-13,-94,-55,-121c11836,19911,11836,19944,11829,19984xm12056,19937v62,21,111,108,138,181c12194,20118,12194,20118,12194,20118v,-6,,-13,-7,-13c12180,20092,12180,20085,12173,20072v,-7,,-7,-6,-14l12167,20058v-28,-60,-62,-134,-111,-188c12022,19830,11988,19797,11946,19783v-20,87,42,208,110,295c12091,20118,12125,20159,12153,20179v-42,-47,-90,-121,-103,-188c12050,19978,12050,19958,12056,19937r,xm10879,1280v-55,-20,-117,-20,-172,-6c10666,1287,10625,1314,10597,1347v-76,88,-76,208,-14,302c10577,1569,10604,1475,10673,1401v14,-13,21,-27,34,-40c10755,1321,10817,1287,10879,1280xm10797,1951v27,20,55,27,89,33c10893,1984,10893,1984,10900,1984v34,7,69,,103,-6c11038,1964,11072,1951,11107,1924v-35,7,-69,7,-104,7c10969,1924,10934,1917,10900,1904v-7,,-7,-7,-14,-7c10872,1891,10852,1884,10838,1870v-62,-40,-110,-87,-138,-147c10694,1709,10687,1696,10687,1689v-14,54,-7,108,13,155c10728,1884,10755,1924,10797,1951xm11919,1991v82,13,213,-27,330,-74c12229,1937,12208,1958,12201,1978v21,,48,-14,83,-27c12201,2045,12118,2159,12111,2239v83,-33,193,-154,262,-261c12359,2025,12352,2065,12359,2098v28,-20,48,-60,62,-107c12407,2118,12414,2286,12463,2360v41,-67,48,-208,41,-335c12518,2058,12531,2085,12552,2098v7,-20,7,-47,,-80c12614,2125,12697,2232,12765,2273v,-94,-96,-235,-179,-342c12628,1964,12676,1984,12710,1991v-13,-33,-48,-67,-89,-94c12745,1951,12910,1991,12999,1971v-55,-60,-179,-107,-296,-134c12731,1837,12765,1823,12779,1810v-14,-13,-76,-13,-103,-20c12779,1763,12931,1723,13013,1656v-96,-7,-261,27,-371,60c12690,1683,12697,1663,12710,1629v-34,,-75,20,-124,54c12676,1582,12772,1448,12779,1354v-82,34,-179,161,-248,268c12545,1582,12552,1535,12538,1508v-20,14,-34,47,-48,81c12497,1461,12490,1314,12449,1247v-42,67,-48,214,-42,342c12394,1555,12373,1522,12359,1508v-7,27,,61,7,101c12297,1502,12208,1381,12125,1347v7,81,83,202,159,295c12256,1622,12228,1609,12201,1609v7,27,34,60,69,87c12153,1642,12001,1589,11912,1609v55,74,220,134,358,168c12215,1777,12160,1783,12132,1803v28,20,76,27,131,27c12139,1857,11974,1924,11919,1991xm12456,1663v75,,144,60,144,140c12600,1877,12538,1944,12456,1944v-76,,-145,-60,-145,-141c12311,1730,12373,1663,12456,1663xm12999,335v14,-7,21,-7,35,-13c13055,315,13075,315,13089,315v,,7,,7,c13116,315,13130,315,13144,322v21,6,34,6,48,20c13178,315,13165,295,13144,282v-14,-14,-34,-21,-48,-27c13096,255,13089,255,13089,255v-28,-7,-55,-7,-83,c12999,255,12999,255,12993,261v-69,27,-111,94,-97,168c12917,382,12951,355,12999,335xm13103,449v13,-7,34,-7,48,-13c13178,436,13206,436,13240,449v7,7,21,7,28,14c13295,483,13316,503,13330,530v,-47,-21,-94,-62,-114c13261,416,13261,409,13254,409v-34,-13,-69,-13,-103,c13130,416,13116,429,13103,449xm11003,1750r,c11065,1750,11113,1703,11113,1642v,-60,-48,-107,-110,-107l11003,1535v-41,,-82,20,-96,61c10900,1609,10893,1629,10893,1649v,20,7,34,14,54c10921,1723,10962,1750,11003,1750xm12800,644v-21,-41,-21,-88,-7,-135c12807,476,12827,442,12855,422v7,,7,-6,14,-6c12862,416,12862,416,12855,416v-48,6,-90,40,-110,87c12724,556,12752,610,12800,644xm12855,751v7,20,21,40,41,53c12924,831,12958,838,12999,838v35,,62,-7,97,-27c13096,811,13103,804,13103,804v,,7,-6,7,-6c13110,798,13103,798,13103,798v,,-7,,-7,c13068,798,13034,791,12999,778v-20,-7,-34,-20,-48,-34c12903,704,12876,650,12869,603v-7,7,-7,14,-14,27c12841,670,12841,717,12855,751xm11107,21392v13,7,27,14,48,20c11155,21412,11162,21412,11162,21412v13,,34,,48,-6c11230,21399,11244,21392,11265,21379v-14,6,-35,6,-55,c11196,21379,11175,21372,11162,21365v,,-7,,-7,-6c11148,21352,11141,21352,11134,21345v-34,-20,-55,-47,-69,-73c11065,21265,11058,21258,11058,21251v-7,27,,54,7,81c11065,21359,11086,21379,11107,21392xm11210,21171r,c11189,21171,11168,21184,11162,21198v-7,6,-7,20,-7,27c11155,21231,11155,21245,11162,21251v6,21,27,27,48,27l11210,21278v34,,55,-27,55,-53c11265,21198,11244,21171,11210,21171xm11471,20098v21,-6,35,-13,55,-26c11513,20078,11492,20078,11471,20072v-13,,-34,-7,-48,-14c11423,20058,11416,20058,11416,20051v-7,-6,-13,-6,-20,-13c11361,20018,11341,19991,11327,19964v,-6,-7,-13,-7,-20c11313,19971,11320,19998,11327,20025v7,20,27,40,48,53c11389,20085,11403,20092,11423,20098v,,7,,7,c11437,20105,11451,20105,11471,20098xm11327,21104v27,20,48,40,62,67c11389,21124,11368,21077,11327,21057v-7,,-7,-7,-14,-7c11279,21037,11244,21037,11210,21050v-21,7,-35,20,-48,41c11175,21084,11196,21084,11210,21077v27,,55,,89,14c11306,21097,11320,21104,11327,21104xm11416,20145v,,7,,,c11423,20145,11416,20145,11416,20145v,-6,-7,-6,-7,-6c11382,20139,11347,20132,11313,20118v-21,-6,-34,-20,-48,-33c11217,20045,11189,19991,11182,19944v-7,7,-7,14,-14,27c11155,20011,11155,20051,11168,20092v7,20,21,40,42,53c11237,20172,11272,20179,11313,20179v34,,62,-7,96,-27c11409,20152,11416,20152,11416,20145xm11499,21137v41,-67,27,-154,-28,-201c11430,20903,11375,20896,11327,20909v-21,7,-48,21,-62,34c11285,20943,11306,20943,11327,20950v34,6,62,27,96,47c11471,21030,11499,21084,11499,21137xm10886,2192v-7,-7,-20,-13,-27,-13c10866,2199,10879,2219,10886,2232v7,7,7,14,14,21c10928,2286,10962,2313,11003,2326v42,20,97,27,145,14c11175,2333,11203,2320,11230,2306v76,-47,124,-134,117,-228c11320,2118,11279,2152,11230,2179v-34,13,-68,27,-110,33c11079,2219,11038,2219,11003,2219v-34,-7,-69,-13,-103,-27c10900,2199,10893,2199,10886,2192xm11038,21111v7,-7,13,-14,20,-20c11086,21070,11113,21050,11148,21050v-28,-6,-62,-13,-90,c11038,21057,11017,21070,11003,21091v-34,40,-41,107,-7,154c10989,21191,11003,21144,11038,21111xm11258,19777v-34,40,-41,107,-7,154c11251,19891,11265,19844,11299,19803v7,-6,14,-13,21,-20c11347,19763,11375,19743,11409,19743v-27,-7,-62,-13,-89,c11292,19743,11272,19756,11258,19777xm11416,19649v21,,35,,48,7c11485,19663,11499,19663,11513,19676v-14,-27,-28,-47,-49,-60c11451,19602,11430,19596,11416,19589v,,-7,,-7,c11382,19582,11354,19582,11327,19589v-7,,-7,,-14,7c11244,19622,11203,19689,11217,19763v20,-33,55,-67,96,-87c11327,19669,11334,19669,11347,19663v21,-7,42,-7,56,-7c11409,19649,11416,19649,11416,19649xm10962,21064v21,-34,55,-67,96,-87c11072,20970,11079,20970,11093,20963v20,-7,41,-7,55,-7c11148,20956,11155,20956,11155,20956v20,,34,,48,7c11224,20970,11237,20970,11251,20983v-14,-27,-27,-47,-48,-60c11189,20909,11168,20903,11155,20896v,,-7,,-7,c11120,20889,11093,20889,11065,20896v-7,,-7,,-14,7c10989,20923,10948,20990,10962,21064xm11375,1944v-41,47,-90,81,-138,101c11217,2051,11196,2058,11168,2065v21,7,42,13,69,13c11320,2085,11396,2058,11451,1998v75,-87,75,-208,13,-302c11464,1783,11437,1870,11375,1944xm11175,19763v7,,7,-7,14,-7c11182,19756,11182,19756,11175,19756v-48,7,-89,41,-110,88c11045,19897,11072,19958,11120,19991v-20,-40,-20,-87,-7,-134c11120,19810,11148,19783,11175,19763xm16145,2708v28,-26,69,-53,103,-73c16297,2608,16352,2594,16393,2601v-14,47,-83,94,-145,121c16235,2728,16221,2735,16200,2742v117,-34,317,-127,351,-235c16427,2480,16221,2628,16145,2708xm21060,6664v,40,-14,87,-48,127c20991,6818,20963,6831,20943,6845v-14,6,-21,6,-35,6c20922,6858,20929,6858,20943,6858v41,7,82,-13,110,-40c21087,6778,21087,6717,21060,6664xm20819,6691r,c20853,6691,20874,6664,20874,6637v,-27,-28,-54,-55,-54l20819,6583v-21,,-41,14,-48,27c20764,6617,20764,6630,20764,6637v,7,,20,7,27c20778,6677,20798,6691,20819,6691xm20716,6798v13,6,27,13,48,20c20764,6818,20771,6818,20771,6818v14,,34,,48,-7c20840,6804,20853,6798,20874,6784v-14,7,-34,7,-55,c20805,6784,20785,6778,20771,6771v,,-7,,-7,-7c20757,6758,20750,6758,20743,6751v-34,-20,-55,-47,-69,-74c20674,6670,20668,6664,20668,6657v-7,27,,54,6,80c20681,6764,20695,6778,20716,6798xm20764,6918v-7,,-7,-6,-14,-6c20757,6918,20757,6932,20764,6939v,6,7,6,7,13c20785,6965,20805,6979,20819,6992v21,7,48,14,76,7c20908,6999,20922,6992,20936,6985v41,-26,62,-67,62,-113c20984,6892,20963,6912,20936,6925v-14,7,-34,14,-55,20c20860,6952,20840,6952,20819,6945v-21,,-34,-6,-48,-13c20771,6925,20764,6925,20764,6918xm19587,11698v82,14,213,-26,330,-73c19897,11645,19876,11665,19869,11685v21,,48,-13,83,-27c19869,11752,19786,11866,19780,11946v82,-33,192,-154,261,-261c20027,11732,20020,11772,20027,11806v28,-21,49,-61,62,-108c20076,11826,20082,11993,20131,12067v41,-67,48,-208,41,-335c20186,11765,20199,11792,20220,11806v7,-21,7,-47,,-81c20282,11832,20365,11940,20433,11980v,-94,-96,-235,-178,-342c20296,11672,20344,11692,20378,11698v-13,-33,-48,-67,-89,-94c20413,11658,20578,11698,20668,11678v-56,-60,-179,-107,-296,-134c20399,11544,20433,11531,20447,11517v-14,-13,-75,-13,-103,-20c20447,11470,20599,11430,20681,11363v-96,-7,-261,27,-371,60c20358,11390,20365,11370,20378,11336v-34,,-75,20,-123,54c20344,11289,20440,11155,20447,11061v-82,34,-179,161,-248,269c20213,11289,20220,11242,20206,11216v-20,13,-34,47,-48,80c20165,11169,20158,11021,20117,10954v-41,67,-48,215,-41,342c20062,11263,20041,11229,20027,11216v-7,26,,60,7,100c19965,11209,19876,11088,19793,11055v7,80,83,201,159,295c19924,11330,19897,11316,19869,11316v7,27,34,61,69,87c19821,11350,19669,11296,19580,11316v55,74,220,134,358,168c19883,11484,19828,11491,19800,11511v28,20,76,26,131,26c19807,11564,19642,11625,19587,11698xm20124,11370v75,,144,60,144,141c20268,11584,20206,11651,20124,11651v-76,,-145,-60,-145,-140c19979,11430,20041,11370,20124,11370xm20764,9050v-14,7,-28,14,-48,20c20833,9037,21032,8943,21067,8836v-131,-27,-338,120,-413,201c20681,9010,20723,8983,20757,8963v48,-27,103,-40,145,-33c20888,8977,20826,9017,20764,9050xm20089,12825v-13,6,-20,20,-34,26c20048,12838,20034,12831,20020,12825v,,,,,c20020,12831,20020,12831,20014,12838v6,,13,7,20,13c20041,12858,20048,12858,20048,12865v7,-7,14,-14,14,-14c20069,12845,20076,12845,20082,12838v14,-7,7,-13,7,-13c20089,12825,20089,12825,20089,12825xm19993,14547v-83,-67,-186,-87,-282,-60c19663,14501,19621,14521,19587,14554v41,,82,,124,14c19773,14581,19835,14615,19897,14661v96,81,144,181,158,282c20131,14809,20110,14641,19993,14547xm20186,14313r,-20c20186,14212,20172,14125,20151,14078v,,,7,,7c20158,14105,20158,14125,20158,14152r,67c20158,14239,20151,14259,20151,14273v-7,26,-20,53,-34,67c20103,14326,20096,14306,20089,14286v,-7,,-13,-7,-20c20076,14226,20076,14179,20082,14132v,-7,,-14,7,-20c20089,14118,20082,14132,20082,14139v-6,20,-6,46,-13,73c20069,14226,20069,14239,20062,14253v,6,,6,,13c20062,14293,20062,14313,20062,14340v,6,,6,,13c20062,14366,20062,14380,20069,14387v,20,7,40,13,53c20089,14474,20103,14501,20124,14514v48,-34,62,-114,62,-201xm20310,13669v,,6,,6,-6c20323,13683,20316,13709,20310,13743v-21,47,-55,101,-83,134c20316,13790,20433,13616,20413,13502v-97,26,-179,167,-220,281c20179,13817,20172,13850,20165,13877v,-7,,-7,7,-13c20193,13797,20248,13696,20310,13669xm20723,12570v-42,-114,-207,-168,-379,-114c20316,12463,20296,12476,20275,12483v7,-27,7,-47,7,-74c20282,12235,20179,12094,20055,12094v-124,,-227,141,-227,315c19828,12436,19828,12463,19835,12483v-21,-14,-49,-20,-69,-27c19594,12402,19429,12449,19387,12570v-41,114,69,255,241,308c19656,12885,19676,12892,19704,12898v-21,20,-35,34,-48,54c19552,13093,19546,13267,19649,13334v103,74,268,13,371,-127c20034,13187,20048,13166,20062,13140r,c20076,13160,20089,13180,20103,13207v103,140,275,201,372,127c20578,13260,20571,13093,20468,12952v-14,-20,-35,-40,-48,-54c20447,12892,20468,12892,20495,12878v166,-53,269,-194,228,-308xm20296,12872v-14,6,-28,6,-41,6c20261,12885,20275,12898,20282,12912v55,80,62,174,7,214c20234,13166,20144,13133,20082,13059v-6,-13,-13,-20,-20,-33l20062,13026v-7,13,-14,27,-21,33c19986,13140,19890,13166,19835,13126v-55,-40,-55,-134,7,-214c19848,12898,19862,12892,19869,12878v-14,,-27,-6,-41,-6c19731,12845,19676,12764,19697,12704v21,-60,117,-87,206,-60c19917,12650,19931,12650,19945,12657v,-13,-7,-27,-7,-40c19938,12523,19993,12442,20062,12442v69,,124,81,124,175c20186,12630,20186,12644,20179,12657v14,-7,27,-13,41,-13c20316,12617,20406,12644,20427,12704v20,60,-42,141,-131,168xm19938,15184v7,81,-28,175,-90,248c19807,15479,19759,15513,19711,15533v-21,7,-42,13,-69,20c19663,15560,19683,15566,19711,15566v82,7,158,-20,213,-80c20000,15399,20000,15278,19938,15184xm20599,10163v-21,7,-42,14,-55,20c20695,10143,20936,10029,20984,9888v-158,-33,-427,148,-516,255c20502,10109,20550,10076,20599,10049v62,-33,130,-53,179,-40c20757,10076,20674,10130,20599,10163xm20310,10022v6,34,13,61,20,81c20323,10076,20316,10042,20316,10009r,-81c20323,9868,20337,9808,20372,9774v6,14,20,27,27,41c20406,9821,20406,9835,20413,9848v20,67,14,154,,221c20427,10022,20440,9955,20440,9888v,-40,,-87,,-127c20433,9674,20413,9600,20372,9553v-28,27,-42,67,-56,107c20310,9687,20303,9714,20303,9741v,27,-7,53,-7,80l20296,9848v,27,,60,7,87c20303,9962,20303,9996,20310,10022xm16510,1415v-28,-7,-62,-14,-90,c16400,1421,16379,1435,16365,1455v-34,40,-41,107,-6,154c16359,1569,16372,1522,16407,1482v7,-7,13,-14,20,-21c16448,1435,16482,1421,16510,1415xm20296,10753v7,27,7,47,14,67c20323,10860,20337,10894,20365,10914v55,-60,75,-161,75,-261l20440,10626v,-108,-20,-208,-41,-268c20399,10364,20399,10364,20399,10371v7,27,7,54,14,80l20413,10532v,27,-7,47,-14,67c20392,10632,20378,10659,20358,10679v-14,-20,-28,-40,-35,-67c20323,10606,20316,10592,20316,10585v-6,-53,-6,-113,,-167c20316,10411,20316,10398,20323,10391v,13,-7,20,-7,34c20310,10451,20303,10485,20303,10518v,21,-7,34,-7,54c20296,10579,20296,10585,20296,10592v,34,,61,,94c20296,10693,20296,10699,20296,10706v,14,,34,,47xm21067,9379v-42,-121,-276,-228,-386,-248c20709,9137,20736,9151,20764,9164v62,34,124,74,138,128c20860,9298,20812,9285,20764,9258v-28,-13,-62,-33,-83,-54c20764,9285,20950,9406,21067,9379xm20716,10827v34,-154,-152,-416,-262,-503c20516,10384,20585,10498,20592,10585r,27c20592,10619,20592,10626,20592,10632v-76,-26,-145,-140,-179,-234c20420,10425,20427,10451,20440,10478v55,141,159,309,276,349xm20158,10713v55,-67,103,-154,131,-235l20289,10478v,-6,,-6,7,-13c20303,10451,20310,10431,20310,10418v6,-20,13,-40,13,-60c20323,10364,20323,10371,20316,10371v,7,-6,7,-6,13c20275,10472,20206,10579,20131,10612v-7,,-14,7,-14,7c20110,10585,20117,10552,20131,10512v20,-54,62,-114,103,-161c20206,10378,20179,10411,20151,10445v-89,114,-165,268,-144,375c20062,10807,20117,10766,20158,10713xm20399,9158v14,-7,28,-14,41,-21c20433,9137,20420,9144,20413,9144v-117,40,-289,128,-317,228c20186,9392,20323,9325,20413,9251v41,-26,69,-60,89,-87c20475,9191,20440,9218,20399,9238v-48,27,-103,47,-144,34c20268,9231,20337,9184,20399,9158xm20144,10297v21,-6,35,-13,55,-20c20186,10277,20172,10284,20158,10291v-151,46,-358,154,-399,281c19876,10599,20041,10512,20158,10425v48,-34,90,-74,117,-101c20241,10351,20193,10384,20144,10411v-62,34,-130,54,-185,47c19979,10391,20062,10337,20144,10297xm20489,10109v110,-107,261,-328,227,-469c20599,9674,20489,9848,20433,9989v-20,47,-27,87,-34,120c20399,10103,20406,10096,20406,10089v34,-93,103,-214,186,-248c20599,9841,20599,9841,20606,9835v6,26,,60,-14,100c20571,10002,20530,10063,20489,10109xm20757,9419v-62,-20,-117,-107,-145,-181c20619,9258,20626,9278,20633,9298v41,114,124,248,220,275c20881,9446,20729,9245,20647,9171v48,54,103,141,110,208l20757,9399v7,13,7,20,,20xm20606,9399v-7,27,-21,54,-35,67c20557,9453,20550,9432,20544,9412v,-6,,-13,-7,-20c20530,9352,20530,9305,20537,9258v,-7,,-13,7,-20c20544,9245,20537,9258,20537,9265v-7,20,-7,47,-14,74c20523,9352,20523,9365,20516,9379v,6,,6,,13c20516,9419,20516,9439,20516,9466v,7,,7,,13c20516,9493,20516,9506,20523,9513v,20,7,40,14,53c20544,9600,20557,9627,20578,9640v41,-47,62,-127,62,-214l20640,9406v,-81,-14,-168,-34,-215c20606,9191,20606,9198,20606,9198v6,20,6,40,6,67l20612,9332v,33,,53,-6,67xm20757,6449v-28,-7,-62,-13,-89,c20647,6456,20626,6469,20612,6489v-34,41,-41,108,-6,155c20606,6603,20619,6556,20654,6516v7,-7,14,-13,20,-20c20695,6469,20729,6456,20757,6449xm19931,17625v41,-67,28,-155,-28,-202c19862,17390,19807,17383,19759,17397v-21,6,-48,20,-62,33c19718,17430,19738,17430,19759,17437v34,7,62,27,96,47c19903,17517,19931,17571,19931,17625xm19484,15010v-42,,-83,20,-97,60c19380,15084,19373,15104,19373,15124v,20,7,34,14,54c19408,15211,19442,15238,19484,15238r,c19546,15238,19594,15191,19594,15131v,-67,-48,-121,-110,-121l19484,15010xm20069,13777v-28,-61,-62,-135,-110,-188c19924,13549,19890,13515,19848,13502v-20,87,42,207,111,295c19993,13837,20027,13877,20055,13897v-41,-47,-90,-120,-103,-188c19945,13689,19945,13669,19952,13649r,c20014,13669,20062,13756,20089,13830v,,,,,c20089,13823,20089,13817,20082,13817v-6,-14,-6,-20,-13,-34c20069,13790,20069,13783,20069,13777r,xm19959,14360v48,-54,82,-128,110,-188l20069,14172v,-7,,-7,7,-13c20082,14145,20082,14132,20089,14125v7,-20,7,-33,14,-47c20103,14085,20103,14085,20096,14092v,6,,6,-7,13c20062,14172,20007,14259,19952,14286v-7,,-7,7,-14,7c19931,14266,19938,14239,19952,14206v20,-47,48,-88,82,-128c20014,14098,19993,14125,19965,14152v-68,94,-130,214,-117,295c19890,14440,19924,14407,19959,14360xm19552,13904r,c19587,13904,19607,13877,19607,13850v,-33,-27,-53,-55,-53l19552,13797v-20,,-41,13,-48,26c19497,13830,19497,13844,19497,13850v,7,,20,7,27c19511,13897,19532,13904,19552,13904xm19490,13669v-27,-6,-61,-13,-89,c19380,13676,19360,13689,19346,13709v-35,41,-41,108,-7,155c19339,13823,19353,13777,19387,13736v7,-6,14,-13,21,-20c19429,13689,19456,13669,19490,13669xm19669,13676v-6,,-6,-7,-13,-7c19621,13656,19587,13656,19552,13669v-20,7,-34,20,-48,40c19518,13703,19539,13703,19552,13696v28,,55,,90,13c19642,13709,19649,13709,19649,13716v34,81,158,154,268,195c19917,13911,19917,13917,19917,13917v,,,,,7c19883,13917,19848,13917,19807,13917v-7,-13,-7,-26,-14,-40c19793,13891,19793,13904,19793,13917v-89,,-172,14,-220,61c19580,13984,19594,13991,19601,13998v-14,,-28,,-42,c19546,13998,19525,13991,19511,13984v,,-7,,-7,-6c19497,13971,19490,13971,19484,13964v-35,-20,-55,-47,-69,-73c19415,13884,19408,13877,19408,13870v-7,27,,54,7,81c19422,13971,19442,13991,19463,14004v14,7,27,14,48,21c19511,14025,19518,14025,19518,14025v14,,34,,48,-7c19580,14011,19601,14004,19614,13991v35,13,76,27,117,34c19718,14038,19704,14045,19683,14051v-14,7,-20,7,-34,7c19663,14065,19669,14065,19683,14065v41,7,83,-14,110,-40c19855,14025,19924,14018,19972,14011v28,-7,48,-13,62,-20c20014,13998,19986,13998,19959,14004v-76,7,-152,-6,-193,-40c19807,13931,19890,13924,19959,13931v13,,27,6,41,6c19993,13937,19979,13931,19972,13931v,,,,,c19972,13931,19972,13931,19972,13924v,,,,,c20000,13931,20020,13937,20041,13944v-27,-7,-55,-20,-82,-33c19897,13877,19835,13837,19821,13783v41,-6,89,7,138,40c19986,13837,20014,13857,20041,13877v-21,-20,-41,-40,-69,-60c19938,13790,19897,13763,19855,13743v35,-67,28,-147,-34,-194c19780,13515,19724,13508,19676,13522v-20,6,-48,20,-62,33c19635,13555,19656,13555,19676,13562v35,7,62,27,97,47c19821,13649,19842,13696,19848,13743v-48,-27,-96,-40,-137,-47c19690,13689,19683,13683,19669,13676xm20310,13924v-14,7,-28,13,-49,20c20378,13911,20578,13817,20612,13709v-130,-26,-337,121,-413,202c20227,13884,20268,13857,20303,13837v48,-27,103,-40,144,-34c20440,13850,20378,13891,20310,13924xm21184,6711v-14,47,-42,87,-76,107c21163,6818,21218,6778,21232,6724v14,-54,-14,-107,-55,-134c21191,6623,21191,6664,21184,6711xm20186,13703v,-34,,-67,,-101c20179,13535,20165,13475,20131,13435v-21,20,-35,53,-42,87c20082,13542,20082,13562,20076,13582v,20,-7,40,-7,60l20069,13663v,20,,46,7,67c20076,13756,20082,13783,20089,13810v7,27,14,47,21,67c20103,13857,20103,13830,20096,13803r,-67c20103,13689,20110,13642,20137,13616v7,6,14,20,21,33c20158,13656,20165,13663,20165,13676v14,54,14,121,,174c20172,13803,20186,13756,20186,13703xm19959,14132v41,-27,68,-60,89,-87c20020,14072,19986,14098,19945,14118v-48,27,-103,47,-145,34c19814,14105,19883,14058,19945,14031v14,-6,27,-13,41,-20c19979,14011,19965,14018,19959,14018v-83,27,-193,80,-262,141c19718,14132,19724,14105,19724,14072v-13,20,-34,40,-61,53c19649,14132,19628,14139,19607,14145v-20,7,-41,7,-61,c19525,14145,19511,14139,19497,14132v,,-7,,-7,-7c19484,14125,19484,14118,19477,14118v7,7,7,21,13,27c19490,14152,19497,14152,19497,14159v14,13,35,26,49,40c19566,14206,19594,14212,19621,14206v14,,28,-7,42,-14c19669,14192,19669,14185,19676,14179v-20,20,-34,40,-41,67c19731,14273,19869,14199,19959,14132xm19552,13535v-13,-13,-34,-20,-48,-27c19504,13508,19497,13508,19497,13508v-27,-6,-55,-6,-82,c19408,13508,19408,13508,19401,13515v-69,27,-110,94,-96,168c19325,13649,19360,13616,19401,13596v14,-7,21,-7,34,-14c19456,13575,19477,13575,19490,13575v,,7,,7,c19518,13575,19532,13575,19546,13582v20,7,34,7,48,20c19594,13575,19573,13555,19552,13535xm19711,14883v55,33,96,80,124,127c19835,14916,19793,14829,19711,14782v-7,-7,-21,-7,-28,-13c19614,14742,19546,14749,19484,14775v-35,14,-69,41,-97,74c19415,14836,19449,14829,19484,14829v55,-7,110,7,172,27c19676,14863,19690,14869,19711,14883xm19470,17591v7,-7,14,-13,20,-20c19518,17551,19546,17531,19580,17531v-28,-7,-62,-14,-90,c19470,17537,19449,17551,19435,17571v-34,40,-41,107,-6,154c19422,17678,19435,17631,19470,17591xm19256,13897v-13,40,-13,81,,121c19263,14038,19277,14058,19298,14072v27,26,62,33,103,33c19435,14105,19463,14098,19497,14078v,,7,-6,7,-6c19504,14072,19511,14065,19511,14065v,,-7,,-7,c19504,14065,19497,14065,19497,14065v-27,,-62,-7,-96,-20c19380,14038,19367,14025,19353,14011v-48,-40,-76,-94,-83,-141c19263,13877,19263,13891,19256,13897xm19759,17591v27,20,48,40,62,67c19821,17611,19800,17564,19759,17544v-7,,-7,-7,-14,-7c19711,17524,19676,17524,19642,17537v-21,7,-35,21,-48,41c19607,17571,19628,17571,19642,17564v27,,55,,89,14c19738,17584,19752,17584,19759,17591xm19642,17658r,c19621,17658,19601,17672,19594,17685v-7,7,-7,20,-7,27c19587,17718,19587,17732,19594,17739v7,20,27,26,48,26l19642,17765v34,,55,-26,55,-53c19697,17685,19676,17658,19642,17658xm19490,17464v14,-7,21,-7,35,-14c19546,17444,19566,17444,19580,17444v,,7,,7,c19607,17444,19621,17444,19635,17450v21,7,34,7,48,20c19669,17444,19656,17423,19635,17410v-14,-13,-34,-20,-48,-27c19587,17383,19580,17383,19580,17383v-28,-6,-55,-6,-83,c19490,17383,19490,17383,19484,17390v-69,27,-111,94,-97,168c19415,17511,19449,17484,19490,17464xm19539,17873v13,6,27,13,48,20c19587,17893,19594,17893,19594,17893v13,,34,,48,-7c19663,17879,19676,17873,19697,17859v-14,7,-34,7,-55,c19628,17859,19607,17853,19594,17846v,,-7,,-7,-7c19580,17832,19573,17832,19566,17826v-34,-20,-55,-47,-69,-74c19497,17745,19490,17739,19490,17732v-6,27,,53,7,80c19497,17839,19518,17859,19539,17873xm18995,14796v41,-68,103,-128,193,-168c19208,14621,19229,14608,19256,14601v42,-13,76,-20,117,-20c19380,14581,19380,14581,19387,14581v35,,69,,103,7c19525,14594,19559,14608,19587,14621v-21,-47,-55,-87,-97,-114c19463,14487,19429,14467,19387,14460v-7,,-7,,-14,-6c19325,14440,19270,14440,19215,14454v-7,,-14,6,-27,6c19057,14521,18974,14655,18995,14796xm19146,13763v-20,54,7,114,55,148c19181,13870,19181,13823,19194,13777v14,-34,35,-68,62,-88c19263,13689,19263,13683,19270,13683v-7,,-7,,-14,c19208,13689,19167,13716,19146,13763xm19367,15680v-7,-6,-21,-13,-28,-13c19346,15687,19353,15707,19367,15721v6,6,6,13,13,20c19408,15774,19442,15801,19484,15815v41,20,96,26,144,13c19656,15821,19683,15808,19711,15794v75,-47,124,-134,117,-228c19800,15607,19759,15640,19711,15667v-35,13,-69,27,-110,34c19559,15707,19518,15707,19484,15707v-35,-6,-69,-13,-104,-27c19380,15687,19373,15680,19367,15680xm19277,15432v28,21,55,27,90,34c19373,15466,19373,15466,19380,15466v35,7,69,,104,-7c19518,15446,19552,15432,19587,15406v-35,6,-69,6,-103,6c19449,15406,19415,15399,19380,15385v-7,,-7,-6,-13,-6c19353,15372,19332,15365,19318,15352v-62,-40,-110,-87,-137,-148c19174,15191,19167,15178,19167,15171v-14,54,-7,107,14,154c19201,15365,19236,15406,19277,15432xm19146,14883v14,-14,21,-27,35,-41c19229,14796,19291,14769,19353,14755v-55,-20,-117,-20,-172,-6c19139,14762,19098,14789,19071,14822v-76,87,-76,208,-14,302c19057,15050,19084,14956,19146,14883xm20537,9225v-28,67,-83,154,-138,181c20392,9406,20392,9412,20385,9412v-7,-27,,-53,14,-87c20420,9278,20447,9238,20482,9198v-21,20,-42,47,-69,74c20344,9365,20282,9486,20296,9566v41,-13,82,-46,117,-87c20461,9426,20495,9352,20523,9292r,c20523,9285,20523,9285,20530,9278v7,-13,7,-27,14,-33c20550,9225,20550,9211,20557,9198v,6,,6,-7,13c20544,9218,20544,9225,20537,9225xm17598,4867v48,-33,89,-74,117,-101c17680,4793,17632,4827,17584,4854v-62,33,-131,53,-186,47c17419,4840,17501,4787,17584,4746v20,-6,34,-13,55,-20c17625,4726,17611,4733,17598,4740v-152,47,-358,154,-400,281c17315,5048,17481,4961,17598,4867xm17598,4733v34,-7,55,-13,82,-20c17653,4720,17618,4726,17584,4726v-90,7,-193,-6,-241,-53c17391,4626,17494,4619,17584,4632v20,,34,7,55,7c17625,4639,17618,4632,17604,4632v-151,-33,-392,-40,-495,54c17205,4766,17446,4760,17598,4733xm18038,4874v-34,-20,-76,-47,-103,-74c18045,4907,18272,5055,18417,5021v-49,-154,-345,-281,-482,-308c17969,4720,18004,4740,18038,4753v76,40,152,94,172,154c18162,4927,18100,4901,18038,4874xm17598,5162v55,-67,103,-154,130,-235l17728,4927v,-6,,-6,7,-13c17742,4901,17749,4880,17749,4867v7,-20,14,-40,14,-60c17763,4813,17763,4820,17756,4820v,7,-7,7,-7,14c17715,4921,17646,5028,17570,5061v-7,,-14,7,-14,7c17549,5035,17556,5001,17570,4961v21,-54,62,-114,103,-161c17646,4827,17618,4860,17591,4894v-90,114,-166,268,-145,375c17508,5256,17556,5216,17598,5162xm18038,5082v-76,-27,-144,-141,-179,-235c17866,4874,17873,4901,17887,4927v55,141,158,309,275,349c18196,5122,18011,4860,17900,4773v62,61,131,174,138,262l18038,5061v,7,,14,,21xm17742,5196v7,26,7,46,14,67c17770,5303,17783,5336,17811,5356v55,-60,76,-160,76,-268l17887,5061v,-107,-21,-207,-42,-268c17845,4800,17845,4800,17845,4807v7,27,7,53,14,80l17859,4968v,26,-7,47,-14,67c17838,5068,17825,5095,17804,5115v-14,-20,-28,-40,-34,-67c17770,5041,17763,5028,17763,5021v-7,-53,-7,-114,,-167c17763,4847,17763,4834,17770,4827v,13,-7,20,-7,33c17756,4887,17749,4921,17749,4954v,20,-7,34,-7,54c17742,5015,17742,5021,17742,5028v,33,,60,,94c17742,5128,17742,5135,17742,5142v-7,27,-7,40,,54xm17198,4337v42,128,248,235,400,289c17632,4632,17659,4646,17680,4646v-27,-7,-62,-20,-96,-40c17508,4565,17425,4512,17405,4445v48,-7,117,13,179,47c17618,4512,17653,4539,17687,4559v-21,-20,-55,-47,-83,-74c17481,4398,17315,4311,17198,4337xm19477,5095v13,7,34,7,48,13c19511,5122,19504,5128,19490,5142v-68,87,-68,194,-6,241c19546,5430,19649,5390,19718,5303v6,-14,20,-27,27,-40l19745,5263v7,13,14,26,28,40c19842,5390,19945,5423,20007,5383v62,-47,62,-154,-7,-241c19993,5128,19979,5115,19965,5108v14,,35,-6,49,-13c20124,5061,20186,4974,20165,4901v-21,-74,-131,-101,-234,-67c19917,4840,19903,4847,19890,4854v,-14,7,-34,7,-47c19897,4699,19835,4606,19759,4606v-76,,-138,87,-138,201c19621,4820,19621,4840,19628,4854v-14,-7,-27,-14,-41,-20c19477,4800,19373,4834,19353,4901v-55,80,14,160,124,194xm19511,4988v14,-41,69,-54,131,-41c19649,4947,19656,4954,19669,4954v,-7,,-13,,-27c19669,4867,19704,4820,19745,4820v41,,76,47,76,107c19821,4934,19821,4947,19821,4954v7,-7,14,-7,27,-7c19910,4927,19965,4947,19979,4988v14,40,-20,87,-82,107c19890,5095,19883,5102,19869,5102v7,6,14,13,14,20c19917,5169,19917,5229,19883,5256v-35,27,-90,7,-131,-47c19745,5202,19745,5196,19738,5189v-7,7,-7,13,-14,20c19690,5256,19628,5276,19594,5256v-35,-27,-35,-81,,-134c19601,5115,19607,5108,19607,5102v-6,,-13,,-27,-7c19539,5075,19497,5028,19511,4988xm19621,5873v97,80,145,181,159,281c19855,6027,19835,5859,19724,5759v-82,-67,-185,-87,-282,-61c19394,5712,19353,5732,19318,5765v42,,83,,124,14c19504,5799,19566,5826,19621,5873xm18430,5356v-20,14,-34,47,-48,81c18389,5309,18382,5162,18341,5095v-41,67,-48,214,-41,342c18286,5403,18265,5370,18251,5356v-6,27,,61,7,101c18190,5350,18100,5229,18017,5196v7,80,83,201,159,295c18148,5470,18121,5457,18093,5457v7,27,35,60,69,87c18045,5491,17894,5437,17804,5457v55,74,220,134,358,168c18107,5625,18052,5631,18024,5651v28,21,76,27,131,27c18024,5712,17866,5772,17804,5846v83,13,213,-27,330,-74c18114,5792,18093,5812,18086,5832v21,,48,-13,83,-26c18086,5899,18004,6013,17997,6094v82,-34,193,-154,261,-262c18245,5879,18238,5920,18245,5953v27,-20,48,-60,62,-107c18293,5973,18300,6141,18348,6215v41,-68,48,-208,41,-336c18403,5913,18417,5940,18437,5953v7,-20,7,-47,,-80c18472,5933,18513,5993,18554,6040v-55,27,-103,74,-124,141c18396,6288,18437,6402,18534,6463v-35,-74,-42,-168,-14,-262c18534,6154,18561,6114,18589,6080v20,21,41,34,62,47c18651,6101,18644,6074,18630,6040v,,7,-6,7,-6c18644,6027,18651,6020,18658,6020v-7,,-14,,-21,c18630,6020,18623,6020,18616,6027v-34,-81,-89,-168,-151,-235c18506,5826,18554,5846,18589,5853v-14,-34,-48,-68,-90,-94c18582,5792,18678,5819,18761,5832v-35,61,-48,128,-41,202c18761,5966,18823,5906,18912,5866v21,-7,42,-20,69,-27c19022,5826,19057,5819,19098,5819v7,,7,,14,c19146,5819,19181,5819,19215,5826v35,6,69,20,96,33c19291,5812,19256,5772,19215,5745v-27,-20,-62,-40,-103,-47c19105,5698,19105,5698,19098,5692v-48,-14,-103,-14,-158,c18933,5692,18926,5698,18912,5698v-41,14,-75,41,-110,74c18740,5739,18658,5712,18582,5692v27,,62,-14,76,-27c18644,5651,18582,5651,18554,5645v104,-27,255,-67,338,-134c18795,5504,18630,5537,18520,5571v48,-34,55,-54,69,-87c18554,5484,18513,5504,18465,5537v89,-100,186,-234,193,-328c18575,5242,18479,5370,18410,5477v27,-54,27,-94,20,-121xm18485,5651v,74,-61,141,-144,141c18265,5792,18196,5732,18196,5651v,-73,62,-140,145,-140c18424,5511,18485,5571,18485,5651xm19112,6060v27,-13,62,-20,96,-20c19263,6034,19318,6047,19380,6067v21,7,42,20,55,27c19490,6127,19532,6174,19559,6221v,-94,-41,-181,-124,-228c19429,5987,19415,5987,19408,5980v-69,-27,-138,-20,-200,7c19174,6007,19139,6034,19112,6060xm17584,4284v75,27,137,134,179,228c17763,4512,17763,4512,17763,4512v,-7,,-14,-7,-20c17749,4478,17749,4465,17742,4445v,-7,,-7,-7,-14l17735,4431v-34,-80,-76,-167,-131,-234c17563,4143,17515,4103,17467,4089v-28,108,55,255,137,369c17646,4512,17687,4559,17721,4585v-55,-60,-117,-147,-130,-234c17577,4324,17577,4304,17584,4284v,,,,,xm17439,2232v,-6,7,-6,14,-6c17460,2226,17460,2219,17467,2219v,,,-7,,-7c17467,2212,17467,2212,17467,2212v-14,,-21,7,-28,20c17432,2219,17425,2212,17419,2212v,,,,,c17419,2212,17419,2219,17419,2219v6,,6,7,13,7c17439,2226,17439,2226,17439,2232xm16159,3694v48,-34,55,-54,69,-87c16193,3607,16152,3627,16104,3660v89,-100,186,-234,193,-328c16214,3365,16118,3493,16049,3600v14,-40,20,-87,7,-114c16035,3499,16021,3533,16007,3566v7,-127,,-274,-41,-341c15925,3292,15918,3439,15925,3566v-14,-33,-35,-67,-48,-80c15870,3513,15877,3546,15884,3587v-69,-108,-159,-228,-241,-262c15650,3406,15725,3526,15801,3620v-28,-20,-55,-33,-83,-33c15725,3613,15753,3647,15787,3674v-117,-54,-268,-108,-358,-87c15484,3660,15650,3721,15787,3754v-55,,-110,7,-137,27c15677,3801,15725,3808,15780,3808v-130,33,-289,94,-351,167c15512,3989,15643,3949,15760,3902v-21,20,-42,40,-49,60c15732,3962,15760,3949,15794,3935v-83,94,-165,208,-172,288c15705,4190,15815,4069,15884,3962v-14,47,-21,87,-14,121c15897,4063,15918,4022,15932,3975v-14,128,-7,295,41,369c16014,4277,16021,4136,16014,4009v14,33,28,60,49,74c16069,4063,16069,4036,16063,4002v61,107,144,215,213,255c16276,4163,16180,4022,16097,3915v41,34,89,54,124,60c16207,3942,16173,3908,16131,3882v124,53,289,93,379,73c16455,3895,16331,3848,16214,3821v28,,62,-13,76,-27c16276,3781,16214,3781,16186,3774v104,-27,255,-67,338,-134c16434,3627,16269,3660,16159,3694xm15973,3915v-76,,-144,-60,-144,-141c15829,3701,15890,3634,15973,3634v76,,145,60,145,140c16111,3855,16049,3915,15973,3915xm16957,3225v-7,26,,60,7,100c16895,3218,16806,3097,16723,3064v7,80,83,201,159,295c16854,3339,16827,3325,16799,3325v7,27,34,60,69,87c16751,3359,16599,3305,16510,3325v55,74,220,134,358,168c16813,3493,16758,3499,16730,3520v28,20,76,26,131,26c16730,3580,16572,3640,16510,3714v83,13,213,-27,330,-74c16820,3660,16799,3680,16792,3701v21,,48,-14,83,-27c16792,3768,16710,3882,16703,3962v82,-34,192,-154,261,-261c16950,3747,16944,3788,16950,3821v28,-20,49,-60,62,-107c16999,3841,17006,4009,17054,4083v41,-67,48,-208,41,-336c17109,3781,17123,3808,17143,3821v7,-20,7,-47,,-80c17205,3848,17288,3955,17357,3996v,-94,-97,-235,-179,-342c17219,3687,17267,3707,17302,3714v-14,-34,-49,-67,-90,-94c17336,3674,17501,3714,17591,3694v-55,-60,-179,-107,-296,-134c17322,3560,17357,3546,17370,3533v-13,-13,-75,-13,-103,-20c17370,3486,17522,3446,17604,3379v-96,-7,-261,27,-371,60c17281,3406,17288,3385,17302,3352v-35,,-76,20,-124,54c17267,3305,17363,3171,17370,3077v-82,34,-179,161,-247,268c17136,3305,17143,3258,17129,3231v-20,14,-34,47,-48,81c17088,3184,17081,3037,17040,2970v-41,67,-48,214,-41,342c16999,3272,16978,3238,16957,3225xm17054,3379v75,,144,60,144,141c17198,3593,17136,3660,17054,3660v-76,,-145,-60,-145,-140c16909,3439,16978,3379,17054,3379xm17935,4653v27,-7,62,-14,103,-14c18128,4632,18231,4646,18279,4693v-48,40,-151,53,-241,40c18017,4733,17997,4726,17976,4726v152,40,420,54,530,-40c18389,4572,18066,4606,17935,4653xm16469,1756v13,7,27,14,48,21c16517,1777,16524,1777,16524,1777v13,,34,,48,-7c16593,1763,16606,1756,16627,1743v-14,7,-34,7,-55,c16558,1743,16537,1736,16524,1730v,,-7,,-7,-7c16510,1716,16503,1716,16496,1709v-34,-20,-55,-46,-69,-73c16427,1629,16420,1622,16420,1616v-6,26,,53,7,80c16434,1723,16448,1743,16469,1756xm16097,3077v-7,27,-21,54,-34,67c16049,3131,16042,3111,16035,3091v,-7,,-14,-7,-21c16021,3030,16021,2983,16028,2936v,-6,,-13,7,-20c16035,2923,16028,2936,16028,2943v-7,20,-7,47,-14,74c16014,3030,16014,3044,16007,3057v,7,,7,,13c16007,3097,16007,3117,16007,3144v,7,,7,,14c16007,3171,16007,3184,16014,3191v,20,7,40,14,54c16035,3278,16049,3305,16069,3318v42,-46,62,-127,62,-214l16131,3084v,-87,-13,-168,-34,-215c16097,2869,16097,2876,16097,2876v7,20,7,40,7,67l16104,3010v,27,-7,47,-7,67xm15890,2735v14,,28,7,42,7c15925,2742,15911,2735,15904,2735v-124,-27,-316,-33,-392,40c15594,2849,15780,2842,15904,2816v28,-7,48,-14,62,-20c15946,2802,15918,2802,15890,2809v-75,7,-151,-7,-192,-40c15739,2735,15815,2728,15890,2735xm17907,4592v35,-33,83,-67,131,-94c18100,4465,18169,4445,18217,4458v-21,60,-103,114,-179,154c18017,4619,17997,4626,17983,4632v151,-40,392,-154,441,-295c18258,4304,17997,4485,17907,4592xm17845,4559v,-7,7,-14,7,-20c17887,4445,17955,4324,18038,4291v7,,7,,14,-7c18059,4311,18052,4344,18038,4384v-21,61,-62,121,-103,175c18045,4451,18196,4230,18162,4089v-117,34,-227,208,-282,349c17866,4485,17852,4525,17845,4559xm19745,5088v,-6,7,-6,14,-6c19766,5082,19766,5075,19773,5075v,,,-7,,-7c19773,5068,19773,5068,19773,5068v-21,,-28,7,-28,20c19738,5075,19731,5068,19724,5068v,,,,,c19724,5068,19724,5075,19724,5075v7,,7,7,14,7c19738,5082,19738,5082,19745,5088xm20612,9003v,-6,,-6,7,-13c20647,8916,20702,8822,20771,8796v,,7,,7,-7c20785,8809,20778,8836,20771,8869v-21,47,-55,101,-83,134c20778,8916,20895,8742,20874,8628v-96,27,-179,168,-220,281c20626,8943,20612,8977,20612,9003xm17756,4103v-7,27,-14,53,-14,80c17742,4210,17735,4237,17735,4264r,27c17735,4317,17735,4351,17742,4378v7,33,7,67,14,100c17763,4512,17770,4539,17776,4559v-6,-27,-13,-61,-13,-94l17763,4384v7,-60,20,-120,55,-154c17825,4244,17838,4257,17845,4270v7,7,7,21,14,34c17880,4371,17873,4458,17859,4525v14,-47,28,-114,28,-181c17887,4304,17887,4257,17887,4217v-7,-87,-28,-161,-69,-208c17783,4022,17770,4063,17756,4103xm17178,2246v13,7,34,7,48,13c17212,2273,17205,2279,17191,2293v-68,87,-68,194,-6,241c17246,2581,17350,2541,17419,2454v6,-14,20,-27,27,-41l17446,2413v7,14,14,27,28,41c17542,2541,17646,2574,17708,2534v62,-47,62,-154,-7,-241c17694,2279,17680,2266,17666,2259v14,,35,-6,49,-13c17825,2212,17887,2125,17866,2051v-21,-73,-131,-100,-234,-67c17618,1991,17604,1998,17591,2004v,-13,7,-33,7,-46c17598,1850,17536,1756,17460,1756v-76,,-138,88,-138,202c17322,1971,17322,1991,17329,2004v-14,-6,-27,-13,-41,-20c17178,1951,17074,1984,17054,2051v-55,74,14,161,124,195xm17212,2139v14,-41,69,-54,131,-41c17350,2098,17357,2105,17370,2105v,-7,,-13,,-27c17370,2018,17405,1971,17446,1971v41,,76,47,76,107c17522,2085,17522,2098,17522,2105v7,-7,14,-7,27,-7c17611,2078,17666,2098,17680,2139v14,40,-21,87,-82,107c17591,2246,17584,2253,17570,2253v7,6,14,13,14,20c17618,2320,17618,2380,17584,2407v-35,27,-90,6,-131,-47c17446,2353,17446,2346,17439,2340v-7,6,-7,13,-14,20c17391,2407,17329,2427,17295,2407v-35,-27,-35,-81,,-134c17302,2266,17308,2259,17308,2253v-6,,-13,,-27,-7c17240,2226,17198,2172,17212,2139xm21032,6396v49,40,76,93,83,140c21156,6469,21142,6382,21087,6335v-41,-33,-96,-40,-144,-27c20922,6315,20895,6328,20881,6342v21,,41,,62,7c20970,6355,21005,6375,21032,6396xm20970,10579v-48,-154,-344,-282,-481,-309c20523,10277,20557,10297,20592,10311v76,40,151,93,172,154c20716,10472,20654,10451,20592,10418v-35,-20,-76,-47,-103,-74c20599,10458,20826,10606,20970,10579xm20495,10203v28,-6,62,-13,104,-13c20688,10183,20791,10197,20840,10244v-49,40,-152,53,-241,40c20578,10284,20557,10277,20537,10277v151,40,420,54,530,-40c20950,10123,20626,10156,20495,10203xm19766,6697v110,-6,213,-80,241,-188c20034,6409,19986,6308,19897,6248v34,67,41,148,20,235c19897,6577,19835,6650,19766,6697xm19759,9888v41,128,248,235,399,289c20193,10183,20220,10197,20241,10197v-28,-7,-62,-20,-97,-41c20069,10116,19986,10063,19965,9996v49,-7,117,13,179,46c20179,10063,20213,10089,20248,10109v-21,-20,-55,-46,-83,-73c20041,9949,19876,9868,19759,9888xm20158,10284v35,-7,55,-14,83,-20c20213,10270,20179,10277,20144,10277v-89,7,-192,-7,-241,-54c19952,10177,20055,10170,20144,10183v21,,35,7,55,7c20186,10190,20179,10183,20165,10183v-151,-33,-392,-40,-496,54c19766,10324,20007,10317,20158,10284xm20578,8554v-21,20,-34,54,-41,87c20530,8661,20530,8682,20523,8702v,20,-7,40,-7,60l20516,8782v,20,,47,7,67c20523,8876,20530,8903,20537,8930v7,26,13,47,20,67c20550,8977,20550,8950,20544,8923r,-67c20550,8809,20557,8762,20585,8735v7,7,14,20,21,34c20606,8775,20612,8782,20612,8796v14,53,14,120,,174c20626,8930,20633,8876,20633,8822v,-33,,-67,,-100c20633,8655,20619,8594,20578,8554xm20158,10009v41,54,83,100,117,127c20220,10076,20158,9989,20144,9902v-7,-27,-7,-54,,-74c20144,9828,20144,9828,20144,9828v76,27,138,134,179,228c20323,10056,20323,10056,20323,10056v,-7,,-14,-7,-20c20310,10022,20310,10009,20303,9989v,-7,,-7,-7,-14l20296,9975v-35,-80,-76,-167,-131,-234c20124,9687,20076,9647,20027,9634v-34,113,42,261,131,375xm20516,8903v-27,-61,-62,-134,-110,-188c20372,8675,20337,8641,20296,8628v-21,87,41,208,110,295c20440,8963,20475,9003,20502,9023v-41,-46,-89,-120,-103,-187c20392,8816,20392,8796,20399,8775r,c20461,8796,20509,8883,20537,8956v,,,,,c20537,8950,20537,8943,20530,8943v-7,-13,-7,-20,-14,-34c20523,8916,20523,8909,20516,8903r,xm20096,8829v35,101,200,188,317,228c20440,9064,20461,9070,20482,9077v-28,-7,-55,-20,-83,-33c20337,9010,20275,8970,20261,8916v42,-7,90,7,138,40c20427,8970,20454,8990,20482,9010v-21,-20,-42,-40,-69,-60c20316,8876,20186,8809,20096,8829xm20413,9144v27,-7,48,-13,62,-20c20454,9131,20427,9131,20399,9137v-76,7,-151,-6,-193,-40c20248,9064,20330,9057,20399,9064v14,,28,6,41,6c20433,9070,20420,9064,20413,9064v-124,-27,-317,-34,-393,40c20096,9171,20289,9171,20413,9144xm20681,9077v21,-7,48,-7,83,-13c20833,9057,20915,9070,20957,9104v-42,33,-117,40,-193,33c20750,9137,20729,9131,20716,9131v117,33,337,47,426,-34c21046,9017,20785,9044,20681,9077xm18912,5973v-41,14,-82,40,-110,74c18726,6134,18726,6255,18788,6349v-7,-81,21,-175,90,-248c18892,6087,18898,6074,18912,6060v48,-47,110,-73,172,-87c19029,5960,18967,5960,18912,5973xm19208,6449r,c19270,6449,19318,6402,19318,6342v,-60,-48,-107,-110,-107l19208,6235v-41,,-82,20,-96,60c19105,6308,19098,6328,19098,6349v,20,7,33,14,53c19133,6422,19167,6449,19208,6449xm18637,6422v-34,81,-28,161,,235c18658,6697,18685,6737,18720,6764v55,47,123,67,199,67c18981,6831,19043,6811,19098,6778v7,-7,7,-7,14,-14c19119,6764,19119,6758,19126,6751v-7,,-7,,-14,c19105,6751,19105,6751,19098,6751v-62,,-124,-14,-179,-47c18885,6691,18850,6664,18823,6644v-97,-81,-145,-181,-159,-282c18651,6396,18644,6409,18637,6422xm19656,6697v75,-87,75,-208,13,-301c19676,6476,19642,6570,19580,6644v-41,47,-90,80,-138,100c19422,6751,19401,6758,19373,6764v21,7,42,14,69,14c19518,6784,19601,6758,19656,6697xm19050,6570v-62,-40,-110,-87,-138,-148c18905,6409,18898,6396,18898,6389v-13,53,-6,107,14,154c18933,6583,18960,6623,19009,6650v27,20,55,27,89,34c19105,6684,19105,6684,19112,6684v34,7,69,,103,-7c19250,6664,19284,6650,19318,6623v-34,7,-68,7,-103,7c19181,6623,19146,6617,19112,6603v-7,,-7,-6,-14,-6c19084,6590,19064,6577,19050,6570xm20668,6382v13,-7,20,-7,34,-13c20723,6362,20743,6362,20757,6362v,,7,,7,c20785,6362,20798,6362,20812,6369v21,6,34,6,48,20c20846,6362,20833,6342,20812,6328v-14,-13,-34,-20,-48,-26c20764,6302,20757,6302,20757,6302v-28,-7,-55,-7,-83,c20668,6302,20668,6302,20661,6308v-69,27,-111,94,-97,168c20592,6429,20626,6402,20668,6382xm20530,6798v7,20,20,40,41,53c20599,6878,20633,6885,20674,6885v35,,62,-7,97,-27c20771,6858,20778,6851,20778,6851v,,7,-6,7,-6c20785,6845,20778,6845,20778,6845v,,-7,,-7,c20743,6845,20709,6838,20674,6825v-20,-7,-34,-21,-48,-34c20578,6751,20550,6697,20544,6650v-7,7,-7,14,-14,27c20509,6717,20509,6764,20530,6798xm18905,14802v7,-6,14,-13,21,-13c18919,14789,18912,14789,18905,14789v-96,13,-179,74,-213,161c18658,15057,18699,15171,18795,15231v-34,-73,-41,-167,-14,-261c18809,14903,18850,14842,18905,14802xm20771,6496v14,-7,34,-7,48,-13c20846,6483,20874,6483,20908,6496v7,7,21,7,28,13c20964,6530,20984,6550,20998,6577v,-47,-21,-94,-62,-114c20929,6463,20929,6456,20922,6456v-34,-14,-69,-14,-103,c20805,6463,20785,6476,20771,6496xm20076,7488v-42,67,-49,215,-42,342c20020,7797,20000,7763,19986,7750v-7,27,,60,7,100c19931,7750,19848,7636,19773,7596v-55,-61,-179,-101,-296,-135c19504,7461,19539,7448,19552,7435v-13,-14,-75,-14,-103,-20c19552,7388,19704,7347,19786,7280v-96,-6,-261,27,-371,61c19463,7307,19470,7287,19484,7254v-35,,-76,20,-124,53c19449,7207,19546,7073,19552,6979v-82,33,-179,161,-247,268c19318,7207,19325,7160,19311,7133v-20,13,-34,47,-48,80c19270,7153,19270,7093,19263,7032v28,7,62,7,90,c19380,7026,19408,7012,19435,6999v76,-47,124,-134,117,-228c19525,6811,19484,6845,19435,6872v-34,13,-68,26,-110,33c19298,6912,19270,6912,19236,6912v-7,-20,-14,-40,-21,-54c19208,6872,19201,6892,19194,6905v-34,-7,-61,-13,-89,-27c19098,6878,19098,6872,19091,6872v-7,-7,-20,-14,-27,-14c19071,6878,19084,6898,19091,6912v7,6,7,13,14,20c19126,6959,19153,6972,19174,6992v-7,67,-7,141,,208c19160,7166,19139,7133,19126,7120v-7,26,,60,7,100c19064,7113,18974,6992,18892,6959v6,80,82,201,158,295c19022,7234,18995,7220,18967,7220v7,27,35,60,69,87c18919,7254,18768,7200,18678,7220v55,74,220,134,358,168c18981,7388,18926,7394,18898,7415v28,20,76,26,131,26c18898,7475,18740,7535,18678,7609v83,13,214,-27,331,-74c18988,7555,18967,7575,18960,7596v21,,49,-14,83,-27c18960,7663,18878,7777,18871,7857v83,-34,193,-154,262,-261c19119,7642,19112,7683,19119,7716v27,-20,48,-60,62,-107c19167,7736,19174,7904,19222,7978v41,-67,48,-208,41,-336c19277,7676,19291,7703,19311,7716v7,-20,7,-47,,-80c19373,7743,19456,7850,19525,7891v,-94,-97,-235,-179,-342c19387,7582,19435,7602,19470,7609v-14,-34,-48,-67,-90,-94c19497,7562,19656,7609,19745,7589v7,80,83,194,158,288c19876,7857,19848,7844,19821,7844v7,26,34,60,69,87c19773,7877,19621,7823,19532,7844v55,73,220,134,358,167c19835,8011,19780,8018,19752,8038v28,20,76,27,131,27c19752,8098,19594,8159,19532,8232v82,14,213,-26,330,-73c19842,8179,19821,8199,19814,8219v21,,48,-13,83,-27c19814,8286,19731,8400,19724,8480v83,-33,193,-154,262,-261c19972,8266,19965,8306,19972,8340v28,-20,48,-61,62,-108c20020,8360,20027,8527,20076,8601v41,-67,48,-208,41,-335c20131,8299,20144,8326,20165,8340v7,-20,7,-47,,-81c20227,8366,20310,8474,20378,8514v,-94,-96,-235,-179,-342c20241,8206,20289,8226,20323,8232v-13,-33,-48,-67,-89,-93c20358,8192,20523,8232,20612,8212v-55,-60,-179,-107,-296,-134c20344,8078,20378,8065,20392,8051v-14,-13,-76,-13,-103,-20c20392,8004,20544,7964,20626,7897v-96,-6,-261,27,-371,61c20303,7924,20310,7904,20323,7870v-34,,-75,21,-124,54c20289,7823,20385,7689,20392,7596v-82,33,-179,160,-248,268c20158,7823,20165,7777,20151,7750v-20,13,-34,47,-48,80c20124,7703,20117,7555,20076,7488xm19222,7569v-76,,-145,-61,-145,-141c19077,7354,19139,7287,19222,7287v76,,145,60,145,141c19367,7508,19305,7569,19222,7569xm20220,8038v,74,-62,141,-144,141c20000,8179,19931,8118,19931,8038v,-74,62,-141,145,-141c20151,7904,20220,7964,20220,8038xm20468,6691v-21,-41,-21,-88,-7,-135c20475,6523,20495,6489,20523,6469v7,,7,-6,14,-6c20530,6463,20530,6463,20523,6463v-48,6,-90,40,-110,87c20399,6603,20420,6664,20468,6691xm1057,15305v,,7,-7,,c1064,15298,1057,15298,1057,15305v,-7,-7,-7,-7,-7c1022,15298,988,15292,954,15278v-21,-6,-35,-20,-49,-33c857,15204,830,15151,823,15104v-7,7,-7,13,-14,27c795,15171,795,15211,809,15251v7,21,21,41,41,54c878,15332,912,15339,954,15339v34,,61,-7,96,-27c1050,15305,1057,15305,1057,15305xm3239,17269v7,,7,-6,14,-13c3246,17256,3246,17256,3239,17256v-7,,-7,,-14,c3163,17256,3101,17242,3046,17209v-34,-13,-69,-40,-96,-60c2853,17068,2805,16968,2791,16867v-6,13,-20,34,-20,47c2736,16994,2743,17075,2771,17149v20,40,48,80,82,107c2908,17303,2977,17323,3053,17323v62,,124,-20,179,-54c3225,17276,3232,17276,3239,17269xm3562,17383v-34,14,-68,27,-110,34c3411,17423,3370,17423,3335,17423v-34,-6,-69,-13,-103,-26c3225,17397,3225,17390,3218,17390v-7,-7,-20,-13,-27,-13c3198,17397,3211,17417,3218,17430v7,7,7,14,14,20c3259,17484,3294,17511,3335,17524v41,20,97,27,145,13c3507,17531,3535,17517,3562,17504v76,-47,124,-134,117,-228c3659,17323,3617,17356,3562,17383xm2764,16518v7,-6,14,-13,21,-13c2778,16505,2771,16505,2764,16505v-96,13,-179,74,-214,161c2516,16773,2557,16887,2654,16947v-35,-73,-42,-167,-14,-261c2668,16612,2709,16559,2764,16518xm4547,17665v-14,7,-21,20,-35,27c4505,17678,4492,17672,4478,17665v,,,,,c4478,17672,4478,17672,4471,17678v7,,14,7,21,14c4498,17698,4505,17698,4505,17705r,c4512,17698,4519,17692,4519,17692v7,-7,14,-7,21,-14c4554,17672,4554,17672,4547,17665v7,,7,,,xm2681,15768v28,-128,-124,-329,-206,-403c2523,15419,2578,15506,2585,15573r,20c2585,15600,2585,15600,2585,15607v-62,-20,-117,-108,-145,-181c2447,15446,2454,15466,2461,15486v48,121,131,255,220,282xm3707,17142v-41,47,-90,80,-138,100c3549,17249,3528,17256,3500,17263v21,6,42,13,69,13c3652,17283,3728,17256,3783,17196v75,-88,75,-208,13,-302c3803,16974,3769,17068,3707,17142xm2433,15406v7,20,7,40,7,67l2440,15540v,20,-7,40,-7,53c2427,15620,2413,15647,2399,15660v-14,-13,-21,-33,-27,-53c2372,15600,2372,15593,2365,15587v-7,-41,-7,-88,,-134c2365,15446,2365,15439,2372,15432v,7,-7,21,-7,27c2358,15479,2358,15506,2351,15533v,13,,27,-7,40c2344,15580,2344,15580,2344,15587v,26,,47,,73c2344,15667,2344,15667,2344,15674v,13,,27,7,33c2351,15727,2358,15747,2365,15761v7,33,20,60,41,74c2447,15788,2468,15707,2468,15620r,-7c2468,15526,2454,15446,2433,15399v,,,,,7xm1814,16485v-7,7,-14,13,-21,20l1793,16505v-7,-7,-13,-13,-20,-20c1773,16485,1773,16485,1773,16485v,,,7,,7c1780,16492,1780,16498,1786,16498v7,,7,7,14,7l1800,16505v,-7,7,-7,14,-7c1807,16492,1814,16492,1814,16485v,,,,,c1814,16485,1814,16485,1814,16485xm5476,17940v-14,47,-21,87,-14,120c5490,18040,5510,18000,5524,17953v-14,127,-7,295,41,369c5607,18255,5614,18114,5607,17987v13,33,27,60,48,73c5662,18040,5662,18013,5655,17980v48,80,103,161,158,208c5806,18188,5799,18194,5793,18194v-131,54,-207,188,-193,329c5641,18456,5703,18396,5793,18355v20,-6,41,-20,68,-27c5903,18315,5937,18308,5978,18308v7,,7,,14,c6027,18308,6061,18308,6095,18315v35,7,69,20,97,34c6171,18302,6137,18261,6095,18235v-27,-20,-62,-41,-103,-47c5985,18188,5985,18188,5978,18181v-34,-7,-75,-13,-110,-7c5841,18087,5772,17973,5703,17886v41,34,90,54,124,60c5813,17913,5779,17879,5737,17853v124,53,290,93,379,73c6061,17866,5937,17819,5820,17792v28,,62,-13,76,-27c5882,17752,5820,17752,5793,17745v103,-27,254,-67,337,-134c6033,17604,5868,17638,5758,17672v48,-34,55,-54,69,-88c5793,17584,5751,17604,5703,17638v90,-101,186,-235,193,-329c5813,17343,5717,17470,5648,17578v14,-41,21,-87,7,-114c5634,17477,5620,17511,5607,17544v7,-127,,-275,-42,-342c5524,17269,5517,17417,5524,17544v-14,-33,-34,-67,-48,-80c5469,17491,5476,17524,5483,17564v-69,-107,-159,-228,-241,-261c5249,17383,5324,17504,5400,17598v-27,-20,-55,-34,-82,-34c5324,17591,5352,17625,5386,17651v-75,-33,-165,-67,-240,-80c5187,17517,5201,17457,5180,17403v-41,-114,-207,-167,-379,-114c4774,17296,4753,17309,4733,17316v6,-27,6,-47,6,-74c4739,17068,4636,16927,4512,16927v-124,,-227,141,-227,315c4285,17269,4285,17296,4292,17316v-21,-13,-48,-20,-69,-27c4051,17236,3886,17283,3845,17403v-42,114,68,255,240,309c4113,17718,4134,17725,4161,17732v-20,20,-34,33,-48,53c4010,17926,4003,18101,4106,18168v103,73,269,13,372,-128c4492,18020,4505,18000,4519,17973r,c4533,17993,4547,18013,4560,18040v104,141,276,201,372,128c5035,18094,5029,17926,4925,17785v-14,-20,-34,-40,-48,-53c4905,17725,4925,17725,4953,17712v62,-20,117,-47,158,-87c5187,17672,5297,17712,5393,17739v-55,,-110,6,-137,26c5283,17785,5331,17792,5386,17792v-130,34,-289,94,-351,168c5118,17973,5249,17933,5366,17886v-21,20,-42,40,-48,60c5338,17946,5366,17933,5400,17920v-82,93,-165,207,-172,288c5297,18174,5407,18054,5476,17940xm5565,17631v76,,145,61,145,141c5710,17846,5648,17913,5565,17913v-75,,-144,-60,-144,-141c5421,17692,5490,17631,5565,17631xm4753,17718v-14,7,-27,7,-41,7c4719,17732,4733,17745,4739,17759v55,80,62,174,7,214c4691,18013,4602,17980,4540,17906v-7,-13,-14,-20,-21,-33l4519,17873v-7,13,-14,26,-21,33c4443,17987,4347,18013,4292,17973v-55,-40,-55,-134,7,-214c4306,17745,4320,17739,4326,17725v-13,,-27,-7,-41,-7c4189,17692,4134,17611,4154,17551v21,-60,117,-87,207,-60c4375,17497,4388,17497,4402,17504v,-13,-7,-27,-7,-40c4395,17370,4450,17289,4519,17289r,c4588,17289,4643,17370,4643,17464v,13,,27,-7,40c4650,17497,4664,17491,4677,17491v97,-27,186,,207,60c4905,17611,4850,17685,4753,17718xm1298,15238v-21,27,-48,40,-69,54c1215,15298,1208,15298,1194,15298v14,7,21,7,35,7c1270,15312,1311,15292,1339,15265v41,-40,41,-107,7,-154c1346,15151,1332,15198,1298,15238xm2344,15493v,-7,,-7,7,-14c2358,15466,2358,15453,2365,15446v7,-20,7,-34,13,-47c2378,15406,2378,15406,2372,15412v,7,,7,-7,14c2337,15493,2282,15580,2227,15607v-7,,-7,6,-14,6c2206,15587,2213,15560,2227,15526v21,-47,48,-87,83,-127c2289,15419,2268,15446,2241,15473v-69,93,-131,214,-117,295c2165,15754,2206,15721,2241,15680v41,-53,82,-127,103,-187l2344,15493xm1972,16257v-13,7,-27,13,-41,20c1931,16264,1938,16244,1938,16230v,-107,-62,-201,-138,-201l1800,16029v-76,,-137,87,-137,201c1663,16244,1663,16264,1669,16277v-13,-7,-27,-13,-41,-20c1518,16223,1415,16257,1394,16324v-21,74,41,161,152,194c1559,16525,1580,16525,1594,16532v-14,13,-21,20,-35,33c1490,16653,1490,16760,1552,16807v62,47,166,6,234,-81c1793,16713,1807,16699,1814,16686r,c1821,16699,1828,16713,1842,16726v68,87,172,121,234,81c2137,16760,2137,16653,2069,16565v-7,-13,-21,-26,-35,-33c2048,16532,2069,16525,2082,16518v111,-33,173,-120,152,-194c2186,16257,2082,16223,1972,16257xm1938,16518v-7,,-14,7,-28,7c1917,16532,1924,16539,1924,16545v35,47,35,108,,134c1890,16706,1835,16686,1793,16632v-7,-6,-7,-13,-13,-20l1780,16612v-7,7,-7,14,-14,20c1731,16679,1669,16699,1635,16679v-34,-26,-34,-80,,-134c1642,16539,1649,16532,1649,16525v-7,,-14,,-28,-7c1559,16498,1525,16451,1539,16411v13,-40,68,-53,130,-40c1676,16371,1683,16378,1697,16378v,-7,,-14,,-27c1697,16291,1731,16244,1773,16244r,c1814,16244,1848,16291,1848,16351v,7,,20,,27c1855,16371,1862,16371,1876,16371v62,-20,117,,131,40c2034,16451,2000,16498,1938,16518xm9103,20172v7,27,7,54,14,81l9117,20333v,27,-7,47,-14,67c9097,20434,9083,20460,9062,20480v-14,-20,-27,-40,-34,-67c9028,20407,9021,20393,9021,20387v-7,-54,-7,-114,,-168c9021,20212,9021,20199,9028,20192v,14,-7,20,-7,34c9014,20253,9007,20286,9007,20320v,20,-7,33,-7,53c9000,20380,9000,20387,9000,20393v,34,,61,,94c9000,20494,9000,20501,9000,20507v,14,,27,7,47c9014,20581,9014,20601,9021,20621v14,40,27,74,55,94c9131,20655,9152,20554,9152,20454r,-27c9152,20320,9131,20219,9110,20159v-7,6,-7,6,-7,13xm8980,20118v-35,27,-83,61,-131,88c8787,20239,8718,20259,8663,20253v21,-61,103,-114,186,-155c8869,20092,8883,20085,8904,20078v-14,,-28,7,-41,14c8711,20139,8505,20246,8463,20373v117,27,283,-60,400,-147c8911,20185,8952,20152,8980,20118xm8863,20085v34,-7,55,-13,82,-20c8918,20072,8883,20078,8849,20078v-90,7,-193,-6,-241,-53c8656,19978,8759,19971,8849,19984v20,,34,7,55,7c8890,19991,8883,19984,8869,19984v-151,-33,-392,-40,-495,54c8470,20118,8711,20118,8863,20085xm9000,20273v,-7,,-7,7,-14c9014,20246,9021,20226,9021,20212v7,-20,14,-40,14,-60c9035,20159,9035,20165,9028,20165v,7,-7,7,-7,14c8986,20266,8918,20373,8842,20407v-7,,-14,6,-14,6c8821,20380,8828,20346,8842,20306v21,-53,62,-114,103,-161c8918,20172,8890,20206,8863,20239v-90,114,-166,268,-145,376c8766,20601,8821,20554,8863,20507v55,-60,103,-147,137,-234l9000,20273xm1222,15365v-14,7,-34,14,-55,20c1146,15392,1126,15392,1105,15385v-21,,-34,-6,-48,-13c1057,15372,1050,15372,1050,15365v-7,,-7,-6,-14,-6c1043,15365,1043,15379,1050,15385v,7,7,7,7,14c1071,15412,1091,15426,1105,15439v21,7,48,14,76,7c1194,15446,1208,15439,1222,15432v41,-26,62,-67,62,-114c1270,15332,1250,15352,1222,15365xm8450,19870v34,-26,55,-60,55,-107c8580,19857,8746,19937,8863,19978v34,6,61,20,82,20c8918,19991,8883,19978,8849,19958v-76,-41,-159,-94,-179,-161c8718,19790,8787,19810,8849,19844v34,20,69,47,103,67c8931,19891,8897,19864,8869,19837v-103,-81,-254,-161,-364,-154c8498,19642,8477,19596,8443,19555v-14,-13,-28,-33,-42,-47c8422,19508,8443,19502,8463,19495v138,-40,221,-154,193,-248c8629,19153,8491,19113,8353,19160v-20,6,-41,13,-55,20c8298,19160,8305,19140,8305,19120v,-141,-83,-255,-179,-255l8126,18865v-96,,-179,114,-179,255c7947,19140,7947,19160,7954,19180v-21,-7,-34,-20,-55,-20c7761,19120,7624,19153,7596,19247v-14,40,,87,28,127c7562,19327,7451,19287,7348,19260v28,,62,-13,76,-26c7410,19220,7348,19220,7321,19213v103,-26,254,-67,337,-134c7562,19073,7396,19106,7286,19140v48,-34,55,-54,69,-87c7321,19053,7279,19073,7231,19106v90,-100,186,-234,193,-328c7341,18811,7245,18939,7176,19046v14,-40,21,-87,7,-114c7162,18945,7149,18979,7135,19012v7,-127,,-275,-41,-342c7052,18737,7045,18885,7052,19012v-14,-33,-34,-67,-48,-80c6997,18959,7004,18992,7011,19032v-41,-67,-90,-134,-145,-187c6846,18804,6818,18771,6777,18751v7,13,7,20,14,33c6784,18778,6777,18778,6770,18771v,33,21,74,41,121c6811,18918,6811,18952,6804,18985v-6,27,-20,54,-27,81c6715,19046,6653,19032,6605,19032v,-47,-14,-87,-42,-127c6570,18985,6536,19079,6474,19153v-41,47,-89,81,-138,101c6316,19260,6295,19267,6268,19274v20,6,41,13,68,13c6419,19294,6495,19267,6550,19207v34,-41,55,-87,55,-134c6639,19099,6681,19120,6729,19146v-21,27,-48,47,-69,61c6708,19207,6749,19187,6791,19166v48,21,96,34,137,41c6873,19207,6818,19213,6791,19234v27,20,75,26,130,26c6791,19294,6632,19354,6570,19428v83,13,214,-27,331,-74c6880,19374,6859,19394,6853,19415v20,,48,-14,82,-27c6853,19482,6770,19596,6763,19676v83,-34,193,-154,262,-261c7011,19461,7004,19502,7011,19535v27,-20,48,-60,62,-107c7059,19555,7066,19723,7114,19797v41,-67,48,-208,41,-336c7169,19495,7183,19522,7204,19535v7,-20,7,-47,,-80c7266,19562,7348,19669,7417,19709v,-93,-96,-234,-179,-341c7279,19401,7328,19421,7362,19428v-14,-34,-48,-67,-90,-94c7396,19381,7555,19428,7651,19408v34,40,90,74,152,94c7823,19508,7844,19515,7864,19515v-13,13,-27,27,-41,47c7741,19676,7734,19810,7816,19870v83,61,214,14,296,-100c8126,19756,8133,19736,8147,19716r,c8154,19736,8167,19750,8181,19770v55,107,186,154,269,100xm6846,19106v7,-7,13,-20,13,-27c6873,19099,6894,19113,6915,19133v-28,-7,-49,-20,-69,-27xm6873,19053v7,-7,7,-21,7,-27c6894,19046,6908,19059,6921,19079v-20,-6,-34,-20,-48,-26xm7087,19381v-76,,-145,-60,-145,-141c6942,19160,7004,19099,7087,19099v75,,144,61,144,141c7231,19321,7169,19381,7087,19381xm8298,19528v48,61,48,141,7,168c8264,19730,8188,19703,8140,19642v-7,-6,-14,-20,-21,-26l8119,19616v-7,6,-14,20,-21,26c8050,19703,7981,19730,7933,19696v-41,-33,-41,-107,7,-168c7947,19522,7954,19508,7961,19502v-14,,-21,-7,-35,-7c7851,19468,7802,19408,7823,19361v14,-54,90,-74,165,-47c8002,19321,8009,19321,8023,19327v,-13,,-20,,-33c8023,19220,8064,19153,8119,19153r,c8174,19153,8216,19213,8216,19294v,13,,20,,33c8222,19321,8236,19321,8250,19314v76,-27,151,,165,47c8429,19415,8388,19475,8312,19495v-14,7,-21,7,-35,7c8284,19515,8291,19522,8298,19528xm6908,20655v-7,6,-14,13,-21,20l6887,20675v-7,-7,-14,-14,-21,-20c6866,20655,6866,20655,6866,20655v,,,6,,6c6873,20661,6873,20668,6880,20668v7,,7,7,14,7l6894,20675v,-7,7,-7,14,-7c6908,20668,6908,20661,6908,20655v7,6,7,6,,c6908,20655,6908,20655,6908,20655xm8140,19455v-7,6,-21,13,-28,20l8112,19475v-7,-7,-14,-14,-27,-20c8085,19455,8085,19455,8085,19455v,,,6,-7,6c8085,19461,8092,19468,8092,19468v6,7,6,7,13,14l8105,19482v7,-7,7,-7,14,-14c8126,19461,8133,19461,8133,19461v14,,14,,7,-6c8147,19455,8147,19455,8140,19455xm6316,19408v-35,13,-69,27,-110,33c6164,19448,6123,19448,6089,19448v-35,-7,-69,-13,-104,-27c5978,19421,5978,19415,5972,19415v-7,-7,-21,-14,-28,-14c5951,19421,5965,19441,5972,19455v6,6,6,13,13,20c6013,19508,6047,19535,6089,19549v41,20,96,26,144,13c6261,19555,6288,19542,6316,19528v75,-46,124,-134,117,-227c6405,19347,6364,19381,6316,19408xm9165,20125v62,60,131,174,138,262l9303,20413v,7,,14,,21c9227,20407,9159,20293,9124,20199v7,27,14,54,28,80c9207,20420,9310,20588,9427,20628v34,-161,-158,-416,-262,-503xm5510,18536v7,-6,14,-13,21,-13c5524,18523,5517,18523,5510,18523v-96,13,-179,74,-213,161c5263,18791,5304,18905,5400,18965v-34,-73,-41,-167,-14,-261c5414,18637,5462,18577,5510,18536xm7073,20427v-14,7,-28,13,-41,20c7032,20434,7038,20413,7038,20400v,-107,-62,-201,-137,-201l6901,20199v-76,,-138,87,-138,201c6763,20413,6763,20434,6770,20447v-14,-7,-28,-13,-41,-20c6625,20393,6515,20427,6495,20494v-21,74,41,161,151,194c6660,20695,6681,20695,6694,20702v-13,13,-20,20,-34,33c6591,20822,6591,20930,6653,20977v62,46,165,6,234,-81c6894,20883,6908,20869,6915,20856r,c6921,20869,6928,20883,6942,20896v69,87,172,121,234,81c7238,20930,7238,20822,7169,20735v-7,-13,-20,-27,-34,-33c7149,20702,7169,20695,7183,20688v110,-33,172,-120,151,-194c7286,20427,7176,20393,7073,20427xm7038,20688v-6,,-13,7,-27,7c7018,20702,7025,20708,7025,20715v34,47,34,107,,134c6990,20876,6935,20856,6894,20802v-7,-6,-7,-13,-14,-20l6880,20782v-7,7,-7,14,-14,20c6832,20849,6770,20869,6736,20849v-35,-27,-35,-80,,-134c6742,20708,6749,20702,6749,20695v-7,,-13,,-27,-7c6660,20668,6625,20621,6639,20581v14,-40,69,-54,131,-40c6777,20541,6784,20547,6798,20547v,-6,,-13,,-26c6798,20460,6832,20413,6873,20413r,c6915,20413,6949,20460,6949,20521v,6,,20,,26c6956,20541,6963,20541,6976,20541v62,-20,118,,131,40c7135,20621,7094,20668,7038,20688xm5992,19294v7,,7,-7,14,-14c5999,19280,5999,19280,5992,19280v-7,,-7,,-14,c5916,19280,5855,19267,5799,19234v-34,-14,-68,-41,-96,-61c5607,19093,5559,18992,5545,18892v-7,13,-21,33,-21,47c5490,19019,5497,19099,5524,19173v21,40,48,81,83,107c5662,19327,5731,19347,5806,19347v62,,124,-20,179,-53c5978,19301,5985,19294,5992,19294xm3294,2816v7,20,21,40,41,53c3363,2896,3397,2903,3438,2903v35,,62,-7,97,-27c3535,2876,3542,2869,3542,2869v,,7,-6,7,-6c3549,2863,3542,2863,3542,2863v,,-7,,-7,c3507,2863,3473,2856,3438,2842v-20,-6,-34,-20,-48,-33c3342,2769,3315,2715,3308,2668v-7,7,-7,14,-14,27c3280,2735,3280,2782,3294,2816xm3239,2708v-21,-40,-21,-87,-7,-134c3246,2541,3266,2507,3294,2487v7,,7,-7,14,-7c3301,2480,3301,2480,3294,2480v-48,7,-90,41,-110,88c3170,2621,3191,2675,3239,2708xm2791,3607v14,6,35,6,49,13c2826,3634,2819,3640,2805,3654v-69,87,-69,194,-7,241c2860,3942,2963,3902,3032,3815v7,-14,21,-27,28,-41l3060,3774v7,14,14,27,27,41c3156,3902,3259,3935,3321,3895v62,-47,62,-154,-6,-241c3308,3640,3294,3627,3280,3620v14,,35,-7,48,-13c3432,3573,3500,3486,3480,3412v-21,-73,-131,-100,-234,-67c3232,3352,3218,3359,3204,3365v,-13,7,-33,7,-47c3211,3211,3149,3117,3074,3117v-76,,-138,87,-138,201c2936,3332,2936,3352,2943,3365v-14,-6,-28,-13,-41,-20c2791,3312,2688,3345,2668,3412v-56,74,13,161,123,195xm2826,3499v14,-40,69,-53,131,-40c2963,3459,2970,3466,2984,3466v,-7,,-13,,-27c2984,3379,3019,3332,3060,3332v41,,76,47,76,107c3136,3446,3136,3459,3136,3466v6,-7,13,-7,27,-7c3225,3439,3280,3459,3294,3499v14,41,-21,88,-83,108c3204,3607,3198,3613,3184,3613v7,7,14,14,14,21c3232,3680,3232,3741,3198,3768v-35,26,-90,6,-131,-47c3060,3714,3060,3707,3053,3701v-7,6,-7,13,-14,20c3005,3768,2943,3788,2908,3768v-34,-27,-34,-81,,-134c2915,3627,2922,3620,2922,3613v-7,,-14,,-27,-6c2853,3587,2812,3540,2826,3499xm3060,3593v,-6,7,-6,14,-6c3081,3587,3081,3580,3087,3580v,,,-7,,-7c3087,3573,3087,3573,3087,3573v-20,7,-27,7,-27,20c3053,3580,3046,3573,3039,3573v,,,,,c3039,3573,3039,3580,3039,3580v7,,7,7,14,7c3053,3587,3053,3593,3060,3593xm2557,5537v-41,-46,-89,-120,-103,-187c2447,5330,2447,5309,2454,5289r,c2516,5309,2564,5397,2592,5470v,,,,,c2592,5464,2592,5464,2585,5457v-7,-13,-7,-20,-14,-34c2571,5417,2571,5417,2564,5410r,c2537,5350,2502,5276,2454,5222v-34,-40,-69,-73,-110,-87c2323,5222,2385,5343,2454,5430v41,47,76,87,103,107xm2592,5444v7,26,14,47,20,67c2606,5491,2606,5464,2599,5437r,-67c2606,5323,2612,5276,2640,5249v7,7,14,20,21,34c2661,5289,2668,5296,2668,5309v13,54,13,121,,175c2681,5444,2688,5390,2688,5336v,-33,,-67,,-100c2681,5169,2668,5108,2633,5068v-21,20,-34,54,-41,87c2585,5175,2585,5196,2578,5216v,20,-7,40,-7,60l2571,5296v,20,,47,7,67c2578,5397,2585,5423,2592,5444xm3597,4961v34,-34,82,-67,131,-94c3790,4834,3858,4813,3907,4827v-21,60,-104,114,-179,154c3707,4988,3686,4994,3672,5001v152,-40,393,-154,441,-295c3948,4673,3686,4860,3597,4961xm2468,5564v27,7,48,14,69,20c2509,5578,2482,5564,2454,5551v-62,-34,-124,-74,-138,-128c2358,5417,2406,5430,2454,5464v28,13,55,33,83,53c2516,5497,2495,5477,2468,5457v-96,-74,-227,-141,-317,-121c2179,5437,2344,5531,2468,5564xm3948,2722v-14,47,-41,87,-76,107c3927,2829,3982,2789,3996,2735v14,-53,-14,-107,-55,-134c3955,2635,3962,2682,3948,2722xm3438,2400v14,-7,21,-7,35,-13c3494,2380,3514,2380,3528,2380v,,7,,7,c3555,2380,3569,2380,3583,2387v21,6,34,6,48,20c3617,2380,3604,2360,3583,2346v-14,-13,-34,-20,-48,-26c3535,2320,3528,2320,3528,2320v-28,-7,-55,-7,-83,c3438,2320,3438,2320,3432,2326v-69,27,-111,94,-97,168c3356,2447,3390,2413,3438,2400xm3796,2413v49,41,76,94,83,141c3920,2487,3907,2400,3851,2353v-41,-33,-96,-40,-144,-27c3686,2333,3659,2346,3645,2360v21,,41,,62,6c3734,2373,3769,2387,3796,2413xm3542,2507v13,-6,34,-6,48,-13c3617,2494,3645,2494,3679,2507v7,7,21,7,28,14c3734,2541,3755,2561,3769,2588v,-47,-21,-94,-62,-114c3700,2474,3700,2467,3693,2467v-34,-13,-69,-13,-103,c3569,2480,3555,2494,3542,2507xm1174,11558v34,-7,55,-14,82,-21c1229,11544,1194,11551,1160,11551v-89,7,-193,-7,-241,-54c967,11450,1071,11444,1160,11457v21,,34,7,55,7c1201,11464,1194,11457,1181,11457v-152,-34,-393,-40,-496,54c781,11598,1016,11591,1174,11558xm417,9325v-7,7,-14,14,-21,20l396,9345v-7,-6,-14,-13,-21,-20c375,9325,375,9325,375,9325v,,,7,,7c382,9332,382,9339,389,9339v7,,7,6,14,6l403,9345v,-6,7,-6,14,-6c410,9332,417,9332,417,9325v,7,,,,c417,9325,417,9325,417,9325xm1855,9533v7,-7,14,-13,14,-13c1869,9520,1883,9513,1890,9506v,,,-7,-7,-13c1883,9493,1883,9493,1883,9493v-14,6,-21,20,-35,27c1842,9506,1828,9499,1814,9493v,,,,,c1814,9499,1814,9499,1807,9506v7,,14,7,21,14c1848,9520,1855,9526,1855,9533xm823,10572v82,13,213,-27,330,-74c1133,10518,1112,10539,1105,10559v21,,48,-14,83,-27c1105,10626,1022,10740,1016,10820v82,-33,192,-154,261,-261c1263,10606,1256,10646,1263,10679v28,-20,48,-60,62,-107c1318,10679,1318,10807,1346,10894v-7,13,-14,27,-14,40c1325,10961,1318,10988,1318,11015v,26,-7,53,-7,80l1311,11122v,27,,60,7,87c1325,11242,1325,11276,1332,11309v7,34,14,61,21,81c1346,11363,1339,11330,1339,11296r,-80c1346,11155,1360,11095,1394,11061v7,14,21,27,28,41c1428,11108,1428,11122,1435,11135v21,67,14,154,,221c1449,11309,1463,11242,1463,11175v,-40,,-87,,-127c1456,10974,1435,10907,1401,10854v14,-67,14,-155,7,-235c1422,10653,1435,10679,1456,10693v7,-20,7,-47,,-81c1518,10720,1601,10827,1669,10867v,-94,-96,-235,-179,-342c1532,10559,1580,10579,1614,10585v-13,-33,-48,-67,-89,-93c1649,10545,1814,10585,1903,10565v-55,-60,-179,-107,-296,-134c1635,10431,1669,10418,1683,10404v-14,-13,-76,-13,-103,-20c1683,10358,1835,10317,1917,10250v-96,-6,-261,27,-371,61c1594,10277,1601,10257,1614,10223v-34,,-75,21,-124,54c1559,10203,1635,10103,1669,10022v55,-26,104,-67,145,-127c1828,9875,1842,9855,1855,9828r,c1869,9848,1883,9868,1897,9895v103,141,275,201,371,127c2372,9949,2365,9781,2261,9640v-13,-20,-34,-40,-48,-53c2241,9580,2261,9580,2289,9566v172,-53,275,-194,241,-308c2489,9144,2323,9091,2151,9144v-27,7,-48,20,-69,27c2089,9144,2089,9124,2089,9097v,-47,-7,-94,-20,-134c2076,8963,2082,8956,2082,8956v76,-47,124,-134,117,-228c2172,8769,2131,8802,2082,8829v-20,13,-48,20,-75,27c1965,8809,1917,8782,1862,8782v-48,,-89,20,-124,54c1731,8829,1718,8829,1711,8822v7,7,7,20,13,27c1669,8909,1635,8997,1635,9097v,27,,54,7,74c1621,9158,1594,9151,1573,9144v-172,-53,-337,-7,-379,114c1153,9372,1263,9513,1435,9566v28,7,49,14,76,21c1490,9607,1477,9620,1463,9640v-55,81,-83,168,-83,242c1373,9868,1373,9861,1367,9848v-42,67,-49,215,-42,342c1311,10156,1291,10123,1277,10109v-7,27,,61,7,101c1215,10103,1126,9982,1043,9949v7,80,83,201,158,295c1174,10223,1146,10210,1119,10210v7,27,34,60,69,87c1071,10244,919,10190,830,10210v55,74,220,134,358,168c1133,10378,1077,10384,1050,10404v27,21,76,27,131,27c1043,10445,885,10505,823,10572xm1490,9379v21,-61,117,-87,207,-61c1711,9325,1724,9325,1738,9332v,-14,-7,-27,-7,-40c1731,9198,1786,9117,1855,9117v69,,124,81,124,175c1979,9305,1979,9318,1972,9332v14,-7,28,-14,42,-14c2110,9292,2199,9318,2220,9379v21,60,-34,141,-131,167c2076,9553,2062,9553,2048,9553v7,7,21,20,28,34c2131,9667,2137,9761,2082,9801v-55,40,-144,7,-206,-67c1869,9721,1862,9714,1855,9701v-7,13,-13,26,-20,33c1780,9815,1683,9841,1628,9801v-55,-40,-55,-134,7,-214c1642,9573,1656,9566,1663,9553v-14,,-28,-7,-42,-7c1532,9520,1470,9439,1490,9379xm1442,10009v35,27,76,33,117,27c1511,10083,1470,10150,1435,10203v14,-40,21,-87,7,-114c1422,10103,1408,10136,1394,10170v7,-74,7,-161,-7,-228c1408,9975,1422,9996,1442,10009xm1360,10250v75,,144,61,144,141c1504,10465,1442,10532,1360,10532v-76,,-145,-60,-145,-141c1215,10311,1284,10250,1360,10250xm754,15003v14,-33,34,-67,62,-87c823,14916,823,14909,830,14909v-7,,-7,,-14,c768,14916,726,14950,706,14997v-21,53,7,114,55,147c740,15104,733,15050,754,15003xm2468,5651v27,-6,48,-13,62,-20c2509,5638,2482,5638,2454,5645v-76,6,-151,-7,-193,-41c2303,5571,2385,5564,2454,5571v14,,28,7,41,7c2489,5578,2475,5571,2468,5571v-124,-27,-317,-34,-392,40c2151,5685,2344,5678,2468,5651xm651,9406v-7,-14,-21,-27,-35,-34c630,9372,651,9365,664,9359v111,-34,173,-121,152,-195c795,9091,685,9064,582,9097v-14,7,-28,14,-41,20c541,9104,547,9084,547,9070v,-107,-62,-201,-137,-201c334,8869,272,8956,272,9070v,14,,34,7,47c265,9111,251,9104,238,9097v-104,-33,-214,,-234,67c-17,9238,45,9325,155,9359v14,6,35,6,48,13c190,9385,183,9392,169,9406v-69,87,-69,194,-7,241c224,9694,327,9654,396,9566v7,-13,21,-26,28,-40l424,9526v6,14,13,27,27,40c520,9654,623,9687,685,9647v35,-47,28,-154,-34,-241xm541,9359v-7,,-14,6,-28,6c520,9372,527,9379,527,9385v34,47,34,108,,135c492,9546,437,9526,396,9473v-7,-7,-7,-14,-14,-20l382,9453v-7,6,-7,13,-14,20c334,9520,272,9540,238,9520v-35,-27,-35,-81,,-135c245,9379,251,9372,251,9365v-6,,-13,,-27,-6c162,9339,128,9292,141,9251v14,-40,69,-53,131,-40c279,9211,286,9218,300,9218v,-7,,-14,,-27c300,9131,334,9084,375,9084v42,,76,47,76,107c451,9198,451,9211,451,9218v7,-7,14,-7,28,-7c541,9191,596,9211,609,9251v28,41,-7,88,-68,108xm2509,6952v7,-7,14,-13,14,-13c2530,6932,2537,6932,2544,6925v,,,-7,-7,-13c2537,6912,2537,6912,2537,6912v-14,6,-21,20,-35,27c2495,6925,2482,6918,2468,6912v,,,,,c2468,6918,2468,6918,2461,6925v7,,14,7,21,14c2489,6945,2502,6945,2509,6952xm2076,6965v27,7,48,14,75,20c2131,7006,2117,7019,2103,7039v-103,141,-110,315,-7,382c2199,7495,2365,7435,2468,7294v14,-20,27,-40,41,-67l2509,7227v14,20,28,40,41,67c2654,7435,2826,7495,2922,7421v103,-74,97,-241,-7,-382c2902,7019,2881,6999,2867,6985v28,-6,48,-6,76,-20c3115,6912,3218,6771,3184,6657v-35,-114,-207,-168,-379,-114c2778,6550,2757,6563,2736,6570v7,-27,7,-47,7,-74c2743,6322,2640,6181,2516,6181v-124,,-227,141,-227,315c2289,6523,2289,6550,2296,6570v-21,-14,-48,-20,-69,-27c2055,6489,1890,6536,1848,6657v-48,121,55,255,228,308xm2137,6798v21,-61,118,-87,207,-61c2358,6744,2372,6744,2385,6751v,-14,-7,-27,-7,-40c2378,6617,2433,6536,2502,6536v69,,124,81,124,175c2626,6724,2626,6737,2619,6751v14,-7,28,-14,42,-14c2757,6711,2846,6737,2867,6798v21,60,-34,141,-131,167c2723,6972,2709,6972,2695,6972v7,7,21,20,28,34c2778,7086,2785,7180,2729,7220v-55,40,-144,7,-206,-67c2516,7140,2509,7133,2502,7120v-7,13,-13,26,-20,33c2427,7234,2330,7260,2275,7220v-55,-40,-55,-134,7,-214c2289,6992,2303,6985,2310,6972v-14,,-28,-7,-42,-7c2179,6939,2117,6858,2137,6798xm1167,8387v-34,-74,-41,-168,-14,-262c1181,8051,1222,7991,1277,7951v7,-7,14,-14,21,-14c1291,7937,1284,7937,1277,7937v-96,14,-179,74,-213,161c1029,8206,1071,8320,1167,8387xm1270,8594v21,41,48,81,83,108c1408,8749,1477,8769,1552,8769v62,,124,-20,179,-54c1738,8708,1738,8708,1745,8702v7,,7,-7,14,-14c1752,8688,1752,8688,1745,8688v-7,,-7,,-14,c1669,8688,1607,8675,1552,8641v-34,-13,-68,-40,-96,-60c1360,8501,1311,8400,1298,8299v-7,14,-21,34,-21,47c1243,8434,1243,8521,1270,8594xm1552,7777v21,-7,42,-21,69,-27c1663,7736,1697,7730,1738,7730v7,,7,,14,c1786,7730,1821,7730,1855,7736v35,7,69,20,97,34c1931,7723,1897,7683,1855,7656v-27,-20,-62,-40,-103,-47c1745,7609,1745,7609,1738,7602v-48,-13,-103,-13,-158,c1573,7602,1566,7609,1552,7609v-130,54,-206,188,-192,328c1401,7870,1470,7810,1552,7777xm18389,16827v21,7,41,20,55,27c18499,16887,18541,16934,18568,16981v,-94,-41,-181,-124,-228c18437,16746,18424,16746,18417,16740v-69,-27,-138,-20,-200,6c18183,16760,18148,16787,18121,16820v27,-13,62,-20,96,-20c18272,16800,18334,16807,18389,16827xm18444,17651v-34,14,-69,27,-110,34c18293,17692,18251,17692,18217,17692v-34,-7,-69,-14,-103,-27c18107,17665,18107,17658,18100,17658v-7,-7,-21,-13,-28,-13c18079,17665,18086,17685,18100,17698v7,7,7,14,14,20c18141,17752,18176,17779,18217,17792v41,20,96,27,145,14c18389,17799,18417,17785,18444,17772v76,-47,124,-134,117,-228c18541,17584,18499,17625,18444,17651xm18059,17330v-62,-41,-110,-88,-138,-148c17914,17169,17907,17155,17907,17149v-13,53,-7,107,14,154c17942,17343,17969,17383,18017,17410v28,20,55,27,90,34c18114,17444,18114,17444,18121,17444v34,6,69,,103,-7c18258,17423,18293,17410,18327,17383v-34,7,-69,7,-103,7c18190,17383,18155,17377,18121,17363v-7,,-7,-7,-14,-7c18086,17350,18072,17336,18059,17330xm18589,17403v-42,47,-90,81,-138,101c18430,17511,18410,17517,18382,17524v21,7,42,13,69,13c18534,17544,18609,17517,18664,17457v76,-87,76,-208,14,-302c18685,17242,18651,17330,18589,17403xm18905,17008v35,67,42,147,21,234c18905,17336,18843,17417,18775,17457v110,-7,213,-80,241,-188c19036,17169,18988,17061,18905,17008xm19380,15560v7,,7,-7,14,-14c19387,15546,19387,15546,19380,15546v-7,,-7,,-13,c19305,15546,19243,15533,19188,15499v-35,-13,-69,-40,-97,-60c18995,15359,18947,15258,18933,15158v-7,13,-21,33,-21,46c18878,15285,18885,15365,18912,15439v21,40,48,81,83,107c19050,15593,19119,15613,19194,15613v62,,124,-20,179,-53c19373,15566,19380,15560,19380,15560xm18747,15996v48,-34,55,-54,69,-88c18781,15908,18740,15928,18692,15962v89,-101,186,-235,193,-328c18802,15667,18706,15794,18637,15902v14,-41,21,-87,7,-114c18623,15801,18609,15835,18596,15868v6,-127,,-275,-42,-342c18513,15593,18506,15741,18513,15868v-14,-33,-34,-67,-48,-80c18458,15815,18465,15848,18472,15888v-69,-107,-159,-228,-241,-261c18238,15707,18313,15828,18389,15922v-27,-20,-55,-34,-82,-34c18313,15915,18341,15949,18375,15975v-117,-53,-268,-107,-358,-87c18072,15962,18238,16022,18375,16056v-55,,-110,7,-137,27c18265,16103,18313,16109,18368,16109v-130,34,-289,94,-351,168c18100,16291,18231,16250,18348,16203v-21,20,-41,41,-48,61c18320,16264,18348,16250,18382,16237v-75,80,-144,181,-172,255c18183,16472,18148,16451,18114,16445v-7,,-7,,-14,-7c18052,16425,17997,16425,17942,16438v-7,,-14,7,-28,7c17783,16498,17708,16632,17721,16773v42,-67,104,-127,193,-167c17935,16599,17955,16585,17983,16579v41,-14,76,-20,117,-20c18107,16559,18107,16559,18114,16559v34,,69,,103,6c18251,16572,18286,16585,18313,16599v-20,-40,-48,-74,-82,-101c18313,16458,18403,16344,18472,16244v-14,47,-21,87,-14,120c18485,16344,18506,16304,18520,16257v-7,60,-7,127,,194c18492,16451,18472,16458,18444,16465v-48,13,-89,33,-124,67c18362,16532,18403,16532,18444,16545v35,7,62,20,97,34c18547,16599,18554,16619,18561,16632v7,-6,14,-20,14,-33c18596,16612,18609,16619,18623,16632v97,81,145,181,158,282c18864,16787,18837,16619,18726,16518v-34,-33,-75,-46,-123,-60c18609,16404,18603,16344,18603,16291v13,33,27,60,48,73c18658,16344,18658,16317,18651,16284v62,107,144,214,213,255c18864,16445,18768,16304,18685,16197v41,33,90,53,124,60c18795,16223,18761,16190,18720,16163v123,54,289,94,378,74c19043,16177,18919,16130,18802,16103v28,,62,-14,76,-27c18864,16063,18802,16063,18775,16056v103,-27,254,-67,337,-134c19022,15922,18864,15955,18747,15996xm18561,16217v-76,,-144,-61,-144,-141c18417,16002,18479,15935,18561,15935v76,,145,61,145,141c18706,16156,18637,16217,18561,16217xm3631,5021v28,-6,62,-13,103,-13c3824,5001,3927,5015,3975,5061v-48,41,-151,54,-241,41c3714,5102,3693,5095,3672,5095v152,40,420,54,531,-40c4079,4941,3762,4974,3631,5021xm17198,18101v48,-34,55,-54,69,-88c17233,18013,17191,18034,17143,18067v90,-101,186,-235,193,-328c17253,17772,17157,17899,17088,18007v14,-41,21,-87,7,-114c17074,17906,17061,17940,17047,17973v7,-127,,-275,-41,-342c16964,17698,16957,17846,16964,17973v-14,-33,-34,-67,-48,-80c16909,17920,16916,17953,16923,17993v-69,-107,-158,-228,-241,-261c16689,17812,16765,17933,16840,18027v-27,-20,-55,-34,-82,-34c16765,18020,16792,18054,16827,18080v-117,-53,-269,-107,-358,-87c16524,18067,16689,18127,16827,18161v-55,,-111,7,-138,27c16716,18208,16765,18215,16820,18215v-131,33,-289,93,-351,167c16551,18396,16682,18355,16799,18308v-21,20,-41,41,-48,61c16772,18369,16799,18355,16833,18342v-82,94,-165,208,-172,288c16744,18597,16854,18476,16923,18369v-14,47,-21,87,-14,120c16937,18469,16957,18429,16971,18382v-14,127,-7,295,41,369c17054,18684,17061,18543,17054,18416v14,33,27,60,48,73c17109,18469,17109,18442,17102,18409v62,107,144,214,213,255c17315,18570,17219,18429,17136,18322v42,33,90,53,124,60c17246,18349,17212,18315,17171,18288v124,54,289,94,378,74c17494,18302,17370,18255,17253,18228v28,,62,-13,76,-27c17315,18188,17253,18188,17226,18181v103,-27,255,-67,337,-134c17467,18034,17308,18067,17198,18101xm17006,18322v-76,,-145,-61,-145,-141c16861,18107,16923,18040,17006,18040v75,,144,61,144,141c17150,18261,17088,18322,17006,18322xm16069,17913v-20,7,-41,13,-55,20c16014,17913,16021,17893,16021,17873v,-141,-82,-255,-179,-255l15842,17618v-96,,-179,114,-179,255c15663,17893,15663,17913,15670,17933v-20,-7,-34,-13,-55,-20c15477,17873,15340,17906,15312,18000v-27,94,55,201,193,248c15526,18255,15546,18261,15567,18261v-14,14,-28,27,-41,47c15443,18422,15436,18556,15519,18617v82,60,213,13,296,-101c15829,18503,15835,18483,15849,18463r,c15856,18483,15870,18496,15884,18516v82,114,220,161,296,101c16262,18556,16255,18422,16173,18308v-14,-13,-28,-33,-42,-47c16152,18261,16173,18255,16193,18248v138,-40,221,-154,193,-248c16338,17906,16207,17866,16069,17913xm16021,18241v-14,7,-20,7,-34,7c15994,18255,16001,18261,16007,18275v49,60,49,141,7,167c15973,18476,15897,18449,15849,18389v-7,-7,-14,-20,-20,-27l15829,18362v-7,7,-14,20,-21,27c15760,18449,15691,18476,15643,18442v-42,-33,-42,-107,7,-167c15656,18268,15663,18255,15670,18248v-14,,-20,-7,-34,-7c15560,18215,15512,18154,15533,18107v13,-53,89,-73,165,-47c15711,18067,15718,18067,15732,18074v,-14,,-20,,-34c15732,17966,15773,17899,15829,17899r,c15884,17899,15925,17960,15925,18040v,14,,20,,34c15932,18067,15946,18067,15959,18060v76,-26,152,,165,47c16145,18161,16097,18221,16021,18241xm17350,17182v-7,7,-21,14,-28,20c17315,17196,17308,17189,17295,17182v,,,,,c17295,17182,17295,17189,17288,17189v7,,14,7,14,7c17308,17202,17308,17202,17315,17209v7,-7,7,-7,14,-13c17336,17189,17343,17189,17343,17189v7,-7,7,-7,7,-7c17350,17182,17350,17182,17350,17182xm18107,17095v,20,7,33,14,54c18141,17182,18176,17209,18217,17209r,c18279,17209,18327,17162,18327,17102v,-61,-48,-108,-110,-108l18217,16994v-41,,-83,21,-96,61c18114,17061,18107,17082,18107,17095xm18121,17537v7,,7,-6,13,-13c18128,17524,18128,17524,18121,17524v-7,,-7,,-14,c18045,17524,17983,17511,17928,17477v-34,-13,-69,-40,-96,-60c17763,17356,17715,17289,17694,17216v124,-47,206,-148,179,-242c17866,16961,17859,16947,17845,16934v14,-27,28,-54,49,-74c17907,16847,17914,16834,17928,16820v48,-47,110,-74,172,-87c18045,16713,17983,16713,17928,16726v-41,14,-83,40,-110,74c17797,16827,17783,16854,17770,16880v-55,-20,-131,-26,-207,c17563,16880,17556,16880,17556,16880v28,-46,55,-80,97,-114c17659,16760,17666,16753,17673,16753v-7,,-14,,-20,c17598,16760,17549,16780,17515,16813v-7,-127,-83,-228,-179,-228c17240,16585,17157,16699,17157,16840v,20,,40,7,61c17143,16894,17129,16880,17109,16880v-138,-40,-276,-6,-303,88c16778,17061,16861,17169,16999,17216v20,6,41,13,62,13c17047,17242,17033,17256,17019,17276v-82,114,-89,248,-7,308c17095,17645,17226,17598,17308,17484v14,-14,21,-34,35,-54c17350,17450,17364,17464,17377,17484v83,114,221,161,296,100c17701,17564,17715,17537,17721,17504v7,7,14,13,21,20c17797,17571,17866,17591,17942,17591v62,,124,-20,179,-54c18107,17544,18114,17537,18121,17537xm17515,17222v-14,7,-21,7,-34,7c17487,17236,17494,17242,17501,17256v48,60,48,141,7,167c17467,17457,17391,17430,17343,17370v-7,-7,-14,-20,-21,-27c17315,17350,17308,17363,17302,17370v-49,60,-117,87,-166,53c17095,17390,17095,17316,17143,17256v7,-7,14,-20,21,-27c17150,17229,17143,17222,17129,17222v-75,-26,-123,-87,-103,-134c17040,17035,17116,17015,17191,17041v14,7,21,7,35,14c17226,17041,17226,17035,17226,17021v,-74,41,-141,96,-141c17377,16880,17419,16941,17419,17021v,14,,20,,34c17425,17048,17439,17048,17453,17041v76,-26,151,,165,47c17632,17135,17591,17196,17515,17222xm17625,17256v-7,-7,-14,-14,-14,-20c17618,17236,17625,17229,17632,17229v-7,7,-7,20,-7,27xm20199,14051v49,54,104,141,111,208l20310,14279v,7,,7,,14c20248,14273,20193,14185,20165,14112v7,20,14,40,21,60c20227,14286,20310,14420,20406,14447v27,-121,-124,-322,-207,-396xm20234,13958v21,-7,48,-7,82,-14c20385,13937,20468,13951,20509,13984v-41,34,-117,41,-193,34c20303,14018,20282,14011,20268,14011v117,34,338,47,427,-33c20592,13891,20337,13917,20234,13958xm20227,14004v28,7,55,21,83,34c20372,14072,20433,14112,20447,14165v-41,7,-89,-6,-137,-33c20282,14118,20248,14098,20227,14078v89,87,268,201,385,181c20571,14132,20337,14025,20227,14004xm21555,14742v-20,-74,-130,-101,-234,-67c21308,14682,21294,14688,21280,14695v,-13,7,-34,7,-47c21287,14541,21225,14447,21149,14447v-75,,-137,87,-137,201c21012,14661,21012,14682,21019,14695v-14,-7,-28,-13,-42,-20c20874,14641,20764,14675,20743,14742v-20,74,42,161,152,194c20908,14943,20929,14943,20943,14950v-14,13,-21,20,-35,33c20840,15070,20840,15178,20902,15225v61,47,165,6,234,-81c21142,15131,21156,15117,21163,15104r,c21170,15117,21177,15131,21191,15144v68,87,172,121,234,81c21487,15178,21487,15070,21418,14983v-7,-13,-21,-27,-35,-33c21397,14950,21418,14943,21432,14936v82,-33,151,-120,123,-194xm21287,14936v-7,,-14,7,-28,7c21266,14950,21273,14956,21273,14963v35,47,35,107,,134c21239,15124,21184,15104,21142,15050v-6,-6,-6,-13,-13,-20c21122,15037,21122,15044,21115,15050v-34,47,-96,67,-131,47c20950,15070,20950,15017,20984,14963v7,-7,14,-13,14,-20c20991,14943,20984,14943,20970,14936v-62,-20,-96,-67,-82,-107c20902,14789,20957,14775,21019,14789v6,,13,7,27,7c21046,14789,21046,14782,21046,14769v,-61,35,-108,76,-108c21163,14661,21198,14708,21198,14769v,6,,20,,27c21204,14789,21211,14789,21225,14789v62,-20,117,,131,40c21383,14869,21349,14916,21287,14936xm21163,14903v-7,6,-14,13,-21,20c21136,14916,21129,14909,21122,14903v,,,,,c21122,14903,21122,14909,21122,14909v7,,7,7,14,7c21142,14916,21142,14923,21149,14923v,-7,7,-7,14,-7c21156,14916,21156,14909,21163,14903v,6,,,,c21163,14903,21163,14903,21163,14903xm9200,20072v34,6,69,26,103,40c9379,20152,9455,20206,9475,20266v-48,7,-110,-13,-172,-47c9269,20199,9227,20172,9200,20145v110,108,337,255,482,221c9633,20226,9337,20092,9200,20072xm19993,17672v14,33,21,73,14,120c19993,17839,19965,17879,19931,17899v55,,110,-40,124,-93c20062,17752,20041,17698,19993,17672xm19759,18000v-14,7,-35,13,-55,20c19683,18027,19663,18027,19642,18020v-21,,-35,-7,-48,-13c19594,18007,19587,18007,19587,18000v-7,,-7,-7,-14,-7c19580,18000,19580,18013,19587,18020v,7,7,7,7,14c19607,18047,19628,18060,19642,18074v21,6,48,13,76,6c19731,18080,19745,18074,19759,18067v41,-27,62,-67,62,-114c19807,17966,19786,17987,19759,18000xm19594,17940v,,,-7,,c19594,17933,19594,17933,19594,17940v,-7,-7,-7,-7,-7c19559,17933,19525,17926,19490,17913v-20,-7,-34,-20,-48,-34c19394,17839,19367,17785,19360,17739v-7,6,-7,13,-14,26c19332,17806,19332,17846,19346,17886v7,20,21,40,41,54c19415,17966,19449,17973,19490,17973v35,,62,-7,97,-27c19587,17946,19587,17940,19594,17940xm19284,17638v14,-34,34,-67,62,-87c19353,17551,19353,17544,19360,17544v-7,,-7,,-14,c19298,17551,19256,17584,19236,17631v-21,54,7,114,55,148c19270,17739,19270,17685,19284,17638xm20165,15030v34,67,41,148,21,235c20165,15359,20103,15439,20034,15479v110,-6,214,-80,241,-187c20303,15191,20255,15084,20165,15030xm19835,17873v-21,26,-49,40,-69,53c19752,17933,19745,17933,19731,17933v14,7,21,7,35,7c19807,17946,19848,17926,19876,17899v41,-40,41,-107,7,-154c19883,17792,19862,17832,19835,17873xm15863,18201v-7,7,-21,14,-28,20l15835,18221v-6,-6,-13,-13,-27,-20c15808,18201,15808,18201,15808,18201v,,,7,-7,7c15808,18208,15815,18215,15815,18215v7,6,7,6,14,13l15829,18228v6,-7,6,-7,13,-13c15849,18208,15856,18208,15856,18208v7,,7,-7,7,-7c15863,18201,15863,18201,15863,18201xm11327,21513v-14,7,-35,13,-55,20c11251,21540,11230,21540,11210,21533v-21,,-35,-7,-48,-13c11162,21520,11155,21520,11155,21513v-7,,-7,-7,-14,-7c11148,21513,11148,21526,11155,21533v,7,7,7,7,13c11175,21560,11196,21573,11210,21587v20,6,48,13,75,6c11299,21593,11313,21587,11327,21580v41,-27,62,-67,62,-114c11375,21479,11354,21499,11327,21513xm11561,21184v14,34,20,74,14,121c11561,21352,11533,21392,11499,21412v55,,110,-40,124,-94c11630,21265,11602,21211,11561,21184xm12180,20454v,-7,,-7,7,-14c12194,20427,12194,20413,12201,20407v7,-20,7,-34,14,-47c12215,20366,12215,20366,12208,20373v,7,,7,-7,14c12173,20454,12118,20541,12063,20568v-7,,-7,6,-13,6c12043,20547,12050,20521,12063,20487v21,-47,48,-87,83,-127c12125,20380,12105,20407,12077,20434v-69,93,-131,214,-117,294c12001,20715,12043,20682,12077,20641v34,-53,76,-120,103,-187l12180,20454xm11581,20206v-13,6,-34,13,-55,20c11506,20232,11485,20232,11464,20226v-20,,-34,-7,-48,-14c11416,20212,11409,20212,11409,20206v-6,,-6,-7,-13,-7c11403,20206,11403,20219,11409,20226v,6,7,6,7,13c11430,20253,11451,20266,11464,20279v21,7,49,14,76,7c11554,20286,11568,20279,11581,20273v42,-27,62,-67,62,-114c11630,20172,11609,20192,11581,20206xm12070,20299v28,-6,48,-13,62,-20c12111,20286,12084,20286,12056,20293v-75,6,-151,-7,-192,-40c11905,20219,11988,20212,12056,20219v14,,28,7,42,7c12091,20226,12077,20219,12070,20219v-124,-27,-316,-34,-392,40c11754,20333,11946,20326,12070,20299xm15925,19247v34,67,41,147,21,235c15925,19575,15863,19656,15794,19696v110,-7,213,-80,241,-188c16063,19408,16014,19301,15925,19247xm11396,21385v-21,27,-49,41,-69,54c11313,21446,11306,21446,11292,21446v14,7,21,7,35,7c11368,21459,11409,21439,11437,21412v41,-40,41,-107,7,-154c11451,21305,11430,21352,11396,21385xm10384,19756v-14,7,-21,21,-35,27c10342,19770,10329,19763,10315,19756v,,,,,c10315,19763,10315,19763,10308,19770v7,,14,7,21,13c10336,19790,10342,19790,10342,19797v7,-7,14,-14,14,-14c10363,19777,10370,19777,10377,19770v7,-7,7,-14,7,-14c10384,19756,10384,19756,10384,19756xm9200,20004v27,-6,62,-13,103,-13c9393,19984,9496,19998,9544,20045v-48,40,-151,53,-241,40c9282,20085,9262,20078,9241,20078v152,40,420,54,530,-40c9654,19924,9331,19958,9200,20004xm11162,21453v,,,,,c11162,21446,11162,21446,11162,21453v,-7,-7,-7,-7,-7c11127,21446,11093,21439,11058,21426v-20,-7,-34,-20,-48,-34c10962,21352,10934,21298,10928,21251v-7,7,-7,14,-14,27c10900,21318,10900,21359,10914,21399v7,20,20,40,41,54c10983,21479,11017,21486,11058,21486v35,,62,-7,97,-27c11155,21459,11155,21453,11162,21453xm10852,21158v14,-34,34,-67,62,-88c10921,21070,10921,21064,10928,21064v-7,,-7,,-14,c10866,21070,10824,21104,10804,21151v-21,53,7,114,55,147c10838,21251,10838,21204,10852,21158xm10755,19884v-13,-20,-34,-40,-48,-54c10735,19823,10755,19823,10783,19810v172,-54,275,-194,241,-308c10983,19388,10817,19334,10645,19388v-27,6,-48,20,-69,27c10583,19388,10583,19368,10583,19341v,-175,-103,-315,-227,-315c10232,19026,10129,19166,10129,19341v,27,,53,7,74c10115,19401,10088,19394,10067,19388v-172,-54,-337,-7,-378,114c9647,19616,9757,19756,9929,19810v28,7,49,13,76,20c9985,19850,9971,19864,9957,19884v-103,141,-110,315,-7,382c10053,20340,10219,20279,10322,20139v14,-21,27,-41,41,-67l10363,20072v14,20,28,40,41,67c10508,20279,10680,20340,10776,20266v90,-67,83,-241,-21,-382xm10583,19803v-13,7,-27,7,-41,7c10549,19817,10563,19830,10570,19844v55,80,62,174,7,214c10521,20098,10432,20065,10370,19991v-7,-13,-14,-20,-21,-33c10342,19971,10336,19984,10329,19991v-55,81,-152,107,-207,67c10067,20018,10067,19924,10129,19844v7,-14,21,-21,28,-34c10143,19810,10129,19803,10115,19803v-96,-26,-151,-107,-130,-167c10005,19575,10102,19549,10191,19575v14,7,28,7,41,14c10232,19575,10225,19562,10225,19549v,-94,56,-175,124,-175c10418,19374,10473,19455,10473,19549v,13,,26,-7,40c10480,19582,10494,19575,10508,19575v96,-26,186,,206,61c10735,19703,10680,19777,10583,19803xm12160,20326v-28,27,-62,54,-104,74c12008,20427,11953,20447,11912,20434v14,-47,82,-94,144,-121c12070,20306,12084,20299,12098,20293v-7,,-21,6,-28,6c11953,20340,11781,20427,11754,20527v89,20,227,-47,316,-120c12111,20380,12139,20353,12160,20326xm14555,19455v-27,-54,-41,-128,-27,-195c14555,19260,14589,19260,14610,19254v-14,-20,-41,-34,-69,-54c14541,19193,14541,19193,14541,19187v28,-74,69,-134,124,-175c14672,19006,14679,18999,14686,18999v-7,,-14,,-21,c14569,19012,14493,19066,14459,19153v-48,-20,-97,-33,-145,-47c14342,19106,14376,19093,14390,19079v-14,-13,-76,-13,-103,-20c14390,19032,14541,18992,14624,18925v-96,-7,-262,27,-372,60c14300,18952,14307,18932,14321,18898v-34,,-76,20,-124,54c14287,18851,14383,18717,14390,18623v-83,34,-179,161,-248,269c14156,18851,14163,18804,14149,18778v-21,13,-34,47,-48,80c14108,18731,14101,18583,14059,18516v-41,67,-48,215,-41,342c14004,18825,13984,18791,13970,18778v-7,26,,60,7,100c13908,18771,13819,18650,13736,18617v7,80,83,201,158,295c13867,18892,13839,18878,13812,18878v7,27,34,61,69,87c13763,18912,13612,18858,13523,18878v55,74,220,134,358,168c13825,19046,13770,19053,13743,19073v27,20,76,26,131,26c13743,19133,13585,19193,13523,19267v82,13,213,-27,330,-74c13832,19213,13812,19234,13805,19254v20,,48,-14,82,-27c13805,19321,13722,19435,13715,19515v83,-33,193,-154,262,-261c13963,19301,13956,19341,13963,19374v28,-20,48,-60,62,-107c14011,19394,14018,19562,14066,19636v42,-67,49,-208,42,-335c14121,19334,14135,19361,14156,19374v7,-20,7,-47,,-80c14218,19401,14300,19508,14369,19549v,-94,-96,-235,-179,-342c14232,19240,14280,19260,14314,19267v-14,-33,-48,-67,-89,-94c14294,19200,14369,19227,14438,19240v7,87,48,161,117,215xm14073,19227v-75,,-144,-61,-144,-141c13929,19012,13991,18945,14073,18945v76,,145,61,145,141c14211,19166,14149,19227,14073,19227xm14934,20789v-7,7,-14,13,-21,20l14913,20809v-7,-7,-14,-13,-21,-20c14892,20789,14892,20789,14892,20789v,,,7,,7c14899,20796,14899,20802,14906,20802v7,,7,7,14,7c14920,20802,14927,20802,14934,20802v,-6,,-6,,-13c14941,20796,14941,20789,14934,20789v7,,,,,xm15099,20561v-14,7,-28,13,-41,20c15058,20568,15064,20547,15064,20534v,-107,-62,-201,-137,-201c14851,20333,14789,20420,14789,20534v,13,,34,7,47c14782,20574,14768,20568,14755,20561v-104,-34,-214,,-234,67c14500,20702,14562,20789,14672,20822v14,7,35,7,48,14c14707,20849,14700,20856,14686,20869v-69,87,-69,195,-7,242c14741,21158,14844,21117,14913,21030v7,-13,21,-27,28,-40l14941,20990v6,13,13,27,27,40c15037,21117,15140,21151,15202,21111v62,-47,62,-155,-7,-242c15188,20856,15175,20842,15161,20836v14,,34,-7,48,-14c15312,20789,15381,20702,15360,20628v-48,-67,-158,-101,-261,-67xm15064,20822v-6,,-13,7,-27,7c15044,20836,15051,20842,15051,20849v34,47,34,107,,134c15016,21010,14961,20990,14920,20936v-7,-6,-7,-13,-14,-20c14899,20923,14899,20930,14892,20936v-34,47,-96,67,-130,47c14727,20956,14727,20903,14762,20849v6,-7,13,-13,13,-20c14768,20829,14762,20829,14748,20822v-62,-20,-97,-67,-83,-107c14679,20675,14734,20661,14796,20675v7,,14,7,28,7c14824,20675,14824,20668,14824,20655v,-61,34,-108,75,-108c14941,20547,14975,20594,14975,20655v,6,,20,,27c14982,20675,14989,20675,15002,20675v62,-20,118,,131,40c15161,20755,15120,20802,15064,20822xm15471,19891v-35,13,-69,26,-111,33c15319,19931,15278,19931,15243,19931v-34,-7,-68,-14,-103,-27c15133,19904,15133,19897,15126,19897v-6,-6,-20,-13,-27,-13c15106,19904,15120,19924,15126,19937v7,7,7,14,14,21c15168,19991,15202,20018,15243,20031v42,20,97,27,145,14c15416,20038,15443,20025,15471,20011v75,-47,123,-134,117,-228c15560,19830,15519,19864,15471,19891xm15608,19642v-41,47,-89,81,-137,101c15450,19750,15429,19756,15402,19763v20,7,41,14,69,14c15553,19783,15629,19756,15684,19696v76,-87,76,-208,14,-302c15705,19482,15677,19569,15608,19642xm12263,20366v7,21,7,41,7,68l12270,20501v,20,-7,40,-7,53c12256,20581,12242,20608,12229,20621v-14,-13,-21,-33,-28,-53c12201,20561,12201,20554,12194,20547v-7,-40,-7,-87,,-134c12194,20407,12194,20400,12201,20393v,7,-7,20,-7,27c12187,20440,12187,20467,12180,20494v,13,,27,-7,40c12173,20541,12173,20541,12173,20547v,27,,47,,74c12173,20628,12173,20628,12173,20635v,13,,26,7,33c12180,20688,12187,20708,12194,20722v7,33,21,60,41,74c12277,20749,12297,20668,12297,20581r,-7c12297,20494,12284,20407,12263,20360v,,,6,,6xm12339,20286v27,7,55,20,82,34c12483,20353,12545,20393,12559,20447v-41,7,-90,-7,-138,-34c12394,20400,12359,20380,12339,20360v89,87,268,201,385,181c12683,20413,12449,20306,12339,20286xm12304,20333v48,54,103,141,110,208l12414,20561v,7,,7,,13c12352,20554,12297,20467,12270,20393v7,20,14,41,20,61c12332,20568,12414,20702,12511,20728v34,-120,-117,-328,-207,-395xm13027,19596v-7,6,-21,13,-28,20l12999,19616v-6,-7,-13,-14,-27,-20c12972,19596,12972,19596,12972,19596v,,,6,-7,6c12972,19602,12979,19609,12979,19609v7,7,7,7,14,13c12999,19616,12999,19616,13006,19609v7,-7,14,-7,14,-7c13034,19602,13027,19596,13027,19596v,,,,,xm12339,20232v20,-6,48,-6,82,-13c12490,20212,12573,20226,12614,20259v-41,34,-117,40,-193,34c12407,20293,12387,20286,12373,20286v117,34,337,47,427,-33c12703,20172,12442,20199,12339,20232xm13233,19301v-20,6,-41,13,-55,20c13178,19301,13185,19280,13185,19260v,-140,-82,-254,-179,-254l13006,19006v-96,,-179,114,-179,254c12827,19280,12827,19301,12834,19321v-20,-7,-34,-20,-55,-20c12642,19260,12504,19294,12476,19388v-27,94,55,201,193,248c12690,19642,12710,19649,12731,19649v-14,14,-28,27,-41,47c12614,19797,12607,19924,12662,19984v-124,20,-275,134,-337,201c12352,20159,12394,20132,12428,20112v48,-27,103,-40,145,-34c12559,20125,12490,20172,12428,20199v-14,7,-34,13,-48,20c12483,20192,12648,20112,12710,20018v83,27,193,-20,262,-121c12986,19884,12993,19864,13006,19844r,c13013,19864,13027,19877,13041,19897v82,114,220,161,296,101c13419,19937,13412,19803,13330,19689v-14,-13,-28,-33,-41,-47c13309,19642,13330,19636,13350,19629v138,-40,221,-154,193,-248c13509,19301,13371,19260,13233,19301xm13192,19636v-14,6,-20,6,-34,6c13165,19649,13172,19656,13178,19669v49,61,49,141,7,168c13144,19870,13068,19844,13020,19783v-7,-6,-14,-20,-21,-27c12993,19763,12986,19777,12979,19783v-48,61,-117,87,-165,54c12772,19803,12772,19730,12820,19669v7,-6,14,-20,21,-27c12827,19642,12820,19636,12807,19636v-76,-27,-124,-87,-104,-134c12717,19448,12793,19428,12869,19455v13,6,20,6,34,13c12903,19455,12903,19448,12903,19435v,-74,41,-141,96,-141c13055,19294,13096,19354,13096,19435v,13,,20,,33c13103,19461,13116,19461,13130,19455v76,-27,152,,165,47c13309,19549,13268,19609,13192,19636xm7355,3734r,c7362,3727,7362,3727,7369,3721v7,-7,14,-7,14,-7c7383,3714,7383,3707,7376,3707v,,,,,c7376,3714,7362,3721,7355,3734r,c7348,3721,7341,3714,7328,3707v,,,,,c7328,3707,7328,3714,7321,3714v7,,13,7,13,7c7348,3727,7355,3734,7355,3734xm2020,12429v14,-40,21,-87,7,-114c2007,12328,1993,12362,1979,12396v7,-128,,-275,-41,-342c1897,12121,1890,12268,1897,12396v-14,-34,-35,-68,-49,-81c1842,12342,1848,12375,1855,12416v-69,-108,-158,-228,-241,-262c1621,12235,1697,12355,1773,12449v-28,-20,-55,-33,-83,-33c1697,12442,1724,12476,1759,12503v-117,-54,-269,-107,-358,-87c1456,12489,1621,12550,1759,12583v-55,,-110,7,-138,27c1649,12630,1697,12637,1752,12637v-131,33,-289,94,-351,167c1484,12818,1614,12778,1731,12731v-20,20,-41,40,-48,60c1704,12791,1731,12778,1766,12764v-83,94,-165,208,-172,289c1676,13019,1786,12898,1855,12791v-14,47,-20,87,-14,121c1869,12892,1890,12851,1903,12804v-13,128,-6,295,42,369c1986,13106,1993,12965,1986,12838v14,34,28,60,48,74c2041,12892,2041,12865,2034,12831v62,108,145,215,214,255c2248,12992,2151,12851,2069,12744v41,34,89,54,124,60c2179,12771,2144,12737,2103,12711v124,53,289,93,379,73c2427,12724,2303,12677,2186,12650v27,,62,-13,75,-27c2248,12610,2186,12610,2158,12603v103,-26,255,-67,337,-134c2399,12463,2234,12496,2124,12530v48,-34,55,-54,69,-88c2158,12442,2117,12463,2069,12496v89,-100,186,-235,192,-328c2193,12194,2089,12315,2020,12429xm2082,12610v,74,-62,141,-144,141c1855,12751,1793,12691,1793,12610v,-74,62,-141,145,-141c2020,12469,2082,12530,2082,12610xm1724,7911v-55,-20,-117,-20,-172,-7c1511,7917,1470,7944,1442,7978v-75,87,-75,207,-13,301c1422,8199,1449,8105,1518,8031v14,-13,21,-27,34,-40c1601,7951,1663,7924,1724,7911xm1642,8581v27,20,55,27,89,34c1738,8615,1738,8615,1745,8615v35,6,69,,103,-7c1883,8594,1917,8581,1952,8554v-35,7,-69,7,-104,7c1814,8554,1780,8547,1745,8534v-7,,-7,-7,-14,-7c1718,8521,1697,8514,1683,8501v-62,-41,-110,-88,-137,-148c1539,8340,1532,8326,1532,8320v-14,53,-7,107,14,154c1573,8514,1601,8554,1642,8581xm1848,8159r,c1807,8159,1766,8179,1745,8219v-7,13,-14,34,-14,54c1731,8293,1738,8306,1745,8326v21,34,55,61,97,61l1842,8387v61,,110,-47,110,-108c1959,8212,1910,8159,1848,8159xm2289,8628v76,-87,76,-208,14,-302c2310,8407,2275,8501,2213,8574v-41,47,-89,81,-137,101c2055,8682,2034,8688,2007,8695v20,7,41,13,69,13c2158,8722,2234,8688,2289,8628xm2076,8031v55,34,96,81,123,128c2199,8065,2158,7978,2076,7931v-7,-7,-21,-7,-28,-14c1979,7891,1910,7897,1848,7924v-34,13,-68,40,-96,74c1780,7984,1814,7978,1848,7978v55,-7,111,6,172,26c2041,8011,2062,8018,2076,8031xm2358,7696v-83,-67,-186,-87,-282,-60c2027,7649,1986,7669,1952,7703v41,,82,,124,13c2137,7730,2199,7763,2261,7810v97,81,145,181,159,282c2495,7958,2475,7790,2358,7696xm2585,15446v-28,-14,-62,-40,-83,-61c2585,15466,2750,15573,2867,15566v7,41,28,74,55,94c3005,15721,3136,15674,3218,15560v14,-14,21,-34,35,-54l3253,15506v6,20,20,34,34,54c3370,15674,3507,15721,3583,15660v83,-60,76,-194,-7,-308c3562,15339,3549,15318,3535,15305v20,,41,-7,62,-13c3734,15251,3817,15137,3789,15044v-27,-94,-165,-135,-302,-88c3466,14963,3445,14970,3432,14977v,-21,6,-41,6,-61c3438,14775,3356,14661,3259,14661r,c3163,14661,3081,14775,3081,14916v,20,,40,6,61c3067,14970,3053,14963,3032,14956v-137,-40,-275,-6,-303,88c2633,15091,2537,15164,2495,15211v28,-27,69,-53,111,-74c2654,15111,2709,15097,2750,15104v-14,47,-82,94,-144,121c2592,15231,2571,15238,2557,15245v55,-14,131,-47,200,-81c2771,15184,2791,15211,2812,15231v-103,-6,-227,7,-289,34c2544,15258,2578,15258,2606,15251v68,-6,151,7,192,41c2757,15325,2681,15332,2606,15325v-14,,-35,-7,-49,-7c2668,15345,2867,15359,2963,15298v7,,14,7,21,7c2970,15318,2957,15332,2943,15352v-41,54,-62,107,-62,161c2805,15412,2619,15332,2523,15312v27,6,55,20,83,33c2668,15379,2729,15419,2743,15473v-55,20,-110,,-158,-27xm2963,15164v14,-53,90,-73,166,-47c3142,15124,3149,15124,3163,15131v,-14,,-20,,-34c3163,15023,3204,14956,3259,14956r,c3315,14956,3356,15017,3356,15097v,14,,20,,34c3363,15124,3376,15124,3390,15117v76,-26,152,,165,47c3569,15218,3528,15278,3452,15298v-14,7,-20,7,-34,7c3425,15312,3432,15318,3438,15332v49,60,49,141,7,167c3404,15533,3328,15506,3280,15446v-7,-7,-14,-20,-21,-27l3259,15419v-6,7,-13,20,-20,27c3191,15506,3122,15533,3074,15499v-42,-33,-42,-107,7,-167c3087,15325,3094,15312,3101,15305v-14,,-20,-7,-34,-7c2991,15278,2943,15218,2963,15164xm2413,14930v7,6,14,20,20,33c2433,14970,2440,14977,2440,14990v14,54,14,121,,174c2454,15124,2461,15070,2461,15017v,-34,,-67,,-101c2454,14849,2440,14789,2406,14749v-21,20,-34,53,-41,87c2358,14856,2358,14876,2351,14896v,20,-7,40,-7,60l2344,14977v,20,,46,7,67c2351,15070,2358,15097,2365,15124v7,27,13,47,20,67c2378,15171,2378,15144,2372,15117r,-67c2372,15003,2385,14956,2413,14930xm2227,14977v62,20,110,107,138,181c2365,15158,2365,15158,2365,15158v,-7,,-14,-7,-14c2351,15131,2351,15124,2344,15111v,-7,,-7,-7,-14l2337,15097v-27,-60,-62,-134,-110,-188c2193,14869,2158,14836,2117,14822v-21,87,41,208,110,295c2261,15158,2296,15198,2323,15218v-41,-47,-89,-121,-103,-188c2220,15017,2220,14997,2227,14977r,xm1415,11879v-7,34,-21,61,-42,81c1360,11940,1346,11920,1339,11893v,-7,-7,-20,-7,-27c1325,11812,1325,11752,1332,11698v,-6,,-20,7,-26c1339,11685,1332,11692,1332,11705v-7,27,-14,60,-14,94c1318,11819,1311,11832,1311,11853v,6,,13,,20c1311,11906,1311,11933,1311,11966v,7,,14,,21c1311,12000,1311,12013,1318,12034v7,26,7,46,14,67c1346,12141,1360,12174,1387,12194v55,-60,76,-160,76,-268l1463,11899v,-107,-21,-207,-41,-268c1422,11638,1422,11638,1422,11645v7,27,7,53,13,80l1435,11806v-13,26,-13,53,-20,73xm1153,11571v21,-7,35,-13,55,-20c1194,11551,1181,11558,1167,11564v-152,47,-358,154,-399,282c885,11873,1050,11785,1167,11698v48,-33,89,-73,117,-100c1250,11625,1201,11658,1153,11685v-62,33,-131,54,-186,47c995,11665,1077,11611,1153,11571xm3487,2809v13,7,27,13,48,20c3535,2829,3542,2829,3542,2829v13,,34,,48,-7c3611,2816,3624,2809,3645,2796v-14,6,-34,6,-55,c3576,2796,3555,2789,3542,2782v,,-7,,-7,-7c3528,2769,3521,2769,3514,2762v-34,-20,-55,-47,-69,-74c3445,2682,3438,2675,3438,2668v-6,27,,54,7,81c3445,2775,3459,2796,3487,2809xm2468,6000v48,-54,82,-127,110,-188l2578,5812v,-6,,-6,7,-13c2592,5785,2592,5772,2599,5765v7,-20,7,-33,13,-47c2612,5725,2612,5725,2606,5732v,7,,7,-7,13c2571,5812,2516,5899,2461,5926v-7,,-7,7,-14,7c2440,5906,2447,5879,2461,5846v21,-47,48,-87,83,-128c2523,5739,2502,5765,2475,5792v-69,94,-131,215,-117,295c2392,6074,2433,6040,2468,6000xm2578,6027v,20,7,40,14,53c2599,6114,2612,6141,2633,6154v41,-47,62,-127,62,-214l2695,5920v,-81,-14,-168,-34,-215c2661,5705,2661,5712,2661,5712v7,20,7,40,7,67l2668,5846v,20,-7,40,-7,53c2654,5926,2640,5953,2626,5966v-14,-13,-20,-33,-27,-53c2599,5906,2599,5899,2592,5893v-7,-40,-7,-87,,-134c2592,5752,2592,5745,2599,5739v,6,-7,20,-7,26c2585,5785,2585,5812,2578,5839v,14,,27,-7,40c2571,5886,2571,5886,2571,5893v,27,,47,,73c2571,5973,2571,5973,2571,5980v,27,7,33,7,47xm3253,15292r,c3259,15285,3259,15285,3266,15278v7,-6,14,-6,14,-6c3280,15272,3280,15265,3273,15265v,,,,,c3266,15265,3259,15272,3253,15292r,c3246,15278,3239,15272,3225,15265v,,,,,c3225,15265,3225,15272,3218,15272v7,,14,6,14,6c3246,15278,3253,15285,3253,15292xm3590,2708r,c3624,2708,3645,2682,3645,2655v,-27,-28,-54,-55,-54l3590,2601v-21,,-41,14,-48,27c3535,2635,3535,2648,3535,2655v,6,,20,7,27c3549,2695,3569,2708,3590,2708xm3521,2467v-27,-7,-62,-13,-89,c3411,2474,3390,2487,3376,2507v-34,40,-41,108,-6,154c3370,2621,3383,2574,3418,2534v7,-7,14,-13,20,-20c3459,2487,3494,2474,3521,2467xm2640,8440v28,-100,-21,-201,-110,-261c2564,8246,2571,8326,2550,8413v-20,94,-82,175,-151,215c2516,8621,2619,8547,2640,8440xm2454,5665v14,-7,28,-14,41,-20c2489,5645,2475,5651,2468,5651v-117,41,-289,128,-317,228c2241,5899,2378,5832,2468,5759v41,-27,69,-61,89,-87c2530,5698,2495,5725,2454,5745v-48,27,-103,47,-144,34c2323,5739,2385,5698,2454,5665xm2626,14380v110,-7,214,-81,241,-188c2895,14092,2846,13991,2757,13931v34,67,41,147,21,234c2757,14259,2702,14340,2626,14380xm3528,2936v-7,,-7,-6,-14,-6c3521,2936,3521,2950,3528,2956v,7,7,7,7,14c3549,2983,3569,2997,3583,3010v21,7,48,13,76,7c3672,3017,3686,3010,3700,3003v41,-26,62,-67,62,-114c3748,2909,3728,2930,3700,2943v-14,7,-34,13,-55,20c3624,2970,3604,2970,3583,2963v-21,,-34,-7,-48,-13c3535,2936,3535,2936,3528,2936xm3390,7978r,c3397,7971,3397,7971,3404,7964v7,-6,14,-6,14,-6c3418,7958,3418,7951,3411,7951v,,,,,c3404,7958,3397,7964,3390,7978r,c3383,7964,3376,7958,3363,7951v,,,,,c3363,7951,3363,7958,3356,7958v7,,14,6,14,6c3383,7971,3390,7978,3390,7978xm2853,7750v-27,94,55,201,193,248c3067,8004,3087,8011,3108,8011v-14,14,-27,27,-41,47c2984,8172,2977,8306,3060,8366v82,61,213,14,296,-100c3370,8253,3376,8232,3390,8212r,c3397,8232,3411,8246,3425,8266v82,114,220,161,296,100c3803,8306,3796,8172,3714,8058v-14,-13,-28,-33,-42,-47c3693,8011,3714,8004,3734,7998v138,-40,221,-154,193,-248c3900,7656,3762,7616,3624,7663v-20,6,-41,13,-55,20c3569,7663,3576,7642,3576,7622v,-140,-82,-254,-179,-254l3397,7368v-96,,-179,114,-179,254c3218,7642,3218,7663,3225,7683v-21,-7,-34,-20,-55,-20c3025,7616,2888,7656,2853,7750xm3266,7803v14,7,21,7,35,14c3301,7803,3301,7797,3301,7783v,-74,41,-141,96,-141l3397,7642v55,,97,61,97,141c3494,7797,3494,7803,3494,7817v6,-7,20,-7,34,-14c3604,7777,3679,7803,3693,7850v14,54,-27,114,-103,134c3576,7991,3569,7991,3555,7991v7,7,14,13,21,27c3624,8078,3624,8159,3583,8185v-41,34,-117,7,-165,-53c3411,8125,3404,8112,3397,8105r,c3390,8112,3383,8125,3376,8132v-48,60,-117,87,-165,53c3170,8152,3170,8078,3218,8018v7,-7,14,-20,21,-27c3225,7991,3218,7984,3204,7984v-75,-26,-123,-87,-103,-134c3115,7803,3191,7783,3266,7803xm2303,13388v-48,13,-90,33,-124,67c2220,13455,2261,13455,2303,13468v62,14,124,47,186,94c2585,13642,2633,13743,2647,13844v82,-128,55,-295,-55,-396c2502,13381,2399,13368,2303,13388xm5958,18496v-55,-20,-117,-20,-172,-7c5744,18503,5703,18530,5676,18563v-76,87,-76,208,-14,302c5655,18784,5682,18691,5751,18617v14,-14,21,-27,35,-40c5841,18536,5903,18509,5958,18496xm6089,18744r,c6047,18744,6006,18764,5985,18804v-7,14,-13,34,-13,54c5972,18878,5978,18892,5985,18912v21,33,55,60,97,60l6082,18972v62,,110,-47,110,-107c6199,18798,6150,18744,6089,18744xm5965,3003v82,14,213,-26,330,-73c6274,2950,6254,2970,6247,2990v21,,48,-13,82,-27c6247,3057,6164,3171,6157,3251v83,-33,193,-154,262,-261c6405,3037,6398,3077,6405,3111v28,-20,48,-61,62,-108c6453,3131,6460,3298,6508,3372v42,-67,49,-208,42,-335c6563,3070,6577,3097,6598,3111v7,-20,7,-47,,-81c6660,3137,6742,3245,6811,3285v,-94,-96,-235,-179,-342c6674,2977,6722,2997,6756,3003v-14,-33,-48,-67,-89,-94c6791,2963,6956,3003,7045,2983v-55,-60,-179,-107,-296,-134c6777,2849,6811,2836,6825,2822v-14,-13,-76,-13,-103,-20c6825,2775,6976,2735,7059,2668v-96,-7,-261,27,-372,60c6736,2695,6742,2675,6756,2641v-34,,-75,20,-124,54c6722,2594,6818,2460,6825,2366v-83,34,-179,161,-248,269c6591,2594,6598,2547,6584,2521v-21,13,-34,47,-48,80c6543,2474,6536,2326,6495,2259v-42,67,-49,215,-42,342c6440,2568,6419,2534,6405,2521v-7,26,,60,7,100c6343,2514,6254,2393,6171,2360v7,80,83,201,158,295c6302,2635,6274,2621,6247,2621v7,27,34,61,69,87c6199,2655,6047,2601,5958,2621v55,74,220,134,358,168c6261,2789,6206,2796,6178,2816v28,20,76,26,131,26c6185,2869,6027,2930,5965,3003xm6502,2675v75,,144,60,144,141c6646,2889,6584,2956,6502,2956v-76,,-145,-60,-145,-140c6357,2735,6426,2675,6502,2675xm5882,19166v28,21,55,27,90,34c5978,19200,5978,19200,5985,19200v35,7,69,,104,-7c6123,19180,6157,19166,6192,19140v-35,6,-69,6,-103,6c6054,19140,6020,19133,5985,19120v-7,,-7,-7,-13,-7c5958,19106,5937,19099,5923,19086v-62,-40,-110,-87,-137,-147c5779,18925,5772,18912,5772,18905v-14,54,-7,107,14,154c5813,19099,5841,19140,5882,19166xm6653,18670v83,-127,55,-295,-55,-395c6515,18208,6412,18188,6316,18215v-48,13,-90,33,-124,67c6233,18282,6274,18282,6316,18295v62,13,124,47,186,94c6591,18469,6646,18570,6653,18670xm6316,18617v55,33,96,80,124,127c6440,18650,6398,18563,6316,18516v-7,-7,-21,-7,-28,-13c6219,18476,6150,18483,6089,18509v-35,14,-69,41,-97,74c6020,18570,6054,18563,6089,18563v55,-7,110,7,172,27c6281,18597,6295,18603,6316,18617xm7947,2460v7,-6,14,-13,14,-13c7968,2440,7975,2440,7981,2434v,,,-7,-6,-14c7975,2420,7975,2420,7975,2420v-14,7,-21,20,-35,27c7933,2434,7920,2427,7906,2420v,,,,,c7906,2427,7906,2427,7899,2434v7,,14,6,21,13c7933,2454,7940,2454,7947,2460xm5166,3835v28,20,55,26,90,33c5263,3868,5263,3868,5269,3868v35,7,69,,104,-7c5407,3848,5442,3835,5476,3808v-34,7,-69,7,-103,7c5338,3808,5304,3801,5269,3788v-6,,-6,-7,-13,-7c5242,3774,5221,3768,5207,3754v-61,-40,-110,-87,-137,-147c5063,3593,5056,3580,5056,3573v-14,54,-7,107,14,154c5090,3774,5118,3815,5166,3835xm7617,489v13,7,34,7,48,14c7651,516,7644,523,7630,536v-68,87,-68,195,-6,242c7685,825,7789,784,7858,697v6,-13,20,-27,27,-40l7885,657v7,13,14,27,28,40c7981,784,8085,818,8147,778v62,-47,62,-155,-7,-242c8133,523,8119,509,8105,503v14,,35,-7,49,-14c8257,456,8326,369,8305,295,8284,221,8174,194,8071,228v-14,7,-28,13,-41,20c8030,235,8037,215,8037,201,8037,94,7975,,7899,v-76,,-138,87,-138,201c7761,215,7761,235,7768,248v-14,-7,-27,-13,-41,-20c7624,194,7513,228,7493,295v-21,67,14,161,124,194xm7651,382v14,-40,69,-54,131,-40c7789,342,7796,349,7809,349v,-7,,-14,,-27c7809,261,7844,215,7885,215v41,,76,46,76,107c7961,328,7961,342,7961,349v7,-7,14,-7,27,-7c8050,322,8105,342,8119,382v14,40,-21,87,-82,107c8030,489,8023,496,8009,496v7,7,14,13,14,20c8057,563,8057,623,8023,650v-35,27,-90,7,-131,-47c7885,597,7885,590,7878,583r,c7871,590,7871,597,7864,603v-34,47,-96,67,-130,47c7699,623,7699,570,7734,516v7,-7,13,-13,13,-20c7741,496,7734,496,7720,489v-41,-26,-83,-73,-69,-107xm6825,3506v-27,94,55,201,193,248c7038,3761,7059,3768,7080,3768v-14,13,-28,26,-42,47c6956,3928,6949,4063,7032,4123v82,60,213,13,296,-101c7341,4009,7348,3989,7362,3969r,c7369,3989,7383,4002,7396,4022v83,114,221,161,296,101c7775,4063,7768,3928,7685,3815v-13,-14,-27,-34,-41,-47c7665,3768,7685,3761,7706,3754v138,-40,220,-154,193,-248c7871,3412,7734,3372,7596,3419v-21,7,-41,13,-55,20c7541,3419,7548,3399,7548,3379v,-141,-83,-255,-179,-255l7369,3124v-97,,-179,114,-179,255c7190,3399,7190,3419,7197,3439v-21,-7,-35,-20,-55,-20c6990,3372,6853,3412,6825,3506xm7231,3566v14,7,21,7,35,14c7266,3566,7266,3560,7266,3546v,-73,41,-140,96,-140c7417,3406,7458,3466,7458,3546v,14,,20,,34c7465,3573,7479,3573,7493,3566v75,-26,151,,165,47c7672,3667,7630,3727,7555,3747v-14,7,-21,7,-35,7c7527,3761,7534,3768,7541,3781v48,60,48,141,7,168c7507,3982,7431,3955,7383,3895v-7,-7,-14,-20,-21,-27c7355,3875,7348,3888,7341,3895v-48,60,-117,87,-165,54c7135,3915,7135,3841,7183,3781v7,-7,14,-20,21,-27c7190,3754,7183,3747,7169,3747v-75,-26,-124,-87,-103,-134c7080,3560,7155,3540,7231,3566xm7520,2480v28,7,48,14,76,21c7575,2521,7562,2534,7548,2554v-103,141,-110,315,-7,382c7644,3010,7809,2950,7913,2809v13,-20,27,-40,41,-67l7954,2742v14,20,27,40,41,67c8098,2950,8271,3010,8367,2936v103,-73,96,-241,-7,-382c8346,2534,8326,2514,8312,2501v27,-7,48,-7,76,-21c8470,2454,8532,2413,8573,2360v7,20,14,33,28,47c8608,2413,8608,2420,8615,2427v27,33,62,60,103,74c8759,2521,8814,2527,8863,2514v27,-7,55,-20,82,-34c9021,2434,9069,2346,9062,2253v-27,40,-69,73,-117,100c8911,2366,8876,2380,8835,2387v-41,6,-83,6,-117,6c8684,2387,8649,2380,8615,2366v-7,,-7,-6,-14,-6c8594,2353,8587,2353,8580,2346v49,-60,69,-127,49,-187c8629,2152,8622,2152,8622,2145v34,,62,,96,-6c8752,2125,8787,2112,8821,2085v-34,7,-69,7,-103,7c8684,2085,8649,2078,8615,2065v-7,,-7,-7,-14,-7c8587,2051,8567,2045,8553,2031v-62,-40,-110,-87,-138,-147c8408,1870,8401,1857,8401,1850v-13,54,-7,108,14,154c8422,2011,8422,2025,8429,2031v-55,-6,-117,,-179,20c8202,1984,8167,1917,8160,1844v,6,-6,6,-6,13c8126,1777,8071,1716,8002,1696v,-13,7,-27,7,-40c8037,1582,8078,1522,8133,1482v7,-7,14,-14,21,-14c8147,1468,8140,1468,8133,1468v-96,14,-179,74,-213,161c7913,1649,7913,1669,7906,1689v-103,27,-186,155,-186,309c7720,2025,7720,2051,7727,2072v-21,-14,-48,-21,-69,-27c7486,1991,7321,2038,7279,2159v-41,127,69,268,241,321xm7582,2306v21,-60,117,-87,207,-60c7802,2253,7816,2253,7830,2259v,-13,-7,-27,-7,-40c7823,2125,7878,2045,7947,2045v69,,124,80,124,174c8071,2232,8071,2246,8064,2259v14,-6,28,-13,41,-13c8202,2219,8291,2246,8312,2306v21,60,-35,141,-131,168c8167,2480,8154,2480,8140,2480v7,7,20,21,27,34c8222,2594,8229,2688,8174,2728v-55,41,-144,7,-206,-67c7961,2648,7954,2641,7947,2628v-7,13,-14,27,-21,33c7871,2742,7775,2769,7720,2728v-55,-40,-55,-134,7,-214c7734,2501,7747,2494,7754,2480v-13,,-27,-6,-41,-6c7617,2447,7562,2373,7582,2306xm7885,476v,-7,7,-7,14,-7c7906,469,7906,463,7913,463v,,,-7,,-7c7913,456,7913,456,7913,456v-21,,-28,7,-28,20l7885,476v-7,-13,-14,-20,-21,-20c7864,456,7864,456,7864,456v,,,7,,7c7871,463,7871,469,7878,469v,,,,7,7xm6157,3694v28,-101,-20,-201,-110,-262c6082,3499,6089,3580,6068,3667v-21,94,-83,174,-152,215c6033,3875,6137,3801,6157,3694xm5070,3030v20,-7,41,-20,69,-27c5180,2990,5214,2983,5256,2983v7,,7,,13,c5304,2983,5338,2983,5373,2990v34,7,69,20,96,33c5448,2977,5414,2936,5373,2909v-28,-20,-62,-40,-104,-46c5263,2863,5263,2863,5256,2856v-49,-14,-104,-14,-159,c5090,2856,5084,2863,5070,2863v-131,53,-207,187,-193,328c4918,3131,4987,3070,5070,3030xm5090,2400v56,13,159,-20,241,-54c5318,2360,5304,2380,5297,2393v14,,34,-6,55,-20c5290,2440,5235,2521,5228,2581v62,-20,138,-114,193,-188c5414,2427,5407,2460,5407,2480v21,-13,35,-46,48,-73c5448,2501,5448,2621,5490,2675v27,-47,34,-154,27,-241c5524,2454,5538,2474,5552,2487v7,-13,,-33,,-60c5593,2501,5655,2581,5710,2608v,-67,-69,-168,-131,-248c5607,2380,5641,2400,5669,2400v-7,-20,-35,-47,-62,-67c5696,2366,5820,2400,5882,2387v-34,-41,-131,-74,-213,-94c5689,2293,5710,2279,5724,2273v-14,-7,-55,-14,-76,-14c5724,2239,5827,2212,5889,2165v-69,-6,-186,20,-269,47c5655,2192,5662,2172,5669,2145v-21,,-55,20,-90,40c5641,2112,5717,2011,5717,1951v-62,27,-131,114,-179,194c5545,2112,5552,2085,5545,2065v-14,13,-28,33,-35,60c5517,2038,5510,1931,5483,1877v-35,54,-35,154,-28,248c5448,2098,5435,2078,5421,2065v-7,20,,47,7,74c5380,2058,5311,1971,5256,1951v,60,55,147,117,214c5352,2152,5331,2145,5318,2139v6,20,27,40,48,60c5276,2159,5173,2125,5104,2132v42,53,159,100,255,121c5318,2253,5283,2259,5263,2273v20,13,55,20,96,20c5249,2306,5132,2353,5090,2400xm5476,2165v55,,103,47,103,101c5579,2320,5531,2366,5476,2366v-55,,-103,-46,-103,-100c5373,2212,5421,2165,5476,2165xm4120,4753v83,13,213,-27,330,-74c4430,4699,4409,4720,4402,4740v21,,48,-14,83,-27c4402,4807,4320,4921,4313,5001v82,-33,192,-154,261,-261c4560,4787,4554,4827,4560,4860v28,-20,49,-60,62,-107c4609,4880,4616,5048,4664,5122v41,-67,48,-208,41,-335c4719,4820,4733,4847,4753,4860v7,-20,7,-47,,-80c4815,4887,4898,4994,4967,5035v,-94,-97,-235,-179,-342c4829,4726,4877,4746,4911,4753v-13,-33,-48,-67,-89,-94c4946,4713,5111,4753,5201,4733v-55,-60,-179,-107,-296,-134c4932,4599,4967,4585,4980,4572v-13,-13,-75,-13,-103,-20c4980,4525,5132,4485,5214,4418v-96,-7,-261,27,-371,60c4891,4445,4898,4425,4911,4391v-34,,-75,20,-123,54c4877,4344,4973,4210,4980,4116v-82,34,-179,161,-247,268c4746,4344,4753,4297,4739,4270v-20,14,-34,47,-48,81c4698,4223,4691,4076,4650,4009v-41,67,-48,214,-41,342c4595,4317,4574,4284,4560,4270v-6,27,,61,7,101c4498,4264,4409,4143,4326,4109v7,81,83,202,159,295c4457,4384,4430,4371,4402,4371v7,27,35,60,69,87c4354,4404,4202,4351,4113,4371v55,74,220,134,358,168c4416,4539,4361,4545,4333,4565v28,20,76,27,131,27c4333,4626,4175,4686,4120,4753xm4650,4431v76,,144,61,144,141c4794,4646,4733,4713,4650,4713v-76,,-145,-60,-145,-141c4512,4492,4574,4431,4650,4431xm4684,3640v-34,-74,-41,-167,-13,-261c4698,3305,4739,3245,4794,3204v7,-6,14,-13,21,-13c4808,3191,4801,3191,4794,3191v-96,13,-178,74,-213,161c4547,3466,4588,3580,4684,3640xm4788,3848v20,40,48,80,82,107c4925,4002,4994,4022,5070,4022v62,,124,-20,179,-53c5256,3962,5256,3962,5263,3955v6,,6,-6,13,-13c5269,3942,5269,3942,5263,3942v-7,,-7,,-14,c5187,3942,5125,3928,5070,3895v-35,-13,-69,-40,-97,-60c4877,3754,4829,3654,4815,3553v-7,13,-21,34,-21,47c4760,3694,4760,3774,4788,3848xm5256,3526v,20,7,34,13,54c5290,3613,5324,3640,5366,3640r,c5428,3640,5476,3593,5476,3533v,-60,-48,-107,-110,-107l5366,3426v-42,,-83,20,-97,60c5256,3493,5256,3506,5256,3526xm5538,3258v21,7,41,20,55,27c5648,3318,5689,3365,5717,3412v,-94,-41,-181,-124,-228c5586,3178,5572,3178,5565,3171v-68,-27,-137,-20,-199,7c5331,3191,5297,3218,5269,3251v28,-13,62,-20,97,-20c5421,3225,5483,3238,5538,3258xm5242,3164v-55,-20,-117,-20,-172,-6c5029,3171,4987,3198,4960,3231v-76,87,-76,208,-14,302c4939,3453,4967,3359,5035,3285v14,-13,21,-27,35,-40c5118,3204,5180,3178,5242,3164xm5249,4083v-7,-7,-21,-14,-28,-14c5228,4089,5242,4109,5249,4123v7,7,7,13,14,20c5290,4177,5324,4203,5366,4217v41,20,96,27,144,13c5538,4223,5565,4210,5593,4197v76,-47,124,-134,117,-228c5682,4009,5641,4042,5593,4069v-34,14,-69,27,-110,34c5442,4109,5400,4109,5366,4109v-35,-6,-69,-13,-103,-26c5263,4089,5256,4089,5249,4083xm5827,3587v7,80,-28,174,-90,248c5696,3882,5648,3915,5600,3935v-21,7,-41,14,-69,20c5552,3962,5572,3969,5600,3969v82,6,158,-20,213,-81c5882,3801,5889,3680,5827,3587xm5875,2950v-82,-67,-186,-87,-282,-61c5545,2903,5503,2923,5469,2956v41,,83,,124,14c5655,2983,5717,3017,5779,3064v96,80,144,181,158,281c6013,3211,5992,3050,5875,2950xm1112,15023r,c1091,15023,1071,15037,1064,15050v-7,7,-7,20,-7,27c1057,15084,1057,15097,1064,15104v7,20,27,27,48,27l1112,15131v34,,55,-27,55,-54c1167,15050,1139,15023,1112,15023xm940,14956v7,-6,14,-13,20,-20c988,14916,1015,14896,1050,14896v-28,-7,-62,-13,-90,c940,14903,919,14916,905,14936v-34,41,-41,108,-7,155c892,15044,905,14997,940,14956xm1002,15238v14,7,27,13,48,20c1050,15258,1057,15258,1057,15258v14,,34,,48,-7c1126,15245,1139,15238,1160,15225v-14,6,-34,6,-55,c1091,15225,1071,15218,1057,15211v,,-7,,-7,-7c1043,15198,1036,15198,1029,15191v-34,-20,-55,-47,-69,-74c960,15111,954,15104,954,15097v-7,27,,54,6,81c967,15204,981,15225,1002,15238xm775,11162v41,127,247,235,399,288c1208,11457,1236,11470,1256,11470v-27,-6,-62,-20,-96,-40c1084,11390,1002,11336,981,11269v48,-6,117,14,179,47c1194,11336,1229,11363,1263,11383v-20,-20,-55,-47,-82,-74c1050,11222,885,11135,775,11162xm954,14829v13,-7,20,-7,34,-13c1009,14809,1029,14809,1043,14809v,,7,,7,c1071,14809,1084,14809,1098,14816v21,6,35,6,48,20c1133,14809,1119,14789,1098,14775v-14,-13,-34,-20,-48,-26c1050,14749,1043,14749,1043,14749v-27,-7,-55,-7,-83,c954,14749,954,14749,947,14755v-69,27,-110,94,-97,168c878,14876,912,14849,954,14829xm1222,14956v28,21,48,41,62,67c1284,14977,1263,14930,1222,14909v-7,,-7,-6,-14,-6c1174,14889,1139,14889,1105,14903v-21,6,-34,20,-48,40c1071,14936,1091,14936,1105,14930v28,,55,,89,13c1208,14950,1215,14950,1222,14956xm1401,14990v41,-67,28,-154,-28,-201c1332,14755,1277,14749,1229,14762v-21,7,-48,20,-62,34c1188,14796,1208,14796,1229,14802v34,7,62,27,96,47c1367,14883,1394,14936,1401,14990xm4134,17001v27,-100,-21,-201,-110,-261c4058,16807,4065,16887,4044,16974v-20,94,-82,175,-151,215c4003,17182,4106,17108,4134,17001xm1511,11477v28,-7,62,-13,103,-13c1704,11457,1807,11470,1855,11517v-48,41,-151,54,-241,41c1594,11558,1573,11551,1552,11551v152,40,420,53,530,-40c1959,11397,1642,11430,1511,11477xm1477,11417v34,-34,82,-67,130,-94c1669,11289,1738,11269,1786,11283v-20,60,-103,114,-179,154c1587,11444,1566,11450,1552,11457v152,-40,393,-154,441,-295c1828,11128,1566,11316,1477,11417xm1311,11276v,-7,,-7,-6,-13l1305,11263v-35,-81,-76,-168,-131,-235c1133,10974,1084,10934,1036,10921v-27,107,55,254,138,368c1215,11343,1256,11390,1291,11417v-55,-61,-117,-148,-131,-235c1153,11155,1153,11128,1160,11108v,,,,,c1236,11135,1298,11242,1339,11336v,,,,,c1339,11330,1339,11323,1332,11316v-7,-13,-14,-27,-21,-40xm1456,11263v-21,46,-27,87,-34,120c1422,11377,1429,11370,1429,11363v34,-94,103,-214,185,-248c1621,11115,1621,11115,1628,11108v7,27,,61,-14,101c1594,11269,1552,11330,1511,11383v110,-107,262,-328,227,-469c1614,10954,1511,11122,1456,11263xm3624,4927v110,-107,262,-328,227,-469c3734,4492,3624,4666,3569,4807v-20,47,-27,87,-34,120c3535,4921,3542,4914,3542,4907v34,-94,103,-214,186,-248c3734,4659,3734,4659,3741,4653v7,26,,60,-13,100c3707,4820,3666,4880,3624,4927xm3136,17149v27,20,55,26,89,33c3232,17182,3232,17182,3239,17182v34,7,69,,103,-7c3376,17162,3411,17149,3445,17122v-34,6,-69,6,-103,6c3308,17122,3273,17115,3239,17102v-7,,-7,-7,-14,-7c3211,17088,3191,17082,3177,17068v-62,-40,-110,-87,-138,-147c3032,16907,3025,16894,3025,16887v-13,54,-6,107,14,154c3060,17082,3087,17122,3136,17149xm3335,16726r,c3294,16726,3253,16746,3232,16787v-7,13,-14,33,-14,53c3218,16860,3225,16874,3232,16894v21,33,55,60,96,60l3328,16954v62,,110,-47,110,-107c3452,16773,3397,16726,3335,16726xm3005,16599v14,-14,20,-27,34,-40c3087,16512,3149,16485,3211,16472v-55,-21,-117,-21,-172,-7c2998,16478,2957,16505,2929,16539v-76,87,-76,207,-14,301c2908,16760,2936,16673,3005,16599xm1607,11698v-34,-20,-75,-47,-103,-73c1614,11732,1842,11879,1986,11846v-48,-154,-344,-282,-482,-309c1539,11544,1573,11564,1607,11578v76,40,152,94,173,154c1731,11752,1669,11732,1607,11698xm3907,16653v82,-128,55,-295,-56,-396c3769,16190,3666,16170,3569,16197v-48,13,-89,33,-124,67c3487,16264,3528,16264,3569,16277v62,14,124,47,186,94c3845,16451,3893,16552,3907,16653xm3562,16592v55,34,97,81,124,128c3686,16626,3645,16539,3562,16492v-7,-7,-20,-7,-27,-14c3466,16451,3397,16458,3335,16485v-34,13,-69,40,-96,74c3266,16545,3301,16539,3335,16539v55,-7,110,6,172,26c3528,16572,3549,16585,3562,16592xm3039,16337v21,-6,42,-20,69,-26c3149,16297,3184,16291,3225,16291v7,,7,,14,c3273,16291,3308,16291,3342,16297v34,7,69,20,96,34c3418,16284,3383,16244,3342,16217v-27,-20,-62,-40,-103,-47c3232,16170,3232,16170,3225,16163v-48,-13,-103,-13,-158,c3060,16163,3053,16170,3039,16170v-131,53,-206,188,-193,328c2888,16438,2957,16378,3039,16337xm1511,15164v14,-53,-14,-107,-55,-134c1470,15064,1477,15104,1470,15151v-14,47,-41,87,-76,107c1449,15258,1504,15225,1511,15164xm1780,14527v62,,123,-20,179,-53c1965,14467,1965,14467,1972,14460v7,,7,-6,14,-13c1979,14447,1979,14447,1972,14447v-7,,-7,,-13,c1897,14447,1835,14434,1780,14400v-35,-13,-69,-40,-97,-60c1587,14259,1539,14159,1525,14058v-7,14,-21,34,-21,47c1470,14185,1477,14266,1504,14340v21,40,48,80,83,107c1635,14501,1704,14527,1780,14527xm2241,15339v27,-7,48,-14,62,-21c2282,15325,2255,15325,2227,15332v-76,7,-151,-7,-193,-40c2076,15258,2158,15251,2227,15258v14,,28,7,41,7c2261,15265,2248,15258,2241,15258v-124,-27,-317,-33,-393,40c1924,15365,2117,15359,2241,15339xm2241,15446v41,-27,69,-61,89,-87c2303,15385,2268,15412,2227,15432v-48,27,-103,47,-145,34c2096,15419,2165,15372,2227,15345v14,-6,28,-13,41,-20c2261,15325,2248,15332,2241,15332v-117,40,-289,127,-317,228c2007,15587,2144,15520,2241,15446xm2585,14990v,,7,,7,-7c2599,15003,2592,15030,2585,15064v-21,47,-55,100,-83,134c2592,15111,2709,14936,2688,14822v-96,27,-179,168,-220,282c2454,15137,2447,15171,2440,15198v,-7,,-7,7,-14c2468,15111,2523,15017,2585,14990xm1332,11658v-34,87,-103,195,-179,228c1146,11886,1139,11893,1139,11893v-6,-34,,-67,14,-108c1174,11732,1215,11672,1256,11625v-27,26,-55,60,-82,93c1084,11832,1009,11987,1029,12094v48,-14,104,-60,145,-107c1229,11920,1277,11832,1305,11752r,c1305,11745,1305,11745,1311,11739v7,-14,14,-34,14,-47c1332,11672,1339,11651,1339,11631v,7,,14,-7,14c1332,11651,1332,11658,1332,11658xm3425,4800v-35,-80,-76,-168,-131,-235c3253,4512,3204,4472,3156,4458v-27,107,55,255,138,369c3335,4880,3376,4927,3411,4954v-55,-60,-117,-147,-131,-234c3273,4693,3273,4666,3280,4646v,,,,,c3356,4673,3418,4780,3459,4874v,,,,,c3459,4867,3459,4860,3452,4854v-7,-14,-7,-27,-14,-47c3432,4813,3425,4807,3425,4800r,xm2895,4706v41,128,247,235,399,288c3328,5001,3356,5015,3376,5015v-27,-7,-61,-21,-96,-41c3204,4934,3122,4880,3101,4813v48,-6,117,14,179,47c3315,4880,3349,4907,3383,4927v-20,-20,-55,-47,-82,-73c3170,4766,3005,4679,2895,4706xm2812,5558v-14,6,-27,13,-48,20c2881,5544,3074,5457,3115,5350v62,-27,124,-67,172,-108c3335,5209,3376,5169,3404,5142v-34,27,-83,60,-131,87c3211,5263,3142,5283,3087,5276v21,-60,104,-114,186,-154c3294,5115,3308,5108,3328,5102v-13,,-27,6,-41,13c3136,5162,2929,5269,2888,5397v7,,14,,14,c2819,5444,2743,5504,2702,5544v27,-27,69,-53,103,-74c2853,5444,2908,5430,2950,5437v-7,47,-69,94,-138,121xm2661,5517v,-6,,-6,7,-13c2695,5430,2750,5336,2819,5309v,,7,,7,-6c2833,5323,2826,5350,2819,5383v-21,47,-55,101,-83,134c2826,5430,2943,5256,2922,5142v-96,27,-179,167,-220,281c2674,5457,2668,5491,2661,5517xm3294,5102v34,-7,55,-14,82,-20c3349,5088,3315,5095,3280,5095v-89,7,-193,-7,-241,-54c3087,4994,3191,4988,3280,5001v21,,35,7,55,7c3321,5008,3315,5001,3301,5001v-152,-33,-393,-40,-496,54c2902,5142,3136,5135,3294,5102xm3445,4472v-7,26,-13,53,-13,80c3432,4579,3425,4606,3425,4632r,27c3425,4686,3425,4720,3432,4746v6,34,6,67,13,101c3452,4880,3459,4907,3466,4927v-7,-26,-14,-60,-14,-93l3452,4753v7,-60,21,-121,55,-154c3514,4612,3528,4626,3535,4639v7,7,7,20,14,34c3569,4740,3562,4827,3549,4894v13,-47,27,-114,27,-181c3576,4673,3576,4626,3576,4585v-7,-87,-27,-160,-69,-207c3480,4391,3459,4431,3445,4472xm3728,5403r,27c3728,5437,3728,5444,3728,5450v-76,-27,-145,-141,-179,-234c3555,5242,3562,5269,3576,5296v55,141,158,308,275,349c3886,5491,3700,5229,3590,5142v62,67,131,174,138,261xm2908,6087v28,-127,-123,-328,-206,-402c2750,5739,2805,5826,2812,5893r,20c2812,5920,2812,5920,2812,5926v-62,-20,-117,-107,-144,-181c2674,5765,2681,5785,2688,5806v48,114,131,254,220,281xm3728,5242v-35,-20,-76,-46,-104,-73c3734,5276,3962,5423,4106,5390v-48,-154,-344,-282,-482,-308c3659,5088,3693,5108,3728,5122v75,40,151,94,172,154c3851,5296,3789,5276,3728,5242xm3776,2809v-21,27,-48,40,-69,54c3693,2869,3686,2869,3672,2869v14,7,21,7,35,7c3748,2883,3789,2863,3817,2836v41,-40,41,-108,7,-154c3824,2722,3810,2769,3776,2809xm3452,5216v,13,-7,20,-7,33c3438,5276,3432,5309,3432,5343v,20,-7,34,-7,54c3425,5403,3425,5410,3425,5417v,33,,60,,94c3425,5517,3425,5524,3425,5531v,13,,27,7,47c3438,5604,3438,5625,3445,5645v14,40,28,73,55,94c3555,5678,3576,5578,3576,5477r,-27c3576,5343,3555,5242,3535,5182v,7,,7,,14c3542,5222,3542,5249,3549,5276r,80c3549,5383,3542,5403,3535,5423v-7,34,-21,61,-41,81c3480,5484,3466,5464,3459,5437v,-7,-7,-20,-7,-27c3445,5356,3445,5296,3452,5242v,-6,,-13,,-26xm1497,13703v7,-7,14,-14,21,-14c1511,13689,1504,13689,1497,13689v-96,14,-179,74,-213,161c1250,13958,1291,14072,1387,14132v-34,-74,-41,-168,-14,-262c1401,13803,1442,13743,1497,13703xm1869,14333v28,20,55,27,90,33c1965,14366,1965,14366,1972,14366v35,7,69,,104,-6c2110,14346,2144,14333,2179,14306v-35,7,-69,7,-103,7c2041,14306,2007,14299,1972,14286v-7,,-7,-7,-13,-7c1945,14273,1924,14266,1910,14253v-62,-41,-110,-88,-137,-148c1766,14092,1759,14078,1759,14072v-14,53,-7,107,14,154c1793,14273,1828,14306,1869,14333xm2076,13415v-28,-21,-62,-41,-104,-47c1965,13368,1965,13368,1959,13361v-49,-14,-104,-14,-159,c1793,13361,1786,13368,1773,13368v-131,53,-207,187,-193,328c1621,13629,1683,13569,1773,13528v20,-6,41,-20,69,-26c1883,13488,1917,13482,1959,13482v6,,6,,13,c2007,13482,2041,13482,2076,13488v34,7,68,20,96,34c2151,13482,2117,13441,2076,13415xm1738,13783v14,-13,21,-27,35,-40c1821,13696,1883,13669,1945,13656v-55,-20,-117,-20,-172,-7c1731,13663,1690,13689,1663,13723v-76,87,-76,208,-14,302c1649,13951,1676,13857,1738,13783xm1607,11906v-75,-27,-144,-141,-178,-234c1435,11698,1442,11725,1456,11752v55,141,158,308,275,349c1766,11946,1580,11685,1470,11598v62,60,131,174,137,261l1607,11886v,7,,13,,20xm2530,14085v7,80,-28,174,-90,248c2399,14380,2351,14413,2303,14434v-21,6,-42,13,-69,20c2255,14460,2275,14467,2303,14467v82,7,158,-20,213,-80c2592,14299,2592,14179,2530,14085xm2303,13783v55,34,96,81,124,128c2427,13817,2385,13730,2303,13683v-7,-7,-21,-7,-28,-14c2206,13642,2137,13649,2076,13676v-35,13,-69,40,-97,74c2007,13736,2041,13730,2076,13730v55,-7,110,6,172,26c2268,13763,2282,13770,2303,13783xm2227,15144v28,14,55,34,83,54c2289,15178,2268,15158,2241,15137v-97,-73,-227,-140,-317,-120c1959,15117,2124,15204,2241,15245v27,6,48,13,69,20c2282,15258,2255,15245,2227,15231v-62,-33,-124,-73,-138,-127c2124,15097,2179,15117,2227,15144xm2076,13917v-42,,-83,20,-97,61c1972,13991,1965,14011,1965,14031v,20,7,34,14,54c2000,14118,2034,14145,2076,14145r,c2137,14145,2186,14098,2186,14038v,-74,-49,-121,-110,-121l2076,13917xm3294,5531v55,-67,103,-154,131,-235l3425,5296v,-7,,-7,7,-13c3438,5269,3445,5249,3445,5236v7,-20,14,-40,14,-61c3459,5182,3459,5189,3452,5189v,7,-7,7,-7,13c3411,5289,3342,5397,3266,5430v-7,,-13,7,-13,7c3246,5403,3253,5370,3266,5330v21,-54,62,-114,104,-161c3342,5196,3315,5229,3287,5263v-76,93,-138,214,-145,315c3025,5531,2819,5551,2729,5584v21,-6,56,-6,83,-13c2881,5564,2963,5578,3005,5611v-42,34,-117,40,-193,34c2798,5645,2778,5638,2764,5638v110,27,303,40,399,-13c3211,5611,3253,5578,3294,5531xm3115,5886v-41,-121,-275,-228,-386,-248c2757,5645,2785,5658,2812,5672v62,33,124,73,138,127c2908,5806,2860,5792,2812,5765v-27,-13,-62,-33,-83,-53c2819,5792,2998,5913,3115,5886xm2220,14728v28,-6,55,-20,83,-33c2378,14648,2427,14561,2420,14467v-28,40,-69,74,-117,101c2268,14581,2234,14594,2193,14601v-42,7,-83,7,-117,7c2041,14601,2007,14594,1972,14581v-7,,-7,-7,-13,-7c1952,14568,1938,14561,1931,14561v7,20,21,40,28,54c1965,14621,1965,14628,1972,14635v28,33,62,60,104,73c2117,14735,2172,14735,2220,14728xe" fillcolor="#f8f8ee [3209]" stroked="f" strokeweight="1pt">
                              <v:stroke miterlimit="4" joinstyle="miter"/>
                              <v:path arrowok="t" o:extrusionok="f" o:connecttype="custom" o:connectlocs="1989111,2045599;1989111,2045599;1989111,2045599;1989111,2045599" o:connectangles="0,90,180,270"/>
                            </v:shape>
                            <v:oval id="Circle" o:spid="_x0000_s1031" style="position:absolute;left:23622;top:40100;width:533;height:5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32" style="position:absolute;left:38481;top:21050;width:660;height: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33" style="position:absolute;left:33813;top:10572;width:661;height:6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34" style="position:absolute;left:28289;top:6762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35" style="position:absolute;left:26193;top:609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36" style="position:absolute;left:18954;top:4953;width:661;height: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37" style="position:absolute;left:38004;top:26003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38" style="position:absolute;left:17621;top:39624;width:660;height: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39" style="position:absolute;left:20097;top:39147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40" style="position:absolute;left:4476;top:19716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41" style="position:absolute;left:5619;top:14859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42" style="position:absolute;left:30194;top:36290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43" style="position:absolute;left:33051;top:34290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44" style="position:absolute;left:25050;top:38862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45" style="position:absolute;left:7143;top:30765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46" style="position:absolute;left:7334;top:16859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47" style="position:absolute;left:16002;top:3857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48" style="position:absolute;left:15621;top:6381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49" style="position:absolute;left:14573;top:8763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" fillcolor="#f8f8ee [3209]" stroked="f" strokeweight="1pt">
                              <v:stroke miterlimit="4" joinstyle="miter"/>
                              <v:textbox inset="3pt,3pt,3pt,3pt"/>
                            </v:oval>
                          </v:group>
                          <w10:anchorlock/>
                        </v:group>
                      </w:pict>
                    </mc:Fallback>
                  </mc:AlternateContent>
                </w:r>
              </w:p>
            </w:sdtContent>
          </w:sdt>
        </w:tc>
      </w:tr>
      <w:tr w:rsidR="00F002DA" w:rsidTr="005A0F3D">
        <w:trPr>
          <w:trHeight w:val="3312"/>
        </w:trPr>
        <w:tc>
          <w:tcPr>
            <w:tcW w:w="5673" w:type="dxa"/>
          </w:tcPr>
          <w:p w:rsidR="00C6133D" w:rsidRDefault="00C6133D"/>
        </w:tc>
        <w:tc>
          <w:tcPr>
            <w:tcW w:w="1138" w:type="dxa"/>
          </w:tcPr>
          <w:p w:rsidR="00C6133D" w:rsidRDefault="00C6133D"/>
        </w:tc>
        <w:tc>
          <w:tcPr>
            <w:tcW w:w="1109" w:type="dxa"/>
          </w:tcPr>
          <w:p w:rsidR="00C6133D" w:rsidRDefault="00C6133D"/>
        </w:tc>
        <w:tc>
          <w:tcPr>
            <w:tcW w:w="5740" w:type="dxa"/>
            <w:vAlign w:val="bottom"/>
          </w:tcPr>
          <w:p w:rsidR="00C6133D" w:rsidRDefault="00360CAA" w:rsidP="00AF0F69">
            <w:pPr>
              <w:pStyle w:val="Subtitle"/>
              <w:rPr>
                <w:b w:val="0"/>
                <w:bCs w:val="0"/>
                <w:i w:val="0"/>
                <w:caps w:val="0"/>
              </w:rPr>
            </w:pPr>
            <w:r w:rsidRPr="00360CAA">
              <w:rPr>
                <w:bCs w:val="0"/>
                <w:i w:val="0"/>
                <w:caps w:val="0"/>
              </w:rPr>
              <w:t>FUNERAL PRAYER</w:t>
            </w:r>
            <w:r>
              <w:rPr>
                <w:b w:val="0"/>
                <w:bCs w:val="0"/>
                <w:i w:val="0"/>
                <w:caps w:val="0"/>
              </w:rPr>
              <w:br/>
              <w:t>FOR</w:t>
            </w:r>
          </w:p>
          <w:p w:rsidR="00C6133D" w:rsidRPr="005A0F3D" w:rsidRDefault="00360CAA" w:rsidP="005A0F3D">
            <w:pPr>
              <w:pStyle w:val="Title"/>
            </w:pPr>
            <w:r>
              <w:t xml:space="preserve"> [NAME HERE]</w:t>
            </w:r>
          </w:p>
        </w:tc>
        <w:tc>
          <w:tcPr>
            <w:tcW w:w="581" w:type="dxa"/>
          </w:tcPr>
          <w:p w:rsidR="00C6133D" w:rsidRDefault="00C6133D" w:rsidP="006776D2">
            <w:pPr>
              <w:pStyle w:val="Subtitle"/>
            </w:pPr>
          </w:p>
        </w:tc>
      </w:tr>
      <w:tr w:rsidR="00F002DA" w:rsidTr="00F002DA">
        <w:trPr>
          <w:trHeight w:val="9615"/>
        </w:trPr>
        <w:tc>
          <w:tcPr>
            <w:tcW w:w="5673" w:type="dxa"/>
            <w:vAlign w:val="center"/>
          </w:tcPr>
          <w:p w:rsidR="00C6133D" w:rsidRPr="00B76A9F" w:rsidRDefault="00360CAA" w:rsidP="00B76A9F">
            <w:pPr>
              <w:pStyle w:val="Text"/>
            </w:pPr>
            <w:r>
              <w:lastRenderedPageBreak/>
              <w:t>[Date of Birth] to [Date of Death]</w:t>
            </w:r>
          </w:p>
          <w:p w:rsidR="00360CAA" w:rsidRDefault="00360CAA" w:rsidP="00360CAA">
            <w:r>
              <w:t>God saw you getting tired and a cure was not to be, so he put His arms around you and whispered, “Come to Me”</w:t>
            </w:r>
          </w:p>
          <w:p w:rsidR="00360CAA" w:rsidRDefault="00360CAA" w:rsidP="00360CAA">
            <w:r>
              <w:t xml:space="preserve"> With tearful eyes we watched you and saw you pass away and although we love you dearly, we could not make you stay.</w:t>
            </w:r>
          </w:p>
          <w:p w:rsidR="00360CAA" w:rsidRDefault="00360CAA" w:rsidP="00360CAA">
            <w:r>
              <w:t xml:space="preserve"> A Golden heart stop beating, hardworking hands at rest.</w:t>
            </w:r>
          </w:p>
          <w:p w:rsidR="005A0F3D" w:rsidRDefault="00360CAA" w:rsidP="00360CAA">
            <w:r>
              <w:t xml:space="preserve"> God broke our hearts to prove to us He only takes the best </w:t>
            </w:r>
          </w:p>
          <w:p w:rsidR="00360CAA" w:rsidRDefault="00360CAA" w:rsidP="00360CAA"/>
          <w:p w:rsidR="00360CAA" w:rsidRPr="00B76A9F" w:rsidRDefault="00360CAA" w:rsidP="00360CAA">
            <w:bookmarkStart w:id="0" w:name="_GoBack"/>
            <w:r>
              <w:rPr>
                <w:b/>
                <w:bCs/>
                <w:i/>
                <w:caps/>
              </w:rPr>
              <w:t>DATE. PLACE. TIME</w:t>
            </w:r>
            <w:bookmarkEnd w:id="0"/>
          </w:p>
        </w:tc>
        <w:tc>
          <w:tcPr>
            <w:tcW w:w="1138" w:type="dxa"/>
          </w:tcPr>
          <w:p w:rsidR="00C6133D" w:rsidRDefault="00C6133D"/>
        </w:tc>
        <w:tc>
          <w:tcPr>
            <w:tcW w:w="1109" w:type="dxa"/>
          </w:tcPr>
          <w:p w:rsidR="00C6133D" w:rsidRDefault="00C6133D"/>
        </w:tc>
        <w:tc>
          <w:tcPr>
            <w:tcW w:w="5740" w:type="dxa"/>
            <w:vAlign w:val="center"/>
          </w:tcPr>
          <w:p w:rsidR="00C6133D" w:rsidRPr="00B76A9F" w:rsidRDefault="00360CAA" w:rsidP="00B76A9F">
            <w:pPr>
              <w:pStyle w:val="Text-white"/>
            </w:pPr>
            <w:r>
              <w:t>Always in our hearts</w:t>
            </w:r>
          </w:p>
        </w:tc>
        <w:tc>
          <w:tcPr>
            <w:tcW w:w="581" w:type="dxa"/>
          </w:tcPr>
          <w:p w:rsidR="00C6133D" w:rsidRDefault="00C6133D" w:rsidP="001F3080">
            <w:pPr>
              <w:pStyle w:val="Text"/>
              <w:rPr>
                <w:color w:val="FFFFFF" w:themeColor="background1"/>
              </w:rPr>
            </w:pPr>
          </w:p>
        </w:tc>
      </w:tr>
    </w:tbl>
    <w:p w:rsidR="00D135FD" w:rsidRDefault="00D135FD"/>
    <w:sectPr w:rsidR="00D135FD" w:rsidSect="004D4160">
      <w:headerReference w:type="even" r:id="rId12"/>
      <w:headerReference w:type="default" r:id="rId13"/>
      <w:footerReference w:type="default" r:id="rId14"/>
      <w:pgSz w:w="15840" w:h="12240" w:orient="landscape" w:code="1"/>
      <w:pgMar w:top="432" w:right="432" w:bottom="1138" w:left="1138" w:header="288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5A3F" w:rsidRDefault="00B75A3F" w:rsidP="000364A6">
      <w:r>
        <w:separator/>
      </w:r>
    </w:p>
  </w:endnote>
  <w:endnote w:type="continuationSeparator" w:id="0">
    <w:p w:rsidR="00B75A3F" w:rsidRDefault="00B75A3F" w:rsidP="000364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7AA0" w:rsidRDefault="00F77AA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767E78CD" wp14:editId="6B918139">
              <wp:simplePos x="0" y="0"/>
              <wp:positionH relativeFrom="column">
                <wp:posOffset>7516494</wp:posOffset>
              </wp:positionH>
              <wp:positionV relativeFrom="paragraph">
                <wp:posOffset>-2975610</wp:posOffset>
              </wp:positionV>
              <wp:extent cx="35561" cy="35561"/>
              <wp:effectExtent l="0" t="0" r="2540" b="2540"/>
              <wp:wrapNone/>
              <wp:docPr id="51" name="Ci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5CDD8189" id="Circle" o:spid="_x0000_s1026" style="position:absolute;margin-left:591.85pt;margin-top:-234.3pt;width:2.8pt;height:2.8pt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40485AD8" wp14:editId="48174D62">
              <wp:simplePos x="0" y="0"/>
              <wp:positionH relativeFrom="column">
                <wp:posOffset>6043294</wp:posOffset>
              </wp:positionH>
              <wp:positionV relativeFrom="paragraph">
                <wp:posOffset>-3001010</wp:posOffset>
              </wp:positionV>
              <wp:extent cx="35561" cy="35561"/>
              <wp:effectExtent l="0" t="0" r="2540" b="2540"/>
              <wp:wrapNone/>
              <wp:docPr id="52" name="Ci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559519AD" id="Circle" o:spid="_x0000_s1026" style="position:absolute;margin-left:475.85pt;margin-top:-236.3pt;width:2.8pt;height:2.8pt;z-index:-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5A3F" w:rsidRDefault="00B75A3F" w:rsidP="000364A6">
      <w:r>
        <w:separator/>
      </w:r>
    </w:p>
  </w:footnote>
  <w:footnote w:type="continuationSeparator" w:id="0">
    <w:p w:rsidR="00B75A3F" w:rsidRDefault="00B75A3F" w:rsidP="000364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5322" w:rsidRDefault="006776D2">
    <w:pPr>
      <w:pStyle w:val="Header"/>
    </w:pPr>
    <w:r w:rsidRPr="006776D2"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66944" behindDoc="0" locked="0" layoutInCell="1" allowOverlap="1" wp14:anchorId="5E3D8F4B" wp14:editId="4A11F4B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059673" cy="7772400"/>
              <wp:effectExtent l="0" t="0" r="0" b="0"/>
              <wp:wrapNone/>
              <wp:docPr id="3" name="Group 2">
                <a:extLst xmlns:a="http://schemas.openxmlformats.org/drawingml/2006/main">
                  <a:ext uri="{FF2B5EF4-FFF2-40B4-BE49-F238E27FC236}">
                    <a16:creationId xmlns:a16="http://schemas.microsoft.com/office/drawing/2014/main" id="{E1AE6E00-EDC3-124E-BE1C-B7A690393CBA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9673" cy="7772400"/>
                        <a:chOff x="0" y="0"/>
                        <a:chExt cx="10059673" cy="7772400"/>
                      </a:xfrm>
                    </wpg:grpSpPr>
                    <wps:wsp>
                      <wps:cNvPr id="2" name="Rectangle"/>
                      <wps:cNvSpPr/>
                      <wps:spPr>
                        <a:xfrm>
                          <a:off x="5029200" y="0"/>
                          <a:ext cx="5030471" cy="77724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" name="Shape"/>
                      <wps:cNvSpPr/>
                      <wps:spPr>
                        <a:xfrm>
                          <a:off x="5029200" y="0"/>
                          <a:ext cx="5030473" cy="7772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5502" y="18519"/>
                              </a:moveTo>
                              <a:cubicBezTo>
                                <a:pt x="5339" y="18501"/>
                                <a:pt x="5148" y="18593"/>
                                <a:pt x="5126" y="18681"/>
                              </a:cubicBezTo>
                              <a:cubicBezTo>
                                <a:pt x="5104" y="18593"/>
                                <a:pt x="4913" y="18501"/>
                                <a:pt x="4750" y="18519"/>
                              </a:cubicBezTo>
                              <a:cubicBezTo>
                                <a:pt x="4504" y="18544"/>
                                <a:pt x="4417" y="18692"/>
                                <a:pt x="4504" y="18822"/>
                              </a:cubicBezTo>
                              <a:cubicBezTo>
                                <a:pt x="4641" y="19034"/>
                                <a:pt x="5011" y="19105"/>
                                <a:pt x="5126" y="19278"/>
                              </a:cubicBezTo>
                              <a:cubicBezTo>
                                <a:pt x="5240" y="19105"/>
                                <a:pt x="5606" y="19031"/>
                                <a:pt x="5748" y="18822"/>
                              </a:cubicBezTo>
                              <a:cubicBezTo>
                                <a:pt x="5835" y="18695"/>
                                <a:pt x="5748" y="18544"/>
                                <a:pt x="5502" y="18519"/>
                              </a:cubicBezTo>
                              <a:close/>
                              <a:moveTo>
                                <a:pt x="6991" y="14820"/>
                              </a:moveTo>
                              <a:cubicBezTo>
                                <a:pt x="6827" y="14802"/>
                                <a:pt x="6637" y="14894"/>
                                <a:pt x="6615" y="14982"/>
                              </a:cubicBezTo>
                              <a:cubicBezTo>
                                <a:pt x="6593" y="14894"/>
                                <a:pt x="6402" y="14802"/>
                                <a:pt x="6238" y="14820"/>
                              </a:cubicBezTo>
                              <a:cubicBezTo>
                                <a:pt x="5993" y="14845"/>
                                <a:pt x="5906" y="14993"/>
                                <a:pt x="5993" y="15124"/>
                              </a:cubicBezTo>
                              <a:cubicBezTo>
                                <a:pt x="6129" y="15335"/>
                                <a:pt x="6500" y="15406"/>
                                <a:pt x="6615" y="15579"/>
                              </a:cubicBezTo>
                              <a:cubicBezTo>
                                <a:pt x="6729" y="15406"/>
                                <a:pt x="7095" y="15332"/>
                                <a:pt x="7236" y="15124"/>
                              </a:cubicBezTo>
                              <a:cubicBezTo>
                                <a:pt x="7324" y="14996"/>
                                <a:pt x="7236" y="14845"/>
                                <a:pt x="6991" y="14820"/>
                              </a:cubicBezTo>
                              <a:close/>
                              <a:moveTo>
                                <a:pt x="6991" y="17336"/>
                              </a:moveTo>
                              <a:cubicBezTo>
                                <a:pt x="6827" y="17319"/>
                                <a:pt x="6637" y="17411"/>
                                <a:pt x="6615" y="17499"/>
                              </a:cubicBezTo>
                              <a:cubicBezTo>
                                <a:pt x="6593" y="17411"/>
                                <a:pt x="6402" y="17319"/>
                                <a:pt x="6238" y="17336"/>
                              </a:cubicBezTo>
                              <a:cubicBezTo>
                                <a:pt x="5993" y="17361"/>
                                <a:pt x="5906" y="17509"/>
                                <a:pt x="5993" y="17640"/>
                              </a:cubicBezTo>
                              <a:cubicBezTo>
                                <a:pt x="6129" y="17852"/>
                                <a:pt x="6500" y="17922"/>
                                <a:pt x="6615" y="18095"/>
                              </a:cubicBezTo>
                              <a:cubicBezTo>
                                <a:pt x="6729" y="17922"/>
                                <a:pt x="7095" y="17848"/>
                                <a:pt x="7236" y="17640"/>
                              </a:cubicBezTo>
                              <a:cubicBezTo>
                                <a:pt x="7324" y="17509"/>
                                <a:pt x="7236" y="17361"/>
                                <a:pt x="6991" y="17336"/>
                              </a:cubicBezTo>
                              <a:close/>
                              <a:moveTo>
                                <a:pt x="6991" y="19853"/>
                              </a:moveTo>
                              <a:cubicBezTo>
                                <a:pt x="6827" y="19835"/>
                                <a:pt x="6637" y="19927"/>
                                <a:pt x="6615" y="20015"/>
                              </a:cubicBezTo>
                              <a:cubicBezTo>
                                <a:pt x="6593" y="19927"/>
                                <a:pt x="6402" y="19835"/>
                                <a:pt x="6238" y="19853"/>
                              </a:cubicBezTo>
                              <a:cubicBezTo>
                                <a:pt x="5993" y="19878"/>
                                <a:pt x="5906" y="20026"/>
                                <a:pt x="5993" y="20156"/>
                              </a:cubicBezTo>
                              <a:cubicBezTo>
                                <a:pt x="6129" y="20368"/>
                                <a:pt x="6500" y="20439"/>
                                <a:pt x="6615" y="20612"/>
                              </a:cubicBezTo>
                              <a:cubicBezTo>
                                <a:pt x="6729" y="20439"/>
                                <a:pt x="7095" y="20365"/>
                                <a:pt x="7236" y="20156"/>
                              </a:cubicBezTo>
                              <a:cubicBezTo>
                                <a:pt x="7324" y="20026"/>
                                <a:pt x="7236" y="19874"/>
                                <a:pt x="6991" y="19853"/>
                              </a:cubicBezTo>
                              <a:close/>
                              <a:moveTo>
                                <a:pt x="6991" y="12307"/>
                              </a:moveTo>
                              <a:cubicBezTo>
                                <a:pt x="6827" y="12289"/>
                                <a:pt x="6637" y="12381"/>
                                <a:pt x="6615" y="12469"/>
                              </a:cubicBezTo>
                              <a:cubicBezTo>
                                <a:pt x="6593" y="12381"/>
                                <a:pt x="6402" y="12289"/>
                                <a:pt x="6238" y="12307"/>
                              </a:cubicBezTo>
                              <a:cubicBezTo>
                                <a:pt x="5993" y="12332"/>
                                <a:pt x="5906" y="12480"/>
                                <a:pt x="5993" y="12611"/>
                              </a:cubicBezTo>
                              <a:cubicBezTo>
                                <a:pt x="6129" y="12822"/>
                                <a:pt x="6500" y="12893"/>
                                <a:pt x="6615" y="13066"/>
                              </a:cubicBezTo>
                              <a:cubicBezTo>
                                <a:pt x="6729" y="12893"/>
                                <a:pt x="7095" y="12819"/>
                                <a:pt x="7236" y="12611"/>
                              </a:cubicBezTo>
                              <a:cubicBezTo>
                                <a:pt x="7324" y="12480"/>
                                <a:pt x="7236" y="12332"/>
                                <a:pt x="6991" y="12307"/>
                              </a:cubicBezTo>
                              <a:close/>
                              <a:moveTo>
                                <a:pt x="6991" y="7278"/>
                              </a:moveTo>
                              <a:cubicBezTo>
                                <a:pt x="6827" y="7260"/>
                                <a:pt x="6637" y="7352"/>
                                <a:pt x="6615" y="7440"/>
                              </a:cubicBezTo>
                              <a:cubicBezTo>
                                <a:pt x="6593" y="7352"/>
                                <a:pt x="6402" y="7260"/>
                                <a:pt x="6238" y="7278"/>
                              </a:cubicBezTo>
                              <a:cubicBezTo>
                                <a:pt x="5993" y="7302"/>
                                <a:pt x="5906" y="7451"/>
                                <a:pt x="5993" y="7581"/>
                              </a:cubicBezTo>
                              <a:cubicBezTo>
                                <a:pt x="6129" y="7793"/>
                                <a:pt x="6500" y="7864"/>
                                <a:pt x="6615" y="8036"/>
                              </a:cubicBezTo>
                              <a:cubicBezTo>
                                <a:pt x="6729" y="7864"/>
                                <a:pt x="7095" y="7789"/>
                                <a:pt x="7236" y="7581"/>
                              </a:cubicBezTo>
                              <a:cubicBezTo>
                                <a:pt x="7324" y="7451"/>
                                <a:pt x="7236" y="7299"/>
                                <a:pt x="6991" y="7278"/>
                              </a:cubicBezTo>
                              <a:close/>
                              <a:moveTo>
                                <a:pt x="11463" y="21035"/>
                              </a:moveTo>
                              <a:cubicBezTo>
                                <a:pt x="11299" y="21018"/>
                                <a:pt x="11108" y="21109"/>
                                <a:pt x="11086" y="21198"/>
                              </a:cubicBezTo>
                              <a:cubicBezTo>
                                <a:pt x="11064" y="21109"/>
                                <a:pt x="10874" y="21018"/>
                                <a:pt x="10710" y="21035"/>
                              </a:cubicBezTo>
                              <a:cubicBezTo>
                                <a:pt x="10465" y="21060"/>
                                <a:pt x="10377" y="21208"/>
                                <a:pt x="10465" y="21339"/>
                              </a:cubicBezTo>
                              <a:cubicBezTo>
                                <a:pt x="10541" y="21455"/>
                                <a:pt x="10683" y="21529"/>
                                <a:pt x="10819" y="21600"/>
                              </a:cubicBezTo>
                              <a:lnTo>
                                <a:pt x="11353" y="21600"/>
                              </a:lnTo>
                              <a:cubicBezTo>
                                <a:pt x="11490" y="21529"/>
                                <a:pt x="11632" y="21455"/>
                                <a:pt x="11708" y="21339"/>
                              </a:cubicBezTo>
                              <a:cubicBezTo>
                                <a:pt x="11795" y="21208"/>
                                <a:pt x="11713" y="21060"/>
                                <a:pt x="11463" y="21035"/>
                              </a:cubicBezTo>
                              <a:close/>
                              <a:moveTo>
                                <a:pt x="6991" y="9791"/>
                              </a:moveTo>
                              <a:cubicBezTo>
                                <a:pt x="6827" y="9773"/>
                                <a:pt x="6637" y="9865"/>
                                <a:pt x="6615" y="9953"/>
                              </a:cubicBezTo>
                              <a:cubicBezTo>
                                <a:pt x="6593" y="9865"/>
                                <a:pt x="6402" y="9773"/>
                                <a:pt x="6238" y="9791"/>
                              </a:cubicBezTo>
                              <a:cubicBezTo>
                                <a:pt x="5993" y="9815"/>
                                <a:pt x="5906" y="9964"/>
                                <a:pt x="5993" y="10094"/>
                              </a:cubicBezTo>
                              <a:cubicBezTo>
                                <a:pt x="6129" y="10306"/>
                                <a:pt x="6500" y="10376"/>
                                <a:pt x="6615" y="10549"/>
                              </a:cubicBezTo>
                              <a:cubicBezTo>
                                <a:pt x="6729" y="10376"/>
                                <a:pt x="7095" y="10302"/>
                                <a:pt x="7236" y="10094"/>
                              </a:cubicBezTo>
                              <a:cubicBezTo>
                                <a:pt x="7324" y="9964"/>
                                <a:pt x="7236" y="9815"/>
                                <a:pt x="6991" y="9791"/>
                              </a:cubicBezTo>
                              <a:close/>
                              <a:moveTo>
                                <a:pt x="5502" y="5944"/>
                              </a:moveTo>
                              <a:cubicBezTo>
                                <a:pt x="5339" y="5926"/>
                                <a:pt x="5148" y="6018"/>
                                <a:pt x="5126" y="6106"/>
                              </a:cubicBezTo>
                              <a:cubicBezTo>
                                <a:pt x="5104" y="6018"/>
                                <a:pt x="4913" y="5926"/>
                                <a:pt x="4750" y="5944"/>
                              </a:cubicBezTo>
                              <a:cubicBezTo>
                                <a:pt x="4504" y="5968"/>
                                <a:pt x="4417" y="6116"/>
                                <a:pt x="4504" y="6247"/>
                              </a:cubicBezTo>
                              <a:cubicBezTo>
                                <a:pt x="4641" y="6459"/>
                                <a:pt x="5011" y="6529"/>
                                <a:pt x="5126" y="6702"/>
                              </a:cubicBezTo>
                              <a:cubicBezTo>
                                <a:pt x="5240" y="6529"/>
                                <a:pt x="5606" y="6455"/>
                                <a:pt x="5748" y="6247"/>
                              </a:cubicBezTo>
                              <a:cubicBezTo>
                                <a:pt x="5835" y="6120"/>
                                <a:pt x="5748" y="5968"/>
                                <a:pt x="5502" y="5944"/>
                              </a:cubicBezTo>
                              <a:close/>
                              <a:moveTo>
                                <a:pt x="5502" y="10976"/>
                              </a:moveTo>
                              <a:cubicBezTo>
                                <a:pt x="5339" y="10959"/>
                                <a:pt x="5148" y="11051"/>
                                <a:pt x="5126" y="11139"/>
                              </a:cubicBezTo>
                              <a:cubicBezTo>
                                <a:pt x="5104" y="11051"/>
                                <a:pt x="4913" y="10959"/>
                                <a:pt x="4750" y="10976"/>
                              </a:cubicBezTo>
                              <a:cubicBezTo>
                                <a:pt x="4504" y="11001"/>
                                <a:pt x="4417" y="11149"/>
                                <a:pt x="4504" y="11280"/>
                              </a:cubicBezTo>
                              <a:cubicBezTo>
                                <a:pt x="4641" y="11492"/>
                                <a:pt x="5011" y="11562"/>
                                <a:pt x="5126" y="11735"/>
                              </a:cubicBezTo>
                              <a:cubicBezTo>
                                <a:pt x="5240" y="11562"/>
                                <a:pt x="5606" y="11488"/>
                                <a:pt x="5748" y="11280"/>
                              </a:cubicBezTo>
                              <a:cubicBezTo>
                                <a:pt x="5835" y="11149"/>
                                <a:pt x="5748" y="10998"/>
                                <a:pt x="5502" y="10976"/>
                              </a:cubicBezTo>
                              <a:close/>
                              <a:moveTo>
                                <a:pt x="5502" y="13489"/>
                              </a:moveTo>
                              <a:cubicBezTo>
                                <a:pt x="5339" y="13472"/>
                                <a:pt x="5148" y="13564"/>
                                <a:pt x="5126" y="13652"/>
                              </a:cubicBezTo>
                              <a:cubicBezTo>
                                <a:pt x="5104" y="13564"/>
                                <a:pt x="4913" y="13472"/>
                                <a:pt x="4750" y="13489"/>
                              </a:cubicBezTo>
                              <a:cubicBezTo>
                                <a:pt x="4504" y="13514"/>
                                <a:pt x="4417" y="13662"/>
                                <a:pt x="4504" y="13793"/>
                              </a:cubicBezTo>
                              <a:cubicBezTo>
                                <a:pt x="4641" y="14005"/>
                                <a:pt x="5011" y="14075"/>
                                <a:pt x="5126" y="14248"/>
                              </a:cubicBezTo>
                              <a:cubicBezTo>
                                <a:pt x="5240" y="14075"/>
                                <a:pt x="5606" y="14001"/>
                                <a:pt x="5748" y="13793"/>
                              </a:cubicBezTo>
                              <a:cubicBezTo>
                                <a:pt x="5835" y="13666"/>
                                <a:pt x="5748" y="13514"/>
                                <a:pt x="5502" y="13489"/>
                              </a:cubicBezTo>
                              <a:close/>
                              <a:moveTo>
                                <a:pt x="5502" y="914"/>
                              </a:moveTo>
                              <a:cubicBezTo>
                                <a:pt x="5339" y="896"/>
                                <a:pt x="5148" y="988"/>
                                <a:pt x="5126" y="1076"/>
                              </a:cubicBezTo>
                              <a:cubicBezTo>
                                <a:pt x="5104" y="988"/>
                                <a:pt x="4913" y="896"/>
                                <a:pt x="4750" y="914"/>
                              </a:cubicBezTo>
                              <a:cubicBezTo>
                                <a:pt x="4504" y="939"/>
                                <a:pt x="4417" y="1087"/>
                                <a:pt x="4504" y="1218"/>
                              </a:cubicBezTo>
                              <a:cubicBezTo>
                                <a:pt x="4641" y="1429"/>
                                <a:pt x="5011" y="1500"/>
                                <a:pt x="5126" y="1673"/>
                              </a:cubicBezTo>
                              <a:cubicBezTo>
                                <a:pt x="5240" y="1500"/>
                                <a:pt x="5606" y="1426"/>
                                <a:pt x="5748" y="1218"/>
                              </a:cubicBezTo>
                              <a:cubicBezTo>
                                <a:pt x="5835" y="1091"/>
                                <a:pt x="5748" y="939"/>
                                <a:pt x="5502" y="914"/>
                              </a:cubicBezTo>
                              <a:close/>
                              <a:moveTo>
                                <a:pt x="5502" y="16006"/>
                              </a:moveTo>
                              <a:cubicBezTo>
                                <a:pt x="5339" y="15988"/>
                                <a:pt x="5148" y="16080"/>
                                <a:pt x="5126" y="16168"/>
                              </a:cubicBezTo>
                              <a:cubicBezTo>
                                <a:pt x="5104" y="16080"/>
                                <a:pt x="4913" y="15988"/>
                                <a:pt x="4750" y="16006"/>
                              </a:cubicBezTo>
                              <a:cubicBezTo>
                                <a:pt x="4504" y="16031"/>
                                <a:pt x="4417" y="16179"/>
                                <a:pt x="4504" y="16309"/>
                              </a:cubicBezTo>
                              <a:cubicBezTo>
                                <a:pt x="4641" y="16521"/>
                                <a:pt x="5011" y="16592"/>
                                <a:pt x="5126" y="16765"/>
                              </a:cubicBezTo>
                              <a:cubicBezTo>
                                <a:pt x="5240" y="16592"/>
                                <a:pt x="5606" y="16518"/>
                                <a:pt x="5748" y="16309"/>
                              </a:cubicBezTo>
                              <a:cubicBezTo>
                                <a:pt x="5835" y="16179"/>
                                <a:pt x="5748" y="16031"/>
                                <a:pt x="5502" y="16006"/>
                              </a:cubicBezTo>
                              <a:close/>
                              <a:moveTo>
                                <a:pt x="5502" y="3431"/>
                              </a:moveTo>
                              <a:cubicBezTo>
                                <a:pt x="5339" y="3413"/>
                                <a:pt x="5148" y="3505"/>
                                <a:pt x="5126" y="3593"/>
                              </a:cubicBezTo>
                              <a:cubicBezTo>
                                <a:pt x="5104" y="3505"/>
                                <a:pt x="4913" y="3413"/>
                                <a:pt x="4750" y="3431"/>
                              </a:cubicBezTo>
                              <a:cubicBezTo>
                                <a:pt x="4504" y="3455"/>
                                <a:pt x="4417" y="3604"/>
                                <a:pt x="4504" y="3734"/>
                              </a:cubicBezTo>
                              <a:cubicBezTo>
                                <a:pt x="4641" y="3946"/>
                                <a:pt x="5011" y="4016"/>
                                <a:pt x="5126" y="4189"/>
                              </a:cubicBezTo>
                              <a:cubicBezTo>
                                <a:pt x="5240" y="4016"/>
                                <a:pt x="5606" y="3942"/>
                                <a:pt x="5748" y="3734"/>
                              </a:cubicBezTo>
                              <a:cubicBezTo>
                                <a:pt x="5835" y="3604"/>
                                <a:pt x="5748" y="3455"/>
                                <a:pt x="5502" y="3431"/>
                              </a:cubicBezTo>
                              <a:close/>
                              <a:moveTo>
                                <a:pt x="5502" y="8460"/>
                              </a:moveTo>
                              <a:cubicBezTo>
                                <a:pt x="5339" y="8442"/>
                                <a:pt x="5148" y="8534"/>
                                <a:pt x="5126" y="8622"/>
                              </a:cubicBezTo>
                              <a:cubicBezTo>
                                <a:pt x="5104" y="8534"/>
                                <a:pt x="4913" y="8442"/>
                                <a:pt x="4750" y="8460"/>
                              </a:cubicBezTo>
                              <a:cubicBezTo>
                                <a:pt x="4504" y="8485"/>
                                <a:pt x="4417" y="8633"/>
                                <a:pt x="4504" y="8764"/>
                              </a:cubicBezTo>
                              <a:cubicBezTo>
                                <a:pt x="4641" y="8975"/>
                                <a:pt x="5011" y="9046"/>
                                <a:pt x="5126" y="9219"/>
                              </a:cubicBezTo>
                              <a:cubicBezTo>
                                <a:pt x="5240" y="9046"/>
                                <a:pt x="5606" y="8972"/>
                                <a:pt x="5748" y="8764"/>
                              </a:cubicBezTo>
                              <a:cubicBezTo>
                                <a:pt x="5835" y="8633"/>
                                <a:pt x="5748" y="8485"/>
                                <a:pt x="5502" y="8460"/>
                              </a:cubicBezTo>
                              <a:close/>
                              <a:moveTo>
                                <a:pt x="6991" y="2245"/>
                              </a:moveTo>
                              <a:cubicBezTo>
                                <a:pt x="6827" y="2227"/>
                                <a:pt x="6637" y="2319"/>
                                <a:pt x="6615" y="2407"/>
                              </a:cubicBezTo>
                              <a:cubicBezTo>
                                <a:pt x="6593" y="2319"/>
                                <a:pt x="6402" y="2227"/>
                                <a:pt x="6238" y="2245"/>
                              </a:cubicBezTo>
                              <a:cubicBezTo>
                                <a:pt x="5993" y="2269"/>
                                <a:pt x="5906" y="2418"/>
                                <a:pt x="5993" y="2548"/>
                              </a:cubicBezTo>
                              <a:cubicBezTo>
                                <a:pt x="6129" y="2760"/>
                                <a:pt x="6500" y="2831"/>
                                <a:pt x="6615" y="3004"/>
                              </a:cubicBezTo>
                              <a:cubicBezTo>
                                <a:pt x="6729" y="2831"/>
                                <a:pt x="7095" y="2756"/>
                                <a:pt x="7236" y="2548"/>
                              </a:cubicBezTo>
                              <a:cubicBezTo>
                                <a:pt x="7324" y="2421"/>
                                <a:pt x="7236" y="2269"/>
                                <a:pt x="6991" y="2245"/>
                              </a:cubicBezTo>
                              <a:close/>
                              <a:moveTo>
                                <a:pt x="9974" y="17336"/>
                              </a:moveTo>
                              <a:cubicBezTo>
                                <a:pt x="9810" y="17319"/>
                                <a:pt x="9619" y="17411"/>
                                <a:pt x="9598" y="17499"/>
                              </a:cubicBezTo>
                              <a:cubicBezTo>
                                <a:pt x="9576" y="17411"/>
                                <a:pt x="9385" y="17319"/>
                                <a:pt x="9221" y="17336"/>
                              </a:cubicBezTo>
                              <a:cubicBezTo>
                                <a:pt x="8976" y="17361"/>
                                <a:pt x="8889" y="17509"/>
                                <a:pt x="8976" y="17640"/>
                              </a:cubicBezTo>
                              <a:cubicBezTo>
                                <a:pt x="9112" y="17852"/>
                                <a:pt x="9483" y="17922"/>
                                <a:pt x="9598" y="18095"/>
                              </a:cubicBezTo>
                              <a:cubicBezTo>
                                <a:pt x="9712" y="17922"/>
                                <a:pt x="10077" y="17848"/>
                                <a:pt x="10219" y="17640"/>
                              </a:cubicBezTo>
                              <a:cubicBezTo>
                                <a:pt x="10301" y="17509"/>
                                <a:pt x="10219" y="17361"/>
                                <a:pt x="9974" y="17336"/>
                              </a:cubicBezTo>
                              <a:close/>
                              <a:moveTo>
                                <a:pt x="9974" y="14820"/>
                              </a:moveTo>
                              <a:cubicBezTo>
                                <a:pt x="9810" y="14802"/>
                                <a:pt x="9619" y="14894"/>
                                <a:pt x="9598" y="14982"/>
                              </a:cubicBezTo>
                              <a:cubicBezTo>
                                <a:pt x="9576" y="14894"/>
                                <a:pt x="9385" y="14802"/>
                                <a:pt x="9221" y="14820"/>
                              </a:cubicBezTo>
                              <a:cubicBezTo>
                                <a:pt x="8976" y="14845"/>
                                <a:pt x="8889" y="14993"/>
                                <a:pt x="8976" y="15124"/>
                              </a:cubicBezTo>
                              <a:cubicBezTo>
                                <a:pt x="9112" y="15335"/>
                                <a:pt x="9483" y="15406"/>
                                <a:pt x="9598" y="15579"/>
                              </a:cubicBezTo>
                              <a:cubicBezTo>
                                <a:pt x="9712" y="15406"/>
                                <a:pt x="10077" y="15332"/>
                                <a:pt x="10219" y="15124"/>
                              </a:cubicBezTo>
                              <a:cubicBezTo>
                                <a:pt x="10301" y="14996"/>
                                <a:pt x="10219" y="14845"/>
                                <a:pt x="9974" y="14820"/>
                              </a:cubicBezTo>
                              <a:close/>
                              <a:moveTo>
                                <a:pt x="9974" y="9791"/>
                              </a:moveTo>
                              <a:cubicBezTo>
                                <a:pt x="9810" y="9773"/>
                                <a:pt x="9619" y="9865"/>
                                <a:pt x="9598" y="9953"/>
                              </a:cubicBezTo>
                              <a:cubicBezTo>
                                <a:pt x="9576" y="9865"/>
                                <a:pt x="9385" y="9773"/>
                                <a:pt x="9221" y="9791"/>
                              </a:cubicBezTo>
                              <a:cubicBezTo>
                                <a:pt x="8976" y="9815"/>
                                <a:pt x="8889" y="9964"/>
                                <a:pt x="8976" y="10094"/>
                              </a:cubicBezTo>
                              <a:cubicBezTo>
                                <a:pt x="9112" y="10306"/>
                                <a:pt x="9483" y="10376"/>
                                <a:pt x="9598" y="10549"/>
                              </a:cubicBezTo>
                              <a:cubicBezTo>
                                <a:pt x="9712" y="10376"/>
                                <a:pt x="10077" y="10302"/>
                                <a:pt x="10219" y="10094"/>
                              </a:cubicBezTo>
                              <a:cubicBezTo>
                                <a:pt x="10301" y="9964"/>
                                <a:pt x="10219" y="9815"/>
                                <a:pt x="9974" y="9791"/>
                              </a:cubicBezTo>
                              <a:close/>
                              <a:moveTo>
                                <a:pt x="9974" y="12307"/>
                              </a:moveTo>
                              <a:cubicBezTo>
                                <a:pt x="9810" y="12289"/>
                                <a:pt x="9619" y="12381"/>
                                <a:pt x="9598" y="12469"/>
                              </a:cubicBezTo>
                              <a:cubicBezTo>
                                <a:pt x="9576" y="12381"/>
                                <a:pt x="9385" y="12289"/>
                                <a:pt x="9221" y="12307"/>
                              </a:cubicBezTo>
                              <a:cubicBezTo>
                                <a:pt x="8976" y="12332"/>
                                <a:pt x="8889" y="12480"/>
                                <a:pt x="8976" y="12611"/>
                              </a:cubicBezTo>
                              <a:cubicBezTo>
                                <a:pt x="9112" y="12822"/>
                                <a:pt x="9483" y="12893"/>
                                <a:pt x="9598" y="13066"/>
                              </a:cubicBezTo>
                              <a:cubicBezTo>
                                <a:pt x="9712" y="12893"/>
                                <a:pt x="10077" y="12819"/>
                                <a:pt x="10219" y="12611"/>
                              </a:cubicBezTo>
                              <a:cubicBezTo>
                                <a:pt x="10301" y="12480"/>
                                <a:pt x="10219" y="12332"/>
                                <a:pt x="9974" y="12307"/>
                              </a:cubicBezTo>
                              <a:close/>
                              <a:moveTo>
                                <a:pt x="9974" y="19853"/>
                              </a:moveTo>
                              <a:cubicBezTo>
                                <a:pt x="9810" y="19835"/>
                                <a:pt x="9619" y="19927"/>
                                <a:pt x="9598" y="20015"/>
                              </a:cubicBezTo>
                              <a:cubicBezTo>
                                <a:pt x="9576" y="19927"/>
                                <a:pt x="9385" y="19835"/>
                                <a:pt x="9221" y="19853"/>
                              </a:cubicBezTo>
                              <a:cubicBezTo>
                                <a:pt x="8976" y="19878"/>
                                <a:pt x="8889" y="20026"/>
                                <a:pt x="8976" y="20156"/>
                              </a:cubicBezTo>
                              <a:cubicBezTo>
                                <a:pt x="9112" y="20368"/>
                                <a:pt x="9483" y="20439"/>
                                <a:pt x="9598" y="20612"/>
                              </a:cubicBezTo>
                              <a:cubicBezTo>
                                <a:pt x="9712" y="20439"/>
                                <a:pt x="10077" y="20365"/>
                                <a:pt x="10219" y="20156"/>
                              </a:cubicBezTo>
                              <a:cubicBezTo>
                                <a:pt x="10301" y="20026"/>
                                <a:pt x="10219" y="19874"/>
                                <a:pt x="9974" y="19853"/>
                              </a:cubicBezTo>
                              <a:close/>
                              <a:moveTo>
                                <a:pt x="9974" y="4761"/>
                              </a:moveTo>
                              <a:cubicBezTo>
                                <a:pt x="9810" y="4744"/>
                                <a:pt x="9619" y="4835"/>
                                <a:pt x="9598" y="4924"/>
                              </a:cubicBezTo>
                              <a:cubicBezTo>
                                <a:pt x="9576" y="4835"/>
                                <a:pt x="9385" y="4744"/>
                                <a:pt x="9221" y="4761"/>
                              </a:cubicBezTo>
                              <a:cubicBezTo>
                                <a:pt x="8976" y="4786"/>
                                <a:pt x="8889" y="4934"/>
                                <a:pt x="8976" y="5065"/>
                              </a:cubicBezTo>
                              <a:cubicBezTo>
                                <a:pt x="9112" y="5276"/>
                                <a:pt x="9483" y="5347"/>
                                <a:pt x="9598" y="5520"/>
                              </a:cubicBezTo>
                              <a:cubicBezTo>
                                <a:pt x="9712" y="5347"/>
                                <a:pt x="10077" y="5273"/>
                                <a:pt x="10219" y="5065"/>
                              </a:cubicBezTo>
                              <a:cubicBezTo>
                                <a:pt x="10301" y="4934"/>
                                <a:pt x="10219" y="4786"/>
                                <a:pt x="9974" y="4761"/>
                              </a:cubicBezTo>
                              <a:close/>
                              <a:moveTo>
                                <a:pt x="9974" y="2245"/>
                              </a:moveTo>
                              <a:cubicBezTo>
                                <a:pt x="9810" y="2227"/>
                                <a:pt x="9619" y="2319"/>
                                <a:pt x="9598" y="2407"/>
                              </a:cubicBezTo>
                              <a:cubicBezTo>
                                <a:pt x="9576" y="2319"/>
                                <a:pt x="9385" y="2227"/>
                                <a:pt x="9221" y="2245"/>
                              </a:cubicBezTo>
                              <a:cubicBezTo>
                                <a:pt x="8976" y="2269"/>
                                <a:pt x="8889" y="2418"/>
                                <a:pt x="8976" y="2548"/>
                              </a:cubicBezTo>
                              <a:cubicBezTo>
                                <a:pt x="9112" y="2760"/>
                                <a:pt x="9483" y="2831"/>
                                <a:pt x="9598" y="3004"/>
                              </a:cubicBezTo>
                              <a:cubicBezTo>
                                <a:pt x="9712" y="2831"/>
                                <a:pt x="10077" y="2756"/>
                                <a:pt x="10219" y="2548"/>
                              </a:cubicBezTo>
                              <a:cubicBezTo>
                                <a:pt x="10301" y="2421"/>
                                <a:pt x="10219" y="2269"/>
                                <a:pt x="9974" y="2245"/>
                              </a:cubicBezTo>
                              <a:close/>
                              <a:moveTo>
                                <a:pt x="9974" y="7278"/>
                              </a:moveTo>
                              <a:cubicBezTo>
                                <a:pt x="9810" y="7260"/>
                                <a:pt x="9619" y="7352"/>
                                <a:pt x="9598" y="7440"/>
                              </a:cubicBezTo>
                              <a:cubicBezTo>
                                <a:pt x="9576" y="7352"/>
                                <a:pt x="9385" y="7260"/>
                                <a:pt x="9221" y="7278"/>
                              </a:cubicBezTo>
                              <a:cubicBezTo>
                                <a:pt x="8976" y="7302"/>
                                <a:pt x="8889" y="7451"/>
                                <a:pt x="8976" y="7581"/>
                              </a:cubicBezTo>
                              <a:cubicBezTo>
                                <a:pt x="9112" y="7793"/>
                                <a:pt x="9483" y="7864"/>
                                <a:pt x="9598" y="8036"/>
                              </a:cubicBezTo>
                              <a:cubicBezTo>
                                <a:pt x="9712" y="7864"/>
                                <a:pt x="10077" y="7789"/>
                                <a:pt x="10219" y="7581"/>
                              </a:cubicBezTo>
                              <a:cubicBezTo>
                                <a:pt x="10301" y="7451"/>
                                <a:pt x="10219" y="7299"/>
                                <a:pt x="9974" y="7278"/>
                              </a:cubicBezTo>
                              <a:close/>
                              <a:moveTo>
                                <a:pt x="8485" y="21035"/>
                              </a:moveTo>
                              <a:cubicBezTo>
                                <a:pt x="8322" y="21018"/>
                                <a:pt x="8131" y="21109"/>
                                <a:pt x="8109" y="21198"/>
                              </a:cubicBezTo>
                              <a:cubicBezTo>
                                <a:pt x="8087" y="21109"/>
                                <a:pt x="7896" y="21018"/>
                                <a:pt x="7733" y="21035"/>
                              </a:cubicBezTo>
                              <a:cubicBezTo>
                                <a:pt x="7487" y="21060"/>
                                <a:pt x="7400" y="21208"/>
                                <a:pt x="7487" y="21339"/>
                              </a:cubicBezTo>
                              <a:cubicBezTo>
                                <a:pt x="7564" y="21455"/>
                                <a:pt x="7705" y="21529"/>
                                <a:pt x="7842" y="21600"/>
                              </a:cubicBezTo>
                              <a:lnTo>
                                <a:pt x="8376" y="21600"/>
                              </a:lnTo>
                              <a:cubicBezTo>
                                <a:pt x="8512" y="21529"/>
                                <a:pt x="8654" y="21455"/>
                                <a:pt x="8731" y="21339"/>
                              </a:cubicBezTo>
                              <a:cubicBezTo>
                                <a:pt x="8812" y="21208"/>
                                <a:pt x="8731" y="21060"/>
                                <a:pt x="8485" y="21035"/>
                              </a:cubicBezTo>
                              <a:close/>
                              <a:moveTo>
                                <a:pt x="8485" y="914"/>
                              </a:moveTo>
                              <a:cubicBezTo>
                                <a:pt x="8322" y="896"/>
                                <a:pt x="8131" y="988"/>
                                <a:pt x="8109" y="1076"/>
                              </a:cubicBezTo>
                              <a:cubicBezTo>
                                <a:pt x="8087" y="988"/>
                                <a:pt x="7896" y="896"/>
                                <a:pt x="7733" y="914"/>
                              </a:cubicBezTo>
                              <a:cubicBezTo>
                                <a:pt x="7487" y="939"/>
                                <a:pt x="7400" y="1087"/>
                                <a:pt x="7487" y="1218"/>
                              </a:cubicBezTo>
                              <a:cubicBezTo>
                                <a:pt x="7624" y="1429"/>
                                <a:pt x="7994" y="1500"/>
                                <a:pt x="8109" y="1673"/>
                              </a:cubicBezTo>
                              <a:cubicBezTo>
                                <a:pt x="8223" y="1500"/>
                                <a:pt x="8589" y="1426"/>
                                <a:pt x="8731" y="1218"/>
                              </a:cubicBezTo>
                              <a:cubicBezTo>
                                <a:pt x="8812" y="1091"/>
                                <a:pt x="8731" y="939"/>
                                <a:pt x="8485" y="914"/>
                              </a:cubicBezTo>
                              <a:close/>
                              <a:moveTo>
                                <a:pt x="8485" y="13489"/>
                              </a:moveTo>
                              <a:cubicBezTo>
                                <a:pt x="8322" y="13472"/>
                                <a:pt x="8131" y="13564"/>
                                <a:pt x="8109" y="13652"/>
                              </a:cubicBezTo>
                              <a:cubicBezTo>
                                <a:pt x="8087" y="13564"/>
                                <a:pt x="7896" y="13472"/>
                                <a:pt x="7733" y="13489"/>
                              </a:cubicBezTo>
                              <a:cubicBezTo>
                                <a:pt x="7487" y="13514"/>
                                <a:pt x="7400" y="13662"/>
                                <a:pt x="7487" y="13793"/>
                              </a:cubicBezTo>
                              <a:cubicBezTo>
                                <a:pt x="7624" y="14005"/>
                                <a:pt x="7994" y="14075"/>
                                <a:pt x="8109" y="14248"/>
                              </a:cubicBezTo>
                              <a:cubicBezTo>
                                <a:pt x="8223" y="14075"/>
                                <a:pt x="8589" y="14001"/>
                                <a:pt x="8731" y="13793"/>
                              </a:cubicBezTo>
                              <a:cubicBezTo>
                                <a:pt x="8812" y="13666"/>
                                <a:pt x="8731" y="13514"/>
                                <a:pt x="8485" y="13489"/>
                              </a:cubicBezTo>
                              <a:close/>
                              <a:moveTo>
                                <a:pt x="8485" y="16006"/>
                              </a:moveTo>
                              <a:cubicBezTo>
                                <a:pt x="8322" y="15988"/>
                                <a:pt x="8131" y="16080"/>
                                <a:pt x="8109" y="16168"/>
                              </a:cubicBezTo>
                              <a:cubicBezTo>
                                <a:pt x="8087" y="16080"/>
                                <a:pt x="7896" y="15988"/>
                                <a:pt x="7733" y="16006"/>
                              </a:cubicBezTo>
                              <a:cubicBezTo>
                                <a:pt x="7487" y="16031"/>
                                <a:pt x="7400" y="16179"/>
                                <a:pt x="7487" y="16309"/>
                              </a:cubicBezTo>
                              <a:cubicBezTo>
                                <a:pt x="7624" y="16521"/>
                                <a:pt x="7994" y="16592"/>
                                <a:pt x="8109" y="16765"/>
                              </a:cubicBezTo>
                              <a:cubicBezTo>
                                <a:pt x="8223" y="16592"/>
                                <a:pt x="8589" y="16518"/>
                                <a:pt x="8731" y="16309"/>
                              </a:cubicBezTo>
                              <a:cubicBezTo>
                                <a:pt x="8812" y="16179"/>
                                <a:pt x="8731" y="16031"/>
                                <a:pt x="8485" y="16006"/>
                              </a:cubicBezTo>
                              <a:close/>
                              <a:moveTo>
                                <a:pt x="8485" y="18519"/>
                              </a:moveTo>
                              <a:cubicBezTo>
                                <a:pt x="8322" y="18501"/>
                                <a:pt x="8131" y="18593"/>
                                <a:pt x="8109" y="18681"/>
                              </a:cubicBezTo>
                              <a:cubicBezTo>
                                <a:pt x="8087" y="18593"/>
                                <a:pt x="7896" y="18501"/>
                                <a:pt x="7733" y="18519"/>
                              </a:cubicBezTo>
                              <a:cubicBezTo>
                                <a:pt x="7487" y="18544"/>
                                <a:pt x="7400" y="18692"/>
                                <a:pt x="7487" y="18822"/>
                              </a:cubicBezTo>
                              <a:cubicBezTo>
                                <a:pt x="7624" y="19034"/>
                                <a:pt x="7994" y="19105"/>
                                <a:pt x="8109" y="19278"/>
                              </a:cubicBezTo>
                              <a:cubicBezTo>
                                <a:pt x="8223" y="19105"/>
                                <a:pt x="8589" y="19031"/>
                                <a:pt x="8731" y="18822"/>
                              </a:cubicBezTo>
                              <a:cubicBezTo>
                                <a:pt x="8812" y="18695"/>
                                <a:pt x="8731" y="18544"/>
                                <a:pt x="8485" y="18519"/>
                              </a:cubicBezTo>
                              <a:close/>
                              <a:moveTo>
                                <a:pt x="8485" y="3431"/>
                              </a:moveTo>
                              <a:cubicBezTo>
                                <a:pt x="8322" y="3413"/>
                                <a:pt x="8131" y="3505"/>
                                <a:pt x="8109" y="3593"/>
                              </a:cubicBezTo>
                              <a:cubicBezTo>
                                <a:pt x="8087" y="3505"/>
                                <a:pt x="7896" y="3413"/>
                                <a:pt x="7733" y="3431"/>
                              </a:cubicBezTo>
                              <a:cubicBezTo>
                                <a:pt x="7487" y="3455"/>
                                <a:pt x="7400" y="3604"/>
                                <a:pt x="7487" y="3734"/>
                              </a:cubicBezTo>
                              <a:cubicBezTo>
                                <a:pt x="7624" y="3946"/>
                                <a:pt x="7994" y="4016"/>
                                <a:pt x="8109" y="4189"/>
                              </a:cubicBezTo>
                              <a:cubicBezTo>
                                <a:pt x="8223" y="4016"/>
                                <a:pt x="8589" y="3942"/>
                                <a:pt x="8731" y="3734"/>
                              </a:cubicBezTo>
                              <a:cubicBezTo>
                                <a:pt x="8812" y="3604"/>
                                <a:pt x="8731" y="3455"/>
                                <a:pt x="8485" y="3431"/>
                              </a:cubicBezTo>
                              <a:close/>
                              <a:moveTo>
                                <a:pt x="8485" y="5944"/>
                              </a:moveTo>
                              <a:cubicBezTo>
                                <a:pt x="8322" y="5926"/>
                                <a:pt x="8131" y="6018"/>
                                <a:pt x="8109" y="6106"/>
                              </a:cubicBezTo>
                              <a:cubicBezTo>
                                <a:pt x="8087" y="6018"/>
                                <a:pt x="7896" y="5926"/>
                                <a:pt x="7733" y="5944"/>
                              </a:cubicBezTo>
                              <a:cubicBezTo>
                                <a:pt x="7487" y="5968"/>
                                <a:pt x="7400" y="6116"/>
                                <a:pt x="7487" y="6247"/>
                              </a:cubicBezTo>
                              <a:cubicBezTo>
                                <a:pt x="7624" y="6459"/>
                                <a:pt x="7994" y="6529"/>
                                <a:pt x="8109" y="6702"/>
                              </a:cubicBezTo>
                              <a:cubicBezTo>
                                <a:pt x="8223" y="6529"/>
                                <a:pt x="8589" y="6455"/>
                                <a:pt x="8731" y="6247"/>
                              </a:cubicBezTo>
                              <a:cubicBezTo>
                                <a:pt x="8812" y="6120"/>
                                <a:pt x="8731" y="5968"/>
                                <a:pt x="8485" y="5944"/>
                              </a:cubicBezTo>
                              <a:close/>
                              <a:moveTo>
                                <a:pt x="8485" y="8460"/>
                              </a:moveTo>
                              <a:cubicBezTo>
                                <a:pt x="8322" y="8442"/>
                                <a:pt x="8131" y="8534"/>
                                <a:pt x="8109" y="8622"/>
                              </a:cubicBezTo>
                              <a:cubicBezTo>
                                <a:pt x="8087" y="8534"/>
                                <a:pt x="7896" y="8442"/>
                                <a:pt x="7733" y="8460"/>
                              </a:cubicBezTo>
                              <a:cubicBezTo>
                                <a:pt x="7487" y="8485"/>
                                <a:pt x="7400" y="8633"/>
                                <a:pt x="7487" y="8764"/>
                              </a:cubicBezTo>
                              <a:cubicBezTo>
                                <a:pt x="7624" y="8975"/>
                                <a:pt x="7994" y="9046"/>
                                <a:pt x="8109" y="9219"/>
                              </a:cubicBezTo>
                              <a:cubicBezTo>
                                <a:pt x="8223" y="9046"/>
                                <a:pt x="8589" y="8972"/>
                                <a:pt x="8731" y="8764"/>
                              </a:cubicBezTo>
                              <a:cubicBezTo>
                                <a:pt x="8812" y="8633"/>
                                <a:pt x="8731" y="8485"/>
                                <a:pt x="8485" y="8460"/>
                              </a:cubicBezTo>
                              <a:close/>
                              <a:moveTo>
                                <a:pt x="8485" y="10976"/>
                              </a:moveTo>
                              <a:cubicBezTo>
                                <a:pt x="8322" y="10959"/>
                                <a:pt x="8131" y="11051"/>
                                <a:pt x="8109" y="11139"/>
                              </a:cubicBezTo>
                              <a:cubicBezTo>
                                <a:pt x="8087" y="11051"/>
                                <a:pt x="7896" y="10959"/>
                                <a:pt x="7733" y="10976"/>
                              </a:cubicBezTo>
                              <a:cubicBezTo>
                                <a:pt x="7487" y="11001"/>
                                <a:pt x="7400" y="11149"/>
                                <a:pt x="7487" y="11280"/>
                              </a:cubicBezTo>
                              <a:cubicBezTo>
                                <a:pt x="7624" y="11492"/>
                                <a:pt x="7994" y="11562"/>
                                <a:pt x="8109" y="11735"/>
                              </a:cubicBezTo>
                              <a:cubicBezTo>
                                <a:pt x="8223" y="11562"/>
                                <a:pt x="8589" y="11488"/>
                                <a:pt x="8731" y="11280"/>
                              </a:cubicBezTo>
                              <a:cubicBezTo>
                                <a:pt x="8812" y="11149"/>
                                <a:pt x="8731" y="10998"/>
                                <a:pt x="8485" y="10976"/>
                              </a:cubicBezTo>
                              <a:close/>
                              <a:moveTo>
                                <a:pt x="6991" y="4761"/>
                              </a:moveTo>
                              <a:cubicBezTo>
                                <a:pt x="6827" y="4744"/>
                                <a:pt x="6637" y="4835"/>
                                <a:pt x="6615" y="4924"/>
                              </a:cubicBezTo>
                              <a:cubicBezTo>
                                <a:pt x="6593" y="4835"/>
                                <a:pt x="6402" y="4744"/>
                                <a:pt x="6238" y="4761"/>
                              </a:cubicBezTo>
                              <a:cubicBezTo>
                                <a:pt x="5993" y="4786"/>
                                <a:pt x="5906" y="4934"/>
                                <a:pt x="5993" y="5065"/>
                              </a:cubicBezTo>
                              <a:cubicBezTo>
                                <a:pt x="6129" y="5276"/>
                                <a:pt x="6500" y="5347"/>
                                <a:pt x="6615" y="5520"/>
                              </a:cubicBezTo>
                              <a:cubicBezTo>
                                <a:pt x="6729" y="5347"/>
                                <a:pt x="7095" y="5273"/>
                                <a:pt x="7236" y="5065"/>
                              </a:cubicBezTo>
                              <a:cubicBezTo>
                                <a:pt x="7324" y="4934"/>
                                <a:pt x="7236" y="4786"/>
                                <a:pt x="6991" y="4761"/>
                              </a:cubicBezTo>
                              <a:close/>
                              <a:moveTo>
                                <a:pt x="1031" y="14820"/>
                              </a:moveTo>
                              <a:cubicBezTo>
                                <a:pt x="867" y="14802"/>
                                <a:pt x="676" y="14894"/>
                                <a:pt x="654" y="14982"/>
                              </a:cubicBezTo>
                              <a:cubicBezTo>
                                <a:pt x="633" y="14894"/>
                                <a:pt x="442" y="14802"/>
                                <a:pt x="278" y="14820"/>
                              </a:cubicBezTo>
                              <a:cubicBezTo>
                                <a:pt x="109" y="14838"/>
                                <a:pt x="16" y="14912"/>
                                <a:pt x="0" y="15000"/>
                              </a:cubicBezTo>
                              <a:lnTo>
                                <a:pt x="0" y="15049"/>
                              </a:lnTo>
                              <a:cubicBezTo>
                                <a:pt x="5" y="15074"/>
                                <a:pt x="16" y="15099"/>
                                <a:pt x="33" y="15124"/>
                              </a:cubicBezTo>
                              <a:cubicBezTo>
                                <a:pt x="169" y="15335"/>
                                <a:pt x="540" y="15406"/>
                                <a:pt x="654" y="15579"/>
                              </a:cubicBezTo>
                              <a:cubicBezTo>
                                <a:pt x="769" y="15406"/>
                                <a:pt x="1134" y="15332"/>
                                <a:pt x="1276" y="15124"/>
                              </a:cubicBezTo>
                              <a:cubicBezTo>
                                <a:pt x="1358" y="14996"/>
                                <a:pt x="1276" y="14845"/>
                                <a:pt x="1031" y="14820"/>
                              </a:cubicBezTo>
                              <a:close/>
                              <a:moveTo>
                                <a:pt x="2519" y="21035"/>
                              </a:moveTo>
                              <a:cubicBezTo>
                                <a:pt x="2356" y="21018"/>
                                <a:pt x="2165" y="21109"/>
                                <a:pt x="2143" y="21198"/>
                              </a:cubicBezTo>
                              <a:cubicBezTo>
                                <a:pt x="2121" y="21109"/>
                                <a:pt x="1930" y="21018"/>
                                <a:pt x="1767" y="21035"/>
                              </a:cubicBezTo>
                              <a:cubicBezTo>
                                <a:pt x="1521" y="21060"/>
                                <a:pt x="1434" y="21208"/>
                                <a:pt x="1521" y="21339"/>
                              </a:cubicBezTo>
                              <a:cubicBezTo>
                                <a:pt x="1598" y="21455"/>
                                <a:pt x="1740" y="21529"/>
                                <a:pt x="1876" y="21600"/>
                              </a:cubicBezTo>
                              <a:lnTo>
                                <a:pt x="2410" y="21600"/>
                              </a:lnTo>
                              <a:cubicBezTo>
                                <a:pt x="2547" y="21529"/>
                                <a:pt x="2688" y="21455"/>
                                <a:pt x="2765" y="21339"/>
                              </a:cubicBezTo>
                              <a:cubicBezTo>
                                <a:pt x="2852" y="21208"/>
                                <a:pt x="2765" y="21060"/>
                                <a:pt x="2519" y="21035"/>
                              </a:cubicBezTo>
                              <a:close/>
                              <a:moveTo>
                                <a:pt x="1031" y="17336"/>
                              </a:moveTo>
                              <a:cubicBezTo>
                                <a:pt x="867" y="17319"/>
                                <a:pt x="676" y="17411"/>
                                <a:pt x="654" y="17499"/>
                              </a:cubicBezTo>
                              <a:cubicBezTo>
                                <a:pt x="633" y="17411"/>
                                <a:pt x="442" y="17319"/>
                                <a:pt x="278" y="17336"/>
                              </a:cubicBezTo>
                              <a:cubicBezTo>
                                <a:pt x="109" y="17354"/>
                                <a:pt x="16" y="17428"/>
                                <a:pt x="0" y="17516"/>
                              </a:cubicBezTo>
                              <a:lnTo>
                                <a:pt x="0" y="17566"/>
                              </a:lnTo>
                              <a:cubicBezTo>
                                <a:pt x="5" y="17591"/>
                                <a:pt x="16" y="17615"/>
                                <a:pt x="33" y="17640"/>
                              </a:cubicBezTo>
                              <a:cubicBezTo>
                                <a:pt x="169" y="17852"/>
                                <a:pt x="540" y="17922"/>
                                <a:pt x="654" y="18095"/>
                              </a:cubicBezTo>
                              <a:cubicBezTo>
                                <a:pt x="769" y="17922"/>
                                <a:pt x="1134" y="17848"/>
                                <a:pt x="1276" y="17640"/>
                              </a:cubicBezTo>
                              <a:cubicBezTo>
                                <a:pt x="1358" y="17509"/>
                                <a:pt x="1276" y="17361"/>
                                <a:pt x="1031" y="17336"/>
                              </a:cubicBezTo>
                              <a:close/>
                              <a:moveTo>
                                <a:pt x="1031" y="9791"/>
                              </a:moveTo>
                              <a:cubicBezTo>
                                <a:pt x="867" y="9773"/>
                                <a:pt x="676" y="9865"/>
                                <a:pt x="654" y="9953"/>
                              </a:cubicBezTo>
                              <a:cubicBezTo>
                                <a:pt x="633" y="9865"/>
                                <a:pt x="442" y="9773"/>
                                <a:pt x="278" y="9791"/>
                              </a:cubicBezTo>
                              <a:cubicBezTo>
                                <a:pt x="109" y="9808"/>
                                <a:pt x="16" y="9882"/>
                                <a:pt x="0" y="9971"/>
                              </a:cubicBezTo>
                              <a:lnTo>
                                <a:pt x="0" y="10020"/>
                              </a:lnTo>
                              <a:cubicBezTo>
                                <a:pt x="5" y="10045"/>
                                <a:pt x="16" y="10069"/>
                                <a:pt x="33" y="10094"/>
                              </a:cubicBezTo>
                              <a:cubicBezTo>
                                <a:pt x="169" y="10306"/>
                                <a:pt x="540" y="10376"/>
                                <a:pt x="654" y="10549"/>
                              </a:cubicBezTo>
                              <a:cubicBezTo>
                                <a:pt x="769" y="10376"/>
                                <a:pt x="1134" y="10302"/>
                                <a:pt x="1276" y="10094"/>
                              </a:cubicBezTo>
                              <a:cubicBezTo>
                                <a:pt x="1358" y="9964"/>
                                <a:pt x="1276" y="9815"/>
                                <a:pt x="1031" y="9791"/>
                              </a:cubicBezTo>
                              <a:close/>
                              <a:moveTo>
                                <a:pt x="1031" y="7278"/>
                              </a:moveTo>
                              <a:cubicBezTo>
                                <a:pt x="867" y="7260"/>
                                <a:pt x="676" y="7352"/>
                                <a:pt x="654" y="7440"/>
                              </a:cubicBezTo>
                              <a:cubicBezTo>
                                <a:pt x="633" y="7352"/>
                                <a:pt x="442" y="7260"/>
                                <a:pt x="278" y="7278"/>
                              </a:cubicBezTo>
                              <a:cubicBezTo>
                                <a:pt x="109" y="7295"/>
                                <a:pt x="16" y="7369"/>
                                <a:pt x="0" y="7458"/>
                              </a:cubicBezTo>
                              <a:lnTo>
                                <a:pt x="0" y="7507"/>
                              </a:lnTo>
                              <a:cubicBezTo>
                                <a:pt x="5" y="7532"/>
                                <a:pt x="16" y="7556"/>
                                <a:pt x="33" y="7581"/>
                              </a:cubicBezTo>
                              <a:cubicBezTo>
                                <a:pt x="169" y="7793"/>
                                <a:pt x="540" y="7864"/>
                                <a:pt x="654" y="8036"/>
                              </a:cubicBezTo>
                              <a:cubicBezTo>
                                <a:pt x="769" y="7864"/>
                                <a:pt x="1134" y="7789"/>
                                <a:pt x="1276" y="7581"/>
                              </a:cubicBezTo>
                              <a:cubicBezTo>
                                <a:pt x="1358" y="7451"/>
                                <a:pt x="1276" y="7299"/>
                                <a:pt x="1031" y="7278"/>
                              </a:cubicBezTo>
                              <a:close/>
                              <a:moveTo>
                                <a:pt x="1031" y="2245"/>
                              </a:moveTo>
                              <a:cubicBezTo>
                                <a:pt x="867" y="2227"/>
                                <a:pt x="676" y="2319"/>
                                <a:pt x="654" y="2407"/>
                              </a:cubicBezTo>
                              <a:cubicBezTo>
                                <a:pt x="633" y="2319"/>
                                <a:pt x="442" y="2227"/>
                                <a:pt x="278" y="2245"/>
                              </a:cubicBezTo>
                              <a:cubicBezTo>
                                <a:pt x="109" y="2262"/>
                                <a:pt x="16" y="2336"/>
                                <a:pt x="0" y="2425"/>
                              </a:cubicBezTo>
                              <a:lnTo>
                                <a:pt x="0" y="2474"/>
                              </a:lnTo>
                              <a:cubicBezTo>
                                <a:pt x="5" y="2499"/>
                                <a:pt x="16" y="2524"/>
                                <a:pt x="33" y="2548"/>
                              </a:cubicBezTo>
                              <a:cubicBezTo>
                                <a:pt x="169" y="2760"/>
                                <a:pt x="540" y="2831"/>
                                <a:pt x="654" y="3004"/>
                              </a:cubicBezTo>
                              <a:cubicBezTo>
                                <a:pt x="769" y="2831"/>
                                <a:pt x="1134" y="2756"/>
                                <a:pt x="1276" y="2548"/>
                              </a:cubicBezTo>
                              <a:cubicBezTo>
                                <a:pt x="1358" y="2421"/>
                                <a:pt x="1276" y="2269"/>
                                <a:pt x="1031" y="2245"/>
                              </a:cubicBezTo>
                              <a:close/>
                              <a:moveTo>
                                <a:pt x="1031" y="4761"/>
                              </a:moveTo>
                              <a:cubicBezTo>
                                <a:pt x="867" y="4744"/>
                                <a:pt x="676" y="4835"/>
                                <a:pt x="654" y="4924"/>
                              </a:cubicBezTo>
                              <a:cubicBezTo>
                                <a:pt x="633" y="4835"/>
                                <a:pt x="442" y="4744"/>
                                <a:pt x="278" y="4761"/>
                              </a:cubicBezTo>
                              <a:cubicBezTo>
                                <a:pt x="109" y="4779"/>
                                <a:pt x="16" y="4853"/>
                                <a:pt x="0" y="4941"/>
                              </a:cubicBezTo>
                              <a:lnTo>
                                <a:pt x="0" y="4991"/>
                              </a:lnTo>
                              <a:cubicBezTo>
                                <a:pt x="5" y="5015"/>
                                <a:pt x="16" y="5040"/>
                                <a:pt x="33" y="5065"/>
                              </a:cubicBezTo>
                              <a:cubicBezTo>
                                <a:pt x="169" y="5276"/>
                                <a:pt x="540" y="5347"/>
                                <a:pt x="654" y="5520"/>
                              </a:cubicBezTo>
                              <a:cubicBezTo>
                                <a:pt x="769" y="5347"/>
                                <a:pt x="1134" y="5273"/>
                                <a:pt x="1276" y="5065"/>
                              </a:cubicBezTo>
                              <a:cubicBezTo>
                                <a:pt x="1358" y="4934"/>
                                <a:pt x="1276" y="4786"/>
                                <a:pt x="1031" y="4761"/>
                              </a:cubicBezTo>
                              <a:close/>
                              <a:moveTo>
                                <a:pt x="1031" y="19853"/>
                              </a:moveTo>
                              <a:cubicBezTo>
                                <a:pt x="867" y="19835"/>
                                <a:pt x="676" y="19927"/>
                                <a:pt x="654" y="20015"/>
                              </a:cubicBezTo>
                              <a:cubicBezTo>
                                <a:pt x="633" y="19927"/>
                                <a:pt x="442" y="19835"/>
                                <a:pt x="278" y="19853"/>
                              </a:cubicBezTo>
                              <a:cubicBezTo>
                                <a:pt x="109" y="19871"/>
                                <a:pt x="16" y="19945"/>
                                <a:pt x="0" y="20033"/>
                              </a:cubicBezTo>
                              <a:lnTo>
                                <a:pt x="0" y="20082"/>
                              </a:lnTo>
                              <a:cubicBezTo>
                                <a:pt x="5" y="20107"/>
                                <a:pt x="16" y="20132"/>
                                <a:pt x="33" y="20156"/>
                              </a:cubicBezTo>
                              <a:cubicBezTo>
                                <a:pt x="169" y="20368"/>
                                <a:pt x="540" y="20439"/>
                                <a:pt x="654" y="20612"/>
                              </a:cubicBezTo>
                              <a:cubicBezTo>
                                <a:pt x="769" y="20439"/>
                                <a:pt x="1134" y="20365"/>
                                <a:pt x="1276" y="20156"/>
                              </a:cubicBezTo>
                              <a:cubicBezTo>
                                <a:pt x="1358" y="20026"/>
                                <a:pt x="1276" y="19874"/>
                                <a:pt x="1031" y="19853"/>
                              </a:cubicBezTo>
                              <a:close/>
                              <a:moveTo>
                                <a:pt x="1031" y="12307"/>
                              </a:moveTo>
                              <a:cubicBezTo>
                                <a:pt x="867" y="12289"/>
                                <a:pt x="676" y="12381"/>
                                <a:pt x="654" y="12469"/>
                              </a:cubicBezTo>
                              <a:cubicBezTo>
                                <a:pt x="633" y="12381"/>
                                <a:pt x="442" y="12289"/>
                                <a:pt x="278" y="12307"/>
                              </a:cubicBezTo>
                              <a:cubicBezTo>
                                <a:pt x="109" y="12325"/>
                                <a:pt x="16" y="12399"/>
                                <a:pt x="0" y="12487"/>
                              </a:cubicBezTo>
                              <a:lnTo>
                                <a:pt x="0" y="12536"/>
                              </a:lnTo>
                              <a:cubicBezTo>
                                <a:pt x="5" y="12561"/>
                                <a:pt x="16" y="12586"/>
                                <a:pt x="33" y="12611"/>
                              </a:cubicBezTo>
                              <a:cubicBezTo>
                                <a:pt x="169" y="12822"/>
                                <a:pt x="540" y="12893"/>
                                <a:pt x="654" y="13066"/>
                              </a:cubicBezTo>
                              <a:cubicBezTo>
                                <a:pt x="769" y="12893"/>
                                <a:pt x="1134" y="12819"/>
                                <a:pt x="1276" y="12611"/>
                              </a:cubicBezTo>
                              <a:cubicBezTo>
                                <a:pt x="1358" y="12480"/>
                                <a:pt x="1276" y="12332"/>
                                <a:pt x="1031" y="12307"/>
                              </a:cubicBezTo>
                              <a:close/>
                              <a:moveTo>
                                <a:pt x="12580" y="491"/>
                              </a:moveTo>
                              <a:cubicBezTo>
                                <a:pt x="12695" y="318"/>
                                <a:pt x="13060" y="244"/>
                                <a:pt x="13202" y="35"/>
                              </a:cubicBezTo>
                              <a:cubicBezTo>
                                <a:pt x="13208" y="25"/>
                                <a:pt x="13213" y="11"/>
                                <a:pt x="13218" y="0"/>
                              </a:cubicBezTo>
                              <a:lnTo>
                                <a:pt x="11942" y="0"/>
                              </a:lnTo>
                              <a:cubicBezTo>
                                <a:pt x="11948" y="11"/>
                                <a:pt x="11953" y="25"/>
                                <a:pt x="11959" y="35"/>
                              </a:cubicBezTo>
                              <a:cubicBezTo>
                                <a:pt x="12095" y="244"/>
                                <a:pt x="12466" y="318"/>
                                <a:pt x="12580" y="491"/>
                              </a:cubicBezTo>
                              <a:close/>
                              <a:moveTo>
                                <a:pt x="654" y="491"/>
                              </a:moveTo>
                              <a:cubicBezTo>
                                <a:pt x="769" y="318"/>
                                <a:pt x="1134" y="244"/>
                                <a:pt x="1276" y="35"/>
                              </a:cubicBezTo>
                              <a:cubicBezTo>
                                <a:pt x="1282" y="25"/>
                                <a:pt x="1287" y="11"/>
                                <a:pt x="1292" y="0"/>
                              </a:cubicBezTo>
                              <a:lnTo>
                                <a:pt x="16" y="0"/>
                              </a:lnTo>
                              <a:cubicBezTo>
                                <a:pt x="22" y="11"/>
                                <a:pt x="27" y="25"/>
                                <a:pt x="33" y="35"/>
                              </a:cubicBezTo>
                              <a:cubicBezTo>
                                <a:pt x="169" y="244"/>
                                <a:pt x="540" y="318"/>
                                <a:pt x="654" y="491"/>
                              </a:cubicBezTo>
                              <a:close/>
                              <a:moveTo>
                                <a:pt x="18541" y="491"/>
                              </a:moveTo>
                              <a:cubicBezTo>
                                <a:pt x="18655" y="318"/>
                                <a:pt x="19021" y="244"/>
                                <a:pt x="19162" y="35"/>
                              </a:cubicBezTo>
                              <a:cubicBezTo>
                                <a:pt x="19168" y="25"/>
                                <a:pt x="19173" y="11"/>
                                <a:pt x="19179" y="0"/>
                              </a:cubicBezTo>
                              <a:lnTo>
                                <a:pt x="17903" y="0"/>
                              </a:lnTo>
                              <a:cubicBezTo>
                                <a:pt x="17908" y="11"/>
                                <a:pt x="17914" y="25"/>
                                <a:pt x="17919" y="35"/>
                              </a:cubicBezTo>
                              <a:cubicBezTo>
                                <a:pt x="18061" y="244"/>
                                <a:pt x="18426" y="318"/>
                                <a:pt x="18541" y="491"/>
                              </a:cubicBezTo>
                              <a:close/>
                              <a:moveTo>
                                <a:pt x="15558" y="491"/>
                              </a:moveTo>
                              <a:cubicBezTo>
                                <a:pt x="15672" y="318"/>
                                <a:pt x="16038" y="244"/>
                                <a:pt x="16180" y="35"/>
                              </a:cubicBezTo>
                              <a:cubicBezTo>
                                <a:pt x="16185" y="25"/>
                                <a:pt x="16190" y="11"/>
                                <a:pt x="16196" y="0"/>
                              </a:cubicBezTo>
                              <a:lnTo>
                                <a:pt x="14920" y="0"/>
                              </a:lnTo>
                              <a:cubicBezTo>
                                <a:pt x="14925" y="11"/>
                                <a:pt x="14931" y="25"/>
                                <a:pt x="14936" y="35"/>
                              </a:cubicBezTo>
                              <a:cubicBezTo>
                                <a:pt x="15078" y="244"/>
                                <a:pt x="15443" y="318"/>
                                <a:pt x="15558" y="491"/>
                              </a:cubicBezTo>
                              <a:close/>
                              <a:moveTo>
                                <a:pt x="3632" y="491"/>
                              </a:moveTo>
                              <a:cubicBezTo>
                                <a:pt x="3746" y="318"/>
                                <a:pt x="4112" y="244"/>
                                <a:pt x="4253" y="35"/>
                              </a:cubicBezTo>
                              <a:cubicBezTo>
                                <a:pt x="4259" y="25"/>
                                <a:pt x="4264" y="11"/>
                                <a:pt x="4270" y="0"/>
                              </a:cubicBezTo>
                              <a:lnTo>
                                <a:pt x="2994" y="0"/>
                              </a:lnTo>
                              <a:cubicBezTo>
                                <a:pt x="2999" y="11"/>
                                <a:pt x="3005" y="25"/>
                                <a:pt x="3010" y="35"/>
                              </a:cubicBezTo>
                              <a:cubicBezTo>
                                <a:pt x="3152" y="244"/>
                                <a:pt x="3517" y="318"/>
                                <a:pt x="3632" y="491"/>
                              </a:cubicBezTo>
                              <a:close/>
                              <a:moveTo>
                                <a:pt x="9598" y="491"/>
                              </a:moveTo>
                              <a:cubicBezTo>
                                <a:pt x="9712" y="318"/>
                                <a:pt x="10077" y="244"/>
                                <a:pt x="10219" y="35"/>
                              </a:cubicBezTo>
                              <a:cubicBezTo>
                                <a:pt x="10225" y="25"/>
                                <a:pt x="10230" y="11"/>
                                <a:pt x="10236" y="0"/>
                              </a:cubicBezTo>
                              <a:lnTo>
                                <a:pt x="8960" y="0"/>
                              </a:lnTo>
                              <a:cubicBezTo>
                                <a:pt x="8965" y="11"/>
                                <a:pt x="8970" y="25"/>
                                <a:pt x="8976" y="35"/>
                              </a:cubicBezTo>
                              <a:cubicBezTo>
                                <a:pt x="9112" y="244"/>
                                <a:pt x="9483" y="318"/>
                                <a:pt x="9598" y="491"/>
                              </a:cubicBezTo>
                              <a:close/>
                              <a:moveTo>
                                <a:pt x="6615" y="491"/>
                              </a:moveTo>
                              <a:cubicBezTo>
                                <a:pt x="6729" y="318"/>
                                <a:pt x="7095" y="244"/>
                                <a:pt x="7236" y="35"/>
                              </a:cubicBezTo>
                              <a:cubicBezTo>
                                <a:pt x="7242" y="25"/>
                                <a:pt x="7247" y="11"/>
                                <a:pt x="7253" y="0"/>
                              </a:cubicBezTo>
                              <a:lnTo>
                                <a:pt x="5977" y="0"/>
                              </a:lnTo>
                              <a:cubicBezTo>
                                <a:pt x="5982" y="11"/>
                                <a:pt x="5988" y="25"/>
                                <a:pt x="5993" y="35"/>
                              </a:cubicBezTo>
                              <a:cubicBezTo>
                                <a:pt x="6135" y="244"/>
                                <a:pt x="6500" y="318"/>
                                <a:pt x="6615" y="491"/>
                              </a:cubicBezTo>
                              <a:close/>
                              <a:moveTo>
                                <a:pt x="2519" y="914"/>
                              </a:moveTo>
                              <a:cubicBezTo>
                                <a:pt x="2356" y="896"/>
                                <a:pt x="2165" y="988"/>
                                <a:pt x="2143" y="1076"/>
                              </a:cubicBezTo>
                              <a:cubicBezTo>
                                <a:pt x="2121" y="988"/>
                                <a:pt x="1930" y="896"/>
                                <a:pt x="1767" y="914"/>
                              </a:cubicBezTo>
                              <a:cubicBezTo>
                                <a:pt x="1521" y="939"/>
                                <a:pt x="1434" y="1087"/>
                                <a:pt x="1521" y="1218"/>
                              </a:cubicBezTo>
                              <a:cubicBezTo>
                                <a:pt x="1658" y="1429"/>
                                <a:pt x="2029" y="1500"/>
                                <a:pt x="2143" y="1673"/>
                              </a:cubicBezTo>
                              <a:cubicBezTo>
                                <a:pt x="2258" y="1500"/>
                                <a:pt x="2623" y="1426"/>
                                <a:pt x="2765" y="1218"/>
                              </a:cubicBezTo>
                              <a:cubicBezTo>
                                <a:pt x="2852" y="1091"/>
                                <a:pt x="2765" y="939"/>
                                <a:pt x="2519" y="914"/>
                              </a:cubicBezTo>
                              <a:close/>
                              <a:moveTo>
                                <a:pt x="4008" y="9791"/>
                              </a:moveTo>
                              <a:cubicBezTo>
                                <a:pt x="3844" y="9773"/>
                                <a:pt x="3654" y="9865"/>
                                <a:pt x="3632" y="9953"/>
                              </a:cubicBezTo>
                              <a:cubicBezTo>
                                <a:pt x="3610" y="9865"/>
                                <a:pt x="3419" y="9773"/>
                                <a:pt x="3256" y="9791"/>
                              </a:cubicBezTo>
                              <a:cubicBezTo>
                                <a:pt x="3010" y="9815"/>
                                <a:pt x="2923" y="9964"/>
                                <a:pt x="3010" y="10094"/>
                              </a:cubicBezTo>
                              <a:cubicBezTo>
                                <a:pt x="3146" y="10306"/>
                                <a:pt x="3517" y="10376"/>
                                <a:pt x="3632" y="10549"/>
                              </a:cubicBezTo>
                              <a:cubicBezTo>
                                <a:pt x="3746" y="10376"/>
                                <a:pt x="4112" y="10302"/>
                                <a:pt x="4253" y="10094"/>
                              </a:cubicBezTo>
                              <a:cubicBezTo>
                                <a:pt x="4341" y="9964"/>
                                <a:pt x="4253" y="9815"/>
                                <a:pt x="4008" y="9791"/>
                              </a:cubicBezTo>
                              <a:close/>
                              <a:moveTo>
                                <a:pt x="4008" y="12307"/>
                              </a:moveTo>
                              <a:cubicBezTo>
                                <a:pt x="3844" y="12289"/>
                                <a:pt x="3654" y="12381"/>
                                <a:pt x="3632" y="12469"/>
                              </a:cubicBezTo>
                              <a:cubicBezTo>
                                <a:pt x="3610" y="12381"/>
                                <a:pt x="3419" y="12289"/>
                                <a:pt x="3256" y="12307"/>
                              </a:cubicBezTo>
                              <a:cubicBezTo>
                                <a:pt x="3010" y="12332"/>
                                <a:pt x="2923" y="12480"/>
                                <a:pt x="3010" y="12611"/>
                              </a:cubicBezTo>
                              <a:cubicBezTo>
                                <a:pt x="3146" y="12822"/>
                                <a:pt x="3517" y="12893"/>
                                <a:pt x="3632" y="13066"/>
                              </a:cubicBezTo>
                              <a:cubicBezTo>
                                <a:pt x="3746" y="12893"/>
                                <a:pt x="4112" y="12819"/>
                                <a:pt x="4253" y="12611"/>
                              </a:cubicBezTo>
                              <a:cubicBezTo>
                                <a:pt x="4341" y="12480"/>
                                <a:pt x="4253" y="12332"/>
                                <a:pt x="4008" y="12307"/>
                              </a:cubicBezTo>
                              <a:close/>
                              <a:moveTo>
                                <a:pt x="4008" y="14820"/>
                              </a:moveTo>
                              <a:cubicBezTo>
                                <a:pt x="3844" y="14802"/>
                                <a:pt x="3654" y="14894"/>
                                <a:pt x="3632" y="14982"/>
                              </a:cubicBezTo>
                              <a:cubicBezTo>
                                <a:pt x="3610" y="14894"/>
                                <a:pt x="3419" y="14802"/>
                                <a:pt x="3256" y="14820"/>
                              </a:cubicBezTo>
                              <a:cubicBezTo>
                                <a:pt x="3010" y="14845"/>
                                <a:pt x="2923" y="14993"/>
                                <a:pt x="3010" y="15124"/>
                              </a:cubicBezTo>
                              <a:cubicBezTo>
                                <a:pt x="3146" y="15335"/>
                                <a:pt x="3517" y="15406"/>
                                <a:pt x="3632" y="15579"/>
                              </a:cubicBezTo>
                              <a:cubicBezTo>
                                <a:pt x="3746" y="15406"/>
                                <a:pt x="4112" y="15332"/>
                                <a:pt x="4253" y="15124"/>
                              </a:cubicBezTo>
                              <a:cubicBezTo>
                                <a:pt x="4341" y="14996"/>
                                <a:pt x="4253" y="14845"/>
                                <a:pt x="4008" y="14820"/>
                              </a:cubicBezTo>
                              <a:close/>
                              <a:moveTo>
                                <a:pt x="4008" y="17336"/>
                              </a:moveTo>
                              <a:cubicBezTo>
                                <a:pt x="3844" y="17319"/>
                                <a:pt x="3654" y="17411"/>
                                <a:pt x="3632" y="17499"/>
                              </a:cubicBezTo>
                              <a:cubicBezTo>
                                <a:pt x="3610" y="17411"/>
                                <a:pt x="3419" y="17319"/>
                                <a:pt x="3256" y="17336"/>
                              </a:cubicBezTo>
                              <a:cubicBezTo>
                                <a:pt x="3010" y="17361"/>
                                <a:pt x="2923" y="17509"/>
                                <a:pt x="3010" y="17640"/>
                              </a:cubicBezTo>
                              <a:cubicBezTo>
                                <a:pt x="3146" y="17852"/>
                                <a:pt x="3517" y="17922"/>
                                <a:pt x="3632" y="18095"/>
                              </a:cubicBezTo>
                              <a:cubicBezTo>
                                <a:pt x="3746" y="17922"/>
                                <a:pt x="4112" y="17848"/>
                                <a:pt x="4253" y="17640"/>
                              </a:cubicBezTo>
                              <a:cubicBezTo>
                                <a:pt x="4341" y="17509"/>
                                <a:pt x="4253" y="17361"/>
                                <a:pt x="4008" y="17336"/>
                              </a:cubicBezTo>
                              <a:close/>
                              <a:moveTo>
                                <a:pt x="4008" y="7278"/>
                              </a:moveTo>
                              <a:cubicBezTo>
                                <a:pt x="3844" y="7260"/>
                                <a:pt x="3654" y="7352"/>
                                <a:pt x="3632" y="7440"/>
                              </a:cubicBezTo>
                              <a:cubicBezTo>
                                <a:pt x="3610" y="7352"/>
                                <a:pt x="3419" y="7260"/>
                                <a:pt x="3256" y="7278"/>
                              </a:cubicBezTo>
                              <a:cubicBezTo>
                                <a:pt x="3010" y="7302"/>
                                <a:pt x="2923" y="7451"/>
                                <a:pt x="3010" y="7581"/>
                              </a:cubicBezTo>
                              <a:cubicBezTo>
                                <a:pt x="3146" y="7793"/>
                                <a:pt x="3517" y="7864"/>
                                <a:pt x="3632" y="8036"/>
                              </a:cubicBezTo>
                              <a:cubicBezTo>
                                <a:pt x="3746" y="7864"/>
                                <a:pt x="4112" y="7789"/>
                                <a:pt x="4253" y="7581"/>
                              </a:cubicBezTo>
                              <a:cubicBezTo>
                                <a:pt x="4341" y="7451"/>
                                <a:pt x="4253" y="7299"/>
                                <a:pt x="4008" y="7278"/>
                              </a:cubicBezTo>
                              <a:close/>
                              <a:moveTo>
                                <a:pt x="4008" y="19853"/>
                              </a:moveTo>
                              <a:cubicBezTo>
                                <a:pt x="3844" y="19835"/>
                                <a:pt x="3654" y="19927"/>
                                <a:pt x="3632" y="20015"/>
                              </a:cubicBezTo>
                              <a:cubicBezTo>
                                <a:pt x="3610" y="19927"/>
                                <a:pt x="3419" y="19835"/>
                                <a:pt x="3256" y="19853"/>
                              </a:cubicBezTo>
                              <a:cubicBezTo>
                                <a:pt x="3010" y="19878"/>
                                <a:pt x="2923" y="20026"/>
                                <a:pt x="3010" y="20156"/>
                              </a:cubicBezTo>
                              <a:cubicBezTo>
                                <a:pt x="3146" y="20368"/>
                                <a:pt x="3517" y="20439"/>
                                <a:pt x="3632" y="20612"/>
                              </a:cubicBezTo>
                              <a:cubicBezTo>
                                <a:pt x="3746" y="20439"/>
                                <a:pt x="4112" y="20365"/>
                                <a:pt x="4253" y="20156"/>
                              </a:cubicBezTo>
                              <a:cubicBezTo>
                                <a:pt x="4341" y="20026"/>
                                <a:pt x="4253" y="19874"/>
                                <a:pt x="4008" y="19853"/>
                              </a:cubicBezTo>
                              <a:close/>
                              <a:moveTo>
                                <a:pt x="4008" y="2245"/>
                              </a:moveTo>
                              <a:cubicBezTo>
                                <a:pt x="3844" y="2227"/>
                                <a:pt x="3654" y="2319"/>
                                <a:pt x="3632" y="2407"/>
                              </a:cubicBezTo>
                              <a:cubicBezTo>
                                <a:pt x="3610" y="2319"/>
                                <a:pt x="3419" y="2227"/>
                                <a:pt x="3256" y="2245"/>
                              </a:cubicBezTo>
                              <a:cubicBezTo>
                                <a:pt x="3010" y="2269"/>
                                <a:pt x="2923" y="2418"/>
                                <a:pt x="3010" y="2548"/>
                              </a:cubicBezTo>
                              <a:cubicBezTo>
                                <a:pt x="3146" y="2760"/>
                                <a:pt x="3517" y="2831"/>
                                <a:pt x="3632" y="3004"/>
                              </a:cubicBezTo>
                              <a:cubicBezTo>
                                <a:pt x="3746" y="2831"/>
                                <a:pt x="4112" y="2756"/>
                                <a:pt x="4253" y="2548"/>
                              </a:cubicBezTo>
                              <a:cubicBezTo>
                                <a:pt x="4341" y="2421"/>
                                <a:pt x="4253" y="2269"/>
                                <a:pt x="4008" y="2245"/>
                              </a:cubicBezTo>
                              <a:close/>
                              <a:moveTo>
                                <a:pt x="4008" y="4761"/>
                              </a:moveTo>
                              <a:cubicBezTo>
                                <a:pt x="3844" y="4744"/>
                                <a:pt x="3654" y="4835"/>
                                <a:pt x="3632" y="4924"/>
                              </a:cubicBezTo>
                              <a:cubicBezTo>
                                <a:pt x="3610" y="4835"/>
                                <a:pt x="3419" y="4744"/>
                                <a:pt x="3256" y="4761"/>
                              </a:cubicBezTo>
                              <a:cubicBezTo>
                                <a:pt x="3010" y="4786"/>
                                <a:pt x="2923" y="4934"/>
                                <a:pt x="3010" y="5065"/>
                              </a:cubicBezTo>
                              <a:cubicBezTo>
                                <a:pt x="3146" y="5276"/>
                                <a:pt x="3517" y="5347"/>
                                <a:pt x="3632" y="5520"/>
                              </a:cubicBezTo>
                              <a:cubicBezTo>
                                <a:pt x="3746" y="5347"/>
                                <a:pt x="4112" y="5273"/>
                                <a:pt x="4253" y="5065"/>
                              </a:cubicBezTo>
                              <a:cubicBezTo>
                                <a:pt x="4341" y="4934"/>
                                <a:pt x="4253" y="4786"/>
                                <a:pt x="4008" y="4761"/>
                              </a:cubicBezTo>
                              <a:close/>
                              <a:moveTo>
                                <a:pt x="2519" y="13489"/>
                              </a:moveTo>
                              <a:cubicBezTo>
                                <a:pt x="2356" y="13472"/>
                                <a:pt x="2165" y="13564"/>
                                <a:pt x="2143" y="13652"/>
                              </a:cubicBezTo>
                              <a:cubicBezTo>
                                <a:pt x="2121" y="13564"/>
                                <a:pt x="1930" y="13472"/>
                                <a:pt x="1767" y="13489"/>
                              </a:cubicBezTo>
                              <a:cubicBezTo>
                                <a:pt x="1521" y="13514"/>
                                <a:pt x="1434" y="13662"/>
                                <a:pt x="1521" y="13793"/>
                              </a:cubicBezTo>
                              <a:cubicBezTo>
                                <a:pt x="1658" y="14005"/>
                                <a:pt x="2029" y="14075"/>
                                <a:pt x="2143" y="14248"/>
                              </a:cubicBezTo>
                              <a:cubicBezTo>
                                <a:pt x="2258" y="14075"/>
                                <a:pt x="2623" y="14001"/>
                                <a:pt x="2765" y="13793"/>
                              </a:cubicBezTo>
                              <a:cubicBezTo>
                                <a:pt x="2852" y="13666"/>
                                <a:pt x="2765" y="13514"/>
                                <a:pt x="2519" y="13489"/>
                              </a:cubicBezTo>
                              <a:close/>
                              <a:moveTo>
                                <a:pt x="2519" y="10976"/>
                              </a:moveTo>
                              <a:cubicBezTo>
                                <a:pt x="2356" y="10959"/>
                                <a:pt x="2165" y="11051"/>
                                <a:pt x="2143" y="11139"/>
                              </a:cubicBezTo>
                              <a:cubicBezTo>
                                <a:pt x="2121" y="11051"/>
                                <a:pt x="1930" y="10959"/>
                                <a:pt x="1767" y="10976"/>
                              </a:cubicBezTo>
                              <a:cubicBezTo>
                                <a:pt x="1521" y="11001"/>
                                <a:pt x="1434" y="11149"/>
                                <a:pt x="1521" y="11280"/>
                              </a:cubicBezTo>
                              <a:cubicBezTo>
                                <a:pt x="1658" y="11492"/>
                                <a:pt x="2029" y="11562"/>
                                <a:pt x="2143" y="11735"/>
                              </a:cubicBezTo>
                              <a:cubicBezTo>
                                <a:pt x="2258" y="11562"/>
                                <a:pt x="2623" y="11488"/>
                                <a:pt x="2765" y="11280"/>
                              </a:cubicBezTo>
                              <a:cubicBezTo>
                                <a:pt x="2852" y="11149"/>
                                <a:pt x="2765" y="10998"/>
                                <a:pt x="2519" y="10976"/>
                              </a:cubicBezTo>
                              <a:close/>
                              <a:moveTo>
                                <a:pt x="5502" y="21035"/>
                              </a:moveTo>
                              <a:cubicBezTo>
                                <a:pt x="5339" y="21018"/>
                                <a:pt x="5148" y="21109"/>
                                <a:pt x="5126" y="21198"/>
                              </a:cubicBezTo>
                              <a:cubicBezTo>
                                <a:pt x="5104" y="21109"/>
                                <a:pt x="4913" y="21018"/>
                                <a:pt x="4750" y="21035"/>
                              </a:cubicBezTo>
                              <a:cubicBezTo>
                                <a:pt x="4504" y="21060"/>
                                <a:pt x="4417" y="21208"/>
                                <a:pt x="4504" y="21339"/>
                              </a:cubicBezTo>
                              <a:cubicBezTo>
                                <a:pt x="4581" y="21455"/>
                                <a:pt x="4722" y="21529"/>
                                <a:pt x="4859" y="21600"/>
                              </a:cubicBezTo>
                              <a:lnTo>
                                <a:pt x="5393" y="21600"/>
                              </a:lnTo>
                              <a:cubicBezTo>
                                <a:pt x="5530" y="21529"/>
                                <a:pt x="5671" y="21455"/>
                                <a:pt x="5748" y="21339"/>
                              </a:cubicBezTo>
                              <a:cubicBezTo>
                                <a:pt x="5835" y="21208"/>
                                <a:pt x="5748" y="21060"/>
                                <a:pt x="5502" y="21035"/>
                              </a:cubicBezTo>
                              <a:close/>
                              <a:moveTo>
                                <a:pt x="2519" y="16006"/>
                              </a:moveTo>
                              <a:cubicBezTo>
                                <a:pt x="2356" y="15988"/>
                                <a:pt x="2165" y="16080"/>
                                <a:pt x="2143" y="16168"/>
                              </a:cubicBezTo>
                              <a:cubicBezTo>
                                <a:pt x="2121" y="16080"/>
                                <a:pt x="1930" y="15988"/>
                                <a:pt x="1767" y="16006"/>
                              </a:cubicBezTo>
                              <a:cubicBezTo>
                                <a:pt x="1521" y="16031"/>
                                <a:pt x="1434" y="16179"/>
                                <a:pt x="1521" y="16309"/>
                              </a:cubicBezTo>
                              <a:cubicBezTo>
                                <a:pt x="1658" y="16521"/>
                                <a:pt x="2029" y="16592"/>
                                <a:pt x="2143" y="16765"/>
                              </a:cubicBezTo>
                              <a:cubicBezTo>
                                <a:pt x="2258" y="16592"/>
                                <a:pt x="2623" y="16518"/>
                                <a:pt x="2765" y="16309"/>
                              </a:cubicBezTo>
                              <a:cubicBezTo>
                                <a:pt x="2852" y="16179"/>
                                <a:pt x="2765" y="16031"/>
                                <a:pt x="2519" y="16006"/>
                              </a:cubicBezTo>
                              <a:close/>
                              <a:moveTo>
                                <a:pt x="2519" y="18519"/>
                              </a:moveTo>
                              <a:cubicBezTo>
                                <a:pt x="2356" y="18501"/>
                                <a:pt x="2165" y="18593"/>
                                <a:pt x="2143" y="18681"/>
                              </a:cubicBezTo>
                              <a:cubicBezTo>
                                <a:pt x="2121" y="18593"/>
                                <a:pt x="1930" y="18501"/>
                                <a:pt x="1767" y="18519"/>
                              </a:cubicBezTo>
                              <a:cubicBezTo>
                                <a:pt x="1521" y="18544"/>
                                <a:pt x="1434" y="18692"/>
                                <a:pt x="1521" y="18822"/>
                              </a:cubicBezTo>
                              <a:cubicBezTo>
                                <a:pt x="1658" y="19034"/>
                                <a:pt x="2029" y="19105"/>
                                <a:pt x="2143" y="19278"/>
                              </a:cubicBezTo>
                              <a:cubicBezTo>
                                <a:pt x="2258" y="19105"/>
                                <a:pt x="2623" y="19031"/>
                                <a:pt x="2765" y="18822"/>
                              </a:cubicBezTo>
                              <a:cubicBezTo>
                                <a:pt x="2852" y="18695"/>
                                <a:pt x="2765" y="18544"/>
                                <a:pt x="2519" y="18519"/>
                              </a:cubicBezTo>
                              <a:close/>
                              <a:moveTo>
                                <a:pt x="2519" y="3431"/>
                              </a:moveTo>
                              <a:cubicBezTo>
                                <a:pt x="2356" y="3413"/>
                                <a:pt x="2165" y="3505"/>
                                <a:pt x="2143" y="3593"/>
                              </a:cubicBezTo>
                              <a:cubicBezTo>
                                <a:pt x="2121" y="3505"/>
                                <a:pt x="1930" y="3413"/>
                                <a:pt x="1767" y="3431"/>
                              </a:cubicBezTo>
                              <a:cubicBezTo>
                                <a:pt x="1521" y="3455"/>
                                <a:pt x="1434" y="3604"/>
                                <a:pt x="1521" y="3734"/>
                              </a:cubicBezTo>
                              <a:cubicBezTo>
                                <a:pt x="1658" y="3946"/>
                                <a:pt x="2029" y="4016"/>
                                <a:pt x="2143" y="4189"/>
                              </a:cubicBezTo>
                              <a:cubicBezTo>
                                <a:pt x="2258" y="4016"/>
                                <a:pt x="2623" y="3942"/>
                                <a:pt x="2765" y="3734"/>
                              </a:cubicBezTo>
                              <a:cubicBezTo>
                                <a:pt x="2852" y="3604"/>
                                <a:pt x="2765" y="3455"/>
                                <a:pt x="2519" y="3431"/>
                              </a:cubicBezTo>
                              <a:close/>
                              <a:moveTo>
                                <a:pt x="2519" y="8460"/>
                              </a:moveTo>
                              <a:cubicBezTo>
                                <a:pt x="2356" y="8442"/>
                                <a:pt x="2165" y="8534"/>
                                <a:pt x="2143" y="8622"/>
                              </a:cubicBezTo>
                              <a:cubicBezTo>
                                <a:pt x="2121" y="8534"/>
                                <a:pt x="1930" y="8442"/>
                                <a:pt x="1767" y="8460"/>
                              </a:cubicBezTo>
                              <a:cubicBezTo>
                                <a:pt x="1521" y="8485"/>
                                <a:pt x="1434" y="8633"/>
                                <a:pt x="1521" y="8764"/>
                              </a:cubicBezTo>
                              <a:cubicBezTo>
                                <a:pt x="1658" y="8975"/>
                                <a:pt x="2029" y="9046"/>
                                <a:pt x="2143" y="9219"/>
                              </a:cubicBezTo>
                              <a:cubicBezTo>
                                <a:pt x="2258" y="9046"/>
                                <a:pt x="2623" y="8972"/>
                                <a:pt x="2765" y="8764"/>
                              </a:cubicBezTo>
                              <a:cubicBezTo>
                                <a:pt x="2852" y="8633"/>
                                <a:pt x="2765" y="8485"/>
                                <a:pt x="2519" y="8460"/>
                              </a:cubicBezTo>
                              <a:close/>
                              <a:moveTo>
                                <a:pt x="2519" y="5944"/>
                              </a:moveTo>
                              <a:cubicBezTo>
                                <a:pt x="2356" y="5926"/>
                                <a:pt x="2165" y="6018"/>
                                <a:pt x="2143" y="6106"/>
                              </a:cubicBezTo>
                              <a:cubicBezTo>
                                <a:pt x="2121" y="6018"/>
                                <a:pt x="1930" y="5926"/>
                                <a:pt x="1767" y="5944"/>
                              </a:cubicBezTo>
                              <a:cubicBezTo>
                                <a:pt x="1521" y="5968"/>
                                <a:pt x="1434" y="6116"/>
                                <a:pt x="1521" y="6247"/>
                              </a:cubicBezTo>
                              <a:cubicBezTo>
                                <a:pt x="1658" y="6459"/>
                                <a:pt x="2029" y="6529"/>
                                <a:pt x="2143" y="6702"/>
                              </a:cubicBezTo>
                              <a:cubicBezTo>
                                <a:pt x="2258" y="6529"/>
                                <a:pt x="2623" y="6455"/>
                                <a:pt x="2765" y="6247"/>
                              </a:cubicBezTo>
                              <a:cubicBezTo>
                                <a:pt x="2852" y="6120"/>
                                <a:pt x="2765" y="5968"/>
                                <a:pt x="2519" y="5944"/>
                              </a:cubicBezTo>
                              <a:close/>
                              <a:moveTo>
                                <a:pt x="18917" y="12307"/>
                              </a:moveTo>
                              <a:cubicBezTo>
                                <a:pt x="18753" y="12289"/>
                                <a:pt x="18563" y="12381"/>
                                <a:pt x="18541" y="12469"/>
                              </a:cubicBezTo>
                              <a:cubicBezTo>
                                <a:pt x="18519" y="12381"/>
                                <a:pt x="18328" y="12289"/>
                                <a:pt x="18164" y="12307"/>
                              </a:cubicBezTo>
                              <a:cubicBezTo>
                                <a:pt x="17919" y="12332"/>
                                <a:pt x="17832" y="12480"/>
                                <a:pt x="17919" y="12611"/>
                              </a:cubicBezTo>
                              <a:cubicBezTo>
                                <a:pt x="18055" y="12822"/>
                                <a:pt x="18426" y="12893"/>
                                <a:pt x="18541" y="13066"/>
                              </a:cubicBezTo>
                              <a:cubicBezTo>
                                <a:pt x="18655" y="12893"/>
                                <a:pt x="19021" y="12819"/>
                                <a:pt x="19162" y="12611"/>
                              </a:cubicBezTo>
                              <a:cubicBezTo>
                                <a:pt x="19250" y="12480"/>
                                <a:pt x="19162" y="12332"/>
                                <a:pt x="18917" y="12307"/>
                              </a:cubicBezTo>
                              <a:close/>
                              <a:moveTo>
                                <a:pt x="18917" y="9791"/>
                              </a:moveTo>
                              <a:cubicBezTo>
                                <a:pt x="18753" y="9773"/>
                                <a:pt x="18563" y="9865"/>
                                <a:pt x="18541" y="9953"/>
                              </a:cubicBezTo>
                              <a:cubicBezTo>
                                <a:pt x="18519" y="9865"/>
                                <a:pt x="18328" y="9773"/>
                                <a:pt x="18164" y="9791"/>
                              </a:cubicBezTo>
                              <a:cubicBezTo>
                                <a:pt x="17919" y="9815"/>
                                <a:pt x="17832" y="9964"/>
                                <a:pt x="17919" y="10094"/>
                              </a:cubicBezTo>
                              <a:cubicBezTo>
                                <a:pt x="18055" y="10306"/>
                                <a:pt x="18426" y="10376"/>
                                <a:pt x="18541" y="10549"/>
                              </a:cubicBezTo>
                              <a:cubicBezTo>
                                <a:pt x="18655" y="10376"/>
                                <a:pt x="19021" y="10302"/>
                                <a:pt x="19162" y="10094"/>
                              </a:cubicBezTo>
                              <a:cubicBezTo>
                                <a:pt x="19250" y="9964"/>
                                <a:pt x="19162" y="9815"/>
                                <a:pt x="18917" y="9791"/>
                              </a:cubicBezTo>
                              <a:close/>
                              <a:moveTo>
                                <a:pt x="18917" y="14820"/>
                              </a:moveTo>
                              <a:cubicBezTo>
                                <a:pt x="18753" y="14802"/>
                                <a:pt x="18563" y="14894"/>
                                <a:pt x="18541" y="14982"/>
                              </a:cubicBezTo>
                              <a:cubicBezTo>
                                <a:pt x="18519" y="14894"/>
                                <a:pt x="18328" y="14802"/>
                                <a:pt x="18164" y="14820"/>
                              </a:cubicBezTo>
                              <a:cubicBezTo>
                                <a:pt x="17919" y="14845"/>
                                <a:pt x="17832" y="14993"/>
                                <a:pt x="17919" y="15124"/>
                              </a:cubicBezTo>
                              <a:cubicBezTo>
                                <a:pt x="18055" y="15335"/>
                                <a:pt x="18426" y="15406"/>
                                <a:pt x="18541" y="15579"/>
                              </a:cubicBezTo>
                              <a:cubicBezTo>
                                <a:pt x="18655" y="15406"/>
                                <a:pt x="19021" y="15332"/>
                                <a:pt x="19162" y="15124"/>
                              </a:cubicBezTo>
                              <a:cubicBezTo>
                                <a:pt x="19250" y="14996"/>
                                <a:pt x="19162" y="14845"/>
                                <a:pt x="18917" y="14820"/>
                              </a:cubicBezTo>
                              <a:close/>
                              <a:moveTo>
                                <a:pt x="18917" y="17336"/>
                              </a:moveTo>
                              <a:cubicBezTo>
                                <a:pt x="18753" y="17319"/>
                                <a:pt x="18563" y="17411"/>
                                <a:pt x="18541" y="17499"/>
                              </a:cubicBezTo>
                              <a:cubicBezTo>
                                <a:pt x="18519" y="17411"/>
                                <a:pt x="18328" y="17319"/>
                                <a:pt x="18164" y="17336"/>
                              </a:cubicBezTo>
                              <a:cubicBezTo>
                                <a:pt x="17919" y="17361"/>
                                <a:pt x="17832" y="17509"/>
                                <a:pt x="17919" y="17640"/>
                              </a:cubicBezTo>
                              <a:cubicBezTo>
                                <a:pt x="18055" y="17852"/>
                                <a:pt x="18426" y="17922"/>
                                <a:pt x="18541" y="18095"/>
                              </a:cubicBezTo>
                              <a:cubicBezTo>
                                <a:pt x="18655" y="17922"/>
                                <a:pt x="19021" y="17848"/>
                                <a:pt x="19162" y="17640"/>
                              </a:cubicBezTo>
                              <a:cubicBezTo>
                                <a:pt x="19250" y="17509"/>
                                <a:pt x="19162" y="17361"/>
                                <a:pt x="18917" y="17336"/>
                              </a:cubicBezTo>
                              <a:close/>
                              <a:moveTo>
                                <a:pt x="18917" y="7278"/>
                              </a:moveTo>
                              <a:cubicBezTo>
                                <a:pt x="18753" y="7260"/>
                                <a:pt x="18563" y="7352"/>
                                <a:pt x="18541" y="7440"/>
                              </a:cubicBezTo>
                              <a:cubicBezTo>
                                <a:pt x="18519" y="7352"/>
                                <a:pt x="18328" y="7260"/>
                                <a:pt x="18164" y="7278"/>
                              </a:cubicBezTo>
                              <a:cubicBezTo>
                                <a:pt x="17919" y="7302"/>
                                <a:pt x="17832" y="7451"/>
                                <a:pt x="17919" y="7581"/>
                              </a:cubicBezTo>
                              <a:cubicBezTo>
                                <a:pt x="18055" y="7793"/>
                                <a:pt x="18426" y="7864"/>
                                <a:pt x="18541" y="8036"/>
                              </a:cubicBezTo>
                              <a:cubicBezTo>
                                <a:pt x="18655" y="7864"/>
                                <a:pt x="19021" y="7789"/>
                                <a:pt x="19162" y="7581"/>
                              </a:cubicBezTo>
                              <a:cubicBezTo>
                                <a:pt x="19250" y="7451"/>
                                <a:pt x="19162" y="7299"/>
                                <a:pt x="18917" y="7278"/>
                              </a:cubicBezTo>
                              <a:close/>
                              <a:moveTo>
                                <a:pt x="18917" y="4761"/>
                              </a:moveTo>
                              <a:cubicBezTo>
                                <a:pt x="18753" y="4744"/>
                                <a:pt x="18563" y="4835"/>
                                <a:pt x="18541" y="4924"/>
                              </a:cubicBezTo>
                              <a:cubicBezTo>
                                <a:pt x="18519" y="4835"/>
                                <a:pt x="18328" y="4744"/>
                                <a:pt x="18164" y="4761"/>
                              </a:cubicBezTo>
                              <a:cubicBezTo>
                                <a:pt x="17919" y="4786"/>
                                <a:pt x="17832" y="4934"/>
                                <a:pt x="17919" y="5065"/>
                              </a:cubicBezTo>
                              <a:cubicBezTo>
                                <a:pt x="18055" y="5276"/>
                                <a:pt x="18426" y="5347"/>
                                <a:pt x="18541" y="5520"/>
                              </a:cubicBezTo>
                              <a:cubicBezTo>
                                <a:pt x="18655" y="5347"/>
                                <a:pt x="19021" y="5273"/>
                                <a:pt x="19162" y="5065"/>
                              </a:cubicBezTo>
                              <a:cubicBezTo>
                                <a:pt x="19250" y="4934"/>
                                <a:pt x="19162" y="4786"/>
                                <a:pt x="18917" y="4761"/>
                              </a:cubicBezTo>
                              <a:close/>
                              <a:moveTo>
                                <a:pt x="20411" y="21035"/>
                              </a:moveTo>
                              <a:cubicBezTo>
                                <a:pt x="20248" y="21018"/>
                                <a:pt x="20057" y="21109"/>
                                <a:pt x="20035" y="21198"/>
                              </a:cubicBezTo>
                              <a:cubicBezTo>
                                <a:pt x="20013" y="21109"/>
                                <a:pt x="19822" y="21018"/>
                                <a:pt x="19659" y="21035"/>
                              </a:cubicBezTo>
                              <a:cubicBezTo>
                                <a:pt x="19413" y="21060"/>
                                <a:pt x="19326" y="21208"/>
                                <a:pt x="19413" y="21339"/>
                              </a:cubicBezTo>
                              <a:cubicBezTo>
                                <a:pt x="19490" y="21455"/>
                                <a:pt x="19631" y="21529"/>
                                <a:pt x="19768" y="21600"/>
                              </a:cubicBezTo>
                              <a:lnTo>
                                <a:pt x="20302" y="21600"/>
                              </a:lnTo>
                              <a:cubicBezTo>
                                <a:pt x="20438" y="21529"/>
                                <a:pt x="20580" y="21455"/>
                                <a:pt x="20657" y="21339"/>
                              </a:cubicBezTo>
                              <a:cubicBezTo>
                                <a:pt x="20738" y="21208"/>
                                <a:pt x="20657" y="21060"/>
                                <a:pt x="20411" y="21035"/>
                              </a:cubicBezTo>
                              <a:close/>
                              <a:moveTo>
                                <a:pt x="20411" y="18519"/>
                              </a:moveTo>
                              <a:cubicBezTo>
                                <a:pt x="20248" y="18501"/>
                                <a:pt x="20057" y="18593"/>
                                <a:pt x="20035" y="18681"/>
                              </a:cubicBezTo>
                              <a:cubicBezTo>
                                <a:pt x="20013" y="18593"/>
                                <a:pt x="19822" y="18501"/>
                                <a:pt x="19659" y="18519"/>
                              </a:cubicBezTo>
                              <a:cubicBezTo>
                                <a:pt x="19413" y="18544"/>
                                <a:pt x="19326" y="18692"/>
                                <a:pt x="19413" y="18822"/>
                              </a:cubicBezTo>
                              <a:cubicBezTo>
                                <a:pt x="19550" y="19034"/>
                                <a:pt x="19920" y="19105"/>
                                <a:pt x="20035" y="19278"/>
                              </a:cubicBezTo>
                              <a:cubicBezTo>
                                <a:pt x="20149" y="19105"/>
                                <a:pt x="20515" y="19031"/>
                                <a:pt x="20657" y="18822"/>
                              </a:cubicBezTo>
                              <a:cubicBezTo>
                                <a:pt x="20738" y="18695"/>
                                <a:pt x="20657" y="18544"/>
                                <a:pt x="20411" y="18519"/>
                              </a:cubicBezTo>
                              <a:close/>
                              <a:moveTo>
                                <a:pt x="18917" y="19853"/>
                              </a:moveTo>
                              <a:cubicBezTo>
                                <a:pt x="18753" y="19835"/>
                                <a:pt x="18563" y="19927"/>
                                <a:pt x="18541" y="20015"/>
                              </a:cubicBezTo>
                              <a:cubicBezTo>
                                <a:pt x="18519" y="19927"/>
                                <a:pt x="18328" y="19835"/>
                                <a:pt x="18164" y="19853"/>
                              </a:cubicBezTo>
                              <a:cubicBezTo>
                                <a:pt x="17919" y="19878"/>
                                <a:pt x="17832" y="20026"/>
                                <a:pt x="17919" y="20156"/>
                              </a:cubicBezTo>
                              <a:cubicBezTo>
                                <a:pt x="18055" y="20368"/>
                                <a:pt x="18426" y="20439"/>
                                <a:pt x="18541" y="20612"/>
                              </a:cubicBezTo>
                              <a:cubicBezTo>
                                <a:pt x="18655" y="20439"/>
                                <a:pt x="19021" y="20365"/>
                                <a:pt x="19162" y="20156"/>
                              </a:cubicBezTo>
                              <a:cubicBezTo>
                                <a:pt x="19250" y="20026"/>
                                <a:pt x="19162" y="19874"/>
                                <a:pt x="18917" y="19853"/>
                              </a:cubicBezTo>
                              <a:close/>
                              <a:moveTo>
                                <a:pt x="18917" y="2245"/>
                              </a:moveTo>
                              <a:cubicBezTo>
                                <a:pt x="18753" y="2227"/>
                                <a:pt x="18563" y="2319"/>
                                <a:pt x="18541" y="2407"/>
                              </a:cubicBezTo>
                              <a:cubicBezTo>
                                <a:pt x="18519" y="2319"/>
                                <a:pt x="18328" y="2227"/>
                                <a:pt x="18164" y="2245"/>
                              </a:cubicBezTo>
                              <a:cubicBezTo>
                                <a:pt x="17919" y="2269"/>
                                <a:pt x="17832" y="2418"/>
                                <a:pt x="17919" y="2548"/>
                              </a:cubicBezTo>
                              <a:cubicBezTo>
                                <a:pt x="18055" y="2760"/>
                                <a:pt x="18426" y="2831"/>
                                <a:pt x="18541" y="3004"/>
                              </a:cubicBezTo>
                              <a:cubicBezTo>
                                <a:pt x="18655" y="2831"/>
                                <a:pt x="19021" y="2756"/>
                                <a:pt x="19162" y="2548"/>
                              </a:cubicBezTo>
                              <a:cubicBezTo>
                                <a:pt x="19250" y="2421"/>
                                <a:pt x="19162" y="2269"/>
                                <a:pt x="18917" y="2245"/>
                              </a:cubicBezTo>
                              <a:close/>
                              <a:moveTo>
                                <a:pt x="17428" y="914"/>
                              </a:moveTo>
                              <a:cubicBezTo>
                                <a:pt x="17265" y="896"/>
                                <a:pt x="17074" y="988"/>
                                <a:pt x="17052" y="1076"/>
                              </a:cubicBezTo>
                              <a:cubicBezTo>
                                <a:pt x="17030" y="988"/>
                                <a:pt x="16839" y="896"/>
                                <a:pt x="16676" y="914"/>
                              </a:cubicBezTo>
                              <a:cubicBezTo>
                                <a:pt x="16430" y="939"/>
                                <a:pt x="16343" y="1087"/>
                                <a:pt x="16430" y="1218"/>
                              </a:cubicBezTo>
                              <a:cubicBezTo>
                                <a:pt x="16567" y="1429"/>
                                <a:pt x="16938" y="1500"/>
                                <a:pt x="17052" y="1673"/>
                              </a:cubicBezTo>
                              <a:cubicBezTo>
                                <a:pt x="17167" y="1500"/>
                                <a:pt x="17532" y="1426"/>
                                <a:pt x="17674" y="1218"/>
                              </a:cubicBezTo>
                              <a:cubicBezTo>
                                <a:pt x="17761" y="1091"/>
                                <a:pt x="17674" y="939"/>
                                <a:pt x="17428" y="914"/>
                              </a:cubicBezTo>
                              <a:close/>
                              <a:moveTo>
                                <a:pt x="17428" y="16006"/>
                              </a:moveTo>
                              <a:cubicBezTo>
                                <a:pt x="17265" y="15988"/>
                                <a:pt x="17074" y="16080"/>
                                <a:pt x="17052" y="16168"/>
                              </a:cubicBezTo>
                              <a:cubicBezTo>
                                <a:pt x="17030" y="16080"/>
                                <a:pt x="16839" y="15988"/>
                                <a:pt x="16676" y="16006"/>
                              </a:cubicBezTo>
                              <a:cubicBezTo>
                                <a:pt x="16430" y="16031"/>
                                <a:pt x="16343" y="16179"/>
                                <a:pt x="16430" y="16309"/>
                              </a:cubicBezTo>
                              <a:cubicBezTo>
                                <a:pt x="16567" y="16521"/>
                                <a:pt x="16938" y="16592"/>
                                <a:pt x="17052" y="16765"/>
                              </a:cubicBezTo>
                              <a:cubicBezTo>
                                <a:pt x="17167" y="16592"/>
                                <a:pt x="17532" y="16518"/>
                                <a:pt x="17674" y="16309"/>
                              </a:cubicBezTo>
                              <a:cubicBezTo>
                                <a:pt x="17761" y="16179"/>
                                <a:pt x="17674" y="16031"/>
                                <a:pt x="17428" y="16006"/>
                              </a:cubicBezTo>
                              <a:close/>
                              <a:moveTo>
                                <a:pt x="17428" y="10976"/>
                              </a:moveTo>
                              <a:cubicBezTo>
                                <a:pt x="17265" y="10959"/>
                                <a:pt x="17074" y="11051"/>
                                <a:pt x="17052" y="11139"/>
                              </a:cubicBezTo>
                              <a:cubicBezTo>
                                <a:pt x="17030" y="11051"/>
                                <a:pt x="16839" y="10959"/>
                                <a:pt x="16676" y="10976"/>
                              </a:cubicBezTo>
                              <a:cubicBezTo>
                                <a:pt x="16430" y="11001"/>
                                <a:pt x="16343" y="11149"/>
                                <a:pt x="16430" y="11280"/>
                              </a:cubicBezTo>
                              <a:cubicBezTo>
                                <a:pt x="16567" y="11492"/>
                                <a:pt x="16938" y="11562"/>
                                <a:pt x="17052" y="11735"/>
                              </a:cubicBezTo>
                              <a:cubicBezTo>
                                <a:pt x="17167" y="11562"/>
                                <a:pt x="17532" y="11488"/>
                                <a:pt x="17674" y="11280"/>
                              </a:cubicBezTo>
                              <a:cubicBezTo>
                                <a:pt x="17761" y="11149"/>
                                <a:pt x="17674" y="10998"/>
                                <a:pt x="17428" y="10976"/>
                              </a:cubicBezTo>
                              <a:close/>
                              <a:moveTo>
                                <a:pt x="17428" y="13489"/>
                              </a:moveTo>
                              <a:cubicBezTo>
                                <a:pt x="17265" y="13472"/>
                                <a:pt x="17074" y="13564"/>
                                <a:pt x="17052" y="13652"/>
                              </a:cubicBezTo>
                              <a:cubicBezTo>
                                <a:pt x="17030" y="13564"/>
                                <a:pt x="16839" y="13472"/>
                                <a:pt x="16676" y="13489"/>
                              </a:cubicBezTo>
                              <a:cubicBezTo>
                                <a:pt x="16430" y="13514"/>
                                <a:pt x="16343" y="13662"/>
                                <a:pt x="16430" y="13793"/>
                              </a:cubicBezTo>
                              <a:cubicBezTo>
                                <a:pt x="16567" y="14005"/>
                                <a:pt x="16938" y="14075"/>
                                <a:pt x="17052" y="14248"/>
                              </a:cubicBezTo>
                              <a:cubicBezTo>
                                <a:pt x="17167" y="14075"/>
                                <a:pt x="17532" y="14001"/>
                                <a:pt x="17674" y="13793"/>
                              </a:cubicBezTo>
                              <a:cubicBezTo>
                                <a:pt x="17761" y="13666"/>
                                <a:pt x="17674" y="13514"/>
                                <a:pt x="17428" y="13489"/>
                              </a:cubicBezTo>
                              <a:close/>
                              <a:moveTo>
                                <a:pt x="17428" y="18519"/>
                              </a:moveTo>
                              <a:cubicBezTo>
                                <a:pt x="17265" y="18501"/>
                                <a:pt x="17074" y="18593"/>
                                <a:pt x="17052" y="18681"/>
                              </a:cubicBezTo>
                              <a:cubicBezTo>
                                <a:pt x="17030" y="18593"/>
                                <a:pt x="16839" y="18501"/>
                                <a:pt x="16676" y="18519"/>
                              </a:cubicBezTo>
                              <a:cubicBezTo>
                                <a:pt x="16430" y="18544"/>
                                <a:pt x="16343" y="18692"/>
                                <a:pt x="16430" y="18822"/>
                              </a:cubicBezTo>
                              <a:cubicBezTo>
                                <a:pt x="16567" y="19034"/>
                                <a:pt x="16938" y="19105"/>
                                <a:pt x="17052" y="19278"/>
                              </a:cubicBezTo>
                              <a:cubicBezTo>
                                <a:pt x="17167" y="19105"/>
                                <a:pt x="17532" y="19031"/>
                                <a:pt x="17674" y="18822"/>
                              </a:cubicBezTo>
                              <a:cubicBezTo>
                                <a:pt x="17761" y="18695"/>
                                <a:pt x="17674" y="18544"/>
                                <a:pt x="17428" y="18519"/>
                              </a:cubicBezTo>
                              <a:close/>
                              <a:moveTo>
                                <a:pt x="17428" y="5944"/>
                              </a:moveTo>
                              <a:cubicBezTo>
                                <a:pt x="17265" y="5926"/>
                                <a:pt x="17074" y="6018"/>
                                <a:pt x="17052" y="6106"/>
                              </a:cubicBezTo>
                              <a:cubicBezTo>
                                <a:pt x="17030" y="6018"/>
                                <a:pt x="16839" y="5926"/>
                                <a:pt x="16676" y="5944"/>
                              </a:cubicBezTo>
                              <a:cubicBezTo>
                                <a:pt x="16430" y="5968"/>
                                <a:pt x="16343" y="6116"/>
                                <a:pt x="16430" y="6247"/>
                              </a:cubicBezTo>
                              <a:cubicBezTo>
                                <a:pt x="16567" y="6459"/>
                                <a:pt x="16938" y="6529"/>
                                <a:pt x="17052" y="6702"/>
                              </a:cubicBezTo>
                              <a:cubicBezTo>
                                <a:pt x="17167" y="6529"/>
                                <a:pt x="17532" y="6455"/>
                                <a:pt x="17674" y="6247"/>
                              </a:cubicBezTo>
                              <a:cubicBezTo>
                                <a:pt x="17761" y="6120"/>
                                <a:pt x="17674" y="5968"/>
                                <a:pt x="17428" y="5944"/>
                              </a:cubicBezTo>
                              <a:close/>
                              <a:moveTo>
                                <a:pt x="17428" y="8460"/>
                              </a:moveTo>
                              <a:cubicBezTo>
                                <a:pt x="17265" y="8442"/>
                                <a:pt x="17074" y="8534"/>
                                <a:pt x="17052" y="8622"/>
                              </a:cubicBezTo>
                              <a:cubicBezTo>
                                <a:pt x="17030" y="8534"/>
                                <a:pt x="16839" y="8442"/>
                                <a:pt x="16676" y="8460"/>
                              </a:cubicBezTo>
                              <a:cubicBezTo>
                                <a:pt x="16430" y="8485"/>
                                <a:pt x="16343" y="8633"/>
                                <a:pt x="16430" y="8764"/>
                              </a:cubicBezTo>
                              <a:cubicBezTo>
                                <a:pt x="16567" y="8975"/>
                                <a:pt x="16938" y="9046"/>
                                <a:pt x="17052" y="9219"/>
                              </a:cubicBezTo>
                              <a:cubicBezTo>
                                <a:pt x="17167" y="9046"/>
                                <a:pt x="17532" y="8972"/>
                                <a:pt x="17674" y="8764"/>
                              </a:cubicBezTo>
                              <a:cubicBezTo>
                                <a:pt x="17761" y="8633"/>
                                <a:pt x="17674" y="8485"/>
                                <a:pt x="17428" y="8460"/>
                              </a:cubicBezTo>
                              <a:close/>
                              <a:moveTo>
                                <a:pt x="17428" y="3431"/>
                              </a:moveTo>
                              <a:cubicBezTo>
                                <a:pt x="17265" y="3413"/>
                                <a:pt x="17074" y="3505"/>
                                <a:pt x="17052" y="3593"/>
                              </a:cubicBezTo>
                              <a:cubicBezTo>
                                <a:pt x="17030" y="3505"/>
                                <a:pt x="16839" y="3413"/>
                                <a:pt x="16676" y="3431"/>
                              </a:cubicBezTo>
                              <a:cubicBezTo>
                                <a:pt x="16430" y="3455"/>
                                <a:pt x="16343" y="3604"/>
                                <a:pt x="16430" y="3734"/>
                              </a:cubicBezTo>
                              <a:cubicBezTo>
                                <a:pt x="16567" y="3946"/>
                                <a:pt x="16938" y="4016"/>
                                <a:pt x="17052" y="4189"/>
                              </a:cubicBezTo>
                              <a:cubicBezTo>
                                <a:pt x="17167" y="4016"/>
                                <a:pt x="17532" y="3942"/>
                                <a:pt x="17674" y="3734"/>
                              </a:cubicBezTo>
                              <a:cubicBezTo>
                                <a:pt x="17761" y="3604"/>
                                <a:pt x="17674" y="3455"/>
                                <a:pt x="17428" y="3431"/>
                              </a:cubicBezTo>
                              <a:close/>
                              <a:moveTo>
                                <a:pt x="21147" y="12307"/>
                              </a:moveTo>
                              <a:cubicBezTo>
                                <a:pt x="20902" y="12332"/>
                                <a:pt x="20815" y="12480"/>
                                <a:pt x="20902" y="12611"/>
                              </a:cubicBezTo>
                              <a:cubicBezTo>
                                <a:pt x="21038" y="12822"/>
                                <a:pt x="21409" y="12893"/>
                                <a:pt x="21524" y="13066"/>
                              </a:cubicBezTo>
                              <a:cubicBezTo>
                                <a:pt x="21545" y="13038"/>
                                <a:pt x="21567" y="13009"/>
                                <a:pt x="21600" y="12985"/>
                              </a:cubicBezTo>
                              <a:lnTo>
                                <a:pt x="21600" y="12378"/>
                              </a:lnTo>
                              <a:cubicBezTo>
                                <a:pt x="21556" y="12406"/>
                                <a:pt x="21529" y="12438"/>
                                <a:pt x="21524" y="12466"/>
                              </a:cubicBezTo>
                              <a:cubicBezTo>
                                <a:pt x="21502" y="12381"/>
                                <a:pt x="21311" y="12289"/>
                                <a:pt x="21147" y="12307"/>
                              </a:cubicBezTo>
                              <a:close/>
                              <a:moveTo>
                                <a:pt x="21147" y="9791"/>
                              </a:moveTo>
                              <a:cubicBezTo>
                                <a:pt x="20902" y="9815"/>
                                <a:pt x="20815" y="9964"/>
                                <a:pt x="20902" y="10094"/>
                              </a:cubicBezTo>
                              <a:cubicBezTo>
                                <a:pt x="21038" y="10306"/>
                                <a:pt x="21409" y="10376"/>
                                <a:pt x="21524" y="10549"/>
                              </a:cubicBezTo>
                              <a:cubicBezTo>
                                <a:pt x="21545" y="10521"/>
                                <a:pt x="21567" y="10493"/>
                                <a:pt x="21600" y="10468"/>
                              </a:cubicBezTo>
                              <a:lnTo>
                                <a:pt x="21600" y="9861"/>
                              </a:lnTo>
                              <a:cubicBezTo>
                                <a:pt x="21556" y="9889"/>
                                <a:pt x="21529" y="9921"/>
                                <a:pt x="21524" y="9949"/>
                              </a:cubicBezTo>
                              <a:cubicBezTo>
                                <a:pt x="21502" y="9865"/>
                                <a:pt x="21311" y="9776"/>
                                <a:pt x="21147" y="9791"/>
                              </a:cubicBezTo>
                              <a:close/>
                              <a:moveTo>
                                <a:pt x="21147" y="17336"/>
                              </a:moveTo>
                              <a:cubicBezTo>
                                <a:pt x="20902" y="17361"/>
                                <a:pt x="20815" y="17509"/>
                                <a:pt x="20902" y="17640"/>
                              </a:cubicBezTo>
                              <a:cubicBezTo>
                                <a:pt x="21038" y="17852"/>
                                <a:pt x="21409" y="17922"/>
                                <a:pt x="21524" y="18095"/>
                              </a:cubicBezTo>
                              <a:cubicBezTo>
                                <a:pt x="21545" y="18067"/>
                                <a:pt x="21567" y="18039"/>
                                <a:pt x="21600" y="18014"/>
                              </a:cubicBezTo>
                              <a:lnTo>
                                <a:pt x="21600" y="17407"/>
                              </a:lnTo>
                              <a:cubicBezTo>
                                <a:pt x="21556" y="17435"/>
                                <a:pt x="21529" y="17467"/>
                                <a:pt x="21524" y="17495"/>
                              </a:cubicBezTo>
                              <a:cubicBezTo>
                                <a:pt x="21502" y="17411"/>
                                <a:pt x="21311" y="17319"/>
                                <a:pt x="21147" y="17336"/>
                              </a:cubicBezTo>
                              <a:close/>
                              <a:moveTo>
                                <a:pt x="21147" y="14820"/>
                              </a:moveTo>
                              <a:cubicBezTo>
                                <a:pt x="20902" y="14845"/>
                                <a:pt x="20815" y="14993"/>
                                <a:pt x="20902" y="15124"/>
                              </a:cubicBezTo>
                              <a:cubicBezTo>
                                <a:pt x="21038" y="15335"/>
                                <a:pt x="21409" y="15406"/>
                                <a:pt x="21524" y="15579"/>
                              </a:cubicBezTo>
                              <a:cubicBezTo>
                                <a:pt x="21545" y="15551"/>
                                <a:pt x="21567" y="15522"/>
                                <a:pt x="21600" y="15498"/>
                              </a:cubicBezTo>
                              <a:lnTo>
                                <a:pt x="21600" y="14891"/>
                              </a:lnTo>
                              <a:cubicBezTo>
                                <a:pt x="21556" y="14919"/>
                                <a:pt x="21529" y="14951"/>
                                <a:pt x="21524" y="14979"/>
                              </a:cubicBezTo>
                              <a:cubicBezTo>
                                <a:pt x="21502" y="14894"/>
                                <a:pt x="21311" y="14806"/>
                                <a:pt x="21147" y="14820"/>
                              </a:cubicBezTo>
                              <a:close/>
                              <a:moveTo>
                                <a:pt x="20411" y="16006"/>
                              </a:moveTo>
                              <a:cubicBezTo>
                                <a:pt x="20248" y="15988"/>
                                <a:pt x="20057" y="16080"/>
                                <a:pt x="20035" y="16168"/>
                              </a:cubicBezTo>
                              <a:cubicBezTo>
                                <a:pt x="20013" y="16080"/>
                                <a:pt x="19822" y="15988"/>
                                <a:pt x="19659" y="16006"/>
                              </a:cubicBezTo>
                              <a:cubicBezTo>
                                <a:pt x="19413" y="16031"/>
                                <a:pt x="19326" y="16179"/>
                                <a:pt x="19413" y="16309"/>
                              </a:cubicBezTo>
                              <a:cubicBezTo>
                                <a:pt x="19550" y="16521"/>
                                <a:pt x="19920" y="16592"/>
                                <a:pt x="20035" y="16765"/>
                              </a:cubicBezTo>
                              <a:cubicBezTo>
                                <a:pt x="20149" y="16592"/>
                                <a:pt x="20515" y="16518"/>
                                <a:pt x="20657" y="16309"/>
                              </a:cubicBezTo>
                              <a:cubicBezTo>
                                <a:pt x="20738" y="16179"/>
                                <a:pt x="20657" y="16031"/>
                                <a:pt x="20411" y="16006"/>
                              </a:cubicBezTo>
                              <a:close/>
                              <a:moveTo>
                                <a:pt x="20886" y="0"/>
                              </a:moveTo>
                              <a:cubicBezTo>
                                <a:pt x="20891" y="11"/>
                                <a:pt x="20897" y="25"/>
                                <a:pt x="20902" y="35"/>
                              </a:cubicBezTo>
                              <a:cubicBezTo>
                                <a:pt x="21038" y="247"/>
                                <a:pt x="21409" y="318"/>
                                <a:pt x="21524" y="491"/>
                              </a:cubicBezTo>
                              <a:cubicBezTo>
                                <a:pt x="21545" y="462"/>
                                <a:pt x="21567" y="434"/>
                                <a:pt x="21600" y="409"/>
                              </a:cubicBezTo>
                              <a:lnTo>
                                <a:pt x="21600" y="0"/>
                              </a:lnTo>
                              <a:lnTo>
                                <a:pt x="20886" y="0"/>
                              </a:lnTo>
                              <a:close/>
                              <a:moveTo>
                                <a:pt x="21147" y="4761"/>
                              </a:moveTo>
                              <a:cubicBezTo>
                                <a:pt x="20902" y="4786"/>
                                <a:pt x="20815" y="4934"/>
                                <a:pt x="20902" y="5065"/>
                              </a:cubicBezTo>
                              <a:cubicBezTo>
                                <a:pt x="21038" y="5276"/>
                                <a:pt x="21409" y="5347"/>
                                <a:pt x="21524" y="5520"/>
                              </a:cubicBezTo>
                              <a:cubicBezTo>
                                <a:pt x="21545" y="5492"/>
                                <a:pt x="21567" y="5464"/>
                                <a:pt x="21600" y="5439"/>
                              </a:cubicBezTo>
                              <a:lnTo>
                                <a:pt x="21600" y="4832"/>
                              </a:lnTo>
                              <a:cubicBezTo>
                                <a:pt x="21556" y="4860"/>
                                <a:pt x="21529" y="4892"/>
                                <a:pt x="21524" y="4920"/>
                              </a:cubicBezTo>
                              <a:cubicBezTo>
                                <a:pt x="21502" y="4835"/>
                                <a:pt x="21311" y="4744"/>
                                <a:pt x="21147" y="4761"/>
                              </a:cubicBezTo>
                              <a:close/>
                              <a:moveTo>
                                <a:pt x="21147" y="2245"/>
                              </a:moveTo>
                              <a:cubicBezTo>
                                <a:pt x="20902" y="2269"/>
                                <a:pt x="20815" y="2418"/>
                                <a:pt x="20902" y="2548"/>
                              </a:cubicBezTo>
                              <a:cubicBezTo>
                                <a:pt x="21038" y="2760"/>
                                <a:pt x="21409" y="2831"/>
                                <a:pt x="21524" y="3004"/>
                              </a:cubicBezTo>
                              <a:cubicBezTo>
                                <a:pt x="21545" y="2975"/>
                                <a:pt x="21567" y="2947"/>
                                <a:pt x="21600" y="2922"/>
                              </a:cubicBezTo>
                              <a:lnTo>
                                <a:pt x="21600" y="2319"/>
                              </a:lnTo>
                              <a:cubicBezTo>
                                <a:pt x="21556" y="2347"/>
                                <a:pt x="21529" y="2379"/>
                                <a:pt x="21524" y="2407"/>
                              </a:cubicBezTo>
                              <a:cubicBezTo>
                                <a:pt x="21502" y="2319"/>
                                <a:pt x="21311" y="2231"/>
                                <a:pt x="21147" y="2245"/>
                              </a:cubicBezTo>
                              <a:close/>
                              <a:moveTo>
                                <a:pt x="21147" y="7278"/>
                              </a:moveTo>
                              <a:cubicBezTo>
                                <a:pt x="20902" y="7302"/>
                                <a:pt x="20815" y="7451"/>
                                <a:pt x="20902" y="7581"/>
                              </a:cubicBezTo>
                              <a:cubicBezTo>
                                <a:pt x="21038" y="7793"/>
                                <a:pt x="21409" y="7864"/>
                                <a:pt x="21524" y="8036"/>
                              </a:cubicBezTo>
                              <a:cubicBezTo>
                                <a:pt x="21545" y="8008"/>
                                <a:pt x="21567" y="7980"/>
                                <a:pt x="21600" y="7955"/>
                              </a:cubicBezTo>
                              <a:lnTo>
                                <a:pt x="21600" y="7348"/>
                              </a:lnTo>
                              <a:cubicBezTo>
                                <a:pt x="21556" y="7376"/>
                                <a:pt x="21529" y="7408"/>
                                <a:pt x="21524" y="7436"/>
                              </a:cubicBezTo>
                              <a:cubicBezTo>
                                <a:pt x="21502" y="7352"/>
                                <a:pt x="21311" y="7260"/>
                                <a:pt x="21147" y="7278"/>
                              </a:cubicBezTo>
                              <a:close/>
                              <a:moveTo>
                                <a:pt x="20411" y="10976"/>
                              </a:moveTo>
                              <a:cubicBezTo>
                                <a:pt x="20248" y="10959"/>
                                <a:pt x="20057" y="11051"/>
                                <a:pt x="20035" y="11139"/>
                              </a:cubicBezTo>
                              <a:cubicBezTo>
                                <a:pt x="20013" y="11051"/>
                                <a:pt x="19822" y="10959"/>
                                <a:pt x="19659" y="10976"/>
                              </a:cubicBezTo>
                              <a:cubicBezTo>
                                <a:pt x="19413" y="11001"/>
                                <a:pt x="19326" y="11149"/>
                                <a:pt x="19413" y="11280"/>
                              </a:cubicBezTo>
                              <a:cubicBezTo>
                                <a:pt x="19550" y="11492"/>
                                <a:pt x="19920" y="11562"/>
                                <a:pt x="20035" y="11735"/>
                              </a:cubicBezTo>
                              <a:cubicBezTo>
                                <a:pt x="20149" y="11562"/>
                                <a:pt x="20515" y="11488"/>
                                <a:pt x="20657" y="11280"/>
                              </a:cubicBezTo>
                              <a:cubicBezTo>
                                <a:pt x="20738" y="11149"/>
                                <a:pt x="20657" y="10998"/>
                                <a:pt x="20411" y="10976"/>
                              </a:cubicBezTo>
                              <a:close/>
                              <a:moveTo>
                                <a:pt x="20411" y="8460"/>
                              </a:moveTo>
                              <a:cubicBezTo>
                                <a:pt x="20248" y="8442"/>
                                <a:pt x="20057" y="8534"/>
                                <a:pt x="20035" y="8622"/>
                              </a:cubicBezTo>
                              <a:cubicBezTo>
                                <a:pt x="20013" y="8534"/>
                                <a:pt x="19822" y="8442"/>
                                <a:pt x="19659" y="8460"/>
                              </a:cubicBezTo>
                              <a:cubicBezTo>
                                <a:pt x="19413" y="8485"/>
                                <a:pt x="19326" y="8633"/>
                                <a:pt x="19413" y="8764"/>
                              </a:cubicBezTo>
                              <a:cubicBezTo>
                                <a:pt x="19550" y="8975"/>
                                <a:pt x="19920" y="9046"/>
                                <a:pt x="20035" y="9219"/>
                              </a:cubicBezTo>
                              <a:cubicBezTo>
                                <a:pt x="20149" y="9046"/>
                                <a:pt x="20515" y="8972"/>
                                <a:pt x="20657" y="8764"/>
                              </a:cubicBezTo>
                              <a:cubicBezTo>
                                <a:pt x="20738" y="8633"/>
                                <a:pt x="20657" y="8485"/>
                                <a:pt x="20411" y="8460"/>
                              </a:cubicBezTo>
                              <a:close/>
                              <a:moveTo>
                                <a:pt x="21147" y="19853"/>
                              </a:moveTo>
                              <a:cubicBezTo>
                                <a:pt x="20902" y="19878"/>
                                <a:pt x="20815" y="20026"/>
                                <a:pt x="20902" y="20156"/>
                              </a:cubicBezTo>
                              <a:cubicBezTo>
                                <a:pt x="21038" y="20368"/>
                                <a:pt x="21409" y="20439"/>
                                <a:pt x="21524" y="20612"/>
                              </a:cubicBezTo>
                              <a:cubicBezTo>
                                <a:pt x="21545" y="20584"/>
                                <a:pt x="21567" y="20555"/>
                                <a:pt x="21600" y="20531"/>
                              </a:cubicBezTo>
                              <a:lnTo>
                                <a:pt x="21600" y="19924"/>
                              </a:lnTo>
                              <a:cubicBezTo>
                                <a:pt x="21556" y="19952"/>
                                <a:pt x="21529" y="19984"/>
                                <a:pt x="21524" y="20012"/>
                              </a:cubicBezTo>
                              <a:cubicBezTo>
                                <a:pt x="21502" y="19927"/>
                                <a:pt x="21311" y="19835"/>
                                <a:pt x="21147" y="19853"/>
                              </a:cubicBezTo>
                              <a:close/>
                              <a:moveTo>
                                <a:pt x="20411" y="13489"/>
                              </a:moveTo>
                              <a:cubicBezTo>
                                <a:pt x="20248" y="13472"/>
                                <a:pt x="20057" y="13564"/>
                                <a:pt x="20035" y="13652"/>
                              </a:cubicBezTo>
                              <a:cubicBezTo>
                                <a:pt x="20013" y="13564"/>
                                <a:pt x="19822" y="13472"/>
                                <a:pt x="19659" y="13489"/>
                              </a:cubicBezTo>
                              <a:cubicBezTo>
                                <a:pt x="19413" y="13514"/>
                                <a:pt x="19326" y="13662"/>
                                <a:pt x="19413" y="13793"/>
                              </a:cubicBezTo>
                              <a:cubicBezTo>
                                <a:pt x="19550" y="14005"/>
                                <a:pt x="19920" y="14075"/>
                                <a:pt x="20035" y="14248"/>
                              </a:cubicBezTo>
                              <a:cubicBezTo>
                                <a:pt x="20149" y="14075"/>
                                <a:pt x="20515" y="14001"/>
                                <a:pt x="20657" y="13793"/>
                              </a:cubicBezTo>
                              <a:cubicBezTo>
                                <a:pt x="20738" y="13666"/>
                                <a:pt x="20657" y="13514"/>
                                <a:pt x="20411" y="13489"/>
                              </a:cubicBezTo>
                              <a:close/>
                              <a:moveTo>
                                <a:pt x="20411" y="5944"/>
                              </a:moveTo>
                              <a:cubicBezTo>
                                <a:pt x="20248" y="5926"/>
                                <a:pt x="20057" y="6018"/>
                                <a:pt x="20035" y="6106"/>
                              </a:cubicBezTo>
                              <a:cubicBezTo>
                                <a:pt x="20013" y="6018"/>
                                <a:pt x="19822" y="5926"/>
                                <a:pt x="19659" y="5944"/>
                              </a:cubicBezTo>
                              <a:cubicBezTo>
                                <a:pt x="19413" y="5968"/>
                                <a:pt x="19326" y="6116"/>
                                <a:pt x="19413" y="6247"/>
                              </a:cubicBezTo>
                              <a:cubicBezTo>
                                <a:pt x="19550" y="6459"/>
                                <a:pt x="19920" y="6529"/>
                                <a:pt x="20035" y="6702"/>
                              </a:cubicBezTo>
                              <a:cubicBezTo>
                                <a:pt x="20149" y="6529"/>
                                <a:pt x="20515" y="6455"/>
                                <a:pt x="20657" y="6247"/>
                              </a:cubicBezTo>
                              <a:cubicBezTo>
                                <a:pt x="20738" y="6120"/>
                                <a:pt x="20657" y="5968"/>
                                <a:pt x="20411" y="5944"/>
                              </a:cubicBezTo>
                              <a:close/>
                              <a:moveTo>
                                <a:pt x="20411" y="914"/>
                              </a:moveTo>
                              <a:cubicBezTo>
                                <a:pt x="20248" y="896"/>
                                <a:pt x="20057" y="988"/>
                                <a:pt x="20035" y="1076"/>
                              </a:cubicBezTo>
                              <a:cubicBezTo>
                                <a:pt x="20013" y="988"/>
                                <a:pt x="19822" y="896"/>
                                <a:pt x="19659" y="914"/>
                              </a:cubicBezTo>
                              <a:cubicBezTo>
                                <a:pt x="19413" y="939"/>
                                <a:pt x="19326" y="1087"/>
                                <a:pt x="19413" y="1218"/>
                              </a:cubicBezTo>
                              <a:cubicBezTo>
                                <a:pt x="19550" y="1429"/>
                                <a:pt x="19920" y="1500"/>
                                <a:pt x="20035" y="1673"/>
                              </a:cubicBezTo>
                              <a:cubicBezTo>
                                <a:pt x="20149" y="1500"/>
                                <a:pt x="20515" y="1426"/>
                                <a:pt x="20657" y="1218"/>
                              </a:cubicBezTo>
                              <a:cubicBezTo>
                                <a:pt x="20738" y="1091"/>
                                <a:pt x="20657" y="939"/>
                                <a:pt x="20411" y="914"/>
                              </a:cubicBezTo>
                              <a:close/>
                              <a:moveTo>
                                <a:pt x="20411" y="3431"/>
                              </a:moveTo>
                              <a:cubicBezTo>
                                <a:pt x="20248" y="3413"/>
                                <a:pt x="20057" y="3505"/>
                                <a:pt x="20035" y="3593"/>
                              </a:cubicBezTo>
                              <a:cubicBezTo>
                                <a:pt x="20013" y="3505"/>
                                <a:pt x="19822" y="3413"/>
                                <a:pt x="19659" y="3431"/>
                              </a:cubicBezTo>
                              <a:cubicBezTo>
                                <a:pt x="19413" y="3455"/>
                                <a:pt x="19326" y="3604"/>
                                <a:pt x="19413" y="3734"/>
                              </a:cubicBezTo>
                              <a:cubicBezTo>
                                <a:pt x="19550" y="3946"/>
                                <a:pt x="19920" y="4016"/>
                                <a:pt x="20035" y="4189"/>
                              </a:cubicBezTo>
                              <a:cubicBezTo>
                                <a:pt x="20149" y="4016"/>
                                <a:pt x="20515" y="3942"/>
                                <a:pt x="20657" y="3734"/>
                              </a:cubicBezTo>
                              <a:cubicBezTo>
                                <a:pt x="20738" y="3604"/>
                                <a:pt x="20657" y="3455"/>
                                <a:pt x="20411" y="3431"/>
                              </a:cubicBezTo>
                              <a:close/>
                              <a:moveTo>
                                <a:pt x="11463" y="8460"/>
                              </a:moveTo>
                              <a:cubicBezTo>
                                <a:pt x="11299" y="8442"/>
                                <a:pt x="11108" y="8534"/>
                                <a:pt x="11086" y="8622"/>
                              </a:cubicBezTo>
                              <a:cubicBezTo>
                                <a:pt x="11064" y="8534"/>
                                <a:pt x="10874" y="8442"/>
                                <a:pt x="10710" y="8460"/>
                              </a:cubicBezTo>
                              <a:cubicBezTo>
                                <a:pt x="10465" y="8485"/>
                                <a:pt x="10377" y="8633"/>
                                <a:pt x="10465" y="8764"/>
                              </a:cubicBezTo>
                              <a:cubicBezTo>
                                <a:pt x="10601" y="8975"/>
                                <a:pt x="10972" y="9046"/>
                                <a:pt x="11086" y="9219"/>
                              </a:cubicBezTo>
                              <a:cubicBezTo>
                                <a:pt x="11201" y="9046"/>
                                <a:pt x="11566" y="8972"/>
                                <a:pt x="11708" y="8764"/>
                              </a:cubicBezTo>
                              <a:cubicBezTo>
                                <a:pt x="11795" y="8633"/>
                                <a:pt x="11713" y="8485"/>
                                <a:pt x="11463" y="8460"/>
                              </a:cubicBezTo>
                              <a:close/>
                              <a:moveTo>
                                <a:pt x="12951" y="14820"/>
                              </a:moveTo>
                              <a:cubicBezTo>
                                <a:pt x="12788" y="14802"/>
                                <a:pt x="12597" y="14894"/>
                                <a:pt x="12575" y="14982"/>
                              </a:cubicBezTo>
                              <a:cubicBezTo>
                                <a:pt x="12553" y="14894"/>
                                <a:pt x="12362" y="14802"/>
                                <a:pt x="12199" y="14820"/>
                              </a:cubicBezTo>
                              <a:cubicBezTo>
                                <a:pt x="11953" y="14845"/>
                                <a:pt x="11866" y="14993"/>
                                <a:pt x="11953" y="15124"/>
                              </a:cubicBezTo>
                              <a:cubicBezTo>
                                <a:pt x="12090" y="15335"/>
                                <a:pt x="12460" y="15406"/>
                                <a:pt x="12575" y="15579"/>
                              </a:cubicBezTo>
                              <a:cubicBezTo>
                                <a:pt x="12690" y="15406"/>
                                <a:pt x="13055" y="15332"/>
                                <a:pt x="13197" y="15124"/>
                              </a:cubicBezTo>
                              <a:cubicBezTo>
                                <a:pt x="13284" y="14996"/>
                                <a:pt x="13202" y="14845"/>
                                <a:pt x="12951" y="14820"/>
                              </a:cubicBezTo>
                              <a:close/>
                              <a:moveTo>
                                <a:pt x="12951" y="19853"/>
                              </a:moveTo>
                              <a:cubicBezTo>
                                <a:pt x="12788" y="19835"/>
                                <a:pt x="12597" y="19927"/>
                                <a:pt x="12575" y="20015"/>
                              </a:cubicBezTo>
                              <a:cubicBezTo>
                                <a:pt x="12553" y="19927"/>
                                <a:pt x="12362" y="19835"/>
                                <a:pt x="12199" y="19853"/>
                              </a:cubicBezTo>
                              <a:cubicBezTo>
                                <a:pt x="11953" y="19878"/>
                                <a:pt x="11866" y="20026"/>
                                <a:pt x="11953" y="20156"/>
                              </a:cubicBezTo>
                              <a:cubicBezTo>
                                <a:pt x="12090" y="20368"/>
                                <a:pt x="12460" y="20439"/>
                                <a:pt x="12575" y="20612"/>
                              </a:cubicBezTo>
                              <a:cubicBezTo>
                                <a:pt x="12690" y="20439"/>
                                <a:pt x="13055" y="20365"/>
                                <a:pt x="13197" y="20156"/>
                              </a:cubicBezTo>
                              <a:cubicBezTo>
                                <a:pt x="13284" y="20026"/>
                                <a:pt x="13202" y="19874"/>
                                <a:pt x="12951" y="19853"/>
                              </a:cubicBezTo>
                              <a:close/>
                              <a:moveTo>
                                <a:pt x="12951" y="17336"/>
                              </a:moveTo>
                              <a:cubicBezTo>
                                <a:pt x="12788" y="17319"/>
                                <a:pt x="12597" y="17411"/>
                                <a:pt x="12575" y="17499"/>
                              </a:cubicBezTo>
                              <a:cubicBezTo>
                                <a:pt x="12553" y="17411"/>
                                <a:pt x="12362" y="17319"/>
                                <a:pt x="12199" y="17336"/>
                              </a:cubicBezTo>
                              <a:cubicBezTo>
                                <a:pt x="11953" y="17361"/>
                                <a:pt x="11866" y="17509"/>
                                <a:pt x="11953" y="17640"/>
                              </a:cubicBezTo>
                              <a:cubicBezTo>
                                <a:pt x="12090" y="17852"/>
                                <a:pt x="12460" y="17922"/>
                                <a:pt x="12575" y="18095"/>
                              </a:cubicBezTo>
                              <a:cubicBezTo>
                                <a:pt x="12690" y="17922"/>
                                <a:pt x="13055" y="17848"/>
                                <a:pt x="13197" y="17640"/>
                              </a:cubicBezTo>
                              <a:cubicBezTo>
                                <a:pt x="13284" y="17509"/>
                                <a:pt x="13202" y="17361"/>
                                <a:pt x="12951" y="17336"/>
                              </a:cubicBezTo>
                              <a:close/>
                              <a:moveTo>
                                <a:pt x="12951" y="9791"/>
                              </a:moveTo>
                              <a:cubicBezTo>
                                <a:pt x="12788" y="9773"/>
                                <a:pt x="12597" y="9865"/>
                                <a:pt x="12575" y="9953"/>
                              </a:cubicBezTo>
                              <a:cubicBezTo>
                                <a:pt x="12553" y="9865"/>
                                <a:pt x="12362" y="9773"/>
                                <a:pt x="12199" y="9791"/>
                              </a:cubicBezTo>
                              <a:cubicBezTo>
                                <a:pt x="11953" y="9815"/>
                                <a:pt x="11866" y="9964"/>
                                <a:pt x="11953" y="10094"/>
                              </a:cubicBezTo>
                              <a:cubicBezTo>
                                <a:pt x="12090" y="10306"/>
                                <a:pt x="12460" y="10376"/>
                                <a:pt x="12575" y="10549"/>
                              </a:cubicBezTo>
                              <a:cubicBezTo>
                                <a:pt x="12690" y="10376"/>
                                <a:pt x="13055" y="10302"/>
                                <a:pt x="13197" y="10094"/>
                              </a:cubicBezTo>
                              <a:cubicBezTo>
                                <a:pt x="13284" y="9964"/>
                                <a:pt x="13202" y="9815"/>
                                <a:pt x="12951" y="9791"/>
                              </a:cubicBezTo>
                              <a:close/>
                              <a:moveTo>
                                <a:pt x="12951" y="12307"/>
                              </a:moveTo>
                              <a:cubicBezTo>
                                <a:pt x="12788" y="12289"/>
                                <a:pt x="12597" y="12381"/>
                                <a:pt x="12575" y="12469"/>
                              </a:cubicBezTo>
                              <a:cubicBezTo>
                                <a:pt x="12553" y="12381"/>
                                <a:pt x="12362" y="12289"/>
                                <a:pt x="12199" y="12307"/>
                              </a:cubicBezTo>
                              <a:cubicBezTo>
                                <a:pt x="11953" y="12332"/>
                                <a:pt x="11866" y="12480"/>
                                <a:pt x="11953" y="12611"/>
                              </a:cubicBezTo>
                              <a:cubicBezTo>
                                <a:pt x="12090" y="12822"/>
                                <a:pt x="12460" y="12893"/>
                                <a:pt x="12575" y="13066"/>
                              </a:cubicBezTo>
                              <a:cubicBezTo>
                                <a:pt x="12690" y="12893"/>
                                <a:pt x="13055" y="12819"/>
                                <a:pt x="13197" y="12611"/>
                              </a:cubicBezTo>
                              <a:cubicBezTo>
                                <a:pt x="13284" y="12480"/>
                                <a:pt x="13202" y="12332"/>
                                <a:pt x="12951" y="12307"/>
                              </a:cubicBezTo>
                              <a:close/>
                              <a:moveTo>
                                <a:pt x="12951" y="2245"/>
                              </a:moveTo>
                              <a:cubicBezTo>
                                <a:pt x="12788" y="2227"/>
                                <a:pt x="12597" y="2319"/>
                                <a:pt x="12575" y="2407"/>
                              </a:cubicBezTo>
                              <a:cubicBezTo>
                                <a:pt x="12553" y="2319"/>
                                <a:pt x="12362" y="2227"/>
                                <a:pt x="12199" y="2245"/>
                              </a:cubicBezTo>
                              <a:cubicBezTo>
                                <a:pt x="11953" y="2269"/>
                                <a:pt x="11866" y="2418"/>
                                <a:pt x="11953" y="2548"/>
                              </a:cubicBezTo>
                              <a:cubicBezTo>
                                <a:pt x="12090" y="2760"/>
                                <a:pt x="12460" y="2831"/>
                                <a:pt x="12575" y="3004"/>
                              </a:cubicBezTo>
                              <a:cubicBezTo>
                                <a:pt x="12690" y="2831"/>
                                <a:pt x="13055" y="2756"/>
                                <a:pt x="13197" y="2548"/>
                              </a:cubicBezTo>
                              <a:cubicBezTo>
                                <a:pt x="13284" y="2421"/>
                                <a:pt x="13202" y="2269"/>
                                <a:pt x="12951" y="2245"/>
                              </a:cubicBezTo>
                              <a:close/>
                              <a:moveTo>
                                <a:pt x="12951" y="4761"/>
                              </a:moveTo>
                              <a:cubicBezTo>
                                <a:pt x="12788" y="4744"/>
                                <a:pt x="12597" y="4835"/>
                                <a:pt x="12575" y="4924"/>
                              </a:cubicBezTo>
                              <a:cubicBezTo>
                                <a:pt x="12553" y="4835"/>
                                <a:pt x="12362" y="4744"/>
                                <a:pt x="12199" y="4761"/>
                              </a:cubicBezTo>
                              <a:cubicBezTo>
                                <a:pt x="11953" y="4786"/>
                                <a:pt x="11866" y="4934"/>
                                <a:pt x="11953" y="5065"/>
                              </a:cubicBezTo>
                              <a:cubicBezTo>
                                <a:pt x="12090" y="5276"/>
                                <a:pt x="12460" y="5347"/>
                                <a:pt x="12575" y="5520"/>
                              </a:cubicBezTo>
                              <a:cubicBezTo>
                                <a:pt x="12690" y="5347"/>
                                <a:pt x="13055" y="5273"/>
                                <a:pt x="13197" y="5065"/>
                              </a:cubicBezTo>
                              <a:cubicBezTo>
                                <a:pt x="13284" y="4934"/>
                                <a:pt x="13202" y="4786"/>
                                <a:pt x="12951" y="4761"/>
                              </a:cubicBezTo>
                              <a:close/>
                              <a:moveTo>
                                <a:pt x="12951" y="7278"/>
                              </a:moveTo>
                              <a:cubicBezTo>
                                <a:pt x="12788" y="7260"/>
                                <a:pt x="12597" y="7352"/>
                                <a:pt x="12575" y="7440"/>
                              </a:cubicBezTo>
                              <a:cubicBezTo>
                                <a:pt x="12553" y="7352"/>
                                <a:pt x="12362" y="7260"/>
                                <a:pt x="12199" y="7278"/>
                              </a:cubicBezTo>
                              <a:cubicBezTo>
                                <a:pt x="11953" y="7302"/>
                                <a:pt x="11866" y="7451"/>
                                <a:pt x="11953" y="7581"/>
                              </a:cubicBezTo>
                              <a:cubicBezTo>
                                <a:pt x="12090" y="7793"/>
                                <a:pt x="12460" y="7864"/>
                                <a:pt x="12575" y="8036"/>
                              </a:cubicBezTo>
                              <a:cubicBezTo>
                                <a:pt x="12690" y="7864"/>
                                <a:pt x="13055" y="7789"/>
                                <a:pt x="13197" y="7581"/>
                              </a:cubicBezTo>
                              <a:cubicBezTo>
                                <a:pt x="13284" y="7451"/>
                                <a:pt x="13202" y="7299"/>
                                <a:pt x="12951" y="7278"/>
                              </a:cubicBezTo>
                              <a:close/>
                              <a:moveTo>
                                <a:pt x="11463" y="5944"/>
                              </a:moveTo>
                              <a:cubicBezTo>
                                <a:pt x="11299" y="5926"/>
                                <a:pt x="11108" y="6018"/>
                                <a:pt x="11086" y="6106"/>
                              </a:cubicBezTo>
                              <a:cubicBezTo>
                                <a:pt x="11064" y="6018"/>
                                <a:pt x="10874" y="5926"/>
                                <a:pt x="10710" y="5944"/>
                              </a:cubicBezTo>
                              <a:cubicBezTo>
                                <a:pt x="10465" y="5968"/>
                                <a:pt x="10377" y="6116"/>
                                <a:pt x="10465" y="6247"/>
                              </a:cubicBezTo>
                              <a:cubicBezTo>
                                <a:pt x="10601" y="6459"/>
                                <a:pt x="10972" y="6529"/>
                                <a:pt x="11086" y="6702"/>
                              </a:cubicBezTo>
                              <a:cubicBezTo>
                                <a:pt x="11201" y="6529"/>
                                <a:pt x="11566" y="6455"/>
                                <a:pt x="11708" y="6247"/>
                              </a:cubicBezTo>
                              <a:cubicBezTo>
                                <a:pt x="11795" y="6120"/>
                                <a:pt x="11713" y="5968"/>
                                <a:pt x="11463" y="5944"/>
                              </a:cubicBezTo>
                              <a:close/>
                              <a:moveTo>
                                <a:pt x="17428" y="21035"/>
                              </a:moveTo>
                              <a:cubicBezTo>
                                <a:pt x="17265" y="21018"/>
                                <a:pt x="17074" y="21109"/>
                                <a:pt x="17052" y="21198"/>
                              </a:cubicBezTo>
                              <a:cubicBezTo>
                                <a:pt x="17030" y="21109"/>
                                <a:pt x="16839" y="21018"/>
                                <a:pt x="16676" y="21035"/>
                              </a:cubicBezTo>
                              <a:cubicBezTo>
                                <a:pt x="16430" y="21060"/>
                                <a:pt x="16343" y="21208"/>
                                <a:pt x="16430" y="21339"/>
                              </a:cubicBezTo>
                              <a:cubicBezTo>
                                <a:pt x="16507" y="21455"/>
                                <a:pt x="16649" y="21529"/>
                                <a:pt x="16785" y="21600"/>
                              </a:cubicBezTo>
                              <a:lnTo>
                                <a:pt x="17319" y="21600"/>
                              </a:lnTo>
                              <a:cubicBezTo>
                                <a:pt x="17456" y="21529"/>
                                <a:pt x="17597" y="21455"/>
                                <a:pt x="17674" y="21339"/>
                              </a:cubicBezTo>
                              <a:cubicBezTo>
                                <a:pt x="17761" y="21208"/>
                                <a:pt x="17674" y="21060"/>
                                <a:pt x="17428" y="21035"/>
                              </a:cubicBezTo>
                              <a:close/>
                              <a:moveTo>
                                <a:pt x="11463" y="10976"/>
                              </a:moveTo>
                              <a:cubicBezTo>
                                <a:pt x="11299" y="10959"/>
                                <a:pt x="11108" y="11051"/>
                                <a:pt x="11086" y="11139"/>
                              </a:cubicBezTo>
                              <a:cubicBezTo>
                                <a:pt x="11064" y="11051"/>
                                <a:pt x="10874" y="10959"/>
                                <a:pt x="10710" y="10976"/>
                              </a:cubicBezTo>
                              <a:cubicBezTo>
                                <a:pt x="10465" y="11001"/>
                                <a:pt x="10377" y="11149"/>
                                <a:pt x="10465" y="11280"/>
                              </a:cubicBezTo>
                              <a:cubicBezTo>
                                <a:pt x="10601" y="11492"/>
                                <a:pt x="10972" y="11562"/>
                                <a:pt x="11086" y="11735"/>
                              </a:cubicBezTo>
                              <a:cubicBezTo>
                                <a:pt x="11201" y="11562"/>
                                <a:pt x="11566" y="11488"/>
                                <a:pt x="11708" y="11280"/>
                              </a:cubicBezTo>
                              <a:cubicBezTo>
                                <a:pt x="11795" y="11149"/>
                                <a:pt x="11713" y="10998"/>
                                <a:pt x="11463" y="10976"/>
                              </a:cubicBezTo>
                              <a:close/>
                              <a:moveTo>
                                <a:pt x="11463" y="914"/>
                              </a:moveTo>
                              <a:cubicBezTo>
                                <a:pt x="11299" y="896"/>
                                <a:pt x="11108" y="988"/>
                                <a:pt x="11086" y="1076"/>
                              </a:cubicBezTo>
                              <a:cubicBezTo>
                                <a:pt x="11064" y="988"/>
                                <a:pt x="10874" y="896"/>
                                <a:pt x="10710" y="914"/>
                              </a:cubicBezTo>
                              <a:cubicBezTo>
                                <a:pt x="10465" y="939"/>
                                <a:pt x="10377" y="1087"/>
                                <a:pt x="10465" y="1218"/>
                              </a:cubicBezTo>
                              <a:cubicBezTo>
                                <a:pt x="10601" y="1429"/>
                                <a:pt x="10972" y="1500"/>
                                <a:pt x="11086" y="1673"/>
                              </a:cubicBezTo>
                              <a:cubicBezTo>
                                <a:pt x="11201" y="1500"/>
                                <a:pt x="11566" y="1426"/>
                                <a:pt x="11708" y="1218"/>
                              </a:cubicBezTo>
                              <a:cubicBezTo>
                                <a:pt x="11795" y="1091"/>
                                <a:pt x="11713" y="939"/>
                                <a:pt x="11463" y="914"/>
                              </a:cubicBezTo>
                              <a:close/>
                              <a:moveTo>
                                <a:pt x="11463" y="16006"/>
                              </a:moveTo>
                              <a:cubicBezTo>
                                <a:pt x="11299" y="15988"/>
                                <a:pt x="11108" y="16080"/>
                                <a:pt x="11086" y="16168"/>
                              </a:cubicBezTo>
                              <a:cubicBezTo>
                                <a:pt x="11064" y="16080"/>
                                <a:pt x="10874" y="15988"/>
                                <a:pt x="10710" y="16006"/>
                              </a:cubicBezTo>
                              <a:cubicBezTo>
                                <a:pt x="10465" y="16031"/>
                                <a:pt x="10377" y="16179"/>
                                <a:pt x="10465" y="16309"/>
                              </a:cubicBezTo>
                              <a:cubicBezTo>
                                <a:pt x="10601" y="16521"/>
                                <a:pt x="10972" y="16592"/>
                                <a:pt x="11086" y="16765"/>
                              </a:cubicBezTo>
                              <a:cubicBezTo>
                                <a:pt x="11201" y="16592"/>
                                <a:pt x="11566" y="16518"/>
                                <a:pt x="11708" y="16309"/>
                              </a:cubicBezTo>
                              <a:cubicBezTo>
                                <a:pt x="11795" y="16179"/>
                                <a:pt x="11713" y="16031"/>
                                <a:pt x="11463" y="16006"/>
                              </a:cubicBezTo>
                              <a:close/>
                              <a:moveTo>
                                <a:pt x="11463" y="3431"/>
                              </a:moveTo>
                              <a:cubicBezTo>
                                <a:pt x="11299" y="3413"/>
                                <a:pt x="11108" y="3505"/>
                                <a:pt x="11086" y="3593"/>
                              </a:cubicBezTo>
                              <a:cubicBezTo>
                                <a:pt x="11064" y="3505"/>
                                <a:pt x="10874" y="3413"/>
                                <a:pt x="10710" y="3431"/>
                              </a:cubicBezTo>
                              <a:cubicBezTo>
                                <a:pt x="10465" y="3455"/>
                                <a:pt x="10377" y="3604"/>
                                <a:pt x="10465" y="3734"/>
                              </a:cubicBezTo>
                              <a:cubicBezTo>
                                <a:pt x="10601" y="3946"/>
                                <a:pt x="10972" y="4016"/>
                                <a:pt x="11086" y="4189"/>
                              </a:cubicBezTo>
                              <a:cubicBezTo>
                                <a:pt x="11201" y="4016"/>
                                <a:pt x="11566" y="3942"/>
                                <a:pt x="11708" y="3734"/>
                              </a:cubicBezTo>
                              <a:cubicBezTo>
                                <a:pt x="11795" y="3604"/>
                                <a:pt x="11713" y="3455"/>
                                <a:pt x="11463" y="3431"/>
                              </a:cubicBezTo>
                              <a:close/>
                              <a:moveTo>
                                <a:pt x="11463" y="18519"/>
                              </a:moveTo>
                              <a:cubicBezTo>
                                <a:pt x="11299" y="18501"/>
                                <a:pt x="11108" y="18593"/>
                                <a:pt x="11086" y="18681"/>
                              </a:cubicBezTo>
                              <a:cubicBezTo>
                                <a:pt x="11064" y="18593"/>
                                <a:pt x="10874" y="18501"/>
                                <a:pt x="10710" y="18519"/>
                              </a:cubicBezTo>
                              <a:cubicBezTo>
                                <a:pt x="10465" y="18544"/>
                                <a:pt x="10377" y="18692"/>
                                <a:pt x="10465" y="18822"/>
                              </a:cubicBezTo>
                              <a:cubicBezTo>
                                <a:pt x="10601" y="19034"/>
                                <a:pt x="10972" y="19105"/>
                                <a:pt x="11086" y="19278"/>
                              </a:cubicBezTo>
                              <a:cubicBezTo>
                                <a:pt x="11201" y="19105"/>
                                <a:pt x="11566" y="19031"/>
                                <a:pt x="11708" y="18822"/>
                              </a:cubicBezTo>
                              <a:cubicBezTo>
                                <a:pt x="11795" y="18695"/>
                                <a:pt x="11713" y="18544"/>
                                <a:pt x="11463" y="18519"/>
                              </a:cubicBezTo>
                              <a:close/>
                              <a:moveTo>
                                <a:pt x="14445" y="21035"/>
                              </a:moveTo>
                              <a:cubicBezTo>
                                <a:pt x="14282" y="21018"/>
                                <a:pt x="14091" y="21109"/>
                                <a:pt x="14069" y="21198"/>
                              </a:cubicBezTo>
                              <a:cubicBezTo>
                                <a:pt x="14047" y="21109"/>
                                <a:pt x="13856" y="21018"/>
                                <a:pt x="13693" y="21035"/>
                              </a:cubicBezTo>
                              <a:cubicBezTo>
                                <a:pt x="13448" y="21060"/>
                                <a:pt x="13360" y="21208"/>
                                <a:pt x="13448" y="21339"/>
                              </a:cubicBezTo>
                              <a:cubicBezTo>
                                <a:pt x="13524" y="21455"/>
                                <a:pt x="13666" y="21529"/>
                                <a:pt x="13802" y="21600"/>
                              </a:cubicBezTo>
                              <a:lnTo>
                                <a:pt x="14336" y="21600"/>
                              </a:lnTo>
                              <a:cubicBezTo>
                                <a:pt x="14473" y="21529"/>
                                <a:pt x="14614" y="21455"/>
                                <a:pt x="14691" y="21339"/>
                              </a:cubicBezTo>
                              <a:cubicBezTo>
                                <a:pt x="14778" y="21208"/>
                                <a:pt x="14691" y="21060"/>
                                <a:pt x="14445" y="21035"/>
                              </a:cubicBezTo>
                              <a:close/>
                              <a:moveTo>
                                <a:pt x="11463" y="13489"/>
                              </a:moveTo>
                              <a:cubicBezTo>
                                <a:pt x="11299" y="13472"/>
                                <a:pt x="11108" y="13564"/>
                                <a:pt x="11086" y="13652"/>
                              </a:cubicBezTo>
                              <a:cubicBezTo>
                                <a:pt x="11064" y="13564"/>
                                <a:pt x="10874" y="13472"/>
                                <a:pt x="10710" y="13489"/>
                              </a:cubicBezTo>
                              <a:cubicBezTo>
                                <a:pt x="10465" y="13514"/>
                                <a:pt x="10377" y="13662"/>
                                <a:pt x="10465" y="13793"/>
                              </a:cubicBezTo>
                              <a:cubicBezTo>
                                <a:pt x="10601" y="14005"/>
                                <a:pt x="10972" y="14075"/>
                                <a:pt x="11086" y="14248"/>
                              </a:cubicBezTo>
                              <a:cubicBezTo>
                                <a:pt x="11201" y="14075"/>
                                <a:pt x="11566" y="14001"/>
                                <a:pt x="11708" y="13793"/>
                              </a:cubicBezTo>
                              <a:cubicBezTo>
                                <a:pt x="11795" y="13666"/>
                                <a:pt x="11713" y="13514"/>
                                <a:pt x="11463" y="13489"/>
                              </a:cubicBezTo>
                              <a:close/>
                              <a:moveTo>
                                <a:pt x="15934" y="14820"/>
                              </a:moveTo>
                              <a:cubicBezTo>
                                <a:pt x="15771" y="14802"/>
                                <a:pt x="15580" y="14894"/>
                                <a:pt x="15558" y="14982"/>
                              </a:cubicBezTo>
                              <a:cubicBezTo>
                                <a:pt x="15536" y="14894"/>
                                <a:pt x="15345" y="14802"/>
                                <a:pt x="15182" y="14820"/>
                              </a:cubicBezTo>
                              <a:cubicBezTo>
                                <a:pt x="14936" y="14845"/>
                                <a:pt x="14849" y="14993"/>
                                <a:pt x="14936" y="15124"/>
                              </a:cubicBezTo>
                              <a:cubicBezTo>
                                <a:pt x="15073" y="15335"/>
                                <a:pt x="15443" y="15406"/>
                                <a:pt x="15558" y="15579"/>
                              </a:cubicBezTo>
                              <a:cubicBezTo>
                                <a:pt x="15672" y="15406"/>
                                <a:pt x="16038" y="15332"/>
                                <a:pt x="16180" y="15124"/>
                              </a:cubicBezTo>
                              <a:cubicBezTo>
                                <a:pt x="16267" y="14996"/>
                                <a:pt x="16180" y="14845"/>
                                <a:pt x="15934" y="14820"/>
                              </a:cubicBezTo>
                              <a:close/>
                              <a:moveTo>
                                <a:pt x="15934" y="12307"/>
                              </a:moveTo>
                              <a:cubicBezTo>
                                <a:pt x="15771" y="12289"/>
                                <a:pt x="15580" y="12381"/>
                                <a:pt x="15558" y="12469"/>
                              </a:cubicBezTo>
                              <a:cubicBezTo>
                                <a:pt x="15536" y="12381"/>
                                <a:pt x="15345" y="12289"/>
                                <a:pt x="15182" y="12307"/>
                              </a:cubicBezTo>
                              <a:cubicBezTo>
                                <a:pt x="14936" y="12332"/>
                                <a:pt x="14849" y="12480"/>
                                <a:pt x="14936" y="12611"/>
                              </a:cubicBezTo>
                              <a:cubicBezTo>
                                <a:pt x="15073" y="12822"/>
                                <a:pt x="15443" y="12893"/>
                                <a:pt x="15558" y="13066"/>
                              </a:cubicBezTo>
                              <a:cubicBezTo>
                                <a:pt x="15672" y="12893"/>
                                <a:pt x="16038" y="12819"/>
                                <a:pt x="16180" y="12611"/>
                              </a:cubicBezTo>
                              <a:cubicBezTo>
                                <a:pt x="16267" y="12480"/>
                                <a:pt x="16180" y="12332"/>
                                <a:pt x="15934" y="12307"/>
                              </a:cubicBezTo>
                              <a:close/>
                              <a:moveTo>
                                <a:pt x="15934" y="9791"/>
                              </a:moveTo>
                              <a:cubicBezTo>
                                <a:pt x="15771" y="9773"/>
                                <a:pt x="15580" y="9865"/>
                                <a:pt x="15558" y="9953"/>
                              </a:cubicBezTo>
                              <a:cubicBezTo>
                                <a:pt x="15536" y="9865"/>
                                <a:pt x="15345" y="9773"/>
                                <a:pt x="15182" y="9791"/>
                              </a:cubicBezTo>
                              <a:cubicBezTo>
                                <a:pt x="14936" y="9815"/>
                                <a:pt x="14849" y="9964"/>
                                <a:pt x="14936" y="10094"/>
                              </a:cubicBezTo>
                              <a:cubicBezTo>
                                <a:pt x="15073" y="10306"/>
                                <a:pt x="15443" y="10376"/>
                                <a:pt x="15558" y="10549"/>
                              </a:cubicBezTo>
                              <a:cubicBezTo>
                                <a:pt x="15672" y="10376"/>
                                <a:pt x="16038" y="10302"/>
                                <a:pt x="16180" y="10094"/>
                              </a:cubicBezTo>
                              <a:cubicBezTo>
                                <a:pt x="16267" y="9964"/>
                                <a:pt x="16180" y="9815"/>
                                <a:pt x="15934" y="9791"/>
                              </a:cubicBezTo>
                              <a:close/>
                              <a:moveTo>
                                <a:pt x="15934" y="17336"/>
                              </a:moveTo>
                              <a:cubicBezTo>
                                <a:pt x="15771" y="17319"/>
                                <a:pt x="15580" y="17411"/>
                                <a:pt x="15558" y="17499"/>
                              </a:cubicBezTo>
                              <a:cubicBezTo>
                                <a:pt x="15536" y="17411"/>
                                <a:pt x="15345" y="17319"/>
                                <a:pt x="15182" y="17336"/>
                              </a:cubicBezTo>
                              <a:cubicBezTo>
                                <a:pt x="14936" y="17361"/>
                                <a:pt x="14849" y="17509"/>
                                <a:pt x="14936" y="17640"/>
                              </a:cubicBezTo>
                              <a:cubicBezTo>
                                <a:pt x="15073" y="17852"/>
                                <a:pt x="15443" y="17922"/>
                                <a:pt x="15558" y="18095"/>
                              </a:cubicBezTo>
                              <a:cubicBezTo>
                                <a:pt x="15672" y="17922"/>
                                <a:pt x="16038" y="17848"/>
                                <a:pt x="16180" y="17640"/>
                              </a:cubicBezTo>
                              <a:cubicBezTo>
                                <a:pt x="16267" y="17509"/>
                                <a:pt x="16180" y="17361"/>
                                <a:pt x="15934" y="17336"/>
                              </a:cubicBezTo>
                              <a:close/>
                              <a:moveTo>
                                <a:pt x="15934" y="4761"/>
                              </a:moveTo>
                              <a:cubicBezTo>
                                <a:pt x="15771" y="4744"/>
                                <a:pt x="15580" y="4835"/>
                                <a:pt x="15558" y="4924"/>
                              </a:cubicBezTo>
                              <a:cubicBezTo>
                                <a:pt x="15536" y="4835"/>
                                <a:pt x="15345" y="4744"/>
                                <a:pt x="15182" y="4761"/>
                              </a:cubicBezTo>
                              <a:cubicBezTo>
                                <a:pt x="14936" y="4786"/>
                                <a:pt x="14849" y="4934"/>
                                <a:pt x="14936" y="5065"/>
                              </a:cubicBezTo>
                              <a:cubicBezTo>
                                <a:pt x="15073" y="5276"/>
                                <a:pt x="15443" y="5347"/>
                                <a:pt x="15558" y="5520"/>
                              </a:cubicBezTo>
                              <a:cubicBezTo>
                                <a:pt x="15672" y="5347"/>
                                <a:pt x="16038" y="5273"/>
                                <a:pt x="16180" y="5065"/>
                              </a:cubicBezTo>
                              <a:cubicBezTo>
                                <a:pt x="16267" y="4934"/>
                                <a:pt x="16180" y="4786"/>
                                <a:pt x="15934" y="4761"/>
                              </a:cubicBezTo>
                              <a:close/>
                              <a:moveTo>
                                <a:pt x="15934" y="2245"/>
                              </a:moveTo>
                              <a:cubicBezTo>
                                <a:pt x="15771" y="2227"/>
                                <a:pt x="15580" y="2319"/>
                                <a:pt x="15558" y="2407"/>
                              </a:cubicBezTo>
                              <a:cubicBezTo>
                                <a:pt x="15536" y="2319"/>
                                <a:pt x="15345" y="2227"/>
                                <a:pt x="15182" y="2245"/>
                              </a:cubicBezTo>
                              <a:cubicBezTo>
                                <a:pt x="14936" y="2269"/>
                                <a:pt x="14849" y="2418"/>
                                <a:pt x="14936" y="2548"/>
                              </a:cubicBezTo>
                              <a:cubicBezTo>
                                <a:pt x="15073" y="2760"/>
                                <a:pt x="15443" y="2831"/>
                                <a:pt x="15558" y="3004"/>
                              </a:cubicBezTo>
                              <a:cubicBezTo>
                                <a:pt x="15672" y="2831"/>
                                <a:pt x="16038" y="2756"/>
                                <a:pt x="16180" y="2548"/>
                              </a:cubicBezTo>
                              <a:cubicBezTo>
                                <a:pt x="16267" y="2421"/>
                                <a:pt x="16180" y="2269"/>
                                <a:pt x="15934" y="2245"/>
                              </a:cubicBezTo>
                              <a:close/>
                              <a:moveTo>
                                <a:pt x="15934" y="7278"/>
                              </a:moveTo>
                              <a:cubicBezTo>
                                <a:pt x="15771" y="7260"/>
                                <a:pt x="15580" y="7352"/>
                                <a:pt x="15558" y="7440"/>
                              </a:cubicBezTo>
                              <a:cubicBezTo>
                                <a:pt x="15536" y="7352"/>
                                <a:pt x="15345" y="7260"/>
                                <a:pt x="15182" y="7278"/>
                              </a:cubicBezTo>
                              <a:cubicBezTo>
                                <a:pt x="14936" y="7302"/>
                                <a:pt x="14849" y="7451"/>
                                <a:pt x="14936" y="7581"/>
                              </a:cubicBezTo>
                              <a:cubicBezTo>
                                <a:pt x="15073" y="7793"/>
                                <a:pt x="15443" y="7864"/>
                                <a:pt x="15558" y="8036"/>
                              </a:cubicBezTo>
                              <a:cubicBezTo>
                                <a:pt x="15672" y="7864"/>
                                <a:pt x="16038" y="7789"/>
                                <a:pt x="16180" y="7581"/>
                              </a:cubicBezTo>
                              <a:cubicBezTo>
                                <a:pt x="16267" y="7451"/>
                                <a:pt x="16180" y="7299"/>
                                <a:pt x="15934" y="7278"/>
                              </a:cubicBezTo>
                              <a:close/>
                              <a:moveTo>
                                <a:pt x="14445" y="18519"/>
                              </a:moveTo>
                              <a:cubicBezTo>
                                <a:pt x="14282" y="18501"/>
                                <a:pt x="14091" y="18593"/>
                                <a:pt x="14069" y="18681"/>
                              </a:cubicBezTo>
                              <a:cubicBezTo>
                                <a:pt x="14047" y="18593"/>
                                <a:pt x="13856" y="18501"/>
                                <a:pt x="13693" y="18519"/>
                              </a:cubicBezTo>
                              <a:cubicBezTo>
                                <a:pt x="13448" y="18544"/>
                                <a:pt x="13360" y="18692"/>
                                <a:pt x="13448" y="18822"/>
                              </a:cubicBezTo>
                              <a:cubicBezTo>
                                <a:pt x="13584" y="19034"/>
                                <a:pt x="13955" y="19105"/>
                                <a:pt x="14069" y="19278"/>
                              </a:cubicBezTo>
                              <a:cubicBezTo>
                                <a:pt x="14184" y="19105"/>
                                <a:pt x="14549" y="19031"/>
                                <a:pt x="14691" y="18822"/>
                              </a:cubicBezTo>
                              <a:cubicBezTo>
                                <a:pt x="14778" y="18695"/>
                                <a:pt x="14691" y="18544"/>
                                <a:pt x="14445" y="18519"/>
                              </a:cubicBezTo>
                              <a:close/>
                              <a:moveTo>
                                <a:pt x="15934" y="19853"/>
                              </a:moveTo>
                              <a:cubicBezTo>
                                <a:pt x="15771" y="19835"/>
                                <a:pt x="15580" y="19927"/>
                                <a:pt x="15558" y="20015"/>
                              </a:cubicBezTo>
                              <a:cubicBezTo>
                                <a:pt x="15536" y="19927"/>
                                <a:pt x="15345" y="19835"/>
                                <a:pt x="15182" y="19853"/>
                              </a:cubicBezTo>
                              <a:cubicBezTo>
                                <a:pt x="14936" y="19878"/>
                                <a:pt x="14849" y="20026"/>
                                <a:pt x="14936" y="20156"/>
                              </a:cubicBezTo>
                              <a:cubicBezTo>
                                <a:pt x="15073" y="20368"/>
                                <a:pt x="15443" y="20439"/>
                                <a:pt x="15558" y="20612"/>
                              </a:cubicBezTo>
                              <a:cubicBezTo>
                                <a:pt x="15672" y="20439"/>
                                <a:pt x="16038" y="20365"/>
                                <a:pt x="16180" y="20156"/>
                              </a:cubicBezTo>
                              <a:cubicBezTo>
                                <a:pt x="16267" y="20026"/>
                                <a:pt x="16180" y="19874"/>
                                <a:pt x="15934" y="19853"/>
                              </a:cubicBezTo>
                              <a:close/>
                              <a:moveTo>
                                <a:pt x="14445" y="13489"/>
                              </a:moveTo>
                              <a:cubicBezTo>
                                <a:pt x="14282" y="13472"/>
                                <a:pt x="14091" y="13564"/>
                                <a:pt x="14069" y="13652"/>
                              </a:cubicBezTo>
                              <a:cubicBezTo>
                                <a:pt x="14047" y="13564"/>
                                <a:pt x="13856" y="13472"/>
                                <a:pt x="13693" y="13489"/>
                              </a:cubicBezTo>
                              <a:cubicBezTo>
                                <a:pt x="13448" y="13514"/>
                                <a:pt x="13360" y="13662"/>
                                <a:pt x="13448" y="13793"/>
                              </a:cubicBezTo>
                              <a:cubicBezTo>
                                <a:pt x="13584" y="14005"/>
                                <a:pt x="13955" y="14075"/>
                                <a:pt x="14069" y="14248"/>
                              </a:cubicBezTo>
                              <a:cubicBezTo>
                                <a:pt x="14184" y="14075"/>
                                <a:pt x="14549" y="14001"/>
                                <a:pt x="14691" y="13793"/>
                              </a:cubicBezTo>
                              <a:cubicBezTo>
                                <a:pt x="14778" y="13666"/>
                                <a:pt x="14691" y="13514"/>
                                <a:pt x="14445" y="13489"/>
                              </a:cubicBezTo>
                              <a:close/>
                              <a:moveTo>
                                <a:pt x="14445" y="10976"/>
                              </a:moveTo>
                              <a:cubicBezTo>
                                <a:pt x="14282" y="10959"/>
                                <a:pt x="14091" y="11051"/>
                                <a:pt x="14069" y="11139"/>
                              </a:cubicBezTo>
                              <a:cubicBezTo>
                                <a:pt x="14047" y="11051"/>
                                <a:pt x="13856" y="10959"/>
                                <a:pt x="13693" y="10976"/>
                              </a:cubicBezTo>
                              <a:cubicBezTo>
                                <a:pt x="13448" y="11001"/>
                                <a:pt x="13360" y="11149"/>
                                <a:pt x="13448" y="11280"/>
                              </a:cubicBezTo>
                              <a:cubicBezTo>
                                <a:pt x="13584" y="11492"/>
                                <a:pt x="13955" y="11562"/>
                                <a:pt x="14069" y="11735"/>
                              </a:cubicBezTo>
                              <a:cubicBezTo>
                                <a:pt x="14184" y="11562"/>
                                <a:pt x="14549" y="11488"/>
                                <a:pt x="14691" y="11280"/>
                              </a:cubicBezTo>
                              <a:cubicBezTo>
                                <a:pt x="14778" y="11149"/>
                                <a:pt x="14691" y="10998"/>
                                <a:pt x="14445" y="10976"/>
                              </a:cubicBezTo>
                              <a:close/>
                              <a:moveTo>
                                <a:pt x="14445" y="16006"/>
                              </a:moveTo>
                              <a:cubicBezTo>
                                <a:pt x="14282" y="15988"/>
                                <a:pt x="14091" y="16080"/>
                                <a:pt x="14069" y="16168"/>
                              </a:cubicBezTo>
                              <a:cubicBezTo>
                                <a:pt x="14047" y="16080"/>
                                <a:pt x="13856" y="15988"/>
                                <a:pt x="13693" y="16006"/>
                              </a:cubicBezTo>
                              <a:cubicBezTo>
                                <a:pt x="13448" y="16031"/>
                                <a:pt x="13360" y="16179"/>
                                <a:pt x="13448" y="16309"/>
                              </a:cubicBezTo>
                              <a:cubicBezTo>
                                <a:pt x="13584" y="16521"/>
                                <a:pt x="13955" y="16592"/>
                                <a:pt x="14069" y="16765"/>
                              </a:cubicBezTo>
                              <a:cubicBezTo>
                                <a:pt x="14184" y="16592"/>
                                <a:pt x="14549" y="16518"/>
                                <a:pt x="14691" y="16309"/>
                              </a:cubicBezTo>
                              <a:cubicBezTo>
                                <a:pt x="14778" y="16179"/>
                                <a:pt x="14691" y="16031"/>
                                <a:pt x="14445" y="16006"/>
                              </a:cubicBezTo>
                              <a:close/>
                              <a:moveTo>
                                <a:pt x="14445" y="5944"/>
                              </a:moveTo>
                              <a:cubicBezTo>
                                <a:pt x="14282" y="5926"/>
                                <a:pt x="14091" y="6018"/>
                                <a:pt x="14069" y="6106"/>
                              </a:cubicBezTo>
                              <a:cubicBezTo>
                                <a:pt x="14047" y="6018"/>
                                <a:pt x="13856" y="5926"/>
                                <a:pt x="13693" y="5944"/>
                              </a:cubicBezTo>
                              <a:cubicBezTo>
                                <a:pt x="13448" y="5968"/>
                                <a:pt x="13360" y="6116"/>
                                <a:pt x="13448" y="6247"/>
                              </a:cubicBezTo>
                              <a:cubicBezTo>
                                <a:pt x="13584" y="6459"/>
                                <a:pt x="13955" y="6529"/>
                                <a:pt x="14069" y="6702"/>
                              </a:cubicBezTo>
                              <a:cubicBezTo>
                                <a:pt x="14184" y="6529"/>
                                <a:pt x="14549" y="6455"/>
                                <a:pt x="14691" y="6247"/>
                              </a:cubicBezTo>
                              <a:cubicBezTo>
                                <a:pt x="14778" y="6120"/>
                                <a:pt x="14691" y="5968"/>
                                <a:pt x="14445" y="5944"/>
                              </a:cubicBezTo>
                              <a:close/>
                              <a:moveTo>
                                <a:pt x="14445" y="8460"/>
                              </a:moveTo>
                              <a:cubicBezTo>
                                <a:pt x="14282" y="8442"/>
                                <a:pt x="14091" y="8534"/>
                                <a:pt x="14069" y="8622"/>
                              </a:cubicBezTo>
                              <a:cubicBezTo>
                                <a:pt x="14047" y="8534"/>
                                <a:pt x="13856" y="8442"/>
                                <a:pt x="13693" y="8460"/>
                              </a:cubicBezTo>
                              <a:cubicBezTo>
                                <a:pt x="13448" y="8485"/>
                                <a:pt x="13360" y="8633"/>
                                <a:pt x="13448" y="8764"/>
                              </a:cubicBezTo>
                              <a:cubicBezTo>
                                <a:pt x="13584" y="8975"/>
                                <a:pt x="13955" y="9046"/>
                                <a:pt x="14069" y="9219"/>
                              </a:cubicBezTo>
                              <a:cubicBezTo>
                                <a:pt x="14184" y="9046"/>
                                <a:pt x="14549" y="8972"/>
                                <a:pt x="14691" y="8764"/>
                              </a:cubicBezTo>
                              <a:cubicBezTo>
                                <a:pt x="14778" y="8633"/>
                                <a:pt x="14691" y="8485"/>
                                <a:pt x="14445" y="8460"/>
                              </a:cubicBezTo>
                              <a:close/>
                              <a:moveTo>
                                <a:pt x="14445" y="3431"/>
                              </a:moveTo>
                              <a:cubicBezTo>
                                <a:pt x="14282" y="3413"/>
                                <a:pt x="14091" y="3505"/>
                                <a:pt x="14069" y="3593"/>
                              </a:cubicBezTo>
                              <a:cubicBezTo>
                                <a:pt x="14047" y="3505"/>
                                <a:pt x="13856" y="3413"/>
                                <a:pt x="13693" y="3431"/>
                              </a:cubicBezTo>
                              <a:cubicBezTo>
                                <a:pt x="13448" y="3455"/>
                                <a:pt x="13360" y="3604"/>
                                <a:pt x="13448" y="3734"/>
                              </a:cubicBezTo>
                              <a:cubicBezTo>
                                <a:pt x="13584" y="3946"/>
                                <a:pt x="13955" y="4016"/>
                                <a:pt x="14069" y="4189"/>
                              </a:cubicBezTo>
                              <a:cubicBezTo>
                                <a:pt x="14184" y="4016"/>
                                <a:pt x="14549" y="3942"/>
                                <a:pt x="14691" y="3734"/>
                              </a:cubicBezTo>
                              <a:cubicBezTo>
                                <a:pt x="14778" y="3604"/>
                                <a:pt x="14691" y="3455"/>
                                <a:pt x="14445" y="3431"/>
                              </a:cubicBezTo>
                              <a:close/>
                              <a:moveTo>
                                <a:pt x="14445" y="914"/>
                              </a:moveTo>
                              <a:cubicBezTo>
                                <a:pt x="14282" y="896"/>
                                <a:pt x="14091" y="988"/>
                                <a:pt x="14069" y="1076"/>
                              </a:cubicBezTo>
                              <a:cubicBezTo>
                                <a:pt x="14047" y="988"/>
                                <a:pt x="13856" y="896"/>
                                <a:pt x="13693" y="914"/>
                              </a:cubicBezTo>
                              <a:cubicBezTo>
                                <a:pt x="13448" y="939"/>
                                <a:pt x="13360" y="1087"/>
                                <a:pt x="13448" y="1218"/>
                              </a:cubicBezTo>
                              <a:cubicBezTo>
                                <a:pt x="13584" y="1429"/>
                                <a:pt x="13955" y="1500"/>
                                <a:pt x="14069" y="1673"/>
                              </a:cubicBezTo>
                              <a:cubicBezTo>
                                <a:pt x="14184" y="1500"/>
                                <a:pt x="14549" y="1426"/>
                                <a:pt x="14691" y="1218"/>
                              </a:cubicBezTo>
                              <a:cubicBezTo>
                                <a:pt x="14778" y="1091"/>
                                <a:pt x="14691" y="939"/>
                                <a:pt x="14445" y="91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" name="Shape"/>
                      <wps:cNvSpPr/>
                      <wps:spPr>
                        <a:xfrm>
                          <a:off x="6565900" y="1181099"/>
                          <a:ext cx="1972311" cy="80899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4952" y="10478"/>
                              </a:moveTo>
                              <a:cubicBezTo>
                                <a:pt x="14687" y="10953"/>
                                <a:pt x="14340" y="12241"/>
                                <a:pt x="15091" y="14750"/>
                              </a:cubicBezTo>
                              <a:cubicBezTo>
                                <a:pt x="15675" y="11970"/>
                                <a:pt x="15244" y="10817"/>
                                <a:pt x="14952" y="10478"/>
                              </a:cubicBezTo>
                              <a:close/>
                              <a:moveTo>
                                <a:pt x="13783" y="10037"/>
                              </a:moveTo>
                              <a:cubicBezTo>
                                <a:pt x="13547" y="10614"/>
                                <a:pt x="13283" y="12004"/>
                                <a:pt x="14173" y="14208"/>
                              </a:cubicBezTo>
                              <a:cubicBezTo>
                                <a:pt x="14576" y="11258"/>
                                <a:pt x="14089" y="10308"/>
                                <a:pt x="13783" y="10037"/>
                              </a:cubicBezTo>
                              <a:close/>
                              <a:moveTo>
                                <a:pt x="17261" y="12648"/>
                              </a:moveTo>
                              <a:cubicBezTo>
                                <a:pt x="16955" y="12987"/>
                                <a:pt x="16509" y="14072"/>
                                <a:pt x="17038" y="16887"/>
                              </a:cubicBezTo>
                              <a:cubicBezTo>
                                <a:pt x="17831" y="14479"/>
                                <a:pt x="17511" y="13157"/>
                                <a:pt x="17261" y="12648"/>
                              </a:cubicBezTo>
                              <a:close/>
                              <a:moveTo>
                                <a:pt x="18916" y="20854"/>
                              </a:moveTo>
                              <a:cubicBezTo>
                                <a:pt x="19834" y="18684"/>
                                <a:pt x="19569" y="17294"/>
                                <a:pt x="19347" y="16717"/>
                              </a:cubicBezTo>
                              <a:cubicBezTo>
                                <a:pt x="19027" y="16954"/>
                                <a:pt x="18526" y="17904"/>
                                <a:pt x="18916" y="20854"/>
                              </a:cubicBezTo>
                              <a:close/>
                              <a:moveTo>
                                <a:pt x="16134" y="11360"/>
                              </a:moveTo>
                              <a:cubicBezTo>
                                <a:pt x="15856" y="11766"/>
                                <a:pt x="15452" y="12987"/>
                                <a:pt x="16106" y="15632"/>
                              </a:cubicBezTo>
                              <a:cubicBezTo>
                                <a:pt x="16802" y="13021"/>
                                <a:pt x="16412" y="11800"/>
                                <a:pt x="16134" y="11360"/>
                              </a:cubicBezTo>
                              <a:close/>
                              <a:moveTo>
                                <a:pt x="18026" y="15089"/>
                              </a:moveTo>
                              <a:cubicBezTo>
                                <a:pt x="17789" y="15632"/>
                                <a:pt x="17622" y="16717"/>
                                <a:pt x="17900" y="18819"/>
                              </a:cubicBezTo>
                              <a:cubicBezTo>
                                <a:pt x="17942" y="18718"/>
                                <a:pt x="17984" y="18616"/>
                                <a:pt x="18026" y="18514"/>
                              </a:cubicBezTo>
                              <a:cubicBezTo>
                                <a:pt x="18790" y="16548"/>
                                <a:pt x="18540" y="15225"/>
                                <a:pt x="18331" y="14683"/>
                              </a:cubicBezTo>
                              <a:cubicBezTo>
                                <a:pt x="18234" y="14716"/>
                                <a:pt x="18123" y="14852"/>
                                <a:pt x="18026" y="15089"/>
                              </a:cubicBezTo>
                              <a:close/>
                              <a:moveTo>
                                <a:pt x="3282" y="14649"/>
                              </a:moveTo>
                              <a:cubicBezTo>
                                <a:pt x="3060" y="15191"/>
                                <a:pt x="2823" y="16480"/>
                                <a:pt x="3588" y="18480"/>
                              </a:cubicBezTo>
                              <a:cubicBezTo>
                                <a:pt x="3630" y="18582"/>
                                <a:pt x="3672" y="18684"/>
                                <a:pt x="3714" y="18786"/>
                              </a:cubicBezTo>
                              <a:cubicBezTo>
                                <a:pt x="3992" y="16683"/>
                                <a:pt x="3811" y="15598"/>
                                <a:pt x="3588" y="15056"/>
                              </a:cubicBezTo>
                              <a:cubicBezTo>
                                <a:pt x="3477" y="14852"/>
                                <a:pt x="3366" y="14716"/>
                                <a:pt x="3282" y="14649"/>
                              </a:cubicBezTo>
                              <a:close/>
                              <a:moveTo>
                                <a:pt x="20251" y="18175"/>
                              </a:moveTo>
                              <a:cubicBezTo>
                                <a:pt x="20126" y="18921"/>
                                <a:pt x="20126" y="20481"/>
                                <a:pt x="21308" y="21566"/>
                              </a:cubicBezTo>
                              <a:cubicBezTo>
                                <a:pt x="21197" y="18514"/>
                                <a:pt x="20585" y="18107"/>
                                <a:pt x="20251" y="18175"/>
                              </a:cubicBezTo>
                              <a:close/>
                              <a:moveTo>
                                <a:pt x="2253" y="16717"/>
                              </a:moveTo>
                              <a:cubicBezTo>
                                <a:pt x="2017" y="17294"/>
                                <a:pt x="1766" y="18718"/>
                                <a:pt x="2684" y="20854"/>
                              </a:cubicBezTo>
                              <a:cubicBezTo>
                                <a:pt x="3074" y="17904"/>
                                <a:pt x="2573" y="16954"/>
                                <a:pt x="2253" y="16717"/>
                              </a:cubicBezTo>
                              <a:close/>
                              <a:moveTo>
                                <a:pt x="7441" y="14208"/>
                              </a:moveTo>
                              <a:cubicBezTo>
                                <a:pt x="8331" y="12004"/>
                                <a:pt x="8067" y="10613"/>
                                <a:pt x="7831" y="10037"/>
                              </a:cubicBezTo>
                              <a:cubicBezTo>
                                <a:pt x="7511" y="10308"/>
                                <a:pt x="7024" y="11258"/>
                                <a:pt x="7441" y="14208"/>
                              </a:cubicBezTo>
                              <a:close/>
                              <a:moveTo>
                                <a:pt x="292" y="21600"/>
                              </a:moveTo>
                              <a:cubicBezTo>
                                <a:pt x="1474" y="20481"/>
                                <a:pt x="1474" y="18955"/>
                                <a:pt x="1349" y="18209"/>
                              </a:cubicBezTo>
                              <a:cubicBezTo>
                                <a:pt x="1029" y="18107"/>
                                <a:pt x="417" y="18514"/>
                                <a:pt x="292" y="21600"/>
                              </a:cubicBezTo>
                              <a:close/>
                              <a:moveTo>
                                <a:pt x="4339" y="12648"/>
                              </a:moveTo>
                              <a:cubicBezTo>
                                <a:pt x="4089" y="13157"/>
                                <a:pt x="3755" y="14479"/>
                                <a:pt x="4562" y="16887"/>
                              </a:cubicBezTo>
                              <a:cubicBezTo>
                                <a:pt x="5104" y="14072"/>
                                <a:pt x="4645" y="12987"/>
                                <a:pt x="4339" y="12648"/>
                              </a:cubicBezTo>
                              <a:close/>
                              <a:moveTo>
                                <a:pt x="6648" y="10478"/>
                              </a:moveTo>
                              <a:cubicBezTo>
                                <a:pt x="6356" y="10851"/>
                                <a:pt x="5925" y="11970"/>
                                <a:pt x="6509" y="14750"/>
                              </a:cubicBezTo>
                              <a:cubicBezTo>
                                <a:pt x="7260" y="12241"/>
                                <a:pt x="6913" y="10953"/>
                                <a:pt x="6648" y="10478"/>
                              </a:cubicBezTo>
                              <a:close/>
                              <a:moveTo>
                                <a:pt x="5466" y="11360"/>
                              </a:moveTo>
                              <a:cubicBezTo>
                                <a:pt x="5188" y="11800"/>
                                <a:pt x="4798" y="13021"/>
                                <a:pt x="5494" y="15632"/>
                              </a:cubicBezTo>
                              <a:cubicBezTo>
                                <a:pt x="6148" y="12987"/>
                                <a:pt x="5758" y="11766"/>
                                <a:pt x="5466" y="11360"/>
                              </a:cubicBezTo>
                              <a:close/>
                              <a:moveTo>
                                <a:pt x="4854" y="10580"/>
                              </a:moveTo>
                              <a:cubicBezTo>
                                <a:pt x="4882" y="10546"/>
                                <a:pt x="4910" y="10512"/>
                                <a:pt x="4938" y="10478"/>
                              </a:cubicBezTo>
                              <a:cubicBezTo>
                                <a:pt x="4938" y="10274"/>
                                <a:pt x="4910" y="10037"/>
                                <a:pt x="4854" y="9800"/>
                              </a:cubicBezTo>
                              <a:cubicBezTo>
                                <a:pt x="4715" y="9122"/>
                                <a:pt x="4367" y="8477"/>
                                <a:pt x="3575" y="8511"/>
                              </a:cubicBezTo>
                              <a:cubicBezTo>
                                <a:pt x="3505" y="8511"/>
                                <a:pt x="3449" y="8511"/>
                                <a:pt x="3380" y="8545"/>
                              </a:cubicBezTo>
                              <a:cubicBezTo>
                                <a:pt x="3449" y="8816"/>
                                <a:pt x="3519" y="9054"/>
                                <a:pt x="3575" y="9257"/>
                              </a:cubicBezTo>
                              <a:cubicBezTo>
                                <a:pt x="4103" y="10953"/>
                                <a:pt x="4576" y="10885"/>
                                <a:pt x="4854" y="10580"/>
                              </a:cubicBezTo>
                              <a:close/>
                              <a:moveTo>
                                <a:pt x="3575" y="12139"/>
                              </a:moveTo>
                              <a:cubicBezTo>
                                <a:pt x="3658" y="12072"/>
                                <a:pt x="3728" y="11970"/>
                                <a:pt x="3769" y="11868"/>
                              </a:cubicBezTo>
                              <a:cubicBezTo>
                                <a:pt x="3741" y="11563"/>
                                <a:pt x="3686" y="11224"/>
                                <a:pt x="3575" y="10919"/>
                              </a:cubicBezTo>
                              <a:cubicBezTo>
                                <a:pt x="3366" y="10376"/>
                                <a:pt x="2935" y="9969"/>
                                <a:pt x="2142" y="10308"/>
                              </a:cubicBezTo>
                              <a:cubicBezTo>
                                <a:pt x="2754" y="12309"/>
                                <a:pt x="3255" y="12445"/>
                                <a:pt x="3575" y="12139"/>
                              </a:cubicBezTo>
                              <a:close/>
                              <a:moveTo>
                                <a:pt x="6217" y="9325"/>
                              </a:moveTo>
                              <a:lnTo>
                                <a:pt x="6217" y="9325"/>
                              </a:lnTo>
                              <a:cubicBezTo>
                                <a:pt x="6231" y="9189"/>
                                <a:pt x="6231" y="9020"/>
                                <a:pt x="6217" y="8884"/>
                              </a:cubicBezTo>
                              <a:cubicBezTo>
                                <a:pt x="6161" y="8104"/>
                                <a:pt x="5869" y="7087"/>
                                <a:pt x="4868" y="6917"/>
                              </a:cubicBezTo>
                              <a:cubicBezTo>
                                <a:pt x="4840" y="6917"/>
                                <a:pt x="4812" y="6917"/>
                                <a:pt x="4785" y="6917"/>
                              </a:cubicBezTo>
                              <a:cubicBezTo>
                                <a:pt x="4812" y="7053"/>
                                <a:pt x="4840" y="7189"/>
                                <a:pt x="4868" y="7324"/>
                              </a:cubicBezTo>
                              <a:cubicBezTo>
                                <a:pt x="5355" y="9664"/>
                                <a:pt x="5925" y="9596"/>
                                <a:pt x="6217" y="9325"/>
                              </a:cubicBezTo>
                              <a:close/>
                              <a:moveTo>
                                <a:pt x="2796" y="13869"/>
                              </a:moveTo>
                              <a:cubicBezTo>
                                <a:pt x="2712" y="13089"/>
                                <a:pt x="2337" y="11834"/>
                                <a:pt x="1113" y="12716"/>
                              </a:cubicBezTo>
                              <a:cubicBezTo>
                                <a:pt x="1975" y="14988"/>
                                <a:pt x="2559" y="14411"/>
                                <a:pt x="2796" y="13869"/>
                              </a:cubicBezTo>
                              <a:close/>
                              <a:moveTo>
                                <a:pt x="7580" y="8681"/>
                              </a:moveTo>
                              <a:cubicBezTo>
                                <a:pt x="7622" y="7867"/>
                                <a:pt x="7469" y="6409"/>
                                <a:pt x="6217" y="6036"/>
                              </a:cubicBezTo>
                              <a:lnTo>
                                <a:pt x="6203" y="6036"/>
                              </a:lnTo>
                              <a:cubicBezTo>
                                <a:pt x="6203" y="6070"/>
                                <a:pt x="6217" y="6104"/>
                                <a:pt x="6217" y="6138"/>
                              </a:cubicBezTo>
                              <a:cubicBezTo>
                                <a:pt x="6648" y="8952"/>
                                <a:pt x="7260" y="8952"/>
                                <a:pt x="7580" y="8681"/>
                              </a:cubicBezTo>
                              <a:close/>
                              <a:moveTo>
                                <a:pt x="1739" y="16005"/>
                              </a:moveTo>
                              <a:cubicBezTo>
                                <a:pt x="1599" y="15293"/>
                                <a:pt x="1140" y="14208"/>
                                <a:pt x="0" y="15530"/>
                              </a:cubicBezTo>
                              <a:cubicBezTo>
                                <a:pt x="1001" y="17463"/>
                                <a:pt x="1544" y="16649"/>
                                <a:pt x="1739" y="16005"/>
                              </a:cubicBezTo>
                              <a:close/>
                              <a:moveTo>
                                <a:pt x="8790" y="9088"/>
                              </a:moveTo>
                              <a:cubicBezTo>
                                <a:pt x="7817" y="8986"/>
                                <a:pt x="6648" y="9257"/>
                                <a:pt x="5591" y="10274"/>
                              </a:cubicBezTo>
                              <a:cubicBezTo>
                                <a:pt x="4298" y="11495"/>
                                <a:pt x="1683" y="16005"/>
                                <a:pt x="1488" y="17768"/>
                              </a:cubicBezTo>
                              <a:cubicBezTo>
                                <a:pt x="4479" y="10444"/>
                                <a:pt x="7246" y="9088"/>
                                <a:pt x="9110" y="9461"/>
                              </a:cubicBezTo>
                              <a:cubicBezTo>
                                <a:pt x="9054" y="9596"/>
                                <a:pt x="8999" y="9766"/>
                                <a:pt x="8943" y="9935"/>
                              </a:cubicBezTo>
                              <a:cubicBezTo>
                                <a:pt x="8637" y="10274"/>
                                <a:pt x="8234" y="11326"/>
                                <a:pt x="8623" y="14038"/>
                              </a:cubicBezTo>
                              <a:cubicBezTo>
                                <a:pt x="8637" y="14004"/>
                                <a:pt x="8665" y="13937"/>
                                <a:pt x="8679" y="13903"/>
                              </a:cubicBezTo>
                              <a:cubicBezTo>
                                <a:pt x="8735" y="14140"/>
                                <a:pt x="8804" y="14310"/>
                                <a:pt x="8888" y="14479"/>
                              </a:cubicBezTo>
                              <a:cubicBezTo>
                                <a:pt x="9360" y="15293"/>
                                <a:pt x="10139" y="14649"/>
                                <a:pt x="10626" y="12987"/>
                              </a:cubicBezTo>
                              <a:cubicBezTo>
                                <a:pt x="10696" y="12750"/>
                                <a:pt x="10765" y="12512"/>
                                <a:pt x="10807" y="12241"/>
                              </a:cubicBezTo>
                              <a:lnTo>
                                <a:pt x="10807" y="12241"/>
                              </a:lnTo>
                              <a:cubicBezTo>
                                <a:pt x="10863" y="12479"/>
                                <a:pt x="10918" y="12750"/>
                                <a:pt x="10988" y="12987"/>
                              </a:cubicBezTo>
                              <a:cubicBezTo>
                                <a:pt x="11475" y="14649"/>
                                <a:pt x="12253" y="15293"/>
                                <a:pt x="12726" y="14479"/>
                              </a:cubicBezTo>
                              <a:cubicBezTo>
                                <a:pt x="12810" y="14343"/>
                                <a:pt x="12879" y="14140"/>
                                <a:pt x="12935" y="13903"/>
                              </a:cubicBezTo>
                              <a:cubicBezTo>
                                <a:pt x="12949" y="13937"/>
                                <a:pt x="12963" y="14004"/>
                                <a:pt x="12991" y="14038"/>
                              </a:cubicBezTo>
                              <a:cubicBezTo>
                                <a:pt x="13380" y="11326"/>
                                <a:pt x="12977" y="10274"/>
                                <a:pt x="12671" y="9935"/>
                              </a:cubicBezTo>
                              <a:cubicBezTo>
                                <a:pt x="12615" y="9766"/>
                                <a:pt x="12559" y="9630"/>
                                <a:pt x="12504" y="9461"/>
                              </a:cubicBezTo>
                              <a:cubicBezTo>
                                <a:pt x="14368" y="9088"/>
                                <a:pt x="17135" y="10478"/>
                                <a:pt x="20126" y="17768"/>
                              </a:cubicBezTo>
                              <a:cubicBezTo>
                                <a:pt x="19931" y="15971"/>
                                <a:pt x="17316" y="11495"/>
                                <a:pt x="16023" y="10274"/>
                              </a:cubicBezTo>
                              <a:cubicBezTo>
                                <a:pt x="14966" y="9257"/>
                                <a:pt x="13783" y="8986"/>
                                <a:pt x="12824" y="9088"/>
                              </a:cubicBezTo>
                              <a:cubicBezTo>
                                <a:pt x="13519" y="8511"/>
                                <a:pt x="13992" y="7189"/>
                                <a:pt x="13964" y="5968"/>
                              </a:cubicBezTo>
                              <a:cubicBezTo>
                                <a:pt x="13992" y="5765"/>
                                <a:pt x="14006" y="5561"/>
                                <a:pt x="14034" y="5358"/>
                              </a:cubicBezTo>
                              <a:cubicBezTo>
                                <a:pt x="13992" y="5392"/>
                                <a:pt x="13950" y="5392"/>
                                <a:pt x="13922" y="5425"/>
                              </a:cubicBezTo>
                              <a:cubicBezTo>
                                <a:pt x="13714" y="4171"/>
                                <a:pt x="12949" y="3628"/>
                                <a:pt x="12184" y="4239"/>
                              </a:cubicBezTo>
                              <a:cubicBezTo>
                                <a:pt x="12073" y="4340"/>
                                <a:pt x="11961" y="4442"/>
                                <a:pt x="11850" y="4578"/>
                              </a:cubicBezTo>
                              <a:cubicBezTo>
                                <a:pt x="11864" y="4306"/>
                                <a:pt x="11878" y="4001"/>
                                <a:pt x="11878" y="3696"/>
                              </a:cubicBezTo>
                              <a:cubicBezTo>
                                <a:pt x="11878" y="1662"/>
                                <a:pt x="11405" y="0"/>
                                <a:pt x="10835" y="0"/>
                              </a:cubicBezTo>
                              <a:cubicBezTo>
                                <a:pt x="10251" y="0"/>
                                <a:pt x="9792" y="1662"/>
                                <a:pt x="9792" y="3696"/>
                              </a:cubicBezTo>
                              <a:cubicBezTo>
                                <a:pt x="9792" y="4001"/>
                                <a:pt x="9806" y="4273"/>
                                <a:pt x="9819" y="4578"/>
                              </a:cubicBezTo>
                              <a:cubicBezTo>
                                <a:pt x="9722" y="4442"/>
                                <a:pt x="9611" y="4340"/>
                                <a:pt x="9486" y="4239"/>
                              </a:cubicBezTo>
                              <a:cubicBezTo>
                                <a:pt x="8707" y="3628"/>
                                <a:pt x="7942" y="4171"/>
                                <a:pt x="7747" y="5425"/>
                              </a:cubicBezTo>
                              <a:cubicBezTo>
                                <a:pt x="7705" y="5392"/>
                                <a:pt x="7664" y="5392"/>
                                <a:pt x="7636" y="5358"/>
                              </a:cubicBezTo>
                              <a:cubicBezTo>
                                <a:pt x="7664" y="5561"/>
                                <a:pt x="7678" y="5765"/>
                                <a:pt x="7705" y="5968"/>
                              </a:cubicBezTo>
                              <a:cubicBezTo>
                                <a:pt x="7622" y="7189"/>
                                <a:pt x="8095" y="8511"/>
                                <a:pt x="8790" y="9088"/>
                              </a:cubicBezTo>
                              <a:close/>
                              <a:moveTo>
                                <a:pt x="10571" y="7799"/>
                              </a:moveTo>
                              <a:cubicBezTo>
                                <a:pt x="10598" y="7630"/>
                                <a:pt x="10598" y="7494"/>
                                <a:pt x="10612" y="7324"/>
                              </a:cubicBezTo>
                              <a:cubicBezTo>
                                <a:pt x="10682" y="7358"/>
                                <a:pt x="10737" y="7392"/>
                                <a:pt x="10807" y="7392"/>
                              </a:cubicBezTo>
                              <a:cubicBezTo>
                                <a:pt x="10877" y="7392"/>
                                <a:pt x="10946" y="7358"/>
                                <a:pt x="11002" y="7324"/>
                              </a:cubicBezTo>
                              <a:cubicBezTo>
                                <a:pt x="11002" y="7494"/>
                                <a:pt x="11016" y="7663"/>
                                <a:pt x="11043" y="7799"/>
                              </a:cubicBezTo>
                              <a:cubicBezTo>
                                <a:pt x="11071" y="7969"/>
                                <a:pt x="11099" y="8104"/>
                                <a:pt x="11127" y="8240"/>
                              </a:cubicBezTo>
                              <a:cubicBezTo>
                                <a:pt x="11071" y="8308"/>
                                <a:pt x="11002" y="8376"/>
                                <a:pt x="10946" y="8477"/>
                              </a:cubicBezTo>
                              <a:cubicBezTo>
                                <a:pt x="10890" y="8579"/>
                                <a:pt x="10849" y="8681"/>
                                <a:pt x="10807" y="8816"/>
                              </a:cubicBezTo>
                              <a:cubicBezTo>
                                <a:pt x="10765" y="8681"/>
                                <a:pt x="10724" y="8579"/>
                                <a:pt x="10668" y="8477"/>
                              </a:cubicBezTo>
                              <a:cubicBezTo>
                                <a:pt x="10612" y="8376"/>
                                <a:pt x="10557" y="8308"/>
                                <a:pt x="10487" y="8240"/>
                              </a:cubicBezTo>
                              <a:cubicBezTo>
                                <a:pt x="10515" y="8104"/>
                                <a:pt x="10543" y="7969"/>
                                <a:pt x="10571" y="7799"/>
                              </a:cubicBezTo>
                              <a:close/>
                              <a:moveTo>
                                <a:pt x="17831" y="11902"/>
                              </a:moveTo>
                              <a:cubicBezTo>
                                <a:pt x="17886" y="12004"/>
                                <a:pt x="17956" y="12106"/>
                                <a:pt x="18026" y="12173"/>
                              </a:cubicBezTo>
                              <a:cubicBezTo>
                                <a:pt x="18345" y="12445"/>
                                <a:pt x="18846" y="12343"/>
                                <a:pt x="19458" y="10342"/>
                              </a:cubicBezTo>
                              <a:cubicBezTo>
                                <a:pt x="18665" y="10003"/>
                                <a:pt x="18248" y="10410"/>
                                <a:pt x="18026" y="10953"/>
                              </a:cubicBezTo>
                              <a:cubicBezTo>
                                <a:pt x="17900" y="11258"/>
                                <a:pt x="17845" y="11597"/>
                                <a:pt x="17831" y="11902"/>
                              </a:cubicBezTo>
                              <a:close/>
                              <a:moveTo>
                                <a:pt x="16662" y="10478"/>
                              </a:moveTo>
                              <a:cubicBezTo>
                                <a:pt x="16690" y="10512"/>
                                <a:pt x="16718" y="10546"/>
                                <a:pt x="16746" y="10580"/>
                              </a:cubicBezTo>
                              <a:cubicBezTo>
                                <a:pt x="17024" y="10885"/>
                                <a:pt x="17497" y="10953"/>
                                <a:pt x="18025" y="9257"/>
                              </a:cubicBezTo>
                              <a:cubicBezTo>
                                <a:pt x="18095" y="9054"/>
                                <a:pt x="18165" y="8816"/>
                                <a:pt x="18220" y="8545"/>
                              </a:cubicBezTo>
                              <a:cubicBezTo>
                                <a:pt x="18151" y="8545"/>
                                <a:pt x="18081" y="8511"/>
                                <a:pt x="18025" y="8511"/>
                              </a:cubicBezTo>
                              <a:cubicBezTo>
                                <a:pt x="17219" y="8443"/>
                                <a:pt x="16885" y="9122"/>
                                <a:pt x="16746" y="9800"/>
                              </a:cubicBezTo>
                              <a:cubicBezTo>
                                <a:pt x="16690" y="10037"/>
                                <a:pt x="16676" y="10274"/>
                                <a:pt x="16662" y="10478"/>
                              </a:cubicBezTo>
                              <a:close/>
                              <a:moveTo>
                                <a:pt x="18804" y="13869"/>
                              </a:moveTo>
                              <a:cubicBezTo>
                                <a:pt x="19055" y="14411"/>
                                <a:pt x="19639" y="14988"/>
                                <a:pt x="20487" y="12716"/>
                              </a:cubicBezTo>
                              <a:cubicBezTo>
                                <a:pt x="19263" y="11834"/>
                                <a:pt x="18902" y="13089"/>
                                <a:pt x="18804" y="13869"/>
                              </a:cubicBezTo>
                              <a:close/>
                              <a:moveTo>
                                <a:pt x="15397" y="6104"/>
                              </a:moveTo>
                              <a:cubicBezTo>
                                <a:pt x="15397" y="6070"/>
                                <a:pt x="15411" y="6036"/>
                                <a:pt x="15411" y="6002"/>
                              </a:cubicBezTo>
                              <a:lnTo>
                                <a:pt x="15397" y="6002"/>
                              </a:lnTo>
                              <a:cubicBezTo>
                                <a:pt x="14145" y="6375"/>
                                <a:pt x="13992" y="7867"/>
                                <a:pt x="14034" y="8647"/>
                              </a:cubicBezTo>
                              <a:cubicBezTo>
                                <a:pt x="14340" y="8952"/>
                                <a:pt x="14966" y="8952"/>
                                <a:pt x="15397" y="6104"/>
                              </a:cubicBezTo>
                              <a:close/>
                              <a:moveTo>
                                <a:pt x="19861" y="16005"/>
                              </a:moveTo>
                              <a:cubicBezTo>
                                <a:pt x="20070" y="16649"/>
                                <a:pt x="20599" y="17463"/>
                                <a:pt x="21600" y="15530"/>
                              </a:cubicBezTo>
                              <a:cubicBezTo>
                                <a:pt x="20460" y="14208"/>
                                <a:pt x="20001" y="15293"/>
                                <a:pt x="19861" y="16005"/>
                              </a:cubicBezTo>
                              <a:close/>
                              <a:moveTo>
                                <a:pt x="15383" y="9291"/>
                              </a:moveTo>
                              <a:lnTo>
                                <a:pt x="15383" y="9291"/>
                              </a:lnTo>
                              <a:cubicBezTo>
                                <a:pt x="15689" y="9596"/>
                                <a:pt x="16259" y="9664"/>
                                <a:pt x="16746" y="7290"/>
                              </a:cubicBezTo>
                              <a:cubicBezTo>
                                <a:pt x="16774" y="7155"/>
                                <a:pt x="16802" y="7019"/>
                                <a:pt x="16829" y="6884"/>
                              </a:cubicBezTo>
                              <a:cubicBezTo>
                                <a:pt x="16802" y="6884"/>
                                <a:pt x="16774" y="6884"/>
                                <a:pt x="16746" y="6884"/>
                              </a:cubicBezTo>
                              <a:cubicBezTo>
                                <a:pt x="15745" y="7053"/>
                                <a:pt x="15452" y="8070"/>
                                <a:pt x="15397" y="8850"/>
                              </a:cubicBezTo>
                              <a:cubicBezTo>
                                <a:pt x="15383" y="9020"/>
                                <a:pt x="15383" y="9155"/>
                                <a:pt x="15383" y="929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6" name="Shape"/>
                      <wps:cNvSpPr/>
                      <wps:spPr>
                        <a:xfrm>
                          <a:off x="7327900" y="1244600"/>
                          <a:ext cx="448068" cy="43208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596" h="20937" extrusionOk="0">
                              <a:moveTo>
                                <a:pt x="10262" y="14154"/>
                              </a:moveTo>
                              <a:cubicBezTo>
                                <a:pt x="11546" y="14154"/>
                                <a:pt x="12656" y="13046"/>
                                <a:pt x="12656" y="11631"/>
                              </a:cubicBezTo>
                              <a:cubicBezTo>
                                <a:pt x="12656" y="10277"/>
                                <a:pt x="11605" y="9108"/>
                                <a:pt x="10262" y="9108"/>
                              </a:cubicBezTo>
                              <a:cubicBezTo>
                                <a:pt x="8919" y="9108"/>
                                <a:pt x="7869" y="10215"/>
                                <a:pt x="7869" y="11631"/>
                              </a:cubicBezTo>
                              <a:cubicBezTo>
                                <a:pt x="7869" y="13046"/>
                                <a:pt x="8919" y="14154"/>
                                <a:pt x="10262" y="14154"/>
                              </a:cubicBezTo>
                              <a:close/>
                              <a:moveTo>
                                <a:pt x="3724" y="12862"/>
                              </a:moveTo>
                              <a:cubicBezTo>
                                <a:pt x="4132" y="12985"/>
                                <a:pt x="4483" y="13108"/>
                                <a:pt x="4891" y="13169"/>
                              </a:cubicBezTo>
                              <a:cubicBezTo>
                                <a:pt x="4599" y="13477"/>
                                <a:pt x="4366" y="13785"/>
                                <a:pt x="4132" y="14092"/>
                              </a:cubicBezTo>
                              <a:cubicBezTo>
                                <a:pt x="2498" y="16431"/>
                                <a:pt x="2439" y="19262"/>
                                <a:pt x="4015" y="20431"/>
                              </a:cubicBezTo>
                              <a:cubicBezTo>
                                <a:pt x="5533" y="21600"/>
                                <a:pt x="8102" y="20677"/>
                                <a:pt x="9678" y="18338"/>
                              </a:cubicBezTo>
                              <a:cubicBezTo>
                                <a:pt x="9912" y="17969"/>
                                <a:pt x="10145" y="17662"/>
                                <a:pt x="10262" y="17292"/>
                              </a:cubicBezTo>
                              <a:cubicBezTo>
                                <a:pt x="10437" y="17662"/>
                                <a:pt x="10612" y="18031"/>
                                <a:pt x="10846" y="18338"/>
                              </a:cubicBezTo>
                              <a:cubicBezTo>
                                <a:pt x="12480" y="20677"/>
                                <a:pt x="14991" y="21600"/>
                                <a:pt x="16508" y="20431"/>
                              </a:cubicBezTo>
                              <a:cubicBezTo>
                                <a:pt x="18026" y="19262"/>
                                <a:pt x="17968" y="16431"/>
                                <a:pt x="16392" y="14092"/>
                              </a:cubicBezTo>
                              <a:cubicBezTo>
                                <a:pt x="16158" y="13723"/>
                                <a:pt x="15925" y="13415"/>
                                <a:pt x="15633" y="13169"/>
                              </a:cubicBezTo>
                              <a:cubicBezTo>
                                <a:pt x="15983" y="13108"/>
                                <a:pt x="16392" y="13046"/>
                                <a:pt x="16800" y="12862"/>
                              </a:cubicBezTo>
                              <a:cubicBezTo>
                                <a:pt x="19427" y="12000"/>
                                <a:pt x="21062" y="9723"/>
                                <a:pt x="20478" y="7815"/>
                              </a:cubicBezTo>
                              <a:cubicBezTo>
                                <a:pt x="19894" y="5908"/>
                                <a:pt x="17326" y="5108"/>
                                <a:pt x="14699" y="5969"/>
                              </a:cubicBezTo>
                              <a:cubicBezTo>
                                <a:pt x="14290" y="6092"/>
                                <a:pt x="13940" y="6277"/>
                                <a:pt x="13648" y="6462"/>
                              </a:cubicBezTo>
                              <a:cubicBezTo>
                                <a:pt x="13706" y="6092"/>
                                <a:pt x="13765" y="5662"/>
                                <a:pt x="13765" y="5231"/>
                              </a:cubicBezTo>
                              <a:cubicBezTo>
                                <a:pt x="13765" y="2338"/>
                                <a:pt x="12247" y="0"/>
                                <a:pt x="10320" y="0"/>
                              </a:cubicBezTo>
                              <a:cubicBezTo>
                                <a:pt x="8452" y="0"/>
                                <a:pt x="6876" y="2338"/>
                                <a:pt x="6876" y="5231"/>
                              </a:cubicBezTo>
                              <a:cubicBezTo>
                                <a:pt x="6876" y="5662"/>
                                <a:pt x="6934" y="6092"/>
                                <a:pt x="6993" y="6462"/>
                              </a:cubicBezTo>
                              <a:cubicBezTo>
                                <a:pt x="6642" y="6277"/>
                                <a:pt x="6292" y="6092"/>
                                <a:pt x="5942" y="5969"/>
                              </a:cubicBezTo>
                              <a:cubicBezTo>
                                <a:pt x="3315" y="5108"/>
                                <a:pt x="746" y="5908"/>
                                <a:pt x="162" y="7815"/>
                              </a:cubicBezTo>
                              <a:cubicBezTo>
                                <a:pt x="-538" y="9723"/>
                                <a:pt x="1097" y="12000"/>
                                <a:pt x="3724" y="12862"/>
                              </a:cubicBezTo>
                              <a:close/>
                              <a:moveTo>
                                <a:pt x="4658" y="10031"/>
                              </a:moveTo>
                              <a:cubicBezTo>
                                <a:pt x="5008" y="8985"/>
                                <a:pt x="6409" y="8554"/>
                                <a:pt x="7810" y="9046"/>
                              </a:cubicBezTo>
                              <a:cubicBezTo>
                                <a:pt x="8044" y="9108"/>
                                <a:pt x="8219" y="9231"/>
                                <a:pt x="8394" y="9292"/>
                              </a:cubicBezTo>
                              <a:cubicBezTo>
                                <a:pt x="8336" y="9046"/>
                                <a:pt x="8336" y="8862"/>
                                <a:pt x="8336" y="8615"/>
                              </a:cubicBezTo>
                              <a:cubicBezTo>
                                <a:pt x="8336" y="7015"/>
                                <a:pt x="9153" y="5723"/>
                                <a:pt x="10204" y="5723"/>
                              </a:cubicBezTo>
                              <a:cubicBezTo>
                                <a:pt x="11255" y="5723"/>
                                <a:pt x="12072" y="7015"/>
                                <a:pt x="12072" y="8615"/>
                              </a:cubicBezTo>
                              <a:cubicBezTo>
                                <a:pt x="12072" y="8862"/>
                                <a:pt x="12072" y="9046"/>
                                <a:pt x="12013" y="9292"/>
                              </a:cubicBezTo>
                              <a:cubicBezTo>
                                <a:pt x="12189" y="9169"/>
                                <a:pt x="12422" y="9108"/>
                                <a:pt x="12597" y="9046"/>
                              </a:cubicBezTo>
                              <a:cubicBezTo>
                                <a:pt x="13998" y="8554"/>
                                <a:pt x="15458" y="8985"/>
                                <a:pt x="15750" y="10031"/>
                              </a:cubicBezTo>
                              <a:cubicBezTo>
                                <a:pt x="16100" y="11077"/>
                                <a:pt x="15166" y="12308"/>
                                <a:pt x="13765" y="12800"/>
                              </a:cubicBezTo>
                              <a:cubicBezTo>
                                <a:pt x="13531" y="12862"/>
                                <a:pt x="13356" y="12923"/>
                                <a:pt x="13123" y="12985"/>
                              </a:cubicBezTo>
                              <a:cubicBezTo>
                                <a:pt x="13298" y="13169"/>
                                <a:pt x="13414" y="13292"/>
                                <a:pt x="13531" y="13477"/>
                              </a:cubicBezTo>
                              <a:cubicBezTo>
                                <a:pt x="14407" y="14769"/>
                                <a:pt x="14465" y="16308"/>
                                <a:pt x="13590" y="16985"/>
                              </a:cubicBezTo>
                              <a:cubicBezTo>
                                <a:pt x="12772" y="17600"/>
                                <a:pt x="11371" y="17108"/>
                                <a:pt x="10495" y="15815"/>
                              </a:cubicBezTo>
                              <a:cubicBezTo>
                                <a:pt x="10379" y="15631"/>
                                <a:pt x="10262" y="15446"/>
                                <a:pt x="10145" y="15262"/>
                              </a:cubicBezTo>
                              <a:cubicBezTo>
                                <a:pt x="10029" y="15446"/>
                                <a:pt x="9970" y="15631"/>
                                <a:pt x="9795" y="15815"/>
                              </a:cubicBezTo>
                              <a:cubicBezTo>
                                <a:pt x="8919" y="17108"/>
                                <a:pt x="7518" y="17600"/>
                                <a:pt x="6701" y="16985"/>
                              </a:cubicBezTo>
                              <a:cubicBezTo>
                                <a:pt x="5884" y="16369"/>
                                <a:pt x="5884" y="14769"/>
                                <a:pt x="6759" y="13477"/>
                              </a:cubicBezTo>
                              <a:cubicBezTo>
                                <a:pt x="6876" y="13292"/>
                                <a:pt x="7051" y="13108"/>
                                <a:pt x="7168" y="12985"/>
                              </a:cubicBezTo>
                              <a:cubicBezTo>
                                <a:pt x="6934" y="12923"/>
                                <a:pt x="6759" y="12923"/>
                                <a:pt x="6526" y="12800"/>
                              </a:cubicBezTo>
                              <a:cubicBezTo>
                                <a:pt x="5241" y="12308"/>
                                <a:pt x="4307" y="11077"/>
                                <a:pt x="4658" y="1003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7" name="Shape"/>
                      <wps:cNvSpPr/>
                      <wps:spPr>
                        <a:xfrm>
                          <a:off x="6565900" y="5575300"/>
                          <a:ext cx="1972311" cy="808989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6648" y="11122"/>
                              </a:moveTo>
                              <a:cubicBezTo>
                                <a:pt x="6913" y="10647"/>
                                <a:pt x="7260" y="9359"/>
                                <a:pt x="6509" y="6850"/>
                              </a:cubicBezTo>
                              <a:cubicBezTo>
                                <a:pt x="5925" y="9630"/>
                                <a:pt x="6356" y="10749"/>
                                <a:pt x="6648" y="11122"/>
                              </a:cubicBezTo>
                              <a:close/>
                              <a:moveTo>
                                <a:pt x="7831" y="11563"/>
                              </a:moveTo>
                              <a:cubicBezTo>
                                <a:pt x="8067" y="10987"/>
                                <a:pt x="8331" y="9596"/>
                                <a:pt x="7441" y="7392"/>
                              </a:cubicBezTo>
                              <a:cubicBezTo>
                                <a:pt x="7024" y="10342"/>
                                <a:pt x="7511" y="11292"/>
                                <a:pt x="7831" y="11563"/>
                              </a:cubicBezTo>
                              <a:close/>
                              <a:moveTo>
                                <a:pt x="4339" y="8952"/>
                              </a:moveTo>
                              <a:cubicBezTo>
                                <a:pt x="4645" y="8613"/>
                                <a:pt x="5091" y="7528"/>
                                <a:pt x="4562" y="4713"/>
                              </a:cubicBezTo>
                              <a:cubicBezTo>
                                <a:pt x="3769" y="7121"/>
                                <a:pt x="4089" y="8443"/>
                                <a:pt x="4339" y="8952"/>
                              </a:cubicBezTo>
                              <a:close/>
                              <a:moveTo>
                                <a:pt x="2684" y="746"/>
                              </a:moveTo>
                              <a:cubicBezTo>
                                <a:pt x="1766" y="2916"/>
                                <a:pt x="2031" y="4306"/>
                                <a:pt x="2253" y="4883"/>
                              </a:cubicBezTo>
                              <a:cubicBezTo>
                                <a:pt x="2573" y="4646"/>
                                <a:pt x="3074" y="3696"/>
                                <a:pt x="2684" y="746"/>
                              </a:cubicBezTo>
                              <a:close/>
                              <a:moveTo>
                                <a:pt x="5466" y="10241"/>
                              </a:moveTo>
                              <a:cubicBezTo>
                                <a:pt x="5744" y="9834"/>
                                <a:pt x="6148" y="8613"/>
                                <a:pt x="5494" y="5968"/>
                              </a:cubicBezTo>
                              <a:cubicBezTo>
                                <a:pt x="4812" y="8579"/>
                                <a:pt x="5188" y="9800"/>
                                <a:pt x="5466" y="10241"/>
                              </a:cubicBezTo>
                              <a:close/>
                              <a:moveTo>
                                <a:pt x="3575" y="6511"/>
                              </a:moveTo>
                              <a:cubicBezTo>
                                <a:pt x="3811" y="5968"/>
                                <a:pt x="3978" y="4883"/>
                                <a:pt x="3700" y="2781"/>
                              </a:cubicBezTo>
                              <a:cubicBezTo>
                                <a:pt x="3658" y="2882"/>
                                <a:pt x="3616" y="2984"/>
                                <a:pt x="3575" y="3086"/>
                              </a:cubicBezTo>
                              <a:cubicBezTo>
                                <a:pt x="2810" y="5052"/>
                                <a:pt x="3060" y="6375"/>
                                <a:pt x="3269" y="6917"/>
                              </a:cubicBezTo>
                              <a:cubicBezTo>
                                <a:pt x="3366" y="6884"/>
                                <a:pt x="3477" y="6748"/>
                                <a:pt x="3575" y="6511"/>
                              </a:cubicBezTo>
                              <a:close/>
                              <a:moveTo>
                                <a:pt x="18331" y="6951"/>
                              </a:moveTo>
                              <a:cubicBezTo>
                                <a:pt x="18554" y="6409"/>
                                <a:pt x="18790" y="5120"/>
                                <a:pt x="18026" y="3120"/>
                              </a:cubicBezTo>
                              <a:cubicBezTo>
                                <a:pt x="17984" y="3018"/>
                                <a:pt x="17942" y="2916"/>
                                <a:pt x="17900" y="2814"/>
                              </a:cubicBezTo>
                              <a:cubicBezTo>
                                <a:pt x="17622" y="4917"/>
                                <a:pt x="17803" y="6002"/>
                                <a:pt x="18026" y="6544"/>
                              </a:cubicBezTo>
                              <a:cubicBezTo>
                                <a:pt x="18123" y="6748"/>
                                <a:pt x="18234" y="6884"/>
                                <a:pt x="18331" y="6951"/>
                              </a:cubicBezTo>
                              <a:close/>
                              <a:moveTo>
                                <a:pt x="1349" y="3425"/>
                              </a:moveTo>
                              <a:cubicBezTo>
                                <a:pt x="1474" y="2679"/>
                                <a:pt x="1474" y="1119"/>
                                <a:pt x="292" y="34"/>
                              </a:cubicBezTo>
                              <a:cubicBezTo>
                                <a:pt x="417" y="3086"/>
                                <a:pt x="1029" y="3493"/>
                                <a:pt x="1349" y="3425"/>
                              </a:cubicBezTo>
                              <a:close/>
                              <a:moveTo>
                                <a:pt x="19347" y="4883"/>
                              </a:moveTo>
                              <a:cubicBezTo>
                                <a:pt x="19583" y="4306"/>
                                <a:pt x="19834" y="2882"/>
                                <a:pt x="18916" y="746"/>
                              </a:cubicBezTo>
                              <a:cubicBezTo>
                                <a:pt x="18526" y="3696"/>
                                <a:pt x="19027" y="4646"/>
                                <a:pt x="19347" y="4883"/>
                              </a:cubicBezTo>
                              <a:close/>
                              <a:moveTo>
                                <a:pt x="14173" y="7392"/>
                              </a:moveTo>
                              <a:cubicBezTo>
                                <a:pt x="13283" y="9596"/>
                                <a:pt x="13547" y="10987"/>
                                <a:pt x="13783" y="11563"/>
                              </a:cubicBezTo>
                              <a:cubicBezTo>
                                <a:pt x="14089" y="11292"/>
                                <a:pt x="14576" y="10342"/>
                                <a:pt x="14173" y="7392"/>
                              </a:cubicBezTo>
                              <a:close/>
                              <a:moveTo>
                                <a:pt x="21308" y="0"/>
                              </a:moveTo>
                              <a:cubicBezTo>
                                <a:pt x="20126" y="1119"/>
                                <a:pt x="20126" y="2645"/>
                                <a:pt x="20251" y="3391"/>
                              </a:cubicBezTo>
                              <a:cubicBezTo>
                                <a:pt x="20585" y="3493"/>
                                <a:pt x="21197" y="3086"/>
                                <a:pt x="21308" y="0"/>
                              </a:cubicBezTo>
                              <a:close/>
                              <a:moveTo>
                                <a:pt x="17261" y="8952"/>
                              </a:moveTo>
                              <a:cubicBezTo>
                                <a:pt x="17511" y="8443"/>
                                <a:pt x="17845" y="7121"/>
                                <a:pt x="17038" y="4713"/>
                              </a:cubicBezTo>
                              <a:cubicBezTo>
                                <a:pt x="16509" y="7528"/>
                                <a:pt x="16955" y="8613"/>
                                <a:pt x="17261" y="8952"/>
                              </a:cubicBezTo>
                              <a:close/>
                              <a:moveTo>
                                <a:pt x="14952" y="11122"/>
                              </a:moveTo>
                              <a:cubicBezTo>
                                <a:pt x="15244" y="10749"/>
                                <a:pt x="15675" y="9630"/>
                                <a:pt x="15091" y="6850"/>
                              </a:cubicBezTo>
                              <a:cubicBezTo>
                                <a:pt x="14340" y="9359"/>
                                <a:pt x="14687" y="10647"/>
                                <a:pt x="14952" y="11122"/>
                              </a:cubicBezTo>
                              <a:close/>
                              <a:moveTo>
                                <a:pt x="16134" y="10241"/>
                              </a:moveTo>
                              <a:cubicBezTo>
                                <a:pt x="16412" y="9800"/>
                                <a:pt x="16802" y="8579"/>
                                <a:pt x="16106" y="5968"/>
                              </a:cubicBezTo>
                              <a:cubicBezTo>
                                <a:pt x="15452" y="8613"/>
                                <a:pt x="15856" y="9800"/>
                                <a:pt x="16134" y="10241"/>
                              </a:cubicBezTo>
                              <a:close/>
                              <a:moveTo>
                                <a:pt x="16746" y="11020"/>
                              </a:moveTo>
                              <a:cubicBezTo>
                                <a:pt x="16718" y="11054"/>
                                <a:pt x="16690" y="11088"/>
                                <a:pt x="16662" y="11122"/>
                              </a:cubicBezTo>
                              <a:cubicBezTo>
                                <a:pt x="16662" y="11326"/>
                                <a:pt x="16690" y="11563"/>
                                <a:pt x="16746" y="11800"/>
                              </a:cubicBezTo>
                              <a:cubicBezTo>
                                <a:pt x="16885" y="12478"/>
                                <a:pt x="17233" y="13123"/>
                                <a:pt x="18025" y="13089"/>
                              </a:cubicBezTo>
                              <a:cubicBezTo>
                                <a:pt x="18095" y="13089"/>
                                <a:pt x="18151" y="13089"/>
                                <a:pt x="18220" y="13055"/>
                              </a:cubicBezTo>
                              <a:cubicBezTo>
                                <a:pt x="18151" y="12784"/>
                                <a:pt x="18081" y="12546"/>
                                <a:pt x="18025" y="12343"/>
                              </a:cubicBezTo>
                              <a:cubicBezTo>
                                <a:pt x="17497" y="10647"/>
                                <a:pt x="17024" y="10715"/>
                                <a:pt x="16746" y="11020"/>
                              </a:cubicBezTo>
                              <a:close/>
                              <a:moveTo>
                                <a:pt x="18026" y="9427"/>
                              </a:moveTo>
                              <a:cubicBezTo>
                                <a:pt x="17942" y="9495"/>
                                <a:pt x="17873" y="9596"/>
                                <a:pt x="17831" y="9698"/>
                              </a:cubicBezTo>
                              <a:cubicBezTo>
                                <a:pt x="17859" y="10003"/>
                                <a:pt x="17914" y="10342"/>
                                <a:pt x="18026" y="10647"/>
                              </a:cubicBezTo>
                              <a:cubicBezTo>
                                <a:pt x="18234" y="11190"/>
                                <a:pt x="18665" y="11597"/>
                                <a:pt x="19458" y="11258"/>
                              </a:cubicBezTo>
                              <a:cubicBezTo>
                                <a:pt x="18846" y="9291"/>
                                <a:pt x="18345" y="9155"/>
                                <a:pt x="18026" y="9427"/>
                              </a:cubicBezTo>
                              <a:close/>
                              <a:moveTo>
                                <a:pt x="15397" y="12275"/>
                              </a:moveTo>
                              <a:lnTo>
                                <a:pt x="15397" y="12275"/>
                              </a:lnTo>
                              <a:cubicBezTo>
                                <a:pt x="15383" y="12411"/>
                                <a:pt x="15383" y="12580"/>
                                <a:pt x="15397" y="12716"/>
                              </a:cubicBezTo>
                              <a:cubicBezTo>
                                <a:pt x="15452" y="13496"/>
                                <a:pt x="15744" y="14513"/>
                                <a:pt x="16746" y="14683"/>
                              </a:cubicBezTo>
                              <a:cubicBezTo>
                                <a:pt x="16774" y="14683"/>
                                <a:pt x="16802" y="14683"/>
                                <a:pt x="16829" y="14683"/>
                              </a:cubicBezTo>
                              <a:cubicBezTo>
                                <a:pt x="16802" y="14547"/>
                                <a:pt x="16774" y="14411"/>
                                <a:pt x="16746" y="14276"/>
                              </a:cubicBezTo>
                              <a:cubicBezTo>
                                <a:pt x="16259" y="11902"/>
                                <a:pt x="15675" y="11970"/>
                                <a:pt x="15397" y="12275"/>
                              </a:cubicBezTo>
                              <a:close/>
                              <a:moveTo>
                                <a:pt x="18804" y="7731"/>
                              </a:moveTo>
                              <a:cubicBezTo>
                                <a:pt x="18888" y="8511"/>
                                <a:pt x="19263" y="9766"/>
                                <a:pt x="20487" y="8884"/>
                              </a:cubicBezTo>
                              <a:cubicBezTo>
                                <a:pt x="19639" y="6612"/>
                                <a:pt x="19055" y="7189"/>
                                <a:pt x="18804" y="7731"/>
                              </a:cubicBezTo>
                              <a:close/>
                              <a:moveTo>
                                <a:pt x="14034" y="12919"/>
                              </a:moveTo>
                              <a:cubicBezTo>
                                <a:pt x="13992" y="13733"/>
                                <a:pt x="14145" y="15191"/>
                                <a:pt x="15397" y="15564"/>
                              </a:cubicBezTo>
                              <a:lnTo>
                                <a:pt x="15411" y="15564"/>
                              </a:lnTo>
                              <a:cubicBezTo>
                                <a:pt x="15411" y="15530"/>
                                <a:pt x="15397" y="15496"/>
                                <a:pt x="15397" y="15463"/>
                              </a:cubicBezTo>
                              <a:cubicBezTo>
                                <a:pt x="14966" y="12648"/>
                                <a:pt x="14340" y="12648"/>
                                <a:pt x="14034" y="12919"/>
                              </a:cubicBezTo>
                              <a:close/>
                              <a:moveTo>
                                <a:pt x="19861" y="5595"/>
                              </a:moveTo>
                              <a:cubicBezTo>
                                <a:pt x="20001" y="6307"/>
                                <a:pt x="20460" y="7392"/>
                                <a:pt x="21600" y="6070"/>
                              </a:cubicBezTo>
                              <a:cubicBezTo>
                                <a:pt x="20599" y="4137"/>
                                <a:pt x="20070" y="4951"/>
                                <a:pt x="19861" y="5595"/>
                              </a:cubicBezTo>
                              <a:close/>
                              <a:moveTo>
                                <a:pt x="12810" y="12512"/>
                              </a:moveTo>
                              <a:cubicBezTo>
                                <a:pt x="13783" y="12614"/>
                                <a:pt x="14952" y="12343"/>
                                <a:pt x="16009" y="11326"/>
                              </a:cubicBezTo>
                              <a:cubicBezTo>
                                <a:pt x="17302" y="10105"/>
                                <a:pt x="19917" y="5595"/>
                                <a:pt x="20112" y="3832"/>
                              </a:cubicBezTo>
                              <a:cubicBezTo>
                                <a:pt x="17121" y="11156"/>
                                <a:pt x="14354" y="12512"/>
                                <a:pt x="12490" y="12139"/>
                              </a:cubicBezTo>
                              <a:cubicBezTo>
                                <a:pt x="12546" y="12004"/>
                                <a:pt x="12601" y="11834"/>
                                <a:pt x="12657" y="11665"/>
                              </a:cubicBezTo>
                              <a:cubicBezTo>
                                <a:pt x="12963" y="11326"/>
                                <a:pt x="13366" y="10274"/>
                                <a:pt x="12977" y="7562"/>
                              </a:cubicBezTo>
                              <a:cubicBezTo>
                                <a:pt x="12963" y="7596"/>
                                <a:pt x="12935" y="7663"/>
                                <a:pt x="12921" y="7697"/>
                              </a:cubicBezTo>
                              <a:cubicBezTo>
                                <a:pt x="12865" y="7460"/>
                                <a:pt x="12796" y="7290"/>
                                <a:pt x="12712" y="7121"/>
                              </a:cubicBezTo>
                              <a:cubicBezTo>
                                <a:pt x="12240" y="6307"/>
                                <a:pt x="11461" y="6951"/>
                                <a:pt x="10974" y="8613"/>
                              </a:cubicBezTo>
                              <a:cubicBezTo>
                                <a:pt x="10904" y="8850"/>
                                <a:pt x="10835" y="9088"/>
                                <a:pt x="10793" y="9359"/>
                              </a:cubicBezTo>
                              <a:lnTo>
                                <a:pt x="10793" y="9359"/>
                              </a:lnTo>
                              <a:cubicBezTo>
                                <a:pt x="10737" y="9122"/>
                                <a:pt x="10682" y="8850"/>
                                <a:pt x="10612" y="8613"/>
                              </a:cubicBezTo>
                              <a:cubicBezTo>
                                <a:pt x="10125" y="6951"/>
                                <a:pt x="9347" y="6307"/>
                                <a:pt x="8874" y="7121"/>
                              </a:cubicBezTo>
                              <a:cubicBezTo>
                                <a:pt x="8790" y="7257"/>
                                <a:pt x="8721" y="7460"/>
                                <a:pt x="8665" y="7697"/>
                              </a:cubicBezTo>
                              <a:cubicBezTo>
                                <a:pt x="8651" y="7663"/>
                                <a:pt x="8637" y="7596"/>
                                <a:pt x="8609" y="7562"/>
                              </a:cubicBezTo>
                              <a:cubicBezTo>
                                <a:pt x="8220" y="10274"/>
                                <a:pt x="8623" y="11326"/>
                                <a:pt x="8929" y="11665"/>
                              </a:cubicBezTo>
                              <a:cubicBezTo>
                                <a:pt x="8985" y="11834"/>
                                <a:pt x="9041" y="11970"/>
                                <a:pt x="9096" y="12139"/>
                              </a:cubicBezTo>
                              <a:cubicBezTo>
                                <a:pt x="7232" y="12512"/>
                                <a:pt x="4465" y="11122"/>
                                <a:pt x="1474" y="3832"/>
                              </a:cubicBezTo>
                              <a:cubicBezTo>
                                <a:pt x="1669" y="5629"/>
                                <a:pt x="4284" y="10105"/>
                                <a:pt x="5577" y="11326"/>
                              </a:cubicBezTo>
                              <a:cubicBezTo>
                                <a:pt x="6634" y="12343"/>
                                <a:pt x="7817" y="12614"/>
                                <a:pt x="8776" y="12512"/>
                              </a:cubicBezTo>
                              <a:cubicBezTo>
                                <a:pt x="8081" y="13089"/>
                                <a:pt x="7608" y="14411"/>
                                <a:pt x="7636" y="15632"/>
                              </a:cubicBezTo>
                              <a:cubicBezTo>
                                <a:pt x="7608" y="15835"/>
                                <a:pt x="7594" y="16039"/>
                                <a:pt x="7566" y="16242"/>
                              </a:cubicBezTo>
                              <a:cubicBezTo>
                                <a:pt x="7608" y="16208"/>
                                <a:pt x="7650" y="16208"/>
                                <a:pt x="7678" y="16175"/>
                              </a:cubicBezTo>
                              <a:cubicBezTo>
                                <a:pt x="7886" y="17429"/>
                                <a:pt x="8651" y="17972"/>
                                <a:pt x="9416" y="17361"/>
                              </a:cubicBezTo>
                              <a:cubicBezTo>
                                <a:pt x="9527" y="17260"/>
                                <a:pt x="9639" y="17158"/>
                                <a:pt x="9750" y="17022"/>
                              </a:cubicBezTo>
                              <a:cubicBezTo>
                                <a:pt x="9736" y="17294"/>
                                <a:pt x="9722" y="17599"/>
                                <a:pt x="9722" y="17904"/>
                              </a:cubicBezTo>
                              <a:cubicBezTo>
                                <a:pt x="9722" y="19938"/>
                                <a:pt x="10195" y="21600"/>
                                <a:pt x="10765" y="21600"/>
                              </a:cubicBezTo>
                              <a:cubicBezTo>
                                <a:pt x="11349" y="21600"/>
                                <a:pt x="11808" y="19938"/>
                                <a:pt x="11808" y="17904"/>
                              </a:cubicBezTo>
                              <a:cubicBezTo>
                                <a:pt x="11808" y="17599"/>
                                <a:pt x="11794" y="17327"/>
                                <a:pt x="11781" y="17022"/>
                              </a:cubicBezTo>
                              <a:cubicBezTo>
                                <a:pt x="11878" y="17158"/>
                                <a:pt x="11989" y="17260"/>
                                <a:pt x="12114" y="17361"/>
                              </a:cubicBezTo>
                              <a:cubicBezTo>
                                <a:pt x="12893" y="17972"/>
                                <a:pt x="13658" y="17429"/>
                                <a:pt x="13853" y="16175"/>
                              </a:cubicBezTo>
                              <a:cubicBezTo>
                                <a:pt x="13895" y="16208"/>
                                <a:pt x="13936" y="16208"/>
                                <a:pt x="13964" y="16242"/>
                              </a:cubicBezTo>
                              <a:cubicBezTo>
                                <a:pt x="13936" y="16039"/>
                                <a:pt x="13922" y="15835"/>
                                <a:pt x="13895" y="15632"/>
                              </a:cubicBezTo>
                              <a:cubicBezTo>
                                <a:pt x="13978" y="14411"/>
                                <a:pt x="13505" y="13089"/>
                                <a:pt x="12810" y="12512"/>
                              </a:cubicBezTo>
                              <a:close/>
                              <a:moveTo>
                                <a:pt x="11029" y="13801"/>
                              </a:moveTo>
                              <a:cubicBezTo>
                                <a:pt x="11002" y="13971"/>
                                <a:pt x="11002" y="14106"/>
                                <a:pt x="10988" y="14276"/>
                              </a:cubicBezTo>
                              <a:cubicBezTo>
                                <a:pt x="10918" y="14242"/>
                                <a:pt x="10863" y="14208"/>
                                <a:pt x="10793" y="14208"/>
                              </a:cubicBezTo>
                              <a:cubicBezTo>
                                <a:pt x="10723" y="14208"/>
                                <a:pt x="10654" y="14242"/>
                                <a:pt x="10598" y="14276"/>
                              </a:cubicBezTo>
                              <a:cubicBezTo>
                                <a:pt x="10598" y="14106"/>
                                <a:pt x="10584" y="13937"/>
                                <a:pt x="10557" y="13801"/>
                              </a:cubicBezTo>
                              <a:cubicBezTo>
                                <a:pt x="10529" y="13631"/>
                                <a:pt x="10501" y="13496"/>
                                <a:pt x="10473" y="13360"/>
                              </a:cubicBezTo>
                              <a:cubicBezTo>
                                <a:pt x="10529" y="13292"/>
                                <a:pt x="10598" y="13225"/>
                                <a:pt x="10654" y="13123"/>
                              </a:cubicBezTo>
                              <a:cubicBezTo>
                                <a:pt x="10710" y="13021"/>
                                <a:pt x="10751" y="12919"/>
                                <a:pt x="10793" y="12784"/>
                              </a:cubicBezTo>
                              <a:cubicBezTo>
                                <a:pt x="10835" y="12919"/>
                                <a:pt x="10876" y="13021"/>
                                <a:pt x="10932" y="13123"/>
                              </a:cubicBezTo>
                              <a:cubicBezTo>
                                <a:pt x="10988" y="13225"/>
                                <a:pt x="11043" y="13292"/>
                                <a:pt x="11113" y="13360"/>
                              </a:cubicBezTo>
                              <a:cubicBezTo>
                                <a:pt x="11085" y="13496"/>
                                <a:pt x="11057" y="13631"/>
                                <a:pt x="11029" y="13801"/>
                              </a:cubicBezTo>
                              <a:close/>
                              <a:moveTo>
                                <a:pt x="3783" y="9698"/>
                              </a:moveTo>
                              <a:cubicBezTo>
                                <a:pt x="3728" y="9596"/>
                                <a:pt x="3658" y="9495"/>
                                <a:pt x="3588" y="9427"/>
                              </a:cubicBezTo>
                              <a:cubicBezTo>
                                <a:pt x="3269" y="9155"/>
                                <a:pt x="2768" y="9257"/>
                                <a:pt x="2156" y="11258"/>
                              </a:cubicBezTo>
                              <a:cubicBezTo>
                                <a:pt x="2949" y="11597"/>
                                <a:pt x="3366" y="11190"/>
                                <a:pt x="3588" y="10647"/>
                              </a:cubicBezTo>
                              <a:cubicBezTo>
                                <a:pt x="3700" y="10342"/>
                                <a:pt x="3755" y="10003"/>
                                <a:pt x="3783" y="9698"/>
                              </a:cubicBezTo>
                              <a:close/>
                              <a:moveTo>
                                <a:pt x="4938" y="11122"/>
                              </a:moveTo>
                              <a:cubicBezTo>
                                <a:pt x="4910" y="11088"/>
                                <a:pt x="4882" y="11054"/>
                                <a:pt x="4854" y="11020"/>
                              </a:cubicBezTo>
                              <a:cubicBezTo>
                                <a:pt x="4576" y="10715"/>
                                <a:pt x="4103" y="10647"/>
                                <a:pt x="3575" y="12343"/>
                              </a:cubicBezTo>
                              <a:cubicBezTo>
                                <a:pt x="3505" y="12546"/>
                                <a:pt x="3435" y="12784"/>
                                <a:pt x="3380" y="13055"/>
                              </a:cubicBezTo>
                              <a:cubicBezTo>
                                <a:pt x="3449" y="13055"/>
                                <a:pt x="3519" y="13089"/>
                                <a:pt x="3575" y="13089"/>
                              </a:cubicBezTo>
                              <a:cubicBezTo>
                                <a:pt x="4381" y="13157"/>
                                <a:pt x="4715" y="12479"/>
                                <a:pt x="4854" y="11800"/>
                              </a:cubicBezTo>
                              <a:cubicBezTo>
                                <a:pt x="4910" y="11563"/>
                                <a:pt x="4924" y="11326"/>
                                <a:pt x="4938" y="11122"/>
                              </a:cubicBezTo>
                              <a:close/>
                              <a:moveTo>
                                <a:pt x="2796" y="7731"/>
                              </a:moveTo>
                              <a:cubicBezTo>
                                <a:pt x="2545" y="7189"/>
                                <a:pt x="1961" y="6612"/>
                                <a:pt x="1113" y="8884"/>
                              </a:cubicBezTo>
                              <a:cubicBezTo>
                                <a:pt x="2337" y="9766"/>
                                <a:pt x="2712" y="8511"/>
                                <a:pt x="2796" y="7731"/>
                              </a:cubicBezTo>
                              <a:close/>
                              <a:moveTo>
                                <a:pt x="6217" y="15462"/>
                              </a:moveTo>
                              <a:cubicBezTo>
                                <a:pt x="6217" y="15496"/>
                                <a:pt x="6203" y="15530"/>
                                <a:pt x="6203" y="15564"/>
                              </a:cubicBezTo>
                              <a:lnTo>
                                <a:pt x="6217" y="15564"/>
                              </a:lnTo>
                              <a:cubicBezTo>
                                <a:pt x="7469" y="15191"/>
                                <a:pt x="7622" y="13699"/>
                                <a:pt x="7580" y="12919"/>
                              </a:cubicBezTo>
                              <a:cubicBezTo>
                                <a:pt x="7260" y="12648"/>
                                <a:pt x="6648" y="12648"/>
                                <a:pt x="6217" y="15462"/>
                              </a:cubicBezTo>
                              <a:close/>
                              <a:moveTo>
                                <a:pt x="1739" y="5595"/>
                              </a:moveTo>
                              <a:cubicBezTo>
                                <a:pt x="1530" y="4951"/>
                                <a:pt x="1001" y="4137"/>
                                <a:pt x="0" y="6070"/>
                              </a:cubicBezTo>
                              <a:cubicBezTo>
                                <a:pt x="1154" y="7392"/>
                                <a:pt x="1599" y="6307"/>
                                <a:pt x="1739" y="5595"/>
                              </a:cubicBezTo>
                              <a:close/>
                              <a:moveTo>
                                <a:pt x="6231" y="12309"/>
                              </a:moveTo>
                              <a:lnTo>
                                <a:pt x="6231" y="12309"/>
                              </a:lnTo>
                              <a:cubicBezTo>
                                <a:pt x="5925" y="12004"/>
                                <a:pt x="5355" y="11936"/>
                                <a:pt x="4868" y="14310"/>
                              </a:cubicBezTo>
                              <a:cubicBezTo>
                                <a:pt x="4840" y="14445"/>
                                <a:pt x="4812" y="14581"/>
                                <a:pt x="4785" y="14716"/>
                              </a:cubicBezTo>
                              <a:cubicBezTo>
                                <a:pt x="4812" y="14716"/>
                                <a:pt x="4840" y="14716"/>
                                <a:pt x="4868" y="14716"/>
                              </a:cubicBezTo>
                              <a:cubicBezTo>
                                <a:pt x="5869" y="14547"/>
                                <a:pt x="6161" y="13530"/>
                                <a:pt x="6217" y="12750"/>
                              </a:cubicBezTo>
                              <a:cubicBezTo>
                                <a:pt x="6231" y="12580"/>
                                <a:pt x="6231" y="12411"/>
                                <a:pt x="6231" y="1230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8" name="Shape"/>
                      <wps:cNvSpPr/>
                      <wps:spPr>
                        <a:xfrm>
                          <a:off x="7327900" y="5892799"/>
                          <a:ext cx="447577" cy="43208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630" h="20937" extrusionOk="0">
                              <a:moveTo>
                                <a:pt x="10362" y="6783"/>
                              </a:moveTo>
                              <a:cubicBezTo>
                                <a:pt x="9074" y="6783"/>
                                <a:pt x="7962" y="7891"/>
                                <a:pt x="7962" y="9306"/>
                              </a:cubicBezTo>
                              <a:cubicBezTo>
                                <a:pt x="7962" y="10660"/>
                                <a:pt x="9016" y="11829"/>
                                <a:pt x="10362" y="11829"/>
                              </a:cubicBezTo>
                              <a:cubicBezTo>
                                <a:pt x="11709" y="11829"/>
                                <a:pt x="12762" y="10722"/>
                                <a:pt x="12762" y="9306"/>
                              </a:cubicBezTo>
                              <a:cubicBezTo>
                                <a:pt x="12704" y="7891"/>
                                <a:pt x="11650" y="6783"/>
                                <a:pt x="10362" y="6783"/>
                              </a:cubicBezTo>
                              <a:close/>
                              <a:moveTo>
                                <a:pt x="16918" y="8075"/>
                              </a:moveTo>
                              <a:cubicBezTo>
                                <a:pt x="16509" y="7952"/>
                                <a:pt x="16157" y="7829"/>
                                <a:pt x="15748" y="7768"/>
                              </a:cubicBezTo>
                              <a:cubicBezTo>
                                <a:pt x="16040" y="7460"/>
                                <a:pt x="16274" y="7152"/>
                                <a:pt x="16509" y="6845"/>
                              </a:cubicBezTo>
                              <a:cubicBezTo>
                                <a:pt x="18148" y="4506"/>
                                <a:pt x="18206" y="1675"/>
                                <a:pt x="16626" y="506"/>
                              </a:cubicBezTo>
                              <a:cubicBezTo>
                                <a:pt x="15104" y="-663"/>
                                <a:pt x="12528" y="260"/>
                                <a:pt x="10948" y="2599"/>
                              </a:cubicBezTo>
                              <a:cubicBezTo>
                                <a:pt x="10713" y="2968"/>
                                <a:pt x="10479" y="3275"/>
                                <a:pt x="10362" y="3645"/>
                              </a:cubicBezTo>
                              <a:cubicBezTo>
                                <a:pt x="10187" y="3275"/>
                                <a:pt x="10011" y="2906"/>
                                <a:pt x="9777" y="2599"/>
                              </a:cubicBezTo>
                              <a:cubicBezTo>
                                <a:pt x="8138" y="260"/>
                                <a:pt x="5621" y="-663"/>
                                <a:pt x="4099" y="506"/>
                              </a:cubicBezTo>
                              <a:cubicBezTo>
                                <a:pt x="2577" y="1675"/>
                                <a:pt x="2635" y="4506"/>
                                <a:pt x="4216" y="6845"/>
                              </a:cubicBezTo>
                              <a:cubicBezTo>
                                <a:pt x="4450" y="7214"/>
                                <a:pt x="4684" y="7522"/>
                                <a:pt x="4977" y="7768"/>
                              </a:cubicBezTo>
                              <a:cubicBezTo>
                                <a:pt x="4626" y="7829"/>
                                <a:pt x="4216" y="7891"/>
                                <a:pt x="3806" y="8075"/>
                              </a:cubicBezTo>
                              <a:cubicBezTo>
                                <a:pt x="1172" y="8937"/>
                                <a:pt x="-467" y="11214"/>
                                <a:pt x="118" y="13122"/>
                              </a:cubicBezTo>
                              <a:cubicBezTo>
                                <a:pt x="704" y="15029"/>
                                <a:pt x="3279" y="15829"/>
                                <a:pt x="5913" y="14968"/>
                              </a:cubicBezTo>
                              <a:cubicBezTo>
                                <a:pt x="6323" y="14845"/>
                                <a:pt x="6675" y="14660"/>
                                <a:pt x="6967" y="14475"/>
                              </a:cubicBezTo>
                              <a:cubicBezTo>
                                <a:pt x="6909" y="14845"/>
                                <a:pt x="6850" y="15275"/>
                                <a:pt x="6850" y="15706"/>
                              </a:cubicBezTo>
                              <a:cubicBezTo>
                                <a:pt x="6850" y="18599"/>
                                <a:pt x="8372" y="20937"/>
                                <a:pt x="10304" y="20937"/>
                              </a:cubicBezTo>
                              <a:cubicBezTo>
                                <a:pt x="12177" y="20937"/>
                                <a:pt x="13757" y="18599"/>
                                <a:pt x="13757" y="15706"/>
                              </a:cubicBezTo>
                              <a:cubicBezTo>
                                <a:pt x="13757" y="15275"/>
                                <a:pt x="13699" y="14845"/>
                                <a:pt x="13640" y="14475"/>
                              </a:cubicBezTo>
                              <a:cubicBezTo>
                                <a:pt x="13992" y="14660"/>
                                <a:pt x="14343" y="14845"/>
                                <a:pt x="14694" y="14968"/>
                              </a:cubicBezTo>
                              <a:cubicBezTo>
                                <a:pt x="17328" y="15829"/>
                                <a:pt x="19904" y="15029"/>
                                <a:pt x="20489" y="13122"/>
                              </a:cubicBezTo>
                              <a:cubicBezTo>
                                <a:pt x="21133" y="11214"/>
                                <a:pt x="19494" y="8937"/>
                                <a:pt x="16918" y="8075"/>
                              </a:cubicBezTo>
                              <a:close/>
                              <a:moveTo>
                                <a:pt x="15923" y="10906"/>
                              </a:moveTo>
                              <a:cubicBezTo>
                                <a:pt x="15572" y="11952"/>
                                <a:pt x="14167" y="12383"/>
                                <a:pt x="12762" y="11891"/>
                              </a:cubicBezTo>
                              <a:cubicBezTo>
                                <a:pt x="12528" y="11829"/>
                                <a:pt x="12353" y="11706"/>
                                <a:pt x="12177" y="11645"/>
                              </a:cubicBezTo>
                              <a:cubicBezTo>
                                <a:pt x="12235" y="11891"/>
                                <a:pt x="12235" y="12075"/>
                                <a:pt x="12235" y="12322"/>
                              </a:cubicBezTo>
                              <a:cubicBezTo>
                                <a:pt x="12235" y="13922"/>
                                <a:pt x="11416" y="15214"/>
                                <a:pt x="10362" y="15214"/>
                              </a:cubicBezTo>
                              <a:cubicBezTo>
                                <a:pt x="9309" y="15214"/>
                                <a:pt x="8489" y="13922"/>
                                <a:pt x="8489" y="12322"/>
                              </a:cubicBezTo>
                              <a:cubicBezTo>
                                <a:pt x="8489" y="12075"/>
                                <a:pt x="8489" y="11891"/>
                                <a:pt x="8548" y="11645"/>
                              </a:cubicBezTo>
                              <a:cubicBezTo>
                                <a:pt x="8372" y="11768"/>
                                <a:pt x="8138" y="11829"/>
                                <a:pt x="7962" y="11891"/>
                              </a:cubicBezTo>
                              <a:cubicBezTo>
                                <a:pt x="6557" y="12383"/>
                                <a:pt x="5094" y="11952"/>
                                <a:pt x="4801" y="10906"/>
                              </a:cubicBezTo>
                              <a:cubicBezTo>
                                <a:pt x="4450" y="9860"/>
                                <a:pt x="5387" y="8629"/>
                                <a:pt x="6792" y="8137"/>
                              </a:cubicBezTo>
                              <a:cubicBezTo>
                                <a:pt x="7026" y="8075"/>
                                <a:pt x="7201" y="8014"/>
                                <a:pt x="7435" y="7952"/>
                              </a:cubicBezTo>
                              <a:cubicBezTo>
                                <a:pt x="7260" y="7768"/>
                                <a:pt x="7143" y="7645"/>
                                <a:pt x="7026" y="7460"/>
                              </a:cubicBezTo>
                              <a:cubicBezTo>
                                <a:pt x="6148" y="6168"/>
                                <a:pt x="6089" y="4629"/>
                                <a:pt x="6967" y="3952"/>
                              </a:cubicBezTo>
                              <a:cubicBezTo>
                                <a:pt x="7787" y="3337"/>
                                <a:pt x="9192" y="3829"/>
                                <a:pt x="10070" y="5122"/>
                              </a:cubicBezTo>
                              <a:cubicBezTo>
                                <a:pt x="10187" y="5306"/>
                                <a:pt x="10304" y="5491"/>
                                <a:pt x="10421" y="5675"/>
                              </a:cubicBezTo>
                              <a:cubicBezTo>
                                <a:pt x="10538" y="5491"/>
                                <a:pt x="10596" y="5306"/>
                                <a:pt x="10772" y="5122"/>
                              </a:cubicBezTo>
                              <a:cubicBezTo>
                                <a:pt x="11650" y="3829"/>
                                <a:pt x="13055" y="3337"/>
                                <a:pt x="13875" y="3952"/>
                              </a:cubicBezTo>
                              <a:cubicBezTo>
                                <a:pt x="14694" y="4568"/>
                                <a:pt x="14694" y="6168"/>
                                <a:pt x="13816" y="7460"/>
                              </a:cubicBezTo>
                              <a:cubicBezTo>
                                <a:pt x="13699" y="7645"/>
                                <a:pt x="13523" y="7829"/>
                                <a:pt x="13406" y="7952"/>
                              </a:cubicBezTo>
                              <a:cubicBezTo>
                                <a:pt x="13640" y="8014"/>
                                <a:pt x="13816" y="8014"/>
                                <a:pt x="14050" y="8137"/>
                              </a:cubicBezTo>
                              <a:cubicBezTo>
                                <a:pt x="15396" y="8629"/>
                                <a:pt x="16274" y="9860"/>
                                <a:pt x="15923" y="10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9" name="Rectangle"/>
                      <wps:cNvSpPr/>
                      <wps:spPr>
                        <a:xfrm>
                          <a:off x="0" y="0"/>
                          <a:ext cx="5027931" cy="77724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0" name="Shape"/>
                      <wps:cNvSpPr/>
                      <wps:spPr>
                        <a:xfrm>
                          <a:off x="1676399" y="990599"/>
                          <a:ext cx="1696721" cy="101380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079" extrusionOk="0">
                              <a:moveTo>
                                <a:pt x="5157" y="10958"/>
                              </a:moveTo>
                              <a:cubicBezTo>
                                <a:pt x="5028" y="10510"/>
                                <a:pt x="4996" y="9955"/>
                                <a:pt x="5109" y="9400"/>
                              </a:cubicBezTo>
                              <a:cubicBezTo>
                                <a:pt x="5190" y="8978"/>
                                <a:pt x="5351" y="8608"/>
                                <a:pt x="5545" y="8371"/>
                              </a:cubicBezTo>
                              <a:cubicBezTo>
                                <a:pt x="5578" y="8344"/>
                                <a:pt x="5594" y="8291"/>
                                <a:pt x="5626" y="8265"/>
                              </a:cubicBezTo>
                              <a:cubicBezTo>
                                <a:pt x="5594" y="8265"/>
                                <a:pt x="5578" y="8265"/>
                                <a:pt x="5545" y="8265"/>
                              </a:cubicBezTo>
                              <a:cubicBezTo>
                                <a:pt x="5206" y="8344"/>
                                <a:pt x="4899" y="8714"/>
                                <a:pt x="4786" y="9242"/>
                              </a:cubicBezTo>
                              <a:cubicBezTo>
                                <a:pt x="4656" y="9902"/>
                                <a:pt x="4818" y="10589"/>
                                <a:pt x="5157" y="10958"/>
                              </a:cubicBezTo>
                              <a:close/>
                              <a:moveTo>
                                <a:pt x="4349" y="14576"/>
                              </a:moveTo>
                              <a:cubicBezTo>
                                <a:pt x="4656" y="14365"/>
                                <a:pt x="5093" y="13625"/>
                                <a:pt x="4575" y="11751"/>
                              </a:cubicBezTo>
                              <a:cubicBezTo>
                                <a:pt x="3767" y="13335"/>
                                <a:pt x="4090" y="14233"/>
                                <a:pt x="4349" y="14576"/>
                              </a:cubicBezTo>
                              <a:close/>
                              <a:moveTo>
                                <a:pt x="5465" y="15421"/>
                              </a:moveTo>
                              <a:cubicBezTo>
                                <a:pt x="5756" y="15157"/>
                                <a:pt x="6144" y="14338"/>
                                <a:pt x="5497" y="12569"/>
                              </a:cubicBezTo>
                              <a:cubicBezTo>
                                <a:pt x="4802" y="14312"/>
                                <a:pt x="5190" y="15131"/>
                                <a:pt x="5465" y="15421"/>
                              </a:cubicBezTo>
                              <a:close/>
                              <a:moveTo>
                                <a:pt x="2684" y="9057"/>
                              </a:moveTo>
                              <a:cubicBezTo>
                                <a:pt x="1762" y="10510"/>
                                <a:pt x="2021" y="11434"/>
                                <a:pt x="2263" y="11830"/>
                              </a:cubicBezTo>
                              <a:cubicBezTo>
                                <a:pt x="2571" y="11671"/>
                                <a:pt x="3072" y="11038"/>
                                <a:pt x="2684" y="9057"/>
                              </a:cubicBezTo>
                              <a:close/>
                              <a:moveTo>
                                <a:pt x="1358" y="10853"/>
                              </a:moveTo>
                              <a:cubicBezTo>
                                <a:pt x="1471" y="10351"/>
                                <a:pt x="1487" y="9321"/>
                                <a:pt x="291" y="8582"/>
                              </a:cubicBezTo>
                              <a:cubicBezTo>
                                <a:pt x="404" y="10642"/>
                                <a:pt x="1019" y="10906"/>
                                <a:pt x="1358" y="10853"/>
                              </a:cubicBezTo>
                              <a:close/>
                              <a:moveTo>
                                <a:pt x="3573" y="12939"/>
                              </a:moveTo>
                              <a:cubicBezTo>
                                <a:pt x="3799" y="12569"/>
                                <a:pt x="3977" y="11856"/>
                                <a:pt x="3702" y="10457"/>
                              </a:cubicBezTo>
                              <a:cubicBezTo>
                                <a:pt x="3654" y="10536"/>
                                <a:pt x="3622" y="10589"/>
                                <a:pt x="3573" y="10668"/>
                              </a:cubicBezTo>
                              <a:cubicBezTo>
                                <a:pt x="2813" y="11988"/>
                                <a:pt x="3056" y="12860"/>
                                <a:pt x="3266" y="13229"/>
                              </a:cubicBezTo>
                              <a:cubicBezTo>
                                <a:pt x="3363" y="13177"/>
                                <a:pt x="3476" y="13071"/>
                                <a:pt x="3573" y="12939"/>
                              </a:cubicBezTo>
                              <a:close/>
                              <a:moveTo>
                                <a:pt x="5546" y="12226"/>
                              </a:moveTo>
                              <a:cubicBezTo>
                                <a:pt x="5610" y="12464"/>
                                <a:pt x="5707" y="12701"/>
                                <a:pt x="5837" y="12886"/>
                              </a:cubicBezTo>
                              <a:cubicBezTo>
                                <a:pt x="6014" y="13150"/>
                                <a:pt x="6241" y="13256"/>
                                <a:pt x="6467" y="13282"/>
                              </a:cubicBezTo>
                              <a:cubicBezTo>
                                <a:pt x="5950" y="15025"/>
                                <a:pt x="6354" y="15764"/>
                                <a:pt x="6645" y="16002"/>
                              </a:cubicBezTo>
                              <a:cubicBezTo>
                                <a:pt x="6904" y="15685"/>
                                <a:pt x="7243" y="14867"/>
                                <a:pt x="6564" y="13282"/>
                              </a:cubicBezTo>
                              <a:cubicBezTo>
                                <a:pt x="6790" y="13282"/>
                                <a:pt x="7017" y="13177"/>
                                <a:pt x="7211" y="12965"/>
                              </a:cubicBezTo>
                              <a:cubicBezTo>
                                <a:pt x="7227" y="12939"/>
                                <a:pt x="7243" y="12912"/>
                                <a:pt x="7259" y="12912"/>
                              </a:cubicBezTo>
                              <a:cubicBezTo>
                                <a:pt x="7275" y="12886"/>
                                <a:pt x="7292" y="12860"/>
                                <a:pt x="7308" y="12860"/>
                              </a:cubicBezTo>
                              <a:cubicBezTo>
                                <a:pt x="7292" y="12860"/>
                                <a:pt x="7275" y="12860"/>
                                <a:pt x="7259" y="12860"/>
                              </a:cubicBezTo>
                              <a:cubicBezTo>
                                <a:pt x="7243" y="12860"/>
                                <a:pt x="7227" y="12860"/>
                                <a:pt x="7211" y="12860"/>
                              </a:cubicBezTo>
                              <a:cubicBezTo>
                                <a:pt x="7001" y="12860"/>
                                <a:pt x="6774" y="12780"/>
                                <a:pt x="6564" y="12596"/>
                              </a:cubicBezTo>
                              <a:cubicBezTo>
                                <a:pt x="6435" y="12490"/>
                                <a:pt x="6322" y="12358"/>
                                <a:pt x="6208" y="12226"/>
                              </a:cubicBezTo>
                              <a:cubicBezTo>
                                <a:pt x="5869" y="11751"/>
                                <a:pt x="5675" y="11143"/>
                                <a:pt x="5643" y="10536"/>
                              </a:cubicBezTo>
                              <a:cubicBezTo>
                                <a:pt x="5610" y="10615"/>
                                <a:pt x="5578" y="10721"/>
                                <a:pt x="5562" y="10826"/>
                              </a:cubicBezTo>
                              <a:cubicBezTo>
                                <a:pt x="5432" y="11275"/>
                                <a:pt x="5432" y="11777"/>
                                <a:pt x="5546" y="12226"/>
                              </a:cubicBezTo>
                              <a:close/>
                              <a:moveTo>
                                <a:pt x="7615" y="9638"/>
                              </a:moveTo>
                              <a:lnTo>
                                <a:pt x="7615" y="9638"/>
                              </a:lnTo>
                              <a:cubicBezTo>
                                <a:pt x="7453" y="9638"/>
                                <a:pt x="7324" y="9770"/>
                                <a:pt x="7259" y="9981"/>
                              </a:cubicBezTo>
                              <a:cubicBezTo>
                                <a:pt x="7227" y="10087"/>
                                <a:pt x="7211" y="10193"/>
                                <a:pt x="7211" y="10298"/>
                              </a:cubicBezTo>
                              <a:cubicBezTo>
                                <a:pt x="7211" y="10404"/>
                                <a:pt x="7227" y="10510"/>
                                <a:pt x="7259" y="10615"/>
                              </a:cubicBezTo>
                              <a:cubicBezTo>
                                <a:pt x="7324" y="10826"/>
                                <a:pt x="7453" y="10958"/>
                                <a:pt x="7615" y="10958"/>
                              </a:cubicBezTo>
                              <a:lnTo>
                                <a:pt x="7615" y="10958"/>
                              </a:lnTo>
                              <a:cubicBezTo>
                                <a:pt x="7841" y="10958"/>
                                <a:pt x="8019" y="10668"/>
                                <a:pt x="8019" y="10298"/>
                              </a:cubicBezTo>
                              <a:cubicBezTo>
                                <a:pt x="8019" y="9929"/>
                                <a:pt x="7841" y="9638"/>
                                <a:pt x="7615" y="9638"/>
                              </a:cubicBezTo>
                              <a:close/>
                              <a:moveTo>
                                <a:pt x="1746" y="12305"/>
                              </a:moveTo>
                              <a:cubicBezTo>
                                <a:pt x="1536" y="11883"/>
                                <a:pt x="1002" y="11328"/>
                                <a:pt x="0" y="12622"/>
                              </a:cubicBezTo>
                              <a:cubicBezTo>
                                <a:pt x="1148" y="13520"/>
                                <a:pt x="1601" y="12807"/>
                                <a:pt x="1746" y="12305"/>
                              </a:cubicBezTo>
                              <a:close/>
                              <a:moveTo>
                                <a:pt x="19337" y="11830"/>
                              </a:moveTo>
                              <a:cubicBezTo>
                                <a:pt x="19563" y="11434"/>
                                <a:pt x="19822" y="10510"/>
                                <a:pt x="18916" y="9057"/>
                              </a:cubicBezTo>
                              <a:cubicBezTo>
                                <a:pt x="18512" y="11038"/>
                                <a:pt x="19013" y="11671"/>
                                <a:pt x="19337" y="11830"/>
                              </a:cubicBezTo>
                              <a:close/>
                              <a:moveTo>
                                <a:pt x="21293" y="8582"/>
                              </a:moveTo>
                              <a:cubicBezTo>
                                <a:pt x="20113" y="9321"/>
                                <a:pt x="20113" y="10351"/>
                                <a:pt x="20226" y="10853"/>
                              </a:cubicBezTo>
                              <a:cubicBezTo>
                                <a:pt x="20565" y="10906"/>
                                <a:pt x="21180" y="10642"/>
                                <a:pt x="21293" y="8582"/>
                              </a:cubicBezTo>
                              <a:close/>
                              <a:moveTo>
                                <a:pt x="6548" y="7314"/>
                              </a:moveTo>
                              <a:cubicBezTo>
                                <a:pt x="6629" y="7262"/>
                                <a:pt x="6710" y="7209"/>
                                <a:pt x="6790" y="7156"/>
                              </a:cubicBezTo>
                              <a:cubicBezTo>
                                <a:pt x="6920" y="7077"/>
                                <a:pt x="7065" y="7050"/>
                                <a:pt x="7195" y="7050"/>
                              </a:cubicBezTo>
                              <a:cubicBezTo>
                                <a:pt x="7211" y="7050"/>
                                <a:pt x="7227" y="7050"/>
                                <a:pt x="7243" y="7050"/>
                              </a:cubicBezTo>
                              <a:cubicBezTo>
                                <a:pt x="7372" y="7050"/>
                                <a:pt x="7486" y="7077"/>
                                <a:pt x="7599" y="7103"/>
                              </a:cubicBezTo>
                              <a:cubicBezTo>
                                <a:pt x="7728" y="7156"/>
                                <a:pt x="7841" y="7209"/>
                                <a:pt x="7954" y="7314"/>
                              </a:cubicBezTo>
                              <a:cubicBezTo>
                                <a:pt x="7874" y="7024"/>
                                <a:pt x="7744" y="6786"/>
                                <a:pt x="7599" y="6628"/>
                              </a:cubicBezTo>
                              <a:cubicBezTo>
                                <a:pt x="7486" y="6496"/>
                                <a:pt x="7372" y="6390"/>
                                <a:pt x="7243" y="6337"/>
                              </a:cubicBezTo>
                              <a:cubicBezTo>
                                <a:pt x="7227" y="6337"/>
                                <a:pt x="7211" y="6311"/>
                                <a:pt x="7195" y="6311"/>
                              </a:cubicBezTo>
                              <a:cubicBezTo>
                                <a:pt x="7017" y="6232"/>
                                <a:pt x="6823" y="6232"/>
                                <a:pt x="6629" y="6337"/>
                              </a:cubicBezTo>
                              <a:cubicBezTo>
                                <a:pt x="6596" y="6364"/>
                                <a:pt x="6564" y="6364"/>
                                <a:pt x="6532" y="6390"/>
                              </a:cubicBezTo>
                              <a:cubicBezTo>
                                <a:pt x="6063" y="6707"/>
                                <a:pt x="5788" y="7499"/>
                                <a:pt x="5853" y="8371"/>
                              </a:cubicBezTo>
                              <a:cubicBezTo>
                                <a:pt x="5998" y="7895"/>
                                <a:pt x="6241" y="7526"/>
                                <a:pt x="6548" y="7314"/>
                              </a:cubicBezTo>
                              <a:close/>
                              <a:moveTo>
                                <a:pt x="6548" y="8635"/>
                              </a:moveTo>
                              <a:cubicBezTo>
                                <a:pt x="6726" y="8371"/>
                                <a:pt x="6936" y="8186"/>
                                <a:pt x="7162" y="8133"/>
                              </a:cubicBezTo>
                              <a:cubicBezTo>
                                <a:pt x="6968" y="8027"/>
                                <a:pt x="6742" y="8001"/>
                                <a:pt x="6548" y="8107"/>
                              </a:cubicBezTo>
                              <a:cubicBezTo>
                                <a:pt x="6402" y="8186"/>
                                <a:pt x="6257" y="8344"/>
                                <a:pt x="6144" y="8529"/>
                              </a:cubicBezTo>
                              <a:cubicBezTo>
                                <a:pt x="5885" y="9031"/>
                                <a:pt x="5869" y="9770"/>
                                <a:pt x="6095" y="10325"/>
                              </a:cubicBezTo>
                              <a:cubicBezTo>
                                <a:pt x="6079" y="9823"/>
                                <a:pt x="6176" y="9295"/>
                                <a:pt x="6419" y="8846"/>
                              </a:cubicBezTo>
                              <a:cubicBezTo>
                                <a:pt x="6451" y="8767"/>
                                <a:pt x="6499" y="8714"/>
                                <a:pt x="6548" y="8635"/>
                              </a:cubicBezTo>
                              <a:close/>
                              <a:moveTo>
                                <a:pt x="6887" y="12147"/>
                              </a:moveTo>
                              <a:cubicBezTo>
                                <a:pt x="6984" y="12252"/>
                                <a:pt x="7098" y="12305"/>
                                <a:pt x="7211" y="12358"/>
                              </a:cubicBezTo>
                              <a:cubicBezTo>
                                <a:pt x="7227" y="12358"/>
                                <a:pt x="7243" y="12358"/>
                                <a:pt x="7259" y="12358"/>
                              </a:cubicBezTo>
                              <a:cubicBezTo>
                                <a:pt x="7372" y="12384"/>
                                <a:pt x="7502" y="12358"/>
                                <a:pt x="7615" y="12305"/>
                              </a:cubicBezTo>
                              <a:cubicBezTo>
                                <a:pt x="7744" y="12252"/>
                                <a:pt x="7874" y="12120"/>
                                <a:pt x="7971" y="11988"/>
                              </a:cubicBezTo>
                              <a:cubicBezTo>
                                <a:pt x="7857" y="12015"/>
                                <a:pt x="7728" y="12041"/>
                                <a:pt x="7615" y="12015"/>
                              </a:cubicBezTo>
                              <a:cubicBezTo>
                                <a:pt x="7502" y="11988"/>
                                <a:pt x="7372" y="11935"/>
                                <a:pt x="7259" y="11856"/>
                              </a:cubicBezTo>
                              <a:cubicBezTo>
                                <a:pt x="7243" y="11856"/>
                                <a:pt x="7227" y="11830"/>
                                <a:pt x="7211" y="11830"/>
                              </a:cubicBezTo>
                              <a:cubicBezTo>
                                <a:pt x="7162" y="11777"/>
                                <a:pt x="7098" y="11751"/>
                                <a:pt x="7049" y="11671"/>
                              </a:cubicBezTo>
                              <a:cubicBezTo>
                                <a:pt x="6823" y="11434"/>
                                <a:pt x="6661" y="11117"/>
                                <a:pt x="6564" y="10800"/>
                              </a:cubicBezTo>
                              <a:cubicBezTo>
                                <a:pt x="6548" y="10721"/>
                                <a:pt x="6532" y="10668"/>
                                <a:pt x="6516" y="10589"/>
                              </a:cubicBezTo>
                              <a:cubicBezTo>
                                <a:pt x="6467" y="10906"/>
                                <a:pt x="6499" y="11222"/>
                                <a:pt x="6564" y="11513"/>
                              </a:cubicBezTo>
                              <a:cubicBezTo>
                                <a:pt x="6613" y="11777"/>
                                <a:pt x="6726" y="11988"/>
                                <a:pt x="6887" y="12147"/>
                              </a:cubicBezTo>
                              <a:close/>
                              <a:moveTo>
                                <a:pt x="14017" y="17217"/>
                              </a:moveTo>
                              <a:cubicBezTo>
                                <a:pt x="14017" y="17243"/>
                                <a:pt x="14017" y="17269"/>
                                <a:pt x="14017" y="17296"/>
                              </a:cubicBezTo>
                              <a:cubicBezTo>
                                <a:pt x="13969" y="17164"/>
                                <a:pt x="13888" y="17058"/>
                                <a:pt x="13823" y="16953"/>
                              </a:cubicBezTo>
                              <a:cubicBezTo>
                                <a:pt x="14535" y="16873"/>
                                <a:pt x="15295" y="16636"/>
                                <a:pt x="16006" y="16187"/>
                              </a:cubicBezTo>
                              <a:cubicBezTo>
                                <a:pt x="17299" y="15368"/>
                                <a:pt x="19919" y="12358"/>
                                <a:pt x="20113" y="11170"/>
                              </a:cubicBezTo>
                              <a:cubicBezTo>
                                <a:pt x="18011" y="14602"/>
                                <a:pt x="16022" y="16081"/>
                                <a:pt x="14373" y="16583"/>
                              </a:cubicBezTo>
                              <a:cubicBezTo>
                                <a:pt x="14422" y="16530"/>
                                <a:pt x="14454" y="16477"/>
                                <a:pt x="14486" y="16424"/>
                              </a:cubicBezTo>
                              <a:cubicBezTo>
                                <a:pt x="14632" y="16160"/>
                                <a:pt x="14696" y="15923"/>
                                <a:pt x="14729" y="15685"/>
                              </a:cubicBezTo>
                              <a:cubicBezTo>
                                <a:pt x="14793" y="15844"/>
                                <a:pt x="14858" y="15976"/>
                                <a:pt x="14939" y="16055"/>
                              </a:cubicBezTo>
                              <a:cubicBezTo>
                                <a:pt x="15230" y="15817"/>
                                <a:pt x="15666" y="15051"/>
                                <a:pt x="15084" y="13203"/>
                              </a:cubicBezTo>
                              <a:cubicBezTo>
                                <a:pt x="15084" y="13203"/>
                                <a:pt x="15084" y="13203"/>
                                <a:pt x="15084" y="13203"/>
                              </a:cubicBezTo>
                              <a:cubicBezTo>
                                <a:pt x="15101" y="12992"/>
                                <a:pt x="15101" y="12807"/>
                                <a:pt x="15101" y="12596"/>
                              </a:cubicBezTo>
                              <a:lnTo>
                                <a:pt x="15101" y="12384"/>
                              </a:lnTo>
                              <a:cubicBezTo>
                                <a:pt x="15101" y="11698"/>
                                <a:pt x="15036" y="11038"/>
                                <a:pt x="14955" y="10536"/>
                              </a:cubicBezTo>
                              <a:cubicBezTo>
                                <a:pt x="15101" y="10483"/>
                                <a:pt x="15214" y="10378"/>
                                <a:pt x="15327" y="10219"/>
                              </a:cubicBezTo>
                              <a:cubicBezTo>
                                <a:pt x="15586" y="10747"/>
                                <a:pt x="15828" y="11487"/>
                                <a:pt x="15861" y="12067"/>
                              </a:cubicBezTo>
                              <a:lnTo>
                                <a:pt x="15861" y="12279"/>
                              </a:lnTo>
                              <a:cubicBezTo>
                                <a:pt x="15861" y="12332"/>
                                <a:pt x="15861" y="12384"/>
                                <a:pt x="15844" y="12411"/>
                              </a:cubicBezTo>
                              <a:cubicBezTo>
                                <a:pt x="15472" y="12200"/>
                                <a:pt x="15149" y="11275"/>
                                <a:pt x="14971" y="10510"/>
                              </a:cubicBezTo>
                              <a:cubicBezTo>
                                <a:pt x="15004" y="10721"/>
                                <a:pt x="15052" y="10932"/>
                                <a:pt x="15101" y="11170"/>
                              </a:cubicBezTo>
                              <a:cubicBezTo>
                                <a:pt x="15278" y="11909"/>
                                <a:pt x="15537" y="12754"/>
                                <a:pt x="15861" y="13335"/>
                              </a:cubicBezTo>
                              <a:cubicBezTo>
                                <a:pt x="15553" y="14602"/>
                                <a:pt x="15877" y="15210"/>
                                <a:pt x="16119" y="15447"/>
                              </a:cubicBezTo>
                              <a:cubicBezTo>
                                <a:pt x="16313" y="15236"/>
                                <a:pt x="16572" y="14761"/>
                                <a:pt x="16443" y="13889"/>
                              </a:cubicBezTo>
                              <a:cubicBezTo>
                                <a:pt x="16540" y="12728"/>
                                <a:pt x="15844" y="11011"/>
                                <a:pt x="15343" y="10193"/>
                              </a:cubicBezTo>
                              <a:cubicBezTo>
                                <a:pt x="15343" y="10193"/>
                                <a:pt x="15359" y="10166"/>
                                <a:pt x="15359" y="10166"/>
                              </a:cubicBezTo>
                              <a:cubicBezTo>
                                <a:pt x="15731" y="10774"/>
                                <a:pt x="16394" y="11539"/>
                                <a:pt x="16992" y="11856"/>
                              </a:cubicBezTo>
                              <a:cubicBezTo>
                                <a:pt x="16507" y="13678"/>
                                <a:pt x="16944" y="14391"/>
                                <a:pt x="17235" y="14602"/>
                              </a:cubicBezTo>
                              <a:cubicBezTo>
                                <a:pt x="17477" y="14286"/>
                                <a:pt x="17784" y="13441"/>
                                <a:pt x="17073" y="11909"/>
                              </a:cubicBezTo>
                              <a:cubicBezTo>
                                <a:pt x="17283" y="12015"/>
                                <a:pt x="17493" y="12041"/>
                                <a:pt x="17671" y="11962"/>
                              </a:cubicBezTo>
                              <a:cubicBezTo>
                                <a:pt x="17461" y="10826"/>
                                <a:pt x="16265" y="9876"/>
                                <a:pt x="15553" y="9559"/>
                              </a:cubicBezTo>
                              <a:cubicBezTo>
                                <a:pt x="15553" y="9559"/>
                                <a:pt x="15553" y="9533"/>
                                <a:pt x="15553" y="9533"/>
                              </a:cubicBezTo>
                              <a:cubicBezTo>
                                <a:pt x="16281" y="9849"/>
                                <a:pt x="17590" y="9981"/>
                                <a:pt x="18124" y="9189"/>
                              </a:cubicBezTo>
                              <a:cubicBezTo>
                                <a:pt x="17590" y="8397"/>
                                <a:pt x="16265" y="8529"/>
                                <a:pt x="15553" y="8820"/>
                              </a:cubicBezTo>
                              <a:cubicBezTo>
                                <a:pt x="15553" y="8820"/>
                                <a:pt x="15553" y="8793"/>
                                <a:pt x="15553" y="8793"/>
                              </a:cubicBezTo>
                              <a:cubicBezTo>
                                <a:pt x="16281" y="8476"/>
                                <a:pt x="17461" y="7526"/>
                                <a:pt x="17687" y="6390"/>
                              </a:cubicBezTo>
                              <a:cubicBezTo>
                                <a:pt x="16976" y="6126"/>
                                <a:pt x="15877" y="7314"/>
                                <a:pt x="15343" y="8186"/>
                              </a:cubicBezTo>
                              <a:cubicBezTo>
                                <a:pt x="15246" y="8027"/>
                                <a:pt x="15117" y="7895"/>
                                <a:pt x="14987" y="7843"/>
                              </a:cubicBezTo>
                              <a:cubicBezTo>
                                <a:pt x="15165" y="7130"/>
                                <a:pt x="15489" y="6285"/>
                                <a:pt x="15844" y="6047"/>
                              </a:cubicBezTo>
                              <a:cubicBezTo>
                                <a:pt x="15860" y="6021"/>
                                <a:pt x="15877" y="6021"/>
                                <a:pt x="15909" y="6021"/>
                              </a:cubicBezTo>
                              <a:cubicBezTo>
                                <a:pt x="15941" y="6258"/>
                                <a:pt x="15909" y="6522"/>
                                <a:pt x="15844" y="6813"/>
                              </a:cubicBezTo>
                              <a:cubicBezTo>
                                <a:pt x="15747" y="7288"/>
                                <a:pt x="15537" y="7790"/>
                                <a:pt x="15343" y="8186"/>
                              </a:cubicBezTo>
                              <a:cubicBezTo>
                                <a:pt x="15877" y="7314"/>
                                <a:pt x="16604" y="5519"/>
                                <a:pt x="16443" y="4383"/>
                              </a:cubicBezTo>
                              <a:cubicBezTo>
                                <a:pt x="15861" y="4674"/>
                                <a:pt x="15359" y="6073"/>
                                <a:pt x="15084" y="7209"/>
                              </a:cubicBezTo>
                              <a:cubicBezTo>
                                <a:pt x="15036" y="7420"/>
                                <a:pt x="14987" y="7631"/>
                                <a:pt x="14955" y="7843"/>
                              </a:cubicBezTo>
                              <a:cubicBezTo>
                                <a:pt x="14955" y="7843"/>
                                <a:pt x="14939" y="7843"/>
                                <a:pt x="14939" y="7843"/>
                              </a:cubicBezTo>
                              <a:cubicBezTo>
                                <a:pt x="15004" y="7446"/>
                                <a:pt x="15052" y="6918"/>
                                <a:pt x="15084" y="6390"/>
                              </a:cubicBezTo>
                              <a:cubicBezTo>
                                <a:pt x="15101" y="6047"/>
                                <a:pt x="15101" y="5704"/>
                                <a:pt x="15084" y="5360"/>
                              </a:cubicBezTo>
                              <a:cubicBezTo>
                                <a:pt x="15052" y="4674"/>
                                <a:pt x="14955" y="4040"/>
                                <a:pt x="14729" y="3644"/>
                              </a:cubicBezTo>
                              <a:cubicBezTo>
                                <a:pt x="14599" y="3855"/>
                                <a:pt x="14519" y="4172"/>
                                <a:pt x="14454" y="4515"/>
                              </a:cubicBezTo>
                              <a:cubicBezTo>
                                <a:pt x="14422" y="4727"/>
                                <a:pt x="14389" y="4938"/>
                                <a:pt x="14373" y="5149"/>
                              </a:cubicBezTo>
                              <a:cubicBezTo>
                                <a:pt x="14357" y="5360"/>
                                <a:pt x="14357" y="5572"/>
                                <a:pt x="14357" y="5783"/>
                              </a:cubicBezTo>
                              <a:lnTo>
                                <a:pt x="14357" y="5968"/>
                              </a:lnTo>
                              <a:cubicBezTo>
                                <a:pt x="14357" y="6205"/>
                                <a:pt x="14373" y="6443"/>
                                <a:pt x="14373" y="6681"/>
                              </a:cubicBezTo>
                              <a:cubicBezTo>
                                <a:pt x="14389" y="6971"/>
                                <a:pt x="14422" y="7262"/>
                                <a:pt x="14454" y="7499"/>
                              </a:cubicBezTo>
                              <a:cubicBezTo>
                                <a:pt x="14470" y="7631"/>
                                <a:pt x="14486" y="7737"/>
                                <a:pt x="14502" y="7843"/>
                              </a:cubicBezTo>
                              <a:cubicBezTo>
                                <a:pt x="14502" y="7843"/>
                                <a:pt x="14486" y="7843"/>
                                <a:pt x="14486" y="7843"/>
                              </a:cubicBezTo>
                              <a:cubicBezTo>
                                <a:pt x="14470" y="7790"/>
                                <a:pt x="14470" y="7711"/>
                                <a:pt x="14454" y="7658"/>
                              </a:cubicBezTo>
                              <a:cubicBezTo>
                                <a:pt x="14438" y="7552"/>
                                <a:pt x="14405" y="7420"/>
                                <a:pt x="14373" y="7288"/>
                              </a:cubicBezTo>
                              <a:cubicBezTo>
                                <a:pt x="14373" y="7262"/>
                                <a:pt x="14357" y="7209"/>
                                <a:pt x="14357" y="7182"/>
                              </a:cubicBezTo>
                              <a:lnTo>
                                <a:pt x="14357" y="7156"/>
                              </a:lnTo>
                              <a:cubicBezTo>
                                <a:pt x="14211" y="6522"/>
                                <a:pt x="13985" y="5783"/>
                                <a:pt x="13710" y="5228"/>
                              </a:cubicBezTo>
                              <a:cubicBezTo>
                                <a:pt x="13694" y="5202"/>
                                <a:pt x="13694" y="5176"/>
                                <a:pt x="13678" y="5176"/>
                              </a:cubicBezTo>
                              <a:cubicBezTo>
                                <a:pt x="13937" y="4700"/>
                                <a:pt x="14050" y="4146"/>
                                <a:pt x="13937" y="3670"/>
                              </a:cubicBezTo>
                              <a:cubicBezTo>
                                <a:pt x="13759" y="2773"/>
                                <a:pt x="12967" y="2377"/>
                                <a:pt x="12174" y="2799"/>
                              </a:cubicBezTo>
                              <a:cubicBezTo>
                                <a:pt x="12061" y="2852"/>
                                <a:pt x="11948" y="2931"/>
                                <a:pt x="11851" y="3037"/>
                              </a:cubicBezTo>
                              <a:cubicBezTo>
                                <a:pt x="11867" y="2852"/>
                                <a:pt x="11883" y="2667"/>
                                <a:pt x="11883" y="2456"/>
                              </a:cubicBezTo>
                              <a:cubicBezTo>
                                <a:pt x="11883" y="1083"/>
                                <a:pt x="11414" y="0"/>
                                <a:pt x="10832" y="0"/>
                              </a:cubicBezTo>
                              <a:cubicBezTo>
                                <a:pt x="10250" y="0"/>
                                <a:pt x="9781" y="1109"/>
                                <a:pt x="9781" y="2456"/>
                              </a:cubicBezTo>
                              <a:cubicBezTo>
                                <a:pt x="9781" y="2667"/>
                                <a:pt x="9798" y="2852"/>
                                <a:pt x="9814" y="3037"/>
                              </a:cubicBezTo>
                              <a:cubicBezTo>
                                <a:pt x="9717" y="2957"/>
                                <a:pt x="9604" y="2878"/>
                                <a:pt x="9490" y="2799"/>
                              </a:cubicBezTo>
                              <a:cubicBezTo>
                                <a:pt x="8698" y="2377"/>
                                <a:pt x="7906" y="2773"/>
                                <a:pt x="7728" y="3670"/>
                              </a:cubicBezTo>
                              <a:cubicBezTo>
                                <a:pt x="7550" y="4568"/>
                                <a:pt x="8052" y="5624"/>
                                <a:pt x="8844" y="6047"/>
                              </a:cubicBezTo>
                              <a:cubicBezTo>
                                <a:pt x="8957" y="6100"/>
                                <a:pt x="9070" y="6153"/>
                                <a:pt x="9183" y="6179"/>
                              </a:cubicBezTo>
                              <a:cubicBezTo>
                                <a:pt x="9119" y="6285"/>
                                <a:pt x="9054" y="6390"/>
                                <a:pt x="9005" y="6522"/>
                              </a:cubicBezTo>
                              <a:cubicBezTo>
                                <a:pt x="8811" y="6443"/>
                                <a:pt x="8601" y="6443"/>
                                <a:pt x="8391" y="6522"/>
                              </a:cubicBezTo>
                              <a:cubicBezTo>
                                <a:pt x="8229" y="6601"/>
                                <a:pt x="8068" y="6733"/>
                                <a:pt x="7938" y="6918"/>
                              </a:cubicBezTo>
                              <a:cubicBezTo>
                                <a:pt x="8084" y="6892"/>
                                <a:pt x="8246" y="6918"/>
                                <a:pt x="8391" y="6998"/>
                              </a:cubicBezTo>
                              <a:cubicBezTo>
                                <a:pt x="8504" y="7050"/>
                                <a:pt x="8634" y="7130"/>
                                <a:pt x="8747" y="7235"/>
                              </a:cubicBezTo>
                              <a:cubicBezTo>
                                <a:pt x="8617" y="7684"/>
                                <a:pt x="8569" y="8133"/>
                                <a:pt x="8585" y="8529"/>
                              </a:cubicBezTo>
                              <a:cubicBezTo>
                                <a:pt x="8537" y="8450"/>
                                <a:pt x="8472" y="8371"/>
                                <a:pt x="8407" y="8291"/>
                              </a:cubicBezTo>
                              <a:cubicBezTo>
                                <a:pt x="8375" y="8265"/>
                                <a:pt x="8343" y="8239"/>
                                <a:pt x="8310" y="8212"/>
                              </a:cubicBezTo>
                              <a:cubicBezTo>
                                <a:pt x="8068" y="8054"/>
                                <a:pt x="7825" y="8080"/>
                                <a:pt x="7599" y="8239"/>
                              </a:cubicBezTo>
                              <a:cubicBezTo>
                                <a:pt x="7469" y="8344"/>
                                <a:pt x="7340" y="8503"/>
                                <a:pt x="7243" y="8688"/>
                              </a:cubicBezTo>
                              <a:cubicBezTo>
                                <a:pt x="7356" y="8608"/>
                                <a:pt x="7470" y="8582"/>
                                <a:pt x="7599" y="8555"/>
                              </a:cubicBezTo>
                              <a:cubicBezTo>
                                <a:pt x="7793" y="8529"/>
                                <a:pt x="8003" y="8582"/>
                                <a:pt x="8213" y="8714"/>
                              </a:cubicBezTo>
                              <a:cubicBezTo>
                                <a:pt x="8278" y="8767"/>
                                <a:pt x="8359" y="8820"/>
                                <a:pt x="8407" y="8872"/>
                              </a:cubicBezTo>
                              <a:cubicBezTo>
                                <a:pt x="8601" y="9084"/>
                                <a:pt x="8763" y="9348"/>
                                <a:pt x="8860" y="9638"/>
                              </a:cubicBezTo>
                              <a:cubicBezTo>
                                <a:pt x="8860" y="9612"/>
                                <a:pt x="8860" y="9559"/>
                                <a:pt x="8860" y="9533"/>
                              </a:cubicBezTo>
                              <a:cubicBezTo>
                                <a:pt x="8876" y="9559"/>
                                <a:pt x="8908" y="9585"/>
                                <a:pt x="8925" y="9638"/>
                              </a:cubicBezTo>
                              <a:cubicBezTo>
                                <a:pt x="9393" y="10193"/>
                                <a:pt x="10169" y="9744"/>
                                <a:pt x="10655" y="8635"/>
                              </a:cubicBezTo>
                              <a:cubicBezTo>
                                <a:pt x="10719" y="8476"/>
                                <a:pt x="10784" y="8318"/>
                                <a:pt x="10832" y="8133"/>
                              </a:cubicBezTo>
                              <a:lnTo>
                                <a:pt x="10832" y="8133"/>
                              </a:lnTo>
                              <a:cubicBezTo>
                                <a:pt x="10881" y="8291"/>
                                <a:pt x="10946" y="8476"/>
                                <a:pt x="11010" y="8635"/>
                              </a:cubicBezTo>
                              <a:cubicBezTo>
                                <a:pt x="11447" y="9612"/>
                                <a:pt x="12110" y="10061"/>
                                <a:pt x="12578" y="9770"/>
                              </a:cubicBezTo>
                              <a:cubicBezTo>
                                <a:pt x="12966" y="9797"/>
                                <a:pt x="13371" y="9717"/>
                                <a:pt x="13694" y="9612"/>
                              </a:cubicBezTo>
                              <a:cubicBezTo>
                                <a:pt x="13759" y="9585"/>
                                <a:pt x="13823" y="9559"/>
                                <a:pt x="13872" y="9533"/>
                              </a:cubicBezTo>
                              <a:cubicBezTo>
                                <a:pt x="13872" y="9533"/>
                                <a:pt x="13872" y="9559"/>
                                <a:pt x="13872" y="9559"/>
                              </a:cubicBezTo>
                              <a:cubicBezTo>
                                <a:pt x="13807" y="9585"/>
                                <a:pt x="13743" y="9612"/>
                                <a:pt x="13678" y="9638"/>
                              </a:cubicBezTo>
                              <a:cubicBezTo>
                                <a:pt x="13338" y="9823"/>
                                <a:pt x="12934" y="10113"/>
                                <a:pt x="12578" y="10483"/>
                              </a:cubicBezTo>
                              <a:cubicBezTo>
                                <a:pt x="12061" y="9506"/>
                                <a:pt x="11285" y="10325"/>
                                <a:pt x="11188" y="10325"/>
                              </a:cubicBezTo>
                              <a:lnTo>
                                <a:pt x="11188" y="10325"/>
                              </a:lnTo>
                              <a:cubicBezTo>
                                <a:pt x="11107" y="10325"/>
                                <a:pt x="10638" y="9849"/>
                                <a:pt x="10202" y="10061"/>
                              </a:cubicBezTo>
                              <a:cubicBezTo>
                                <a:pt x="10137" y="9955"/>
                                <a:pt x="10072" y="9849"/>
                                <a:pt x="10008" y="9770"/>
                              </a:cubicBezTo>
                              <a:cubicBezTo>
                                <a:pt x="10040" y="9876"/>
                                <a:pt x="10072" y="10008"/>
                                <a:pt x="10089" y="10140"/>
                              </a:cubicBezTo>
                              <a:cubicBezTo>
                                <a:pt x="9943" y="10245"/>
                                <a:pt x="9798" y="10457"/>
                                <a:pt x="9684" y="10800"/>
                              </a:cubicBezTo>
                              <a:cubicBezTo>
                                <a:pt x="9587" y="11090"/>
                                <a:pt x="9571" y="11539"/>
                                <a:pt x="9652" y="12041"/>
                              </a:cubicBezTo>
                              <a:cubicBezTo>
                                <a:pt x="9555" y="11935"/>
                                <a:pt x="9442" y="11856"/>
                                <a:pt x="9345" y="11803"/>
                              </a:cubicBezTo>
                              <a:cubicBezTo>
                                <a:pt x="9393" y="11434"/>
                                <a:pt x="9345" y="11038"/>
                                <a:pt x="9199" y="10694"/>
                              </a:cubicBezTo>
                              <a:cubicBezTo>
                                <a:pt x="9216" y="11038"/>
                                <a:pt x="9167" y="11381"/>
                                <a:pt x="9070" y="11724"/>
                              </a:cubicBezTo>
                              <a:cubicBezTo>
                                <a:pt x="9005" y="11724"/>
                                <a:pt x="8957" y="11724"/>
                                <a:pt x="8908" y="11751"/>
                              </a:cubicBezTo>
                              <a:cubicBezTo>
                                <a:pt x="8423" y="11909"/>
                                <a:pt x="8246" y="12411"/>
                                <a:pt x="8181" y="12912"/>
                              </a:cubicBezTo>
                              <a:cubicBezTo>
                                <a:pt x="8165" y="12912"/>
                                <a:pt x="8149" y="12912"/>
                                <a:pt x="8149" y="12939"/>
                              </a:cubicBezTo>
                              <a:cubicBezTo>
                                <a:pt x="8165" y="12939"/>
                                <a:pt x="8181" y="12939"/>
                                <a:pt x="8181" y="12965"/>
                              </a:cubicBezTo>
                              <a:cubicBezTo>
                                <a:pt x="8149" y="13309"/>
                                <a:pt x="8165" y="13652"/>
                                <a:pt x="8181" y="13837"/>
                              </a:cubicBezTo>
                              <a:cubicBezTo>
                                <a:pt x="8132" y="13863"/>
                                <a:pt x="8068" y="13889"/>
                                <a:pt x="8003" y="13916"/>
                              </a:cubicBezTo>
                              <a:cubicBezTo>
                                <a:pt x="7858" y="13969"/>
                                <a:pt x="7712" y="13969"/>
                                <a:pt x="7567" y="13942"/>
                              </a:cubicBezTo>
                              <a:cubicBezTo>
                                <a:pt x="7567" y="13942"/>
                                <a:pt x="7567" y="13942"/>
                                <a:pt x="7567" y="13942"/>
                              </a:cubicBezTo>
                              <a:cubicBezTo>
                                <a:pt x="7518" y="13837"/>
                                <a:pt x="7453" y="13731"/>
                                <a:pt x="7389" y="13625"/>
                              </a:cubicBezTo>
                              <a:cubicBezTo>
                                <a:pt x="7372" y="13705"/>
                                <a:pt x="7356" y="13784"/>
                                <a:pt x="7340" y="13863"/>
                              </a:cubicBezTo>
                              <a:cubicBezTo>
                                <a:pt x="7292" y="13837"/>
                                <a:pt x="7243" y="13810"/>
                                <a:pt x="7211" y="13784"/>
                              </a:cubicBezTo>
                              <a:cubicBezTo>
                                <a:pt x="7195" y="13757"/>
                                <a:pt x="7178" y="13757"/>
                                <a:pt x="7162" y="13731"/>
                              </a:cubicBezTo>
                              <a:cubicBezTo>
                                <a:pt x="7130" y="13705"/>
                                <a:pt x="7098" y="13678"/>
                                <a:pt x="7065" y="13625"/>
                              </a:cubicBezTo>
                              <a:cubicBezTo>
                                <a:pt x="7098" y="13731"/>
                                <a:pt x="7130" y="13863"/>
                                <a:pt x="7162" y="13942"/>
                              </a:cubicBezTo>
                              <a:cubicBezTo>
                                <a:pt x="7178" y="13995"/>
                                <a:pt x="7195" y="14022"/>
                                <a:pt x="7211" y="14074"/>
                              </a:cubicBezTo>
                              <a:cubicBezTo>
                                <a:pt x="7227" y="14127"/>
                                <a:pt x="7259" y="14154"/>
                                <a:pt x="7292" y="14206"/>
                              </a:cubicBezTo>
                              <a:cubicBezTo>
                                <a:pt x="7081" y="15711"/>
                                <a:pt x="7502" y="16240"/>
                                <a:pt x="7777" y="16398"/>
                              </a:cubicBezTo>
                              <a:cubicBezTo>
                                <a:pt x="7809" y="16345"/>
                                <a:pt x="7841" y="16292"/>
                                <a:pt x="7858" y="16240"/>
                              </a:cubicBezTo>
                              <a:cubicBezTo>
                                <a:pt x="7890" y="16319"/>
                                <a:pt x="7922" y="16398"/>
                                <a:pt x="7971" y="16477"/>
                              </a:cubicBezTo>
                              <a:cubicBezTo>
                                <a:pt x="8068" y="16636"/>
                                <a:pt x="8213" y="16768"/>
                                <a:pt x="8391" y="16847"/>
                              </a:cubicBezTo>
                              <a:cubicBezTo>
                                <a:pt x="6564" y="16794"/>
                                <a:pt x="4090" y="15606"/>
                                <a:pt x="1439" y="11249"/>
                              </a:cubicBezTo>
                              <a:cubicBezTo>
                                <a:pt x="1633" y="12437"/>
                                <a:pt x="4252" y="15447"/>
                                <a:pt x="5546" y="16266"/>
                              </a:cubicBezTo>
                              <a:cubicBezTo>
                                <a:pt x="6548" y="16900"/>
                                <a:pt x="7680" y="17111"/>
                                <a:pt x="8617" y="17058"/>
                              </a:cubicBezTo>
                              <a:cubicBezTo>
                                <a:pt x="8520" y="17217"/>
                                <a:pt x="8440" y="17375"/>
                                <a:pt x="8375" y="17533"/>
                              </a:cubicBezTo>
                              <a:cubicBezTo>
                                <a:pt x="8068" y="17692"/>
                                <a:pt x="7728" y="18194"/>
                                <a:pt x="7534" y="19540"/>
                              </a:cubicBezTo>
                              <a:cubicBezTo>
                                <a:pt x="7922" y="19382"/>
                                <a:pt x="8181" y="19197"/>
                                <a:pt x="8375" y="18986"/>
                              </a:cubicBezTo>
                              <a:cubicBezTo>
                                <a:pt x="8634" y="19699"/>
                                <a:pt x="9264" y="19752"/>
                                <a:pt x="9329" y="19831"/>
                              </a:cubicBezTo>
                              <a:cubicBezTo>
                                <a:pt x="9410" y="19936"/>
                                <a:pt x="9798" y="21600"/>
                                <a:pt x="10719" y="20913"/>
                              </a:cubicBezTo>
                              <a:cubicBezTo>
                                <a:pt x="10913" y="20781"/>
                                <a:pt x="11075" y="20412"/>
                                <a:pt x="11204" y="19936"/>
                              </a:cubicBezTo>
                              <a:lnTo>
                                <a:pt x="11204" y="19936"/>
                              </a:lnTo>
                              <a:cubicBezTo>
                                <a:pt x="11334" y="20412"/>
                                <a:pt x="11511" y="20755"/>
                                <a:pt x="11689" y="20913"/>
                              </a:cubicBezTo>
                              <a:cubicBezTo>
                                <a:pt x="12611" y="21600"/>
                                <a:pt x="12999" y="19936"/>
                                <a:pt x="13080" y="19831"/>
                              </a:cubicBezTo>
                              <a:cubicBezTo>
                                <a:pt x="13128" y="19778"/>
                                <a:pt x="13452" y="19725"/>
                                <a:pt x="13726" y="19461"/>
                              </a:cubicBezTo>
                              <a:cubicBezTo>
                                <a:pt x="13791" y="19488"/>
                                <a:pt x="13872" y="19514"/>
                                <a:pt x="13953" y="19567"/>
                              </a:cubicBezTo>
                              <a:cubicBezTo>
                                <a:pt x="13937" y="19461"/>
                                <a:pt x="13920" y="19355"/>
                                <a:pt x="13904" y="19250"/>
                              </a:cubicBezTo>
                              <a:cubicBezTo>
                                <a:pt x="14050" y="19039"/>
                                <a:pt x="14147" y="18722"/>
                                <a:pt x="14147" y="18273"/>
                              </a:cubicBezTo>
                              <a:cubicBezTo>
                                <a:pt x="14325" y="18643"/>
                                <a:pt x="14680" y="18959"/>
                                <a:pt x="15327" y="19091"/>
                              </a:cubicBezTo>
                              <a:lnTo>
                                <a:pt x="15343" y="19091"/>
                              </a:lnTo>
                              <a:cubicBezTo>
                                <a:pt x="15343" y="19065"/>
                                <a:pt x="15327" y="19065"/>
                                <a:pt x="15327" y="19039"/>
                              </a:cubicBezTo>
                              <a:cubicBezTo>
                                <a:pt x="14955" y="17032"/>
                                <a:pt x="14325" y="17032"/>
                                <a:pt x="14017" y="17217"/>
                              </a:cubicBezTo>
                              <a:close/>
                              <a:moveTo>
                                <a:pt x="15602" y="9136"/>
                              </a:moveTo>
                              <a:cubicBezTo>
                                <a:pt x="15602" y="9031"/>
                                <a:pt x="15602" y="8925"/>
                                <a:pt x="15586" y="8846"/>
                              </a:cubicBezTo>
                              <a:cubicBezTo>
                                <a:pt x="15666" y="8820"/>
                                <a:pt x="15763" y="8820"/>
                                <a:pt x="15860" y="8793"/>
                              </a:cubicBezTo>
                              <a:cubicBezTo>
                                <a:pt x="16297" y="8740"/>
                                <a:pt x="16782" y="8846"/>
                                <a:pt x="17008" y="9216"/>
                              </a:cubicBezTo>
                              <a:cubicBezTo>
                                <a:pt x="16766" y="9559"/>
                                <a:pt x="16281" y="9638"/>
                                <a:pt x="15860" y="9559"/>
                              </a:cubicBezTo>
                              <a:cubicBezTo>
                                <a:pt x="15763" y="9533"/>
                                <a:pt x="15666" y="9533"/>
                                <a:pt x="15586" y="9506"/>
                              </a:cubicBezTo>
                              <a:cubicBezTo>
                                <a:pt x="15602" y="9374"/>
                                <a:pt x="15602" y="9268"/>
                                <a:pt x="15602" y="9136"/>
                              </a:cubicBezTo>
                              <a:close/>
                              <a:moveTo>
                                <a:pt x="15860" y="7684"/>
                              </a:moveTo>
                              <a:cubicBezTo>
                                <a:pt x="16168" y="7420"/>
                                <a:pt x="16491" y="7262"/>
                                <a:pt x="16734" y="7341"/>
                              </a:cubicBezTo>
                              <a:cubicBezTo>
                                <a:pt x="16637" y="7843"/>
                                <a:pt x="16248" y="8265"/>
                                <a:pt x="15860" y="8556"/>
                              </a:cubicBezTo>
                              <a:cubicBezTo>
                                <a:pt x="15763" y="8635"/>
                                <a:pt x="15666" y="8688"/>
                                <a:pt x="15569" y="8740"/>
                              </a:cubicBezTo>
                              <a:cubicBezTo>
                                <a:pt x="15537" y="8529"/>
                                <a:pt x="15472" y="8318"/>
                                <a:pt x="15375" y="8159"/>
                              </a:cubicBezTo>
                              <a:cubicBezTo>
                                <a:pt x="15521" y="8027"/>
                                <a:pt x="15683" y="7843"/>
                                <a:pt x="15860" y="7684"/>
                              </a:cubicBezTo>
                              <a:close/>
                              <a:moveTo>
                                <a:pt x="15569" y="9559"/>
                              </a:moveTo>
                              <a:cubicBezTo>
                                <a:pt x="15666" y="9612"/>
                                <a:pt x="15763" y="9691"/>
                                <a:pt x="15860" y="9770"/>
                              </a:cubicBezTo>
                              <a:cubicBezTo>
                                <a:pt x="16232" y="10087"/>
                                <a:pt x="16604" y="10536"/>
                                <a:pt x="16685" y="11038"/>
                              </a:cubicBezTo>
                              <a:cubicBezTo>
                                <a:pt x="16443" y="11117"/>
                                <a:pt x="16135" y="10932"/>
                                <a:pt x="15860" y="10668"/>
                              </a:cubicBezTo>
                              <a:cubicBezTo>
                                <a:pt x="15683" y="10510"/>
                                <a:pt x="15505" y="10298"/>
                                <a:pt x="15359" y="10087"/>
                              </a:cubicBezTo>
                              <a:cubicBezTo>
                                <a:pt x="15456" y="9981"/>
                                <a:pt x="15521" y="9770"/>
                                <a:pt x="15569" y="9559"/>
                              </a:cubicBezTo>
                              <a:close/>
                              <a:moveTo>
                                <a:pt x="7906" y="14550"/>
                              </a:moveTo>
                              <a:cubicBezTo>
                                <a:pt x="7906" y="14550"/>
                                <a:pt x="7906" y="14550"/>
                                <a:pt x="7906" y="14550"/>
                              </a:cubicBezTo>
                              <a:cubicBezTo>
                                <a:pt x="7906" y="14550"/>
                                <a:pt x="7906" y="14550"/>
                                <a:pt x="7906" y="14550"/>
                              </a:cubicBezTo>
                              <a:cubicBezTo>
                                <a:pt x="7906" y="14550"/>
                                <a:pt x="7906" y="14550"/>
                                <a:pt x="7906" y="14550"/>
                              </a:cubicBezTo>
                              <a:close/>
                              <a:moveTo>
                                <a:pt x="13613" y="11724"/>
                              </a:moveTo>
                              <a:cubicBezTo>
                                <a:pt x="13629" y="11645"/>
                                <a:pt x="13646" y="11539"/>
                                <a:pt x="13662" y="11434"/>
                              </a:cubicBezTo>
                              <a:cubicBezTo>
                                <a:pt x="13775" y="10985"/>
                                <a:pt x="13969" y="10510"/>
                                <a:pt x="14147" y="10140"/>
                              </a:cubicBezTo>
                              <a:cubicBezTo>
                                <a:pt x="14244" y="10298"/>
                                <a:pt x="14357" y="10404"/>
                                <a:pt x="14486" y="10483"/>
                              </a:cubicBezTo>
                              <a:cubicBezTo>
                                <a:pt x="14357" y="10985"/>
                                <a:pt x="14163" y="11566"/>
                                <a:pt x="13920" y="11935"/>
                              </a:cubicBezTo>
                              <a:cubicBezTo>
                                <a:pt x="13840" y="11830"/>
                                <a:pt x="13743" y="11777"/>
                                <a:pt x="13613" y="11724"/>
                              </a:cubicBezTo>
                              <a:close/>
                              <a:moveTo>
                                <a:pt x="14147" y="10140"/>
                              </a:moveTo>
                              <a:cubicBezTo>
                                <a:pt x="14017" y="10351"/>
                                <a:pt x="13872" y="10615"/>
                                <a:pt x="13743" y="10932"/>
                              </a:cubicBezTo>
                              <a:cubicBezTo>
                                <a:pt x="13629" y="11170"/>
                                <a:pt x="13532" y="11434"/>
                                <a:pt x="13435" y="11698"/>
                              </a:cubicBezTo>
                              <a:cubicBezTo>
                                <a:pt x="13257" y="11698"/>
                                <a:pt x="13031" y="11830"/>
                                <a:pt x="12821" y="12041"/>
                              </a:cubicBezTo>
                              <a:cubicBezTo>
                                <a:pt x="12837" y="11883"/>
                                <a:pt x="12853" y="11751"/>
                                <a:pt x="12853" y="11592"/>
                              </a:cubicBezTo>
                              <a:cubicBezTo>
                                <a:pt x="13160" y="11355"/>
                                <a:pt x="13484" y="11038"/>
                                <a:pt x="13742" y="10694"/>
                              </a:cubicBezTo>
                              <a:cubicBezTo>
                                <a:pt x="13888" y="10483"/>
                                <a:pt x="14017" y="10298"/>
                                <a:pt x="14147" y="10140"/>
                              </a:cubicBezTo>
                              <a:cubicBezTo>
                                <a:pt x="14147" y="10140"/>
                                <a:pt x="14147" y="10140"/>
                                <a:pt x="14147" y="10140"/>
                              </a:cubicBezTo>
                              <a:close/>
                              <a:moveTo>
                                <a:pt x="13937" y="8714"/>
                              </a:moveTo>
                              <a:cubicBezTo>
                                <a:pt x="13840" y="8661"/>
                                <a:pt x="13759" y="8582"/>
                                <a:pt x="13662" y="8503"/>
                              </a:cubicBezTo>
                              <a:cubicBezTo>
                                <a:pt x="13451" y="8344"/>
                                <a:pt x="13257" y="8133"/>
                                <a:pt x="13096" y="7895"/>
                              </a:cubicBezTo>
                              <a:cubicBezTo>
                                <a:pt x="13063" y="7684"/>
                                <a:pt x="13031" y="7446"/>
                                <a:pt x="12966" y="7209"/>
                              </a:cubicBezTo>
                              <a:cubicBezTo>
                                <a:pt x="13177" y="7235"/>
                                <a:pt x="13419" y="7394"/>
                                <a:pt x="13662" y="7605"/>
                              </a:cubicBezTo>
                              <a:cubicBezTo>
                                <a:pt x="13840" y="7763"/>
                                <a:pt x="14001" y="7975"/>
                                <a:pt x="14147" y="8159"/>
                              </a:cubicBezTo>
                              <a:cubicBezTo>
                                <a:pt x="14050" y="8318"/>
                                <a:pt x="13969" y="8503"/>
                                <a:pt x="13937" y="8714"/>
                              </a:cubicBezTo>
                              <a:close/>
                              <a:moveTo>
                                <a:pt x="14535" y="6681"/>
                              </a:moveTo>
                              <a:cubicBezTo>
                                <a:pt x="14551" y="6179"/>
                                <a:pt x="14632" y="5704"/>
                                <a:pt x="14793" y="5440"/>
                              </a:cubicBezTo>
                              <a:cubicBezTo>
                                <a:pt x="14842" y="5519"/>
                                <a:pt x="14874" y="5624"/>
                                <a:pt x="14907" y="5756"/>
                              </a:cubicBezTo>
                              <a:cubicBezTo>
                                <a:pt x="14923" y="5836"/>
                                <a:pt x="14939" y="5915"/>
                                <a:pt x="14955" y="5994"/>
                              </a:cubicBezTo>
                              <a:cubicBezTo>
                                <a:pt x="15036" y="6522"/>
                                <a:pt x="15020" y="7209"/>
                                <a:pt x="14955" y="7763"/>
                              </a:cubicBezTo>
                              <a:cubicBezTo>
                                <a:pt x="14890" y="7737"/>
                                <a:pt x="14810" y="7711"/>
                                <a:pt x="14745" y="7711"/>
                              </a:cubicBezTo>
                              <a:cubicBezTo>
                                <a:pt x="14680" y="7711"/>
                                <a:pt x="14616" y="7711"/>
                                <a:pt x="14567" y="7737"/>
                              </a:cubicBezTo>
                              <a:cubicBezTo>
                                <a:pt x="14551" y="7605"/>
                                <a:pt x="14551" y="7473"/>
                                <a:pt x="14535" y="7314"/>
                              </a:cubicBezTo>
                              <a:cubicBezTo>
                                <a:pt x="14535" y="7130"/>
                                <a:pt x="14535" y="6918"/>
                                <a:pt x="14535" y="6681"/>
                              </a:cubicBezTo>
                              <a:close/>
                              <a:moveTo>
                                <a:pt x="14745" y="10536"/>
                              </a:moveTo>
                              <a:cubicBezTo>
                                <a:pt x="14810" y="10536"/>
                                <a:pt x="14874" y="10536"/>
                                <a:pt x="14923" y="10510"/>
                              </a:cubicBezTo>
                              <a:cubicBezTo>
                                <a:pt x="14939" y="10642"/>
                                <a:pt x="14939" y="10774"/>
                                <a:pt x="14955" y="10932"/>
                              </a:cubicBezTo>
                              <a:cubicBezTo>
                                <a:pt x="14971" y="11143"/>
                                <a:pt x="14971" y="11381"/>
                                <a:pt x="14955" y="11619"/>
                              </a:cubicBezTo>
                              <a:cubicBezTo>
                                <a:pt x="14939" y="11803"/>
                                <a:pt x="14923" y="12015"/>
                                <a:pt x="14907" y="12173"/>
                              </a:cubicBezTo>
                              <a:cubicBezTo>
                                <a:pt x="14858" y="12437"/>
                                <a:pt x="14793" y="12675"/>
                                <a:pt x="14713" y="12860"/>
                              </a:cubicBezTo>
                              <a:cubicBezTo>
                                <a:pt x="14632" y="12728"/>
                                <a:pt x="14583" y="12516"/>
                                <a:pt x="14551" y="12305"/>
                              </a:cubicBezTo>
                              <a:cubicBezTo>
                                <a:pt x="14535" y="12226"/>
                                <a:pt x="14535" y="12173"/>
                                <a:pt x="14519" y="12094"/>
                              </a:cubicBezTo>
                              <a:cubicBezTo>
                                <a:pt x="14470" y="11671"/>
                                <a:pt x="14486" y="11196"/>
                                <a:pt x="14519" y="10747"/>
                              </a:cubicBezTo>
                              <a:cubicBezTo>
                                <a:pt x="14519" y="10668"/>
                                <a:pt x="14535" y="10589"/>
                                <a:pt x="14535" y="10510"/>
                              </a:cubicBezTo>
                              <a:cubicBezTo>
                                <a:pt x="14599" y="10536"/>
                                <a:pt x="14680" y="10536"/>
                                <a:pt x="14745" y="10536"/>
                              </a:cubicBezTo>
                              <a:close/>
                              <a:moveTo>
                                <a:pt x="14535" y="10510"/>
                              </a:moveTo>
                              <a:cubicBezTo>
                                <a:pt x="14519" y="10615"/>
                                <a:pt x="14502" y="10694"/>
                                <a:pt x="14486" y="10800"/>
                              </a:cubicBezTo>
                              <a:cubicBezTo>
                                <a:pt x="14454" y="11038"/>
                                <a:pt x="14438" y="11275"/>
                                <a:pt x="14405" y="11539"/>
                              </a:cubicBezTo>
                              <a:cubicBezTo>
                                <a:pt x="14389" y="11671"/>
                                <a:pt x="14389" y="11830"/>
                                <a:pt x="14389" y="11962"/>
                              </a:cubicBezTo>
                              <a:cubicBezTo>
                                <a:pt x="14389" y="12015"/>
                                <a:pt x="14389" y="12067"/>
                                <a:pt x="14389" y="12120"/>
                              </a:cubicBezTo>
                              <a:cubicBezTo>
                                <a:pt x="14389" y="12358"/>
                                <a:pt x="14389" y="12622"/>
                                <a:pt x="14389" y="12860"/>
                              </a:cubicBezTo>
                              <a:cubicBezTo>
                                <a:pt x="14389" y="12912"/>
                                <a:pt x="14389" y="12965"/>
                                <a:pt x="14389" y="12992"/>
                              </a:cubicBezTo>
                              <a:cubicBezTo>
                                <a:pt x="14389" y="13124"/>
                                <a:pt x="14405" y="13229"/>
                                <a:pt x="14405" y="13361"/>
                              </a:cubicBezTo>
                              <a:cubicBezTo>
                                <a:pt x="14422" y="13573"/>
                                <a:pt x="14454" y="13757"/>
                                <a:pt x="14486" y="13916"/>
                              </a:cubicBezTo>
                              <a:cubicBezTo>
                                <a:pt x="14535" y="14154"/>
                                <a:pt x="14583" y="14365"/>
                                <a:pt x="14664" y="14523"/>
                              </a:cubicBezTo>
                              <a:cubicBezTo>
                                <a:pt x="14664" y="14576"/>
                                <a:pt x="14648" y="14629"/>
                                <a:pt x="14648" y="14682"/>
                              </a:cubicBezTo>
                              <a:cubicBezTo>
                                <a:pt x="14519" y="14259"/>
                                <a:pt x="14308" y="13969"/>
                                <a:pt x="14292" y="13890"/>
                              </a:cubicBezTo>
                              <a:cubicBezTo>
                                <a:pt x="14276" y="13757"/>
                                <a:pt x="14422" y="12780"/>
                                <a:pt x="14098" y="12147"/>
                              </a:cubicBezTo>
                              <a:cubicBezTo>
                                <a:pt x="14211" y="11803"/>
                                <a:pt x="14308" y="11460"/>
                                <a:pt x="14389" y="11117"/>
                              </a:cubicBezTo>
                              <a:lnTo>
                                <a:pt x="14389" y="11090"/>
                              </a:lnTo>
                              <a:cubicBezTo>
                                <a:pt x="14405" y="11064"/>
                                <a:pt x="14405" y="11011"/>
                                <a:pt x="14405" y="10985"/>
                              </a:cubicBezTo>
                              <a:cubicBezTo>
                                <a:pt x="14438" y="10853"/>
                                <a:pt x="14454" y="10747"/>
                                <a:pt x="14486" y="10615"/>
                              </a:cubicBezTo>
                              <a:cubicBezTo>
                                <a:pt x="14502" y="10562"/>
                                <a:pt x="14502" y="10510"/>
                                <a:pt x="14519" y="10457"/>
                              </a:cubicBezTo>
                              <a:cubicBezTo>
                                <a:pt x="14519" y="10483"/>
                                <a:pt x="14535" y="10483"/>
                                <a:pt x="14535" y="10510"/>
                              </a:cubicBezTo>
                              <a:close/>
                              <a:moveTo>
                                <a:pt x="13662" y="5915"/>
                              </a:moveTo>
                              <a:cubicBezTo>
                                <a:pt x="13662" y="5915"/>
                                <a:pt x="13662" y="5915"/>
                                <a:pt x="13662" y="5915"/>
                              </a:cubicBezTo>
                              <a:cubicBezTo>
                                <a:pt x="14034" y="6126"/>
                                <a:pt x="14357" y="7024"/>
                                <a:pt x="14519" y="7763"/>
                              </a:cubicBezTo>
                              <a:cubicBezTo>
                                <a:pt x="14519" y="7790"/>
                                <a:pt x="14519" y="7790"/>
                                <a:pt x="14535" y="7816"/>
                              </a:cubicBezTo>
                              <a:cubicBezTo>
                                <a:pt x="14405" y="7869"/>
                                <a:pt x="14276" y="7975"/>
                                <a:pt x="14179" y="8133"/>
                              </a:cubicBezTo>
                              <a:cubicBezTo>
                                <a:pt x="13953" y="7684"/>
                                <a:pt x="13743" y="7050"/>
                                <a:pt x="13662" y="6522"/>
                              </a:cubicBezTo>
                              <a:cubicBezTo>
                                <a:pt x="13629" y="6285"/>
                                <a:pt x="13629" y="6073"/>
                                <a:pt x="13662" y="5915"/>
                              </a:cubicBezTo>
                              <a:close/>
                              <a:moveTo>
                                <a:pt x="12368" y="8556"/>
                              </a:moveTo>
                              <a:cubicBezTo>
                                <a:pt x="11996" y="8978"/>
                                <a:pt x="11398" y="8635"/>
                                <a:pt x="11010" y="7790"/>
                              </a:cubicBezTo>
                              <a:cubicBezTo>
                                <a:pt x="10962" y="7658"/>
                                <a:pt x="10913" y="7526"/>
                                <a:pt x="10865" y="7394"/>
                              </a:cubicBezTo>
                              <a:lnTo>
                                <a:pt x="10865" y="7394"/>
                              </a:lnTo>
                              <a:cubicBezTo>
                                <a:pt x="10832" y="7526"/>
                                <a:pt x="10784" y="7658"/>
                                <a:pt x="10719" y="7790"/>
                              </a:cubicBezTo>
                              <a:cubicBezTo>
                                <a:pt x="10331" y="8661"/>
                                <a:pt x="9733" y="9004"/>
                                <a:pt x="9361" y="8556"/>
                              </a:cubicBezTo>
                              <a:cubicBezTo>
                                <a:pt x="8989" y="8133"/>
                                <a:pt x="9005" y="7077"/>
                                <a:pt x="9393" y="6205"/>
                              </a:cubicBezTo>
                              <a:cubicBezTo>
                                <a:pt x="9442" y="6073"/>
                                <a:pt x="9507" y="5968"/>
                                <a:pt x="9571" y="5862"/>
                              </a:cubicBezTo>
                              <a:cubicBezTo>
                                <a:pt x="9474" y="5836"/>
                                <a:pt x="9393" y="5809"/>
                                <a:pt x="9296" y="5756"/>
                              </a:cubicBezTo>
                              <a:cubicBezTo>
                                <a:pt x="8682" y="5440"/>
                                <a:pt x="8294" y="4595"/>
                                <a:pt x="8423" y="3882"/>
                              </a:cubicBezTo>
                              <a:cubicBezTo>
                                <a:pt x="8569" y="3169"/>
                                <a:pt x="9183" y="2878"/>
                                <a:pt x="9798" y="3195"/>
                              </a:cubicBezTo>
                              <a:cubicBezTo>
                                <a:pt x="9895" y="3248"/>
                                <a:pt x="9975" y="3301"/>
                                <a:pt x="10056" y="3380"/>
                              </a:cubicBezTo>
                              <a:cubicBezTo>
                                <a:pt x="10040" y="3222"/>
                                <a:pt x="10040" y="3089"/>
                                <a:pt x="10040" y="2931"/>
                              </a:cubicBezTo>
                              <a:cubicBezTo>
                                <a:pt x="10040" y="1875"/>
                                <a:pt x="10412" y="1003"/>
                                <a:pt x="10865" y="1003"/>
                              </a:cubicBezTo>
                              <a:cubicBezTo>
                                <a:pt x="11317" y="1003"/>
                                <a:pt x="11689" y="1875"/>
                                <a:pt x="11689" y="2931"/>
                              </a:cubicBezTo>
                              <a:cubicBezTo>
                                <a:pt x="11689" y="3089"/>
                                <a:pt x="11689" y="3248"/>
                                <a:pt x="11673" y="3380"/>
                              </a:cubicBezTo>
                              <a:cubicBezTo>
                                <a:pt x="11754" y="3301"/>
                                <a:pt x="11835" y="3248"/>
                                <a:pt x="11932" y="3195"/>
                              </a:cubicBezTo>
                              <a:cubicBezTo>
                                <a:pt x="12546" y="2878"/>
                                <a:pt x="13160" y="3169"/>
                                <a:pt x="13306" y="3882"/>
                              </a:cubicBezTo>
                              <a:cubicBezTo>
                                <a:pt x="13451" y="4595"/>
                                <a:pt x="13063" y="5413"/>
                                <a:pt x="12433" y="5756"/>
                              </a:cubicBezTo>
                              <a:cubicBezTo>
                                <a:pt x="12336" y="5809"/>
                                <a:pt x="12255" y="5836"/>
                                <a:pt x="12158" y="5862"/>
                              </a:cubicBezTo>
                              <a:cubicBezTo>
                                <a:pt x="12223" y="5968"/>
                                <a:pt x="12287" y="6073"/>
                                <a:pt x="12336" y="6205"/>
                              </a:cubicBezTo>
                              <a:cubicBezTo>
                                <a:pt x="12708" y="7077"/>
                                <a:pt x="12724" y="8107"/>
                                <a:pt x="12368" y="8556"/>
                              </a:cubicBezTo>
                              <a:close/>
                              <a:moveTo>
                                <a:pt x="12740" y="6575"/>
                              </a:moveTo>
                              <a:cubicBezTo>
                                <a:pt x="12675" y="6417"/>
                                <a:pt x="12595" y="6258"/>
                                <a:pt x="12514" y="6126"/>
                              </a:cubicBezTo>
                              <a:cubicBezTo>
                                <a:pt x="12627" y="6100"/>
                                <a:pt x="12740" y="6047"/>
                                <a:pt x="12853" y="5994"/>
                              </a:cubicBezTo>
                              <a:cubicBezTo>
                                <a:pt x="12966" y="5941"/>
                                <a:pt x="13080" y="5862"/>
                                <a:pt x="13177" y="5756"/>
                              </a:cubicBezTo>
                              <a:cubicBezTo>
                                <a:pt x="13306" y="6311"/>
                                <a:pt x="13516" y="6839"/>
                                <a:pt x="13726" y="7314"/>
                              </a:cubicBezTo>
                              <a:cubicBezTo>
                                <a:pt x="13872" y="7631"/>
                                <a:pt x="14017" y="7895"/>
                                <a:pt x="14147" y="8107"/>
                              </a:cubicBezTo>
                              <a:cubicBezTo>
                                <a:pt x="14147" y="8107"/>
                                <a:pt x="14131" y="8107"/>
                                <a:pt x="14131" y="8133"/>
                              </a:cubicBezTo>
                              <a:cubicBezTo>
                                <a:pt x="14017" y="7948"/>
                                <a:pt x="13888" y="7763"/>
                                <a:pt x="13726" y="7552"/>
                              </a:cubicBezTo>
                              <a:cubicBezTo>
                                <a:pt x="13435" y="7182"/>
                                <a:pt x="13096" y="6813"/>
                                <a:pt x="12740" y="6575"/>
                              </a:cubicBezTo>
                              <a:cubicBezTo>
                                <a:pt x="12756" y="6601"/>
                                <a:pt x="12740" y="6601"/>
                                <a:pt x="12740" y="6575"/>
                              </a:cubicBezTo>
                              <a:close/>
                              <a:moveTo>
                                <a:pt x="13888" y="9136"/>
                              </a:moveTo>
                              <a:cubicBezTo>
                                <a:pt x="13888" y="9242"/>
                                <a:pt x="13888" y="9348"/>
                                <a:pt x="13904" y="9427"/>
                              </a:cubicBezTo>
                              <a:cubicBezTo>
                                <a:pt x="13823" y="9453"/>
                                <a:pt x="13743" y="9453"/>
                                <a:pt x="13646" y="9480"/>
                              </a:cubicBezTo>
                              <a:cubicBezTo>
                                <a:pt x="13387" y="9506"/>
                                <a:pt x="13112" y="9480"/>
                                <a:pt x="12886" y="9400"/>
                              </a:cubicBezTo>
                              <a:cubicBezTo>
                                <a:pt x="12983" y="9216"/>
                                <a:pt x="13047" y="8978"/>
                                <a:pt x="13080" y="8714"/>
                              </a:cubicBezTo>
                              <a:cubicBezTo>
                                <a:pt x="13257" y="8688"/>
                                <a:pt x="13451" y="8688"/>
                                <a:pt x="13646" y="8714"/>
                              </a:cubicBezTo>
                              <a:cubicBezTo>
                                <a:pt x="13743" y="8740"/>
                                <a:pt x="13823" y="8740"/>
                                <a:pt x="13904" y="8767"/>
                              </a:cubicBezTo>
                              <a:cubicBezTo>
                                <a:pt x="13904" y="8899"/>
                                <a:pt x="13888" y="9031"/>
                                <a:pt x="13888" y="9136"/>
                              </a:cubicBezTo>
                              <a:close/>
                              <a:moveTo>
                                <a:pt x="13920" y="8793"/>
                              </a:moveTo>
                              <a:cubicBezTo>
                                <a:pt x="13856" y="8767"/>
                                <a:pt x="13807" y="8740"/>
                                <a:pt x="13743" y="8714"/>
                              </a:cubicBezTo>
                              <a:cubicBezTo>
                                <a:pt x="13548" y="8661"/>
                                <a:pt x="13338" y="8608"/>
                                <a:pt x="13112" y="8556"/>
                              </a:cubicBezTo>
                              <a:cubicBezTo>
                                <a:pt x="13112" y="8450"/>
                                <a:pt x="13128" y="8344"/>
                                <a:pt x="13112" y="8239"/>
                              </a:cubicBezTo>
                              <a:cubicBezTo>
                                <a:pt x="13322" y="8397"/>
                                <a:pt x="13532" y="8556"/>
                                <a:pt x="13726" y="8661"/>
                              </a:cubicBezTo>
                              <a:cubicBezTo>
                                <a:pt x="13791" y="8688"/>
                                <a:pt x="13856" y="8714"/>
                                <a:pt x="13920" y="8740"/>
                              </a:cubicBezTo>
                              <a:cubicBezTo>
                                <a:pt x="13920" y="8767"/>
                                <a:pt x="13920" y="8793"/>
                                <a:pt x="13920" y="8793"/>
                              </a:cubicBezTo>
                              <a:close/>
                              <a:moveTo>
                                <a:pt x="13662" y="9691"/>
                              </a:moveTo>
                              <a:cubicBezTo>
                                <a:pt x="13759" y="9612"/>
                                <a:pt x="13840" y="9559"/>
                                <a:pt x="13920" y="9506"/>
                              </a:cubicBezTo>
                              <a:cubicBezTo>
                                <a:pt x="13953" y="9717"/>
                                <a:pt x="14017" y="9929"/>
                                <a:pt x="14114" y="10087"/>
                              </a:cubicBezTo>
                              <a:cubicBezTo>
                                <a:pt x="13985" y="10272"/>
                                <a:pt x="13823" y="10430"/>
                                <a:pt x="13662" y="10589"/>
                              </a:cubicBezTo>
                              <a:cubicBezTo>
                                <a:pt x="13371" y="10853"/>
                                <a:pt x="13063" y="11011"/>
                                <a:pt x="12821" y="10958"/>
                              </a:cubicBezTo>
                              <a:cubicBezTo>
                                <a:pt x="12821" y="10932"/>
                                <a:pt x="12805" y="10879"/>
                                <a:pt x="12805" y="10853"/>
                              </a:cubicBezTo>
                              <a:cubicBezTo>
                                <a:pt x="12918" y="10378"/>
                                <a:pt x="13290" y="9981"/>
                                <a:pt x="13662" y="9691"/>
                              </a:cubicBezTo>
                              <a:close/>
                              <a:moveTo>
                                <a:pt x="12255" y="15395"/>
                              </a:moveTo>
                              <a:cubicBezTo>
                                <a:pt x="12384" y="15421"/>
                                <a:pt x="12643" y="15474"/>
                                <a:pt x="12708" y="15553"/>
                              </a:cubicBezTo>
                              <a:cubicBezTo>
                                <a:pt x="12627" y="15632"/>
                                <a:pt x="12481" y="15712"/>
                                <a:pt x="12352" y="15738"/>
                              </a:cubicBezTo>
                              <a:cubicBezTo>
                                <a:pt x="12886" y="15949"/>
                                <a:pt x="13452" y="16319"/>
                                <a:pt x="13694" y="16741"/>
                              </a:cubicBezTo>
                              <a:cubicBezTo>
                                <a:pt x="13290" y="16900"/>
                                <a:pt x="12530" y="16556"/>
                                <a:pt x="11964" y="16187"/>
                              </a:cubicBezTo>
                              <a:cubicBezTo>
                                <a:pt x="12158" y="16424"/>
                                <a:pt x="12320" y="16689"/>
                                <a:pt x="12368" y="16926"/>
                              </a:cubicBezTo>
                              <a:cubicBezTo>
                                <a:pt x="12223" y="16900"/>
                                <a:pt x="12013" y="16715"/>
                                <a:pt x="11819" y="16477"/>
                              </a:cubicBezTo>
                              <a:cubicBezTo>
                                <a:pt x="12207" y="17269"/>
                                <a:pt x="12611" y="18378"/>
                                <a:pt x="12627" y="19065"/>
                              </a:cubicBezTo>
                              <a:cubicBezTo>
                                <a:pt x="12304" y="18801"/>
                                <a:pt x="11916" y="17956"/>
                                <a:pt x="11641" y="17164"/>
                              </a:cubicBezTo>
                              <a:cubicBezTo>
                                <a:pt x="11673" y="17401"/>
                                <a:pt x="11673" y="17613"/>
                                <a:pt x="11641" y="17771"/>
                              </a:cubicBezTo>
                              <a:cubicBezTo>
                                <a:pt x="11560" y="17666"/>
                                <a:pt x="11495" y="17454"/>
                                <a:pt x="11431" y="17217"/>
                              </a:cubicBezTo>
                              <a:cubicBezTo>
                                <a:pt x="11479" y="18141"/>
                                <a:pt x="11447" y="19223"/>
                                <a:pt x="11253" y="19752"/>
                              </a:cubicBezTo>
                              <a:cubicBezTo>
                                <a:pt x="11026" y="19171"/>
                                <a:pt x="11010" y="17930"/>
                                <a:pt x="11059" y="16953"/>
                              </a:cubicBezTo>
                              <a:cubicBezTo>
                                <a:pt x="10978" y="17296"/>
                                <a:pt x="10881" y="17613"/>
                                <a:pt x="10768" y="17771"/>
                              </a:cubicBezTo>
                              <a:cubicBezTo>
                                <a:pt x="10735" y="17560"/>
                                <a:pt x="10768" y="17217"/>
                                <a:pt x="10832" y="16873"/>
                              </a:cubicBezTo>
                              <a:cubicBezTo>
                                <a:pt x="10509" y="17692"/>
                                <a:pt x="10024" y="18643"/>
                                <a:pt x="9636" y="18880"/>
                              </a:cubicBezTo>
                              <a:cubicBezTo>
                                <a:pt x="9684" y="18273"/>
                                <a:pt x="10056" y="17401"/>
                                <a:pt x="10428" y="16715"/>
                              </a:cubicBezTo>
                              <a:cubicBezTo>
                                <a:pt x="10299" y="16847"/>
                                <a:pt x="10169" y="16926"/>
                                <a:pt x="10072" y="16926"/>
                              </a:cubicBezTo>
                              <a:cubicBezTo>
                                <a:pt x="10105" y="16768"/>
                                <a:pt x="10202" y="16609"/>
                                <a:pt x="10299" y="16451"/>
                              </a:cubicBezTo>
                              <a:cubicBezTo>
                                <a:pt x="9781" y="16821"/>
                                <a:pt x="9167" y="17111"/>
                                <a:pt x="8811" y="17005"/>
                              </a:cubicBezTo>
                              <a:cubicBezTo>
                                <a:pt x="9070" y="16477"/>
                                <a:pt x="9798" y="16002"/>
                                <a:pt x="10396" y="15764"/>
                              </a:cubicBezTo>
                              <a:cubicBezTo>
                                <a:pt x="10153" y="15764"/>
                                <a:pt x="9927" y="15712"/>
                                <a:pt x="9798" y="15579"/>
                              </a:cubicBezTo>
                              <a:cubicBezTo>
                                <a:pt x="9927" y="15447"/>
                                <a:pt x="10170" y="15395"/>
                                <a:pt x="10428" y="15395"/>
                              </a:cubicBezTo>
                              <a:cubicBezTo>
                                <a:pt x="9830" y="15131"/>
                                <a:pt x="9086" y="14655"/>
                                <a:pt x="8828" y="14101"/>
                              </a:cubicBezTo>
                              <a:cubicBezTo>
                                <a:pt x="9216" y="13969"/>
                                <a:pt x="9911" y="14365"/>
                                <a:pt x="10444" y="14761"/>
                              </a:cubicBezTo>
                              <a:cubicBezTo>
                                <a:pt x="10299" y="14550"/>
                                <a:pt x="10170" y="14312"/>
                                <a:pt x="10121" y="14101"/>
                              </a:cubicBezTo>
                              <a:cubicBezTo>
                                <a:pt x="10218" y="14127"/>
                                <a:pt x="10347" y="14233"/>
                                <a:pt x="10477" y="14365"/>
                              </a:cubicBezTo>
                              <a:cubicBezTo>
                                <a:pt x="10121" y="13625"/>
                                <a:pt x="9781" y="12728"/>
                                <a:pt x="9765" y="12120"/>
                              </a:cubicBezTo>
                              <a:cubicBezTo>
                                <a:pt x="10121" y="12384"/>
                                <a:pt x="10541" y="13282"/>
                                <a:pt x="10849" y="14127"/>
                              </a:cubicBezTo>
                              <a:cubicBezTo>
                                <a:pt x="10800" y="13837"/>
                                <a:pt x="10784" y="13546"/>
                                <a:pt x="10816" y="13361"/>
                              </a:cubicBezTo>
                              <a:cubicBezTo>
                                <a:pt x="10897" y="13493"/>
                                <a:pt x="10978" y="13705"/>
                                <a:pt x="11043" y="13969"/>
                              </a:cubicBezTo>
                              <a:cubicBezTo>
                                <a:pt x="11010" y="13018"/>
                                <a:pt x="11026" y="11909"/>
                                <a:pt x="11237" y="11381"/>
                              </a:cubicBezTo>
                              <a:cubicBezTo>
                                <a:pt x="11431" y="11909"/>
                                <a:pt x="11463" y="13045"/>
                                <a:pt x="11431" y="13995"/>
                              </a:cubicBezTo>
                              <a:cubicBezTo>
                                <a:pt x="11495" y="13731"/>
                                <a:pt x="11576" y="13493"/>
                                <a:pt x="11657" y="13361"/>
                              </a:cubicBezTo>
                              <a:cubicBezTo>
                                <a:pt x="11689" y="13573"/>
                                <a:pt x="11657" y="13890"/>
                                <a:pt x="11608" y="14206"/>
                              </a:cubicBezTo>
                              <a:cubicBezTo>
                                <a:pt x="11916" y="13361"/>
                                <a:pt x="12368" y="12411"/>
                                <a:pt x="12740" y="12173"/>
                              </a:cubicBezTo>
                              <a:cubicBezTo>
                                <a:pt x="12708" y="12860"/>
                                <a:pt x="12271" y="13916"/>
                                <a:pt x="11851" y="14655"/>
                              </a:cubicBezTo>
                              <a:cubicBezTo>
                                <a:pt x="12045" y="14444"/>
                                <a:pt x="12255" y="14286"/>
                                <a:pt x="12401" y="14259"/>
                              </a:cubicBezTo>
                              <a:cubicBezTo>
                                <a:pt x="12336" y="14497"/>
                                <a:pt x="12304" y="14708"/>
                                <a:pt x="12077" y="14946"/>
                              </a:cubicBezTo>
                              <a:cubicBezTo>
                                <a:pt x="12595" y="14682"/>
                                <a:pt x="13306" y="14391"/>
                                <a:pt x="13759" y="14470"/>
                              </a:cubicBezTo>
                              <a:cubicBezTo>
                                <a:pt x="13403" y="14867"/>
                                <a:pt x="12740" y="15183"/>
                                <a:pt x="12255" y="15395"/>
                              </a:cubicBezTo>
                              <a:close/>
                              <a:moveTo>
                                <a:pt x="16734" y="15949"/>
                              </a:moveTo>
                              <a:cubicBezTo>
                                <a:pt x="16701" y="15976"/>
                                <a:pt x="16685" y="16002"/>
                                <a:pt x="16653" y="16028"/>
                              </a:cubicBezTo>
                              <a:cubicBezTo>
                                <a:pt x="16653" y="16160"/>
                                <a:pt x="16685" y="16319"/>
                                <a:pt x="16734" y="16504"/>
                              </a:cubicBezTo>
                              <a:cubicBezTo>
                                <a:pt x="16863" y="16953"/>
                                <a:pt x="17219" y="17401"/>
                                <a:pt x="18011" y="17349"/>
                              </a:cubicBezTo>
                              <a:cubicBezTo>
                                <a:pt x="18075" y="17349"/>
                                <a:pt x="18140" y="17349"/>
                                <a:pt x="18205" y="17322"/>
                              </a:cubicBezTo>
                              <a:cubicBezTo>
                                <a:pt x="18140" y="17137"/>
                                <a:pt x="18075" y="16979"/>
                                <a:pt x="18011" y="16847"/>
                              </a:cubicBezTo>
                              <a:cubicBezTo>
                                <a:pt x="17493" y="15711"/>
                                <a:pt x="17008" y="15738"/>
                                <a:pt x="16734" y="15949"/>
                              </a:cubicBezTo>
                              <a:close/>
                              <a:moveTo>
                                <a:pt x="15375" y="16794"/>
                              </a:moveTo>
                              <a:lnTo>
                                <a:pt x="15375" y="16794"/>
                              </a:lnTo>
                              <a:cubicBezTo>
                                <a:pt x="15359" y="16900"/>
                                <a:pt x="15359" y="16979"/>
                                <a:pt x="15375" y="17085"/>
                              </a:cubicBezTo>
                              <a:cubicBezTo>
                                <a:pt x="15440" y="17613"/>
                                <a:pt x="15731" y="18299"/>
                                <a:pt x="16734" y="18405"/>
                              </a:cubicBezTo>
                              <a:cubicBezTo>
                                <a:pt x="16766" y="18405"/>
                                <a:pt x="16782" y="18405"/>
                                <a:pt x="16814" y="18405"/>
                              </a:cubicBezTo>
                              <a:cubicBezTo>
                                <a:pt x="16782" y="18299"/>
                                <a:pt x="16766" y="18220"/>
                                <a:pt x="16734" y="18141"/>
                              </a:cubicBezTo>
                              <a:cubicBezTo>
                                <a:pt x="16248" y="16556"/>
                                <a:pt x="15666" y="16583"/>
                                <a:pt x="15375" y="16794"/>
                              </a:cubicBezTo>
                              <a:close/>
                              <a:moveTo>
                                <a:pt x="18011" y="14893"/>
                              </a:moveTo>
                              <a:cubicBezTo>
                                <a:pt x="17930" y="14946"/>
                                <a:pt x="17865" y="14999"/>
                                <a:pt x="17817" y="15078"/>
                              </a:cubicBezTo>
                              <a:cubicBezTo>
                                <a:pt x="17833" y="15263"/>
                                <a:pt x="17898" y="15500"/>
                                <a:pt x="18011" y="15711"/>
                              </a:cubicBezTo>
                              <a:cubicBezTo>
                                <a:pt x="18221" y="16081"/>
                                <a:pt x="18641" y="16345"/>
                                <a:pt x="19434" y="16108"/>
                              </a:cubicBezTo>
                              <a:cubicBezTo>
                                <a:pt x="18835" y="14787"/>
                                <a:pt x="18334" y="14708"/>
                                <a:pt x="18011" y="14893"/>
                              </a:cubicBezTo>
                              <a:close/>
                              <a:moveTo>
                                <a:pt x="2797" y="13757"/>
                              </a:moveTo>
                              <a:cubicBezTo>
                                <a:pt x="2554" y="13388"/>
                                <a:pt x="1972" y="12992"/>
                                <a:pt x="1116" y="14550"/>
                              </a:cubicBezTo>
                              <a:cubicBezTo>
                                <a:pt x="2328" y="15104"/>
                                <a:pt x="2700" y="14259"/>
                                <a:pt x="2797" y="13757"/>
                              </a:cubicBezTo>
                              <a:close/>
                              <a:moveTo>
                                <a:pt x="11253" y="14470"/>
                              </a:moveTo>
                              <a:cubicBezTo>
                                <a:pt x="10897" y="14470"/>
                                <a:pt x="10606" y="14946"/>
                                <a:pt x="10606" y="15527"/>
                              </a:cubicBezTo>
                              <a:cubicBezTo>
                                <a:pt x="10606" y="16108"/>
                                <a:pt x="10897" y="16583"/>
                                <a:pt x="11253" y="16583"/>
                              </a:cubicBezTo>
                              <a:cubicBezTo>
                                <a:pt x="11608" y="16583"/>
                                <a:pt x="11899" y="16108"/>
                                <a:pt x="11899" y="15527"/>
                              </a:cubicBezTo>
                              <a:cubicBezTo>
                                <a:pt x="11899" y="14946"/>
                                <a:pt x="11608" y="14470"/>
                                <a:pt x="11253" y="14470"/>
                              </a:cubicBezTo>
                              <a:close/>
                              <a:moveTo>
                                <a:pt x="18787" y="13757"/>
                              </a:moveTo>
                              <a:cubicBezTo>
                                <a:pt x="18884" y="14286"/>
                                <a:pt x="19256" y="15104"/>
                                <a:pt x="20468" y="14550"/>
                              </a:cubicBezTo>
                              <a:cubicBezTo>
                                <a:pt x="19611" y="12992"/>
                                <a:pt x="19029" y="13388"/>
                                <a:pt x="18787" y="13757"/>
                              </a:cubicBezTo>
                              <a:close/>
                              <a:moveTo>
                                <a:pt x="17881" y="10457"/>
                              </a:moveTo>
                              <a:cubicBezTo>
                                <a:pt x="17607" y="11856"/>
                                <a:pt x="17784" y="12569"/>
                                <a:pt x="18011" y="12939"/>
                              </a:cubicBezTo>
                              <a:cubicBezTo>
                                <a:pt x="18108" y="13097"/>
                                <a:pt x="18221" y="13177"/>
                                <a:pt x="18318" y="13229"/>
                              </a:cubicBezTo>
                              <a:cubicBezTo>
                                <a:pt x="18544" y="12860"/>
                                <a:pt x="18771" y="11988"/>
                                <a:pt x="18011" y="10668"/>
                              </a:cubicBezTo>
                              <a:cubicBezTo>
                                <a:pt x="17978" y="10589"/>
                                <a:pt x="17930" y="10510"/>
                                <a:pt x="17881" y="10457"/>
                              </a:cubicBezTo>
                              <a:close/>
                              <a:moveTo>
                                <a:pt x="19854" y="12305"/>
                              </a:moveTo>
                              <a:cubicBezTo>
                                <a:pt x="19999" y="12780"/>
                                <a:pt x="20452" y="13520"/>
                                <a:pt x="21600" y="12622"/>
                              </a:cubicBezTo>
                              <a:cubicBezTo>
                                <a:pt x="20581" y="11355"/>
                                <a:pt x="20048" y="11883"/>
                                <a:pt x="19854" y="12305"/>
                              </a:cubicBezTo>
                              <a:close/>
                              <a:moveTo>
                                <a:pt x="6225" y="16794"/>
                              </a:moveTo>
                              <a:lnTo>
                                <a:pt x="6225" y="16794"/>
                              </a:lnTo>
                              <a:cubicBezTo>
                                <a:pt x="5917" y="16583"/>
                                <a:pt x="5351" y="16530"/>
                                <a:pt x="4850" y="18141"/>
                              </a:cubicBezTo>
                              <a:cubicBezTo>
                                <a:pt x="4818" y="18220"/>
                                <a:pt x="4802" y="18326"/>
                                <a:pt x="4769" y="18405"/>
                              </a:cubicBezTo>
                              <a:cubicBezTo>
                                <a:pt x="4802" y="18405"/>
                                <a:pt x="4818" y="18405"/>
                                <a:pt x="4850" y="18405"/>
                              </a:cubicBezTo>
                              <a:cubicBezTo>
                                <a:pt x="5853" y="18299"/>
                                <a:pt x="6144" y="17613"/>
                                <a:pt x="6208" y="17085"/>
                              </a:cubicBezTo>
                              <a:cubicBezTo>
                                <a:pt x="6225" y="17005"/>
                                <a:pt x="6225" y="16900"/>
                                <a:pt x="6225" y="16794"/>
                              </a:cubicBezTo>
                              <a:close/>
                              <a:moveTo>
                                <a:pt x="3767" y="15078"/>
                              </a:moveTo>
                              <a:cubicBezTo>
                                <a:pt x="3719" y="15025"/>
                                <a:pt x="3654" y="14946"/>
                                <a:pt x="3573" y="14893"/>
                              </a:cubicBezTo>
                              <a:cubicBezTo>
                                <a:pt x="3266" y="14708"/>
                                <a:pt x="2749" y="14787"/>
                                <a:pt x="2150" y="16108"/>
                              </a:cubicBezTo>
                              <a:cubicBezTo>
                                <a:pt x="2943" y="16345"/>
                                <a:pt x="3363" y="16081"/>
                                <a:pt x="3573" y="15712"/>
                              </a:cubicBezTo>
                              <a:cubicBezTo>
                                <a:pt x="3702" y="15500"/>
                                <a:pt x="3751" y="15263"/>
                                <a:pt x="3767" y="15078"/>
                              </a:cubicBezTo>
                              <a:close/>
                              <a:moveTo>
                                <a:pt x="4931" y="16028"/>
                              </a:moveTo>
                              <a:cubicBezTo>
                                <a:pt x="4915" y="16002"/>
                                <a:pt x="4883" y="15976"/>
                                <a:pt x="4850" y="15949"/>
                              </a:cubicBezTo>
                              <a:cubicBezTo>
                                <a:pt x="4575" y="15738"/>
                                <a:pt x="4090" y="15711"/>
                                <a:pt x="3573" y="16821"/>
                              </a:cubicBezTo>
                              <a:cubicBezTo>
                                <a:pt x="3508" y="16953"/>
                                <a:pt x="3444" y="17111"/>
                                <a:pt x="3379" y="17296"/>
                              </a:cubicBezTo>
                              <a:cubicBezTo>
                                <a:pt x="3444" y="17296"/>
                                <a:pt x="3508" y="17322"/>
                                <a:pt x="3573" y="17322"/>
                              </a:cubicBezTo>
                              <a:cubicBezTo>
                                <a:pt x="4381" y="17349"/>
                                <a:pt x="4721" y="16900"/>
                                <a:pt x="4850" y="16477"/>
                              </a:cubicBezTo>
                              <a:cubicBezTo>
                                <a:pt x="4899" y="16319"/>
                                <a:pt x="4931" y="16160"/>
                                <a:pt x="4931" y="16028"/>
                              </a:cubicBezTo>
                              <a:close/>
                              <a:moveTo>
                                <a:pt x="12190" y="4727"/>
                              </a:moveTo>
                              <a:cubicBezTo>
                                <a:pt x="12110" y="4331"/>
                                <a:pt x="11770" y="4172"/>
                                <a:pt x="11431" y="4357"/>
                              </a:cubicBezTo>
                              <a:cubicBezTo>
                                <a:pt x="11382" y="4383"/>
                                <a:pt x="11334" y="4410"/>
                                <a:pt x="11285" y="4463"/>
                              </a:cubicBezTo>
                              <a:cubicBezTo>
                                <a:pt x="11301" y="4383"/>
                                <a:pt x="11301" y="4304"/>
                                <a:pt x="11301" y="4225"/>
                              </a:cubicBezTo>
                              <a:cubicBezTo>
                                <a:pt x="11301" y="3644"/>
                                <a:pt x="11107" y="3169"/>
                                <a:pt x="10848" y="3169"/>
                              </a:cubicBezTo>
                              <a:cubicBezTo>
                                <a:pt x="10606" y="3169"/>
                                <a:pt x="10396" y="3644"/>
                                <a:pt x="10396" y="4225"/>
                              </a:cubicBezTo>
                              <a:cubicBezTo>
                                <a:pt x="10396" y="4304"/>
                                <a:pt x="10396" y="4383"/>
                                <a:pt x="10412" y="4463"/>
                              </a:cubicBezTo>
                              <a:cubicBezTo>
                                <a:pt x="10363" y="4436"/>
                                <a:pt x="10315" y="4383"/>
                                <a:pt x="10266" y="4357"/>
                              </a:cubicBezTo>
                              <a:cubicBezTo>
                                <a:pt x="9927" y="4172"/>
                                <a:pt x="9587" y="4331"/>
                                <a:pt x="9507" y="4727"/>
                              </a:cubicBezTo>
                              <a:cubicBezTo>
                                <a:pt x="9426" y="5123"/>
                                <a:pt x="9636" y="5572"/>
                                <a:pt x="9975" y="5756"/>
                              </a:cubicBezTo>
                              <a:cubicBezTo>
                                <a:pt x="10024" y="5783"/>
                                <a:pt x="10072" y="5809"/>
                                <a:pt x="10121" y="5809"/>
                              </a:cubicBezTo>
                              <a:cubicBezTo>
                                <a:pt x="10089" y="5862"/>
                                <a:pt x="10056" y="5941"/>
                                <a:pt x="10024" y="5994"/>
                              </a:cubicBezTo>
                              <a:cubicBezTo>
                                <a:pt x="9814" y="6469"/>
                                <a:pt x="9814" y="7050"/>
                                <a:pt x="10008" y="7288"/>
                              </a:cubicBezTo>
                              <a:cubicBezTo>
                                <a:pt x="10202" y="7526"/>
                                <a:pt x="10541" y="7341"/>
                                <a:pt x="10751" y="6866"/>
                              </a:cubicBezTo>
                              <a:cubicBezTo>
                                <a:pt x="10784" y="6786"/>
                                <a:pt x="10816" y="6734"/>
                                <a:pt x="10832" y="6654"/>
                              </a:cubicBezTo>
                              <a:cubicBezTo>
                                <a:pt x="10848" y="6734"/>
                                <a:pt x="10881" y="6786"/>
                                <a:pt x="10913" y="6866"/>
                              </a:cubicBezTo>
                              <a:cubicBezTo>
                                <a:pt x="11123" y="7341"/>
                                <a:pt x="11463" y="7526"/>
                                <a:pt x="11657" y="7288"/>
                              </a:cubicBezTo>
                              <a:cubicBezTo>
                                <a:pt x="11851" y="7050"/>
                                <a:pt x="11851" y="6469"/>
                                <a:pt x="11641" y="5994"/>
                              </a:cubicBezTo>
                              <a:cubicBezTo>
                                <a:pt x="11608" y="5915"/>
                                <a:pt x="11576" y="5862"/>
                                <a:pt x="11544" y="5809"/>
                              </a:cubicBezTo>
                              <a:cubicBezTo>
                                <a:pt x="11592" y="5809"/>
                                <a:pt x="11641" y="5783"/>
                                <a:pt x="11689" y="5756"/>
                              </a:cubicBezTo>
                              <a:cubicBezTo>
                                <a:pt x="12061" y="5545"/>
                                <a:pt x="12271" y="5096"/>
                                <a:pt x="12190" y="4727"/>
                              </a:cubicBezTo>
                              <a:close/>
                              <a:moveTo>
                                <a:pt x="10865" y="6232"/>
                              </a:moveTo>
                              <a:cubicBezTo>
                                <a:pt x="10557" y="6232"/>
                                <a:pt x="10299" y="5809"/>
                                <a:pt x="10299" y="5308"/>
                              </a:cubicBezTo>
                              <a:cubicBezTo>
                                <a:pt x="10299" y="4806"/>
                                <a:pt x="10557" y="4383"/>
                                <a:pt x="10865" y="4383"/>
                              </a:cubicBezTo>
                              <a:cubicBezTo>
                                <a:pt x="11172" y="4383"/>
                                <a:pt x="11431" y="4806"/>
                                <a:pt x="11431" y="5308"/>
                              </a:cubicBezTo>
                              <a:cubicBezTo>
                                <a:pt x="11431" y="5809"/>
                                <a:pt x="11172" y="6232"/>
                                <a:pt x="10865" y="6232"/>
                              </a:cubicBezTo>
                              <a:close/>
                              <a:moveTo>
                                <a:pt x="6208" y="18933"/>
                              </a:moveTo>
                              <a:cubicBezTo>
                                <a:pt x="6208" y="18959"/>
                                <a:pt x="6192" y="18959"/>
                                <a:pt x="6192" y="18986"/>
                              </a:cubicBezTo>
                              <a:lnTo>
                                <a:pt x="6208" y="18986"/>
                              </a:lnTo>
                              <a:cubicBezTo>
                                <a:pt x="7453" y="18748"/>
                                <a:pt x="7615" y="17745"/>
                                <a:pt x="7566" y="17217"/>
                              </a:cubicBezTo>
                              <a:cubicBezTo>
                                <a:pt x="7259" y="17032"/>
                                <a:pt x="6645" y="17032"/>
                                <a:pt x="6208" y="1893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1" name="Shape"/>
                      <wps:cNvSpPr/>
                      <wps:spPr>
                        <a:xfrm>
                          <a:off x="1676399" y="5575299"/>
                          <a:ext cx="1696721" cy="101380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079" extrusionOk="0">
                              <a:moveTo>
                                <a:pt x="16426" y="10068"/>
                              </a:moveTo>
                              <a:cubicBezTo>
                                <a:pt x="16556" y="10517"/>
                                <a:pt x="16588" y="11071"/>
                                <a:pt x="16475" y="11626"/>
                              </a:cubicBezTo>
                              <a:cubicBezTo>
                                <a:pt x="16394" y="12048"/>
                                <a:pt x="16232" y="12418"/>
                                <a:pt x="16038" y="12656"/>
                              </a:cubicBezTo>
                              <a:cubicBezTo>
                                <a:pt x="16006" y="12682"/>
                                <a:pt x="15990" y="12735"/>
                                <a:pt x="15957" y="12761"/>
                              </a:cubicBezTo>
                              <a:cubicBezTo>
                                <a:pt x="15990" y="12761"/>
                                <a:pt x="16006" y="12761"/>
                                <a:pt x="16038" y="12761"/>
                              </a:cubicBezTo>
                              <a:cubicBezTo>
                                <a:pt x="16378" y="12682"/>
                                <a:pt x="16685" y="12312"/>
                                <a:pt x="16798" y="11784"/>
                              </a:cubicBezTo>
                              <a:cubicBezTo>
                                <a:pt x="16928" y="11150"/>
                                <a:pt x="16766" y="10464"/>
                                <a:pt x="16426" y="10068"/>
                              </a:cubicBezTo>
                              <a:close/>
                              <a:moveTo>
                                <a:pt x="17251" y="6477"/>
                              </a:moveTo>
                              <a:cubicBezTo>
                                <a:pt x="16944" y="6688"/>
                                <a:pt x="16507" y="7427"/>
                                <a:pt x="17025" y="9302"/>
                              </a:cubicBezTo>
                              <a:cubicBezTo>
                                <a:pt x="17817" y="7718"/>
                                <a:pt x="17510" y="6820"/>
                                <a:pt x="17251" y="6477"/>
                              </a:cubicBezTo>
                              <a:close/>
                              <a:moveTo>
                                <a:pt x="16119" y="5632"/>
                              </a:moveTo>
                              <a:cubicBezTo>
                                <a:pt x="15828" y="5896"/>
                                <a:pt x="15440" y="6714"/>
                                <a:pt x="16087" y="8483"/>
                              </a:cubicBezTo>
                              <a:cubicBezTo>
                                <a:pt x="16782" y="6741"/>
                                <a:pt x="16410" y="5922"/>
                                <a:pt x="16119" y="5632"/>
                              </a:cubicBezTo>
                              <a:close/>
                              <a:moveTo>
                                <a:pt x="18900" y="11995"/>
                              </a:moveTo>
                              <a:cubicBezTo>
                                <a:pt x="19822" y="10543"/>
                                <a:pt x="19563" y="9619"/>
                                <a:pt x="19320" y="9223"/>
                              </a:cubicBezTo>
                              <a:cubicBezTo>
                                <a:pt x="19013" y="9381"/>
                                <a:pt x="18512" y="10015"/>
                                <a:pt x="18900" y="11995"/>
                              </a:cubicBezTo>
                              <a:close/>
                              <a:moveTo>
                                <a:pt x="20242" y="10200"/>
                              </a:moveTo>
                              <a:cubicBezTo>
                                <a:pt x="20129" y="10701"/>
                                <a:pt x="20113" y="11731"/>
                                <a:pt x="21309" y="12471"/>
                              </a:cubicBezTo>
                              <a:cubicBezTo>
                                <a:pt x="21180" y="10411"/>
                                <a:pt x="20565" y="10147"/>
                                <a:pt x="20242" y="10200"/>
                              </a:cubicBezTo>
                              <a:close/>
                              <a:moveTo>
                                <a:pt x="18011" y="8114"/>
                              </a:moveTo>
                              <a:cubicBezTo>
                                <a:pt x="17784" y="8483"/>
                                <a:pt x="17607" y="9196"/>
                                <a:pt x="17881" y="10596"/>
                              </a:cubicBezTo>
                              <a:cubicBezTo>
                                <a:pt x="17930" y="10517"/>
                                <a:pt x="17962" y="10464"/>
                                <a:pt x="18011" y="10385"/>
                              </a:cubicBezTo>
                              <a:cubicBezTo>
                                <a:pt x="18771" y="9064"/>
                                <a:pt x="18528" y="8193"/>
                                <a:pt x="18318" y="7823"/>
                              </a:cubicBezTo>
                              <a:cubicBezTo>
                                <a:pt x="18221" y="7876"/>
                                <a:pt x="18108" y="7955"/>
                                <a:pt x="18011" y="8114"/>
                              </a:cubicBezTo>
                              <a:close/>
                              <a:moveTo>
                                <a:pt x="16038" y="8827"/>
                              </a:moveTo>
                              <a:cubicBezTo>
                                <a:pt x="15974" y="8589"/>
                                <a:pt x="15877" y="8351"/>
                                <a:pt x="15747" y="8166"/>
                              </a:cubicBezTo>
                              <a:cubicBezTo>
                                <a:pt x="15569" y="7902"/>
                                <a:pt x="15343" y="7797"/>
                                <a:pt x="15117" y="7770"/>
                              </a:cubicBezTo>
                              <a:cubicBezTo>
                                <a:pt x="15634" y="6028"/>
                                <a:pt x="15230" y="5288"/>
                                <a:pt x="14939" y="5051"/>
                              </a:cubicBezTo>
                              <a:cubicBezTo>
                                <a:pt x="14680" y="5367"/>
                                <a:pt x="14341" y="6186"/>
                                <a:pt x="15020" y="7770"/>
                              </a:cubicBezTo>
                              <a:cubicBezTo>
                                <a:pt x="14793" y="7770"/>
                                <a:pt x="14567" y="7876"/>
                                <a:pt x="14373" y="8087"/>
                              </a:cubicBezTo>
                              <a:cubicBezTo>
                                <a:pt x="14357" y="8114"/>
                                <a:pt x="14341" y="8140"/>
                                <a:pt x="14325" y="8140"/>
                              </a:cubicBezTo>
                              <a:cubicBezTo>
                                <a:pt x="14308" y="8167"/>
                                <a:pt x="14292" y="8193"/>
                                <a:pt x="14276" y="8193"/>
                              </a:cubicBezTo>
                              <a:cubicBezTo>
                                <a:pt x="14292" y="8193"/>
                                <a:pt x="14308" y="8193"/>
                                <a:pt x="14325" y="8193"/>
                              </a:cubicBezTo>
                              <a:cubicBezTo>
                                <a:pt x="14341" y="8193"/>
                                <a:pt x="14357" y="8193"/>
                                <a:pt x="14373" y="8193"/>
                              </a:cubicBezTo>
                              <a:cubicBezTo>
                                <a:pt x="14583" y="8193"/>
                                <a:pt x="14810" y="8272"/>
                                <a:pt x="15020" y="8457"/>
                              </a:cubicBezTo>
                              <a:cubicBezTo>
                                <a:pt x="15149" y="8563"/>
                                <a:pt x="15262" y="8695"/>
                                <a:pt x="15375" y="8827"/>
                              </a:cubicBezTo>
                              <a:cubicBezTo>
                                <a:pt x="15715" y="9302"/>
                                <a:pt x="15909" y="9909"/>
                                <a:pt x="15941" y="10517"/>
                              </a:cubicBezTo>
                              <a:cubicBezTo>
                                <a:pt x="15974" y="10437"/>
                                <a:pt x="16006" y="10332"/>
                                <a:pt x="16022" y="10226"/>
                              </a:cubicBezTo>
                              <a:cubicBezTo>
                                <a:pt x="16151" y="9777"/>
                                <a:pt x="16151" y="9249"/>
                                <a:pt x="16038" y="8827"/>
                              </a:cubicBezTo>
                              <a:close/>
                              <a:moveTo>
                                <a:pt x="13969" y="11414"/>
                              </a:moveTo>
                              <a:lnTo>
                                <a:pt x="13969" y="11414"/>
                              </a:lnTo>
                              <a:cubicBezTo>
                                <a:pt x="14131" y="11414"/>
                                <a:pt x="14260" y="11282"/>
                                <a:pt x="14325" y="11071"/>
                              </a:cubicBezTo>
                              <a:cubicBezTo>
                                <a:pt x="14357" y="10966"/>
                                <a:pt x="14373" y="10860"/>
                                <a:pt x="14373" y="10754"/>
                              </a:cubicBezTo>
                              <a:cubicBezTo>
                                <a:pt x="14373" y="10649"/>
                                <a:pt x="14357" y="10543"/>
                                <a:pt x="14325" y="10437"/>
                              </a:cubicBezTo>
                              <a:cubicBezTo>
                                <a:pt x="14260" y="10226"/>
                                <a:pt x="14131" y="10094"/>
                                <a:pt x="13969" y="10094"/>
                              </a:cubicBezTo>
                              <a:lnTo>
                                <a:pt x="13969" y="10094"/>
                              </a:lnTo>
                              <a:cubicBezTo>
                                <a:pt x="13743" y="10094"/>
                                <a:pt x="13565" y="10385"/>
                                <a:pt x="13565" y="10754"/>
                              </a:cubicBezTo>
                              <a:cubicBezTo>
                                <a:pt x="13565" y="11124"/>
                                <a:pt x="13759" y="11414"/>
                                <a:pt x="13969" y="11414"/>
                              </a:cubicBezTo>
                              <a:close/>
                              <a:moveTo>
                                <a:pt x="19854" y="8747"/>
                              </a:moveTo>
                              <a:cubicBezTo>
                                <a:pt x="20064" y="9170"/>
                                <a:pt x="20598" y="9724"/>
                                <a:pt x="21600" y="8431"/>
                              </a:cubicBezTo>
                              <a:cubicBezTo>
                                <a:pt x="20436" y="7533"/>
                                <a:pt x="19983" y="8246"/>
                                <a:pt x="19854" y="8747"/>
                              </a:cubicBezTo>
                              <a:close/>
                              <a:moveTo>
                                <a:pt x="2247" y="9196"/>
                              </a:moveTo>
                              <a:cubicBezTo>
                                <a:pt x="2021" y="9592"/>
                                <a:pt x="1762" y="10517"/>
                                <a:pt x="2668" y="11969"/>
                              </a:cubicBezTo>
                              <a:cubicBezTo>
                                <a:pt x="3072" y="10015"/>
                                <a:pt x="2571" y="9381"/>
                                <a:pt x="2247" y="9196"/>
                              </a:cubicBezTo>
                              <a:close/>
                              <a:moveTo>
                                <a:pt x="291" y="12471"/>
                              </a:moveTo>
                              <a:cubicBezTo>
                                <a:pt x="1471" y="11731"/>
                                <a:pt x="1471" y="10701"/>
                                <a:pt x="1358" y="10200"/>
                              </a:cubicBezTo>
                              <a:cubicBezTo>
                                <a:pt x="1019" y="10147"/>
                                <a:pt x="404" y="10411"/>
                                <a:pt x="291" y="12471"/>
                              </a:cubicBezTo>
                              <a:close/>
                              <a:moveTo>
                                <a:pt x="15036" y="13738"/>
                              </a:moveTo>
                              <a:cubicBezTo>
                                <a:pt x="14955" y="13791"/>
                                <a:pt x="14874" y="13844"/>
                                <a:pt x="14793" y="13897"/>
                              </a:cubicBezTo>
                              <a:cubicBezTo>
                                <a:pt x="14664" y="13976"/>
                                <a:pt x="14519" y="14002"/>
                                <a:pt x="14389" y="14002"/>
                              </a:cubicBezTo>
                              <a:cubicBezTo>
                                <a:pt x="14373" y="14002"/>
                                <a:pt x="14357" y="14002"/>
                                <a:pt x="14341" y="14002"/>
                              </a:cubicBezTo>
                              <a:cubicBezTo>
                                <a:pt x="14211" y="14002"/>
                                <a:pt x="14098" y="13976"/>
                                <a:pt x="13985" y="13949"/>
                              </a:cubicBezTo>
                              <a:cubicBezTo>
                                <a:pt x="13856" y="13897"/>
                                <a:pt x="13743" y="13844"/>
                                <a:pt x="13629" y="13738"/>
                              </a:cubicBezTo>
                              <a:cubicBezTo>
                                <a:pt x="13710" y="14029"/>
                                <a:pt x="13840" y="14266"/>
                                <a:pt x="13985" y="14425"/>
                              </a:cubicBezTo>
                              <a:cubicBezTo>
                                <a:pt x="14098" y="14557"/>
                                <a:pt x="14211" y="14662"/>
                                <a:pt x="14341" y="14715"/>
                              </a:cubicBezTo>
                              <a:cubicBezTo>
                                <a:pt x="14357" y="14715"/>
                                <a:pt x="14373" y="14742"/>
                                <a:pt x="14389" y="14742"/>
                              </a:cubicBezTo>
                              <a:cubicBezTo>
                                <a:pt x="14567" y="14821"/>
                                <a:pt x="14761" y="14821"/>
                                <a:pt x="14955" y="14715"/>
                              </a:cubicBezTo>
                              <a:cubicBezTo>
                                <a:pt x="14987" y="14689"/>
                                <a:pt x="15020" y="14689"/>
                                <a:pt x="15052" y="14662"/>
                              </a:cubicBezTo>
                              <a:cubicBezTo>
                                <a:pt x="15521" y="14345"/>
                                <a:pt x="15796" y="13553"/>
                                <a:pt x="15731" y="12682"/>
                              </a:cubicBezTo>
                              <a:cubicBezTo>
                                <a:pt x="15586" y="13157"/>
                                <a:pt x="15343" y="13500"/>
                                <a:pt x="15036" y="13738"/>
                              </a:cubicBezTo>
                              <a:close/>
                              <a:moveTo>
                                <a:pt x="15036" y="12418"/>
                              </a:moveTo>
                              <a:cubicBezTo>
                                <a:pt x="14858" y="12682"/>
                                <a:pt x="14648" y="12867"/>
                                <a:pt x="14422" y="12920"/>
                              </a:cubicBezTo>
                              <a:cubicBezTo>
                                <a:pt x="14616" y="13025"/>
                                <a:pt x="14842" y="13052"/>
                                <a:pt x="15036" y="12946"/>
                              </a:cubicBezTo>
                              <a:cubicBezTo>
                                <a:pt x="15181" y="12867"/>
                                <a:pt x="15327" y="12708"/>
                                <a:pt x="15440" y="12523"/>
                              </a:cubicBezTo>
                              <a:cubicBezTo>
                                <a:pt x="15699" y="12022"/>
                                <a:pt x="15715" y="11282"/>
                                <a:pt x="15489" y="10728"/>
                              </a:cubicBezTo>
                              <a:cubicBezTo>
                                <a:pt x="15505" y="11230"/>
                                <a:pt x="15408" y="11758"/>
                                <a:pt x="15165" y="12207"/>
                              </a:cubicBezTo>
                              <a:cubicBezTo>
                                <a:pt x="15133" y="12259"/>
                                <a:pt x="15084" y="12339"/>
                                <a:pt x="15036" y="12418"/>
                              </a:cubicBezTo>
                              <a:close/>
                              <a:moveTo>
                                <a:pt x="14713" y="8879"/>
                              </a:moveTo>
                              <a:cubicBezTo>
                                <a:pt x="14616" y="8774"/>
                                <a:pt x="14502" y="8721"/>
                                <a:pt x="14389" y="8668"/>
                              </a:cubicBezTo>
                              <a:cubicBezTo>
                                <a:pt x="14373" y="8668"/>
                                <a:pt x="14357" y="8668"/>
                                <a:pt x="14341" y="8668"/>
                              </a:cubicBezTo>
                              <a:cubicBezTo>
                                <a:pt x="14228" y="8642"/>
                                <a:pt x="14098" y="8668"/>
                                <a:pt x="13985" y="8721"/>
                              </a:cubicBezTo>
                              <a:cubicBezTo>
                                <a:pt x="13856" y="8774"/>
                                <a:pt x="13726" y="8906"/>
                                <a:pt x="13629" y="9038"/>
                              </a:cubicBezTo>
                              <a:cubicBezTo>
                                <a:pt x="13743" y="9011"/>
                                <a:pt x="13872" y="8985"/>
                                <a:pt x="13985" y="9011"/>
                              </a:cubicBezTo>
                              <a:cubicBezTo>
                                <a:pt x="14098" y="9038"/>
                                <a:pt x="14228" y="9091"/>
                                <a:pt x="14341" y="9170"/>
                              </a:cubicBezTo>
                              <a:cubicBezTo>
                                <a:pt x="14357" y="9170"/>
                                <a:pt x="14373" y="9196"/>
                                <a:pt x="14389" y="9196"/>
                              </a:cubicBezTo>
                              <a:cubicBezTo>
                                <a:pt x="14438" y="9249"/>
                                <a:pt x="14502" y="9276"/>
                                <a:pt x="14551" y="9355"/>
                              </a:cubicBezTo>
                              <a:cubicBezTo>
                                <a:pt x="14777" y="9592"/>
                                <a:pt x="14939" y="9909"/>
                                <a:pt x="15036" y="10226"/>
                              </a:cubicBezTo>
                              <a:cubicBezTo>
                                <a:pt x="15052" y="10305"/>
                                <a:pt x="15068" y="10358"/>
                                <a:pt x="15084" y="10437"/>
                              </a:cubicBezTo>
                              <a:cubicBezTo>
                                <a:pt x="15133" y="10121"/>
                                <a:pt x="15101" y="9804"/>
                                <a:pt x="15036" y="9513"/>
                              </a:cubicBezTo>
                              <a:cubicBezTo>
                                <a:pt x="14971" y="9276"/>
                                <a:pt x="14858" y="9038"/>
                                <a:pt x="14713" y="8879"/>
                              </a:cubicBezTo>
                              <a:close/>
                              <a:moveTo>
                                <a:pt x="7566" y="3836"/>
                              </a:moveTo>
                              <a:cubicBezTo>
                                <a:pt x="7566" y="3810"/>
                                <a:pt x="7566" y="3783"/>
                                <a:pt x="7566" y="3757"/>
                              </a:cubicBezTo>
                              <a:cubicBezTo>
                                <a:pt x="7615" y="3889"/>
                                <a:pt x="7696" y="3994"/>
                                <a:pt x="7760" y="4100"/>
                              </a:cubicBezTo>
                              <a:cubicBezTo>
                                <a:pt x="7049" y="4179"/>
                                <a:pt x="6289" y="4417"/>
                                <a:pt x="5578" y="4866"/>
                              </a:cubicBezTo>
                              <a:cubicBezTo>
                                <a:pt x="4284" y="5684"/>
                                <a:pt x="1665" y="8695"/>
                                <a:pt x="1471" y="9883"/>
                              </a:cubicBezTo>
                              <a:cubicBezTo>
                                <a:pt x="3573" y="6450"/>
                                <a:pt x="5562" y="4971"/>
                                <a:pt x="7211" y="4470"/>
                              </a:cubicBezTo>
                              <a:cubicBezTo>
                                <a:pt x="7162" y="4522"/>
                                <a:pt x="7130" y="4575"/>
                                <a:pt x="7098" y="4628"/>
                              </a:cubicBezTo>
                              <a:cubicBezTo>
                                <a:pt x="6952" y="4892"/>
                                <a:pt x="6887" y="5130"/>
                                <a:pt x="6855" y="5367"/>
                              </a:cubicBezTo>
                              <a:cubicBezTo>
                                <a:pt x="6790" y="5209"/>
                                <a:pt x="6726" y="5077"/>
                                <a:pt x="6645" y="4998"/>
                              </a:cubicBezTo>
                              <a:cubicBezTo>
                                <a:pt x="6354" y="5235"/>
                                <a:pt x="5917" y="6001"/>
                                <a:pt x="6499" y="7850"/>
                              </a:cubicBezTo>
                              <a:cubicBezTo>
                                <a:pt x="6499" y="7850"/>
                                <a:pt x="6499" y="7850"/>
                                <a:pt x="6499" y="7850"/>
                              </a:cubicBezTo>
                              <a:cubicBezTo>
                                <a:pt x="6483" y="8061"/>
                                <a:pt x="6483" y="8246"/>
                                <a:pt x="6483" y="8457"/>
                              </a:cubicBezTo>
                              <a:lnTo>
                                <a:pt x="6483" y="8668"/>
                              </a:lnTo>
                              <a:cubicBezTo>
                                <a:pt x="6483" y="9355"/>
                                <a:pt x="6548" y="10015"/>
                                <a:pt x="6629" y="10517"/>
                              </a:cubicBezTo>
                              <a:cubicBezTo>
                                <a:pt x="6483" y="10569"/>
                                <a:pt x="6370" y="10675"/>
                                <a:pt x="6257" y="10833"/>
                              </a:cubicBezTo>
                              <a:cubicBezTo>
                                <a:pt x="5998" y="10305"/>
                                <a:pt x="5756" y="9566"/>
                                <a:pt x="5723" y="8985"/>
                              </a:cubicBezTo>
                              <a:lnTo>
                                <a:pt x="5723" y="8774"/>
                              </a:lnTo>
                              <a:cubicBezTo>
                                <a:pt x="5723" y="8721"/>
                                <a:pt x="5723" y="8668"/>
                                <a:pt x="5739" y="8642"/>
                              </a:cubicBezTo>
                              <a:cubicBezTo>
                                <a:pt x="6111" y="8853"/>
                                <a:pt x="6435" y="9777"/>
                                <a:pt x="6613" y="10543"/>
                              </a:cubicBezTo>
                              <a:cubicBezTo>
                                <a:pt x="6580" y="10332"/>
                                <a:pt x="6532" y="10121"/>
                                <a:pt x="6483" y="9883"/>
                              </a:cubicBezTo>
                              <a:cubicBezTo>
                                <a:pt x="6305" y="9144"/>
                                <a:pt x="6047" y="8299"/>
                                <a:pt x="5723" y="7718"/>
                              </a:cubicBezTo>
                              <a:cubicBezTo>
                                <a:pt x="6031" y="6450"/>
                                <a:pt x="5707" y="5843"/>
                                <a:pt x="5465" y="5605"/>
                              </a:cubicBezTo>
                              <a:cubicBezTo>
                                <a:pt x="5271" y="5816"/>
                                <a:pt x="5012" y="6292"/>
                                <a:pt x="5141" y="7163"/>
                              </a:cubicBezTo>
                              <a:cubicBezTo>
                                <a:pt x="5044" y="8325"/>
                                <a:pt x="5739" y="10041"/>
                                <a:pt x="6241" y="10860"/>
                              </a:cubicBezTo>
                              <a:cubicBezTo>
                                <a:pt x="6241" y="10860"/>
                                <a:pt x="6225" y="10886"/>
                                <a:pt x="6225" y="10886"/>
                              </a:cubicBezTo>
                              <a:cubicBezTo>
                                <a:pt x="5853" y="10279"/>
                                <a:pt x="5190" y="9513"/>
                                <a:pt x="4592" y="9196"/>
                              </a:cubicBezTo>
                              <a:cubicBezTo>
                                <a:pt x="5077" y="7374"/>
                                <a:pt x="4640" y="6661"/>
                                <a:pt x="4349" y="6450"/>
                              </a:cubicBezTo>
                              <a:cubicBezTo>
                                <a:pt x="4107" y="6767"/>
                                <a:pt x="3799" y="7612"/>
                                <a:pt x="4511" y="9144"/>
                              </a:cubicBezTo>
                              <a:cubicBezTo>
                                <a:pt x="4301" y="9038"/>
                                <a:pt x="4090" y="9011"/>
                                <a:pt x="3913" y="9091"/>
                              </a:cubicBezTo>
                              <a:cubicBezTo>
                                <a:pt x="4123" y="10226"/>
                                <a:pt x="5319" y="11177"/>
                                <a:pt x="6031" y="11494"/>
                              </a:cubicBezTo>
                              <a:cubicBezTo>
                                <a:pt x="6031" y="11494"/>
                                <a:pt x="6031" y="11520"/>
                                <a:pt x="6031" y="11520"/>
                              </a:cubicBezTo>
                              <a:cubicBezTo>
                                <a:pt x="5303" y="11203"/>
                                <a:pt x="3993" y="11071"/>
                                <a:pt x="3460" y="11863"/>
                              </a:cubicBezTo>
                              <a:cubicBezTo>
                                <a:pt x="3993" y="12655"/>
                                <a:pt x="5319" y="12523"/>
                                <a:pt x="6031" y="12233"/>
                              </a:cubicBezTo>
                              <a:cubicBezTo>
                                <a:pt x="6031" y="12233"/>
                                <a:pt x="6031" y="12259"/>
                                <a:pt x="6031" y="12259"/>
                              </a:cubicBezTo>
                              <a:cubicBezTo>
                                <a:pt x="5303" y="12576"/>
                                <a:pt x="4123" y="13527"/>
                                <a:pt x="3896" y="14662"/>
                              </a:cubicBezTo>
                              <a:cubicBezTo>
                                <a:pt x="4608" y="14926"/>
                                <a:pt x="5707" y="13738"/>
                                <a:pt x="6241" y="12867"/>
                              </a:cubicBezTo>
                              <a:cubicBezTo>
                                <a:pt x="6338" y="13025"/>
                                <a:pt x="6467" y="13157"/>
                                <a:pt x="6596" y="13210"/>
                              </a:cubicBezTo>
                              <a:cubicBezTo>
                                <a:pt x="6419" y="13923"/>
                                <a:pt x="6095" y="14768"/>
                                <a:pt x="5739" y="15006"/>
                              </a:cubicBezTo>
                              <a:cubicBezTo>
                                <a:pt x="5723" y="15032"/>
                                <a:pt x="5707" y="15032"/>
                                <a:pt x="5675" y="15032"/>
                              </a:cubicBezTo>
                              <a:cubicBezTo>
                                <a:pt x="5642" y="14794"/>
                                <a:pt x="5675" y="14530"/>
                                <a:pt x="5739" y="14240"/>
                              </a:cubicBezTo>
                              <a:cubicBezTo>
                                <a:pt x="5836" y="13765"/>
                                <a:pt x="6047" y="13263"/>
                                <a:pt x="6241" y="12867"/>
                              </a:cubicBezTo>
                              <a:cubicBezTo>
                                <a:pt x="5707" y="13738"/>
                                <a:pt x="4980" y="15534"/>
                                <a:pt x="5141" y="16669"/>
                              </a:cubicBezTo>
                              <a:cubicBezTo>
                                <a:pt x="5723" y="16379"/>
                                <a:pt x="6224" y="14979"/>
                                <a:pt x="6499" y="13844"/>
                              </a:cubicBezTo>
                              <a:cubicBezTo>
                                <a:pt x="6548" y="13632"/>
                                <a:pt x="6596" y="13421"/>
                                <a:pt x="6629" y="13210"/>
                              </a:cubicBezTo>
                              <a:cubicBezTo>
                                <a:pt x="6629" y="13210"/>
                                <a:pt x="6645" y="13210"/>
                                <a:pt x="6645" y="13210"/>
                              </a:cubicBezTo>
                              <a:cubicBezTo>
                                <a:pt x="6580" y="13606"/>
                                <a:pt x="6532" y="14134"/>
                                <a:pt x="6499" y="14662"/>
                              </a:cubicBezTo>
                              <a:cubicBezTo>
                                <a:pt x="6483" y="15006"/>
                                <a:pt x="6483" y="15349"/>
                                <a:pt x="6499" y="15692"/>
                              </a:cubicBezTo>
                              <a:cubicBezTo>
                                <a:pt x="6532" y="16379"/>
                                <a:pt x="6629" y="17012"/>
                                <a:pt x="6855" y="17409"/>
                              </a:cubicBezTo>
                              <a:cubicBezTo>
                                <a:pt x="6984" y="17197"/>
                                <a:pt x="7065" y="16880"/>
                                <a:pt x="7130" y="16537"/>
                              </a:cubicBezTo>
                              <a:cubicBezTo>
                                <a:pt x="7162" y="16326"/>
                                <a:pt x="7195" y="16115"/>
                                <a:pt x="7211" y="15903"/>
                              </a:cubicBezTo>
                              <a:cubicBezTo>
                                <a:pt x="7227" y="15692"/>
                                <a:pt x="7227" y="15481"/>
                                <a:pt x="7227" y="15270"/>
                              </a:cubicBezTo>
                              <a:lnTo>
                                <a:pt x="7227" y="15111"/>
                              </a:lnTo>
                              <a:cubicBezTo>
                                <a:pt x="7227" y="14874"/>
                                <a:pt x="7211" y="14636"/>
                                <a:pt x="7211" y="14398"/>
                              </a:cubicBezTo>
                              <a:cubicBezTo>
                                <a:pt x="7195" y="14108"/>
                                <a:pt x="7162" y="13817"/>
                                <a:pt x="7130" y="13580"/>
                              </a:cubicBezTo>
                              <a:cubicBezTo>
                                <a:pt x="7114" y="13448"/>
                                <a:pt x="7098" y="13342"/>
                                <a:pt x="7081" y="13236"/>
                              </a:cubicBezTo>
                              <a:cubicBezTo>
                                <a:pt x="7081" y="13236"/>
                                <a:pt x="7098" y="13236"/>
                                <a:pt x="7098" y="13236"/>
                              </a:cubicBezTo>
                              <a:cubicBezTo>
                                <a:pt x="7114" y="13289"/>
                                <a:pt x="7114" y="13368"/>
                                <a:pt x="7130" y="13421"/>
                              </a:cubicBezTo>
                              <a:cubicBezTo>
                                <a:pt x="7146" y="13527"/>
                                <a:pt x="7178" y="13659"/>
                                <a:pt x="7211" y="13791"/>
                              </a:cubicBezTo>
                              <a:cubicBezTo>
                                <a:pt x="7211" y="13817"/>
                                <a:pt x="7227" y="13870"/>
                                <a:pt x="7227" y="13897"/>
                              </a:cubicBezTo>
                              <a:lnTo>
                                <a:pt x="7227" y="13923"/>
                              </a:lnTo>
                              <a:cubicBezTo>
                                <a:pt x="7372" y="14557"/>
                                <a:pt x="7599" y="15296"/>
                                <a:pt x="7874" y="15851"/>
                              </a:cubicBezTo>
                              <a:cubicBezTo>
                                <a:pt x="7890" y="15877"/>
                                <a:pt x="7890" y="15903"/>
                                <a:pt x="7906" y="15903"/>
                              </a:cubicBezTo>
                              <a:cubicBezTo>
                                <a:pt x="7647" y="16379"/>
                                <a:pt x="7534" y="16933"/>
                                <a:pt x="7647" y="17409"/>
                              </a:cubicBezTo>
                              <a:cubicBezTo>
                                <a:pt x="7825" y="18306"/>
                                <a:pt x="8617" y="18702"/>
                                <a:pt x="9410" y="18280"/>
                              </a:cubicBezTo>
                              <a:cubicBezTo>
                                <a:pt x="9523" y="18227"/>
                                <a:pt x="9636" y="18148"/>
                                <a:pt x="9733" y="18042"/>
                              </a:cubicBezTo>
                              <a:cubicBezTo>
                                <a:pt x="9717" y="18227"/>
                                <a:pt x="9701" y="18412"/>
                                <a:pt x="9701" y="18623"/>
                              </a:cubicBezTo>
                              <a:cubicBezTo>
                                <a:pt x="9701" y="19996"/>
                                <a:pt x="10169" y="21079"/>
                                <a:pt x="10751" y="21079"/>
                              </a:cubicBezTo>
                              <a:cubicBezTo>
                                <a:pt x="11333" y="21079"/>
                                <a:pt x="11802" y="19970"/>
                                <a:pt x="11802" y="18623"/>
                              </a:cubicBezTo>
                              <a:cubicBezTo>
                                <a:pt x="11802" y="18412"/>
                                <a:pt x="11786" y="18227"/>
                                <a:pt x="11770" y="18042"/>
                              </a:cubicBezTo>
                              <a:cubicBezTo>
                                <a:pt x="11867" y="18122"/>
                                <a:pt x="11980" y="18201"/>
                                <a:pt x="12093" y="18280"/>
                              </a:cubicBezTo>
                              <a:cubicBezTo>
                                <a:pt x="12886" y="18702"/>
                                <a:pt x="13678" y="18306"/>
                                <a:pt x="13856" y="17409"/>
                              </a:cubicBezTo>
                              <a:cubicBezTo>
                                <a:pt x="14033" y="16511"/>
                                <a:pt x="13532" y="15455"/>
                                <a:pt x="12740" y="15032"/>
                              </a:cubicBezTo>
                              <a:cubicBezTo>
                                <a:pt x="12627" y="14979"/>
                                <a:pt x="12514" y="14926"/>
                                <a:pt x="12401" y="14900"/>
                              </a:cubicBezTo>
                              <a:cubicBezTo>
                                <a:pt x="12465" y="14794"/>
                                <a:pt x="12530" y="14689"/>
                                <a:pt x="12578" y="14557"/>
                              </a:cubicBezTo>
                              <a:cubicBezTo>
                                <a:pt x="12772" y="14636"/>
                                <a:pt x="12983" y="14636"/>
                                <a:pt x="13193" y="14557"/>
                              </a:cubicBezTo>
                              <a:cubicBezTo>
                                <a:pt x="13354" y="14478"/>
                                <a:pt x="13516" y="14346"/>
                                <a:pt x="13645" y="14161"/>
                              </a:cubicBezTo>
                              <a:cubicBezTo>
                                <a:pt x="13500" y="14187"/>
                                <a:pt x="13338" y="14161"/>
                                <a:pt x="13193" y="14081"/>
                              </a:cubicBezTo>
                              <a:cubicBezTo>
                                <a:pt x="13080" y="14029"/>
                                <a:pt x="12950" y="13949"/>
                                <a:pt x="12837" y="13844"/>
                              </a:cubicBezTo>
                              <a:cubicBezTo>
                                <a:pt x="12966" y="13395"/>
                                <a:pt x="13015" y="12946"/>
                                <a:pt x="12999" y="12550"/>
                              </a:cubicBezTo>
                              <a:cubicBezTo>
                                <a:pt x="13047" y="12629"/>
                                <a:pt x="13112" y="12708"/>
                                <a:pt x="13177" y="12788"/>
                              </a:cubicBezTo>
                              <a:cubicBezTo>
                                <a:pt x="13209" y="12814"/>
                                <a:pt x="13241" y="12840"/>
                                <a:pt x="13274" y="12867"/>
                              </a:cubicBezTo>
                              <a:cubicBezTo>
                                <a:pt x="13516" y="13025"/>
                                <a:pt x="13759" y="12999"/>
                                <a:pt x="13985" y="12840"/>
                              </a:cubicBezTo>
                              <a:cubicBezTo>
                                <a:pt x="14114" y="12735"/>
                                <a:pt x="14244" y="12576"/>
                                <a:pt x="14341" y="12391"/>
                              </a:cubicBezTo>
                              <a:cubicBezTo>
                                <a:pt x="14227" y="12471"/>
                                <a:pt x="14114" y="12497"/>
                                <a:pt x="13985" y="12523"/>
                              </a:cubicBezTo>
                              <a:cubicBezTo>
                                <a:pt x="13791" y="12550"/>
                                <a:pt x="13581" y="12497"/>
                                <a:pt x="13371" y="12365"/>
                              </a:cubicBezTo>
                              <a:cubicBezTo>
                                <a:pt x="13306" y="12312"/>
                                <a:pt x="13225" y="12259"/>
                                <a:pt x="13177" y="12207"/>
                              </a:cubicBezTo>
                              <a:cubicBezTo>
                                <a:pt x="12983" y="11995"/>
                                <a:pt x="12821" y="11731"/>
                                <a:pt x="12724" y="11441"/>
                              </a:cubicBezTo>
                              <a:cubicBezTo>
                                <a:pt x="12724" y="11467"/>
                                <a:pt x="12724" y="11520"/>
                                <a:pt x="12724" y="11546"/>
                              </a:cubicBezTo>
                              <a:cubicBezTo>
                                <a:pt x="12708" y="11520"/>
                                <a:pt x="12675" y="11494"/>
                                <a:pt x="12659" y="11441"/>
                              </a:cubicBezTo>
                              <a:cubicBezTo>
                                <a:pt x="12190" y="10886"/>
                                <a:pt x="11414" y="11335"/>
                                <a:pt x="10929" y="12444"/>
                              </a:cubicBezTo>
                              <a:cubicBezTo>
                                <a:pt x="10865" y="12603"/>
                                <a:pt x="10800" y="12761"/>
                                <a:pt x="10751" y="12946"/>
                              </a:cubicBezTo>
                              <a:lnTo>
                                <a:pt x="10751" y="12946"/>
                              </a:lnTo>
                              <a:cubicBezTo>
                                <a:pt x="10703" y="12788"/>
                                <a:pt x="10638" y="12603"/>
                                <a:pt x="10574" y="12444"/>
                              </a:cubicBezTo>
                              <a:cubicBezTo>
                                <a:pt x="10137" y="11467"/>
                                <a:pt x="9474" y="11018"/>
                                <a:pt x="9005" y="11309"/>
                              </a:cubicBezTo>
                              <a:cubicBezTo>
                                <a:pt x="8617" y="11282"/>
                                <a:pt x="8213" y="11362"/>
                                <a:pt x="7890" y="11467"/>
                              </a:cubicBezTo>
                              <a:cubicBezTo>
                                <a:pt x="7825" y="11494"/>
                                <a:pt x="7760" y="11520"/>
                                <a:pt x="7712" y="11546"/>
                              </a:cubicBezTo>
                              <a:cubicBezTo>
                                <a:pt x="7712" y="11546"/>
                                <a:pt x="7712" y="11520"/>
                                <a:pt x="7712" y="11520"/>
                              </a:cubicBezTo>
                              <a:cubicBezTo>
                                <a:pt x="7777" y="11494"/>
                                <a:pt x="7841" y="11467"/>
                                <a:pt x="7906" y="11441"/>
                              </a:cubicBezTo>
                              <a:cubicBezTo>
                                <a:pt x="8245" y="11256"/>
                                <a:pt x="8650" y="10966"/>
                                <a:pt x="9005" y="10596"/>
                              </a:cubicBezTo>
                              <a:cubicBezTo>
                                <a:pt x="9523" y="11573"/>
                                <a:pt x="10299" y="10754"/>
                                <a:pt x="10396" y="10754"/>
                              </a:cubicBezTo>
                              <a:lnTo>
                                <a:pt x="10396" y="10754"/>
                              </a:lnTo>
                              <a:cubicBezTo>
                                <a:pt x="10477" y="10754"/>
                                <a:pt x="10945" y="11230"/>
                                <a:pt x="11382" y="11018"/>
                              </a:cubicBezTo>
                              <a:cubicBezTo>
                                <a:pt x="11447" y="11124"/>
                                <a:pt x="11511" y="11230"/>
                                <a:pt x="11576" y="11309"/>
                              </a:cubicBezTo>
                              <a:cubicBezTo>
                                <a:pt x="11544" y="11203"/>
                                <a:pt x="11511" y="11071"/>
                                <a:pt x="11495" y="10939"/>
                              </a:cubicBezTo>
                              <a:cubicBezTo>
                                <a:pt x="11641" y="10834"/>
                                <a:pt x="11786" y="10622"/>
                                <a:pt x="11899" y="10279"/>
                              </a:cubicBezTo>
                              <a:cubicBezTo>
                                <a:pt x="11996" y="9989"/>
                                <a:pt x="12013" y="9540"/>
                                <a:pt x="11932" y="9038"/>
                              </a:cubicBezTo>
                              <a:cubicBezTo>
                                <a:pt x="12029" y="9144"/>
                                <a:pt x="12142" y="9223"/>
                                <a:pt x="12239" y="9276"/>
                              </a:cubicBezTo>
                              <a:cubicBezTo>
                                <a:pt x="12190" y="9645"/>
                                <a:pt x="12239" y="10041"/>
                                <a:pt x="12384" y="10385"/>
                              </a:cubicBezTo>
                              <a:cubicBezTo>
                                <a:pt x="12368" y="10041"/>
                                <a:pt x="12417" y="9698"/>
                                <a:pt x="12514" y="9355"/>
                              </a:cubicBezTo>
                              <a:cubicBezTo>
                                <a:pt x="12578" y="9355"/>
                                <a:pt x="12627" y="9355"/>
                                <a:pt x="12675" y="9328"/>
                              </a:cubicBezTo>
                              <a:cubicBezTo>
                                <a:pt x="13160" y="9170"/>
                                <a:pt x="13338" y="8668"/>
                                <a:pt x="13403" y="8167"/>
                              </a:cubicBezTo>
                              <a:cubicBezTo>
                                <a:pt x="13419" y="8167"/>
                                <a:pt x="13435" y="8167"/>
                                <a:pt x="13435" y="8140"/>
                              </a:cubicBezTo>
                              <a:cubicBezTo>
                                <a:pt x="13419" y="8140"/>
                                <a:pt x="13403" y="8140"/>
                                <a:pt x="13403" y="8114"/>
                              </a:cubicBezTo>
                              <a:cubicBezTo>
                                <a:pt x="13435" y="7770"/>
                                <a:pt x="13419" y="7427"/>
                                <a:pt x="13403" y="7242"/>
                              </a:cubicBezTo>
                              <a:cubicBezTo>
                                <a:pt x="13451" y="7216"/>
                                <a:pt x="13516" y="7190"/>
                                <a:pt x="13581" y="7163"/>
                              </a:cubicBezTo>
                              <a:cubicBezTo>
                                <a:pt x="13726" y="7110"/>
                                <a:pt x="13872" y="7110"/>
                                <a:pt x="14017" y="7137"/>
                              </a:cubicBezTo>
                              <a:cubicBezTo>
                                <a:pt x="14017" y="7137"/>
                                <a:pt x="14017" y="7137"/>
                                <a:pt x="14017" y="7137"/>
                              </a:cubicBezTo>
                              <a:cubicBezTo>
                                <a:pt x="14066" y="7242"/>
                                <a:pt x="14130" y="7348"/>
                                <a:pt x="14195" y="7454"/>
                              </a:cubicBezTo>
                              <a:cubicBezTo>
                                <a:pt x="14211" y="7374"/>
                                <a:pt x="14227" y="7295"/>
                                <a:pt x="14244" y="7216"/>
                              </a:cubicBezTo>
                              <a:cubicBezTo>
                                <a:pt x="14292" y="7242"/>
                                <a:pt x="14341" y="7269"/>
                                <a:pt x="14373" y="7295"/>
                              </a:cubicBezTo>
                              <a:cubicBezTo>
                                <a:pt x="14389" y="7322"/>
                                <a:pt x="14405" y="7322"/>
                                <a:pt x="14422" y="7348"/>
                              </a:cubicBezTo>
                              <a:cubicBezTo>
                                <a:pt x="14454" y="7374"/>
                                <a:pt x="14486" y="7401"/>
                                <a:pt x="14519" y="7454"/>
                              </a:cubicBezTo>
                              <a:cubicBezTo>
                                <a:pt x="14486" y="7348"/>
                                <a:pt x="14454" y="7216"/>
                                <a:pt x="14422" y="7137"/>
                              </a:cubicBezTo>
                              <a:cubicBezTo>
                                <a:pt x="14405" y="7084"/>
                                <a:pt x="14389" y="7057"/>
                                <a:pt x="14373" y="7005"/>
                              </a:cubicBezTo>
                              <a:cubicBezTo>
                                <a:pt x="14357" y="6952"/>
                                <a:pt x="14324" y="6925"/>
                                <a:pt x="14292" y="6873"/>
                              </a:cubicBezTo>
                              <a:cubicBezTo>
                                <a:pt x="14502" y="5368"/>
                                <a:pt x="14082" y="4839"/>
                                <a:pt x="13807" y="4681"/>
                              </a:cubicBezTo>
                              <a:cubicBezTo>
                                <a:pt x="13775" y="4734"/>
                                <a:pt x="13742" y="4787"/>
                                <a:pt x="13726" y="4839"/>
                              </a:cubicBezTo>
                              <a:cubicBezTo>
                                <a:pt x="13694" y="4760"/>
                                <a:pt x="13662" y="4681"/>
                                <a:pt x="13613" y="4602"/>
                              </a:cubicBezTo>
                              <a:cubicBezTo>
                                <a:pt x="13516" y="4443"/>
                                <a:pt x="13371" y="4311"/>
                                <a:pt x="13193" y="4232"/>
                              </a:cubicBezTo>
                              <a:cubicBezTo>
                                <a:pt x="15020" y="4285"/>
                                <a:pt x="17493" y="5473"/>
                                <a:pt x="20145" y="9830"/>
                              </a:cubicBezTo>
                              <a:cubicBezTo>
                                <a:pt x="19951" y="8642"/>
                                <a:pt x="17332" y="5632"/>
                                <a:pt x="16038" y="4813"/>
                              </a:cubicBezTo>
                              <a:cubicBezTo>
                                <a:pt x="15036" y="4179"/>
                                <a:pt x="13904" y="3968"/>
                                <a:pt x="12966" y="4021"/>
                              </a:cubicBezTo>
                              <a:cubicBezTo>
                                <a:pt x="13063" y="3862"/>
                                <a:pt x="13144" y="3704"/>
                                <a:pt x="13209" y="3546"/>
                              </a:cubicBezTo>
                              <a:cubicBezTo>
                                <a:pt x="13516" y="3387"/>
                                <a:pt x="13856" y="2885"/>
                                <a:pt x="14050" y="1539"/>
                              </a:cubicBezTo>
                              <a:cubicBezTo>
                                <a:pt x="13662" y="1697"/>
                                <a:pt x="13403" y="1882"/>
                                <a:pt x="13209" y="2093"/>
                              </a:cubicBezTo>
                              <a:cubicBezTo>
                                <a:pt x="12950" y="1380"/>
                                <a:pt x="12320" y="1327"/>
                                <a:pt x="12255" y="1248"/>
                              </a:cubicBezTo>
                              <a:cubicBezTo>
                                <a:pt x="12174" y="1143"/>
                                <a:pt x="11786" y="-521"/>
                                <a:pt x="10865" y="166"/>
                              </a:cubicBezTo>
                              <a:cubicBezTo>
                                <a:pt x="10671" y="298"/>
                                <a:pt x="10509" y="667"/>
                                <a:pt x="10380" y="1143"/>
                              </a:cubicBezTo>
                              <a:lnTo>
                                <a:pt x="10380" y="1143"/>
                              </a:lnTo>
                              <a:cubicBezTo>
                                <a:pt x="10250" y="667"/>
                                <a:pt x="10072" y="324"/>
                                <a:pt x="9895" y="166"/>
                              </a:cubicBezTo>
                              <a:cubicBezTo>
                                <a:pt x="8973" y="-521"/>
                                <a:pt x="8585" y="1143"/>
                                <a:pt x="8504" y="1248"/>
                              </a:cubicBezTo>
                              <a:cubicBezTo>
                                <a:pt x="8456" y="1301"/>
                                <a:pt x="8132" y="1354"/>
                                <a:pt x="7857" y="1618"/>
                              </a:cubicBezTo>
                              <a:cubicBezTo>
                                <a:pt x="7793" y="1591"/>
                                <a:pt x="7712" y="1565"/>
                                <a:pt x="7631" y="1512"/>
                              </a:cubicBezTo>
                              <a:cubicBezTo>
                                <a:pt x="7647" y="1618"/>
                                <a:pt x="7663" y="1724"/>
                                <a:pt x="7680" y="1829"/>
                              </a:cubicBezTo>
                              <a:cubicBezTo>
                                <a:pt x="7534" y="2040"/>
                                <a:pt x="7437" y="2357"/>
                                <a:pt x="7437" y="2806"/>
                              </a:cubicBezTo>
                              <a:cubicBezTo>
                                <a:pt x="7259" y="2436"/>
                                <a:pt x="6904" y="2120"/>
                                <a:pt x="6257" y="1988"/>
                              </a:cubicBezTo>
                              <a:lnTo>
                                <a:pt x="6241" y="1988"/>
                              </a:lnTo>
                              <a:cubicBezTo>
                                <a:pt x="6241" y="2014"/>
                                <a:pt x="6257" y="2014"/>
                                <a:pt x="6257" y="2040"/>
                              </a:cubicBezTo>
                              <a:cubicBezTo>
                                <a:pt x="6645" y="3994"/>
                                <a:pt x="7259" y="4021"/>
                                <a:pt x="7566" y="3836"/>
                              </a:cubicBezTo>
                              <a:close/>
                              <a:moveTo>
                                <a:pt x="5982" y="11890"/>
                              </a:moveTo>
                              <a:cubicBezTo>
                                <a:pt x="5982" y="11995"/>
                                <a:pt x="5982" y="12101"/>
                                <a:pt x="5998" y="12180"/>
                              </a:cubicBezTo>
                              <a:cubicBezTo>
                                <a:pt x="5917" y="12207"/>
                                <a:pt x="5820" y="12207"/>
                                <a:pt x="5723" y="12233"/>
                              </a:cubicBezTo>
                              <a:cubicBezTo>
                                <a:pt x="5287" y="12286"/>
                                <a:pt x="4802" y="12180"/>
                                <a:pt x="4575" y="11811"/>
                              </a:cubicBezTo>
                              <a:cubicBezTo>
                                <a:pt x="4818" y="11467"/>
                                <a:pt x="5303" y="11388"/>
                                <a:pt x="5723" y="11467"/>
                              </a:cubicBezTo>
                              <a:cubicBezTo>
                                <a:pt x="5820" y="11494"/>
                                <a:pt x="5917" y="11494"/>
                                <a:pt x="5998" y="11520"/>
                              </a:cubicBezTo>
                              <a:cubicBezTo>
                                <a:pt x="5998" y="11652"/>
                                <a:pt x="5982" y="11784"/>
                                <a:pt x="5982" y="11890"/>
                              </a:cubicBezTo>
                              <a:close/>
                              <a:moveTo>
                                <a:pt x="5723" y="13368"/>
                              </a:moveTo>
                              <a:cubicBezTo>
                                <a:pt x="5416" y="13633"/>
                                <a:pt x="5093" y="13791"/>
                                <a:pt x="4850" y="13712"/>
                              </a:cubicBezTo>
                              <a:cubicBezTo>
                                <a:pt x="4947" y="13210"/>
                                <a:pt x="5335" y="12788"/>
                                <a:pt x="5723" y="12497"/>
                              </a:cubicBezTo>
                              <a:cubicBezTo>
                                <a:pt x="5820" y="12418"/>
                                <a:pt x="5917" y="12365"/>
                                <a:pt x="6014" y="12312"/>
                              </a:cubicBezTo>
                              <a:cubicBezTo>
                                <a:pt x="6047" y="12523"/>
                                <a:pt x="6111" y="12735"/>
                                <a:pt x="6208" y="12893"/>
                              </a:cubicBezTo>
                              <a:cubicBezTo>
                                <a:pt x="6063" y="13025"/>
                                <a:pt x="5901" y="13210"/>
                                <a:pt x="5723" y="13368"/>
                              </a:cubicBezTo>
                              <a:close/>
                              <a:moveTo>
                                <a:pt x="6031" y="11467"/>
                              </a:moveTo>
                              <a:cubicBezTo>
                                <a:pt x="5934" y="11414"/>
                                <a:pt x="5837" y="11335"/>
                                <a:pt x="5740" y="11256"/>
                              </a:cubicBezTo>
                              <a:cubicBezTo>
                                <a:pt x="5368" y="10939"/>
                                <a:pt x="4996" y="10490"/>
                                <a:pt x="4915" y="9989"/>
                              </a:cubicBezTo>
                              <a:cubicBezTo>
                                <a:pt x="5157" y="9909"/>
                                <a:pt x="5465" y="10094"/>
                                <a:pt x="5740" y="10358"/>
                              </a:cubicBezTo>
                              <a:cubicBezTo>
                                <a:pt x="5917" y="10517"/>
                                <a:pt x="6095" y="10728"/>
                                <a:pt x="6241" y="10939"/>
                              </a:cubicBezTo>
                              <a:cubicBezTo>
                                <a:pt x="6128" y="11071"/>
                                <a:pt x="6063" y="11256"/>
                                <a:pt x="6031" y="11467"/>
                              </a:cubicBezTo>
                              <a:close/>
                              <a:moveTo>
                                <a:pt x="13678" y="6503"/>
                              </a:moveTo>
                              <a:cubicBezTo>
                                <a:pt x="13678" y="6503"/>
                                <a:pt x="13678" y="6503"/>
                                <a:pt x="13678" y="6503"/>
                              </a:cubicBezTo>
                              <a:cubicBezTo>
                                <a:pt x="13678" y="6503"/>
                                <a:pt x="13678" y="6503"/>
                                <a:pt x="13678" y="6503"/>
                              </a:cubicBezTo>
                              <a:cubicBezTo>
                                <a:pt x="13678" y="6503"/>
                                <a:pt x="13678" y="6503"/>
                                <a:pt x="13678" y="6503"/>
                              </a:cubicBezTo>
                              <a:close/>
                              <a:moveTo>
                                <a:pt x="7987" y="9328"/>
                              </a:moveTo>
                              <a:cubicBezTo>
                                <a:pt x="7971" y="9408"/>
                                <a:pt x="7954" y="9513"/>
                                <a:pt x="7938" y="9619"/>
                              </a:cubicBezTo>
                              <a:cubicBezTo>
                                <a:pt x="7825" y="10068"/>
                                <a:pt x="7631" y="10543"/>
                                <a:pt x="7453" y="10913"/>
                              </a:cubicBezTo>
                              <a:cubicBezTo>
                                <a:pt x="7356" y="10754"/>
                                <a:pt x="7243" y="10649"/>
                                <a:pt x="7114" y="10569"/>
                              </a:cubicBezTo>
                              <a:cubicBezTo>
                                <a:pt x="7243" y="10068"/>
                                <a:pt x="7437" y="9487"/>
                                <a:pt x="7680" y="9117"/>
                              </a:cubicBezTo>
                              <a:cubicBezTo>
                                <a:pt x="7744" y="9196"/>
                                <a:pt x="7857" y="9276"/>
                                <a:pt x="7987" y="9328"/>
                              </a:cubicBezTo>
                              <a:close/>
                              <a:moveTo>
                                <a:pt x="7437" y="10913"/>
                              </a:moveTo>
                              <a:cubicBezTo>
                                <a:pt x="7566" y="10701"/>
                                <a:pt x="7712" y="10437"/>
                                <a:pt x="7841" y="10121"/>
                              </a:cubicBezTo>
                              <a:cubicBezTo>
                                <a:pt x="7954" y="9883"/>
                                <a:pt x="8051" y="9619"/>
                                <a:pt x="8148" y="9355"/>
                              </a:cubicBezTo>
                              <a:cubicBezTo>
                                <a:pt x="8326" y="9355"/>
                                <a:pt x="8553" y="9223"/>
                                <a:pt x="8763" y="9011"/>
                              </a:cubicBezTo>
                              <a:cubicBezTo>
                                <a:pt x="8747" y="9170"/>
                                <a:pt x="8731" y="9302"/>
                                <a:pt x="8731" y="9460"/>
                              </a:cubicBezTo>
                              <a:cubicBezTo>
                                <a:pt x="8423" y="9698"/>
                                <a:pt x="8100" y="10015"/>
                                <a:pt x="7841" y="10358"/>
                              </a:cubicBezTo>
                              <a:cubicBezTo>
                                <a:pt x="7696" y="10543"/>
                                <a:pt x="7566" y="10754"/>
                                <a:pt x="7437" y="10913"/>
                              </a:cubicBezTo>
                              <a:cubicBezTo>
                                <a:pt x="7453" y="10913"/>
                                <a:pt x="7437" y="10913"/>
                                <a:pt x="7437" y="10913"/>
                              </a:cubicBezTo>
                              <a:close/>
                              <a:moveTo>
                                <a:pt x="7647" y="12312"/>
                              </a:moveTo>
                              <a:cubicBezTo>
                                <a:pt x="7744" y="12365"/>
                                <a:pt x="7825" y="12444"/>
                                <a:pt x="7922" y="12523"/>
                              </a:cubicBezTo>
                              <a:cubicBezTo>
                                <a:pt x="8132" y="12682"/>
                                <a:pt x="8326" y="12893"/>
                                <a:pt x="8488" y="13131"/>
                              </a:cubicBezTo>
                              <a:cubicBezTo>
                                <a:pt x="8520" y="13342"/>
                                <a:pt x="8553" y="13580"/>
                                <a:pt x="8617" y="13817"/>
                              </a:cubicBezTo>
                              <a:cubicBezTo>
                                <a:pt x="8407" y="13791"/>
                                <a:pt x="8165" y="13633"/>
                                <a:pt x="7922" y="13421"/>
                              </a:cubicBezTo>
                              <a:cubicBezTo>
                                <a:pt x="7744" y="13263"/>
                                <a:pt x="7583" y="13052"/>
                                <a:pt x="7437" y="12867"/>
                              </a:cubicBezTo>
                              <a:cubicBezTo>
                                <a:pt x="7550" y="12735"/>
                                <a:pt x="7615" y="12523"/>
                                <a:pt x="7647" y="12312"/>
                              </a:cubicBezTo>
                              <a:close/>
                              <a:moveTo>
                                <a:pt x="7049" y="14372"/>
                              </a:moveTo>
                              <a:cubicBezTo>
                                <a:pt x="7033" y="14874"/>
                                <a:pt x="6952" y="15349"/>
                                <a:pt x="6790" y="15613"/>
                              </a:cubicBezTo>
                              <a:cubicBezTo>
                                <a:pt x="6742" y="15534"/>
                                <a:pt x="6710" y="15428"/>
                                <a:pt x="6677" y="15296"/>
                              </a:cubicBezTo>
                              <a:cubicBezTo>
                                <a:pt x="6661" y="15217"/>
                                <a:pt x="6645" y="15138"/>
                                <a:pt x="6629" y="15058"/>
                              </a:cubicBezTo>
                              <a:cubicBezTo>
                                <a:pt x="6548" y="14530"/>
                                <a:pt x="6564" y="13844"/>
                                <a:pt x="6629" y="13289"/>
                              </a:cubicBezTo>
                              <a:cubicBezTo>
                                <a:pt x="6693" y="13316"/>
                                <a:pt x="6774" y="13342"/>
                                <a:pt x="6839" y="13342"/>
                              </a:cubicBezTo>
                              <a:cubicBezTo>
                                <a:pt x="6904" y="13342"/>
                                <a:pt x="6968" y="13342"/>
                                <a:pt x="7017" y="13316"/>
                              </a:cubicBezTo>
                              <a:cubicBezTo>
                                <a:pt x="7033" y="13448"/>
                                <a:pt x="7033" y="13580"/>
                                <a:pt x="7049" y="13738"/>
                              </a:cubicBezTo>
                              <a:cubicBezTo>
                                <a:pt x="7065" y="13897"/>
                                <a:pt x="7065" y="14134"/>
                                <a:pt x="7049" y="14372"/>
                              </a:cubicBezTo>
                              <a:close/>
                              <a:moveTo>
                                <a:pt x="6839" y="10490"/>
                              </a:moveTo>
                              <a:cubicBezTo>
                                <a:pt x="6774" y="10490"/>
                                <a:pt x="6710" y="10490"/>
                                <a:pt x="6661" y="10517"/>
                              </a:cubicBezTo>
                              <a:cubicBezTo>
                                <a:pt x="6645" y="10385"/>
                                <a:pt x="6645" y="10253"/>
                                <a:pt x="6629" y="10094"/>
                              </a:cubicBezTo>
                              <a:cubicBezTo>
                                <a:pt x="6613" y="9883"/>
                                <a:pt x="6613" y="9645"/>
                                <a:pt x="6629" y="9408"/>
                              </a:cubicBezTo>
                              <a:cubicBezTo>
                                <a:pt x="6645" y="9223"/>
                                <a:pt x="6661" y="9011"/>
                                <a:pt x="6677" y="8853"/>
                              </a:cubicBezTo>
                              <a:cubicBezTo>
                                <a:pt x="6726" y="8589"/>
                                <a:pt x="6790" y="8351"/>
                                <a:pt x="6871" y="8166"/>
                              </a:cubicBezTo>
                              <a:cubicBezTo>
                                <a:pt x="6952" y="8299"/>
                                <a:pt x="7001" y="8510"/>
                                <a:pt x="7033" y="8721"/>
                              </a:cubicBezTo>
                              <a:cubicBezTo>
                                <a:pt x="7049" y="8800"/>
                                <a:pt x="7049" y="8853"/>
                                <a:pt x="7065" y="8932"/>
                              </a:cubicBezTo>
                              <a:cubicBezTo>
                                <a:pt x="7114" y="9355"/>
                                <a:pt x="7098" y="9830"/>
                                <a:pt x="7065" y="10279"/>
                              </a:cubicBezTo>
                              <a:cubicBezTo>
                                <a:pt x="7065" y="10358"/>
                                <a:pt x="7049" y="10437"/>
                                <a:pt x="7049" y="10517"/>
                              </a:cubicBezTo>
                              <a:cubicBezTo>
                                <a:pt x="6984" y="10517"/>
                                <a:pt x="6920" y="10490"/>
                                <a:pt x="6839" y="10490"/>
                              </a:cubicBezTo>
                              <a:close/>
                              <a:moveTo>
                                <a:pt x="7049" y="10543"/>
                              </a:moveTo>
                              <a:cubicBezTo>
                                <a:pt x="7065" y="10437"/>
                                <a:pt x="7081" y="10358"/>
                                <a:pt x="7098" y="10253"/>
                              </a:cubicBezTo>
                              <a:cubicBezTo>
                                <a:pt x="7130" y="10015"/>
                                <a:pt x="7146" y="9777"/>
                                <a:pt x="7178" y="9513"/>
                              </a:cubicBezTo>
                              <a:cubicBezTo>
                                <a:pt x="7195" y="9381"/>
                                <a:pt x="7195" y="9223"/>
                                <a:pt x="7195" y="9091"/>
                              </a:cubicBezTo>
                              <a:cubicBezTo>
                                <a:pt x="7195" y="9038"/>
                                <a:pt x="7195" y="8985"/>
                                <a:pt x="7195" y="8932"/>
                              </a:cubicBezTo>
                              <a:cubicBezTo>
                                <a:pt x="7195" y="8695"/>
                                <a:pt x="7195" y="8431"/>
                                <a:pt x="7195" y="8193"/>
                              </a:cubicBezTo>
                              <a:cubicBezTo>
                                <a:pt x="7195" y="8140"/>
                                <a:pt x="7195" y="8087"/>
                                <a:pt x="7195" y="8061"/>
                              </a:cubicBezTo>
                              <a:cubicBezTo>
                                <a:pt x="7195" y="7929"/>
                                <a:pt x="7178" y="7823"/>
                                <a:pt x="7178" y="7691"/>
                              </a:cubicBezTo>
                              <a:cubicBezTo>
                                <a:pt x="7162" y="7480"/>
                                <a:pt x="7130" y="7295"/>
                                <a:pt x="7098" y="7137"/>
                              </a:cubicBezTo>
                              <a:cubicBezTo>
                                <a:pt x="7049" y="6899"/>
                                <a:pt x="7001" y="6688"/>
                                <a:pt x="6920" y="6529"/>
                              </a:cubicBezTo>
                              <a:cubicBezTo>
                                <a:pt x="6920" y="6477"/>
                                <a:pt x="6936" y="6424"/>
                                <a:pt x="6936" y="6371"/>
                              </a:cubicBezTo>
                              <a:cubicBezTo>
                                <a:pt x="7065" y="6793"/>
                                <a:pt x="7275" y="7084"/>
                                <a:pt x="7292" y="7163"/>
                              </a:cubicBezTo>
                              <a:cubicBezTo>
                                <a:pt x="7308" y="7295"/>
                                <a:pt x="7162" y="8272"/>
                                <a:pt x="7486" y="8906"/>
                              </a:cubicBezTo>
                              <a:cubicBezTo>
                                <a:pt x="7372" y="9249"/>
                                <a:pt x="7275" y="9592"/>
                                <a:pt x="7195" y="9936"/>
                              </a:cubicBezTo>
                              <a:lnTo>
                                <a:pt x="7195" y="9962"/>
                              </a:lnTo>
                              <a:cubicBezTo>
                                <a:pt x="7178" y="9989"/>
                                <a:pt x="7178" y="10041"/>
                                <a:pt x="7178" y="10068"/>
                              </a:cubicBezTo>
                              <a:cubicBezTo>
                                <a:pt x="7146" y="10200"/>
                                <a:pt x="7130" y="10305"/>
                                <a:pt x="7098" y="10437"/>
                              </a:cubicBezTo>
                              <a:cubicBezTo>
                                <a:pt x="7081" y="10490"/>
                                <a:pt x="7081" y="10543"/>
                                <a:pt x="7065" y="10596"/>
                              </a:cubicBezTo>
                              <a:cubicBezTo>
                                <a:pt x="7065" y="10543"/>
                                <a:pt x="7065" y="10543"/>
                                <a:pt x="7049" y="10543"/>
                              </a:cubicBezTo>
                              <a:close/>
                              <a:moveTo>
                                <a:pt x="7938" y="15138"/>
                              </a:moveTo>
                              <a:cubicBezTo>
                                <a:pt x="7938" y="15138"/>
                                <a:pt x="7922" y="15138"/>
                                <a:pt x="7938" y="15138"/>
                              </a:cubicBezTo>
                              <a:cubicBezTo>
                                <a:pt x="7566" y="14926"/>
                                <a:pt x="7243" y="14029"/>
                                <a:pt x="7081" y="13289"/>
                              </a:cubicBezTo>
                              <a:cubicBezTo>
                                <a:pt x="7081" y="13263"/>
                                <a:pt x="7081" y="13263"/>
                                <a:pt x="7065" y="13236"/>
                              </a:cubicBezTo>
                              <a:cubicBezTo>
                                <a:pt x="7195" y="13184"/>
                                <a:pt x="7324" y="13078"/>
                                <a:pt x="7421" y="12920"/>
                              </a:cubicBezTo>
                              <a:cubicBezTo>
                                <a:pt x="7647" y="13368"/>
                                <a:pt x="7857" y="14002"/>
                                <a:pt x="7938" y="14530"/>
                              </a:cubicBezTo>
                              <a:cubicBezTo>
                                <a:pt x="7954" y="14768"/>
                                <a:pt x="7954" y="14953"/>
                                <a:pt x="7938" y="15138"/>
                              </a:cubicBezTo>
                              <a:close/>
                              <a:moveTo>
                                <a:pt x="9232" y="12497"/>
                              </a:moveTo>
                              <a:cubicBezTo>
                                <a:pt x="9604" y="12075"/>
                                <a:pt x="10202" y="12418"/>
                                <a:pt x="10590" y="13263"/>
                              </a:cubicBezTo>
                              <a:cubicBezTo>
                                <a:pt x="10638" y="13395"/>
                                <a:pt x="10687" y="13527"/>
                                <a:pt x="10735" y="13659"/>
                              </a:cubicBezTo>
                              <a:lnTo>
                                <a:pt x="10735" y="13659"/>
                              </a:lnTo>
                              <a:cubicBezTo>
                                <a:pt x="10768" y="13527"/>
                                <a:pt x="10816" y="13395"/>
                                <a:pt x="10881" y="13263"/>
                              </a:cubicBezTo>
                              <a:cubicBezTo>
                                <a:pt x="11269" y="12391"/>
                                <a:pt x="11867" y="12048"/>
                                <a:pt x="12239" y="12497"/>
                              </a:cubicBezTo>
                              <a:cubicBezTo>
                                <a:pt x="12611" y="12920"/>
                                <a:pt x="12595" y="13976"/>
                                <a:pt x="12207" y="14847"/>
                              </a:cubicBezTo>
                              <a:cubicBezTo>
                                <a:pt x="12158" y="14979"/>
                                <a:pt x="12093" y="15085"/>
                                <a:pt x="12029" y="15190"/>
                              </a:cubicBezTo>
                              <a:cubicBezTo>
                                <a:pt x="12126" y="15217"/>
                                <a:pt x="12207" y="15243"/>
                                <a:pt x="12304" y="15296"/>
                              </a:cubicBezTo>
                              <a:cubicBezTo>
                                <a:pt x="12918" y="15613"/>
                                <a:pt x="13306" y="16458"/>
                                <a:pt x="13177" y="17171"/>
                              </a:cubicBezTo>
                              <a:cubicBezTo>
                                <a:pt x="13031" y="17884"/>
                                <a:pt x="12417" y="18174"/>
                                <a:pt x="11802" y="17857"/>
                              </a:cubicBezTo>
                              <a:cubicBezTo>
                                <a:pt x="11705" y="17805"/>
                                <a:pt x="11625" y="17752"/>
                                <a:pt x="11544" y="17673"/>
                              </a:cubicBezTo>
                              <a:cubicBezTo>
                                <a:pt x="11560" y="17831"/>
                                <a:pt x="11560" y="17963"/>
                                <a:pt x="11560" y="18122"/>
                              </a:cubicBezTo>
                              <a:cubicBezTo>
                                <a:pt x="11560" y="19178"/>
                                <a:pt x="11188" y="20049"/>
                                <a:pt x="10735" y="20049"/>
                              </a:cubicBezTo>
                              <a:cubicBezTo>
                                <a:pt x="10283" y="20049"/>
                                <a:pt x="9911" y="19178"/>
                                <a:pt x="9911" y="18122"/>
                              </a:cubicBezTo>
                              <a:cubicBezTo>
                                <a:pt x="9911" y="17963"/>
                                <a:pt x="9911" y="17805"/>
                                <a:pt x="9927" y="17673"/>
                              </a:cubicBezTo>
                              <a:cubicBezTo>
                                <a:pt x="9846" y="17752"/>
                                <a:pt x="9765" y="17805"/>
                                <a:pt x="9668" y="17857"/>
                              </a:cubicBezTo>
                              <a:cubicBezTo>
                                <a:pt x="9054" y="18174"/>
                                <a:pt x="8440" y="17884"/>
                                <a:pt x="8294" y="17171"/>
                              </a:cubicBezTo>
                              <a:cubicBezTo>
                                <a:pt x="8149" y="16458"/>
                                <a:pt x="8537" y="15639"/>
                                <a:pt x="9167" y="15296"/>
                              </a:cubicBezTo>
                              <a:cubicBezTo>
                                <a:pt x="9264" y="15243"/>
                                <a:pt x="9345" y="15217"/>
                                <a:pt x="9442" y="15190"/>
                              </a:cubicBezTo>
                              <a:cubicBezTo>
                                <a:pt x="9377" y="15085"/>
                                <a:pt x="9313" y="14979"/>
                                <a:pt x="9264" y="14847"/>
                              </a:cubicBezTo>
                              <a:cubicBezTo>
                                <a:pt x="8876" y="13976"/>
                                <a:pt x="8860" y="12920"/>
                                <a:pt x="9232" y="12497"/>
                              </a:cubicBezTo>
                              <a:close/>
                              <a:moveTo>
                                <a:pt x="8844" y="14478"/>
                              </a:moveTo>
                              <a:cubicBezTo>
                                <a:pt x="8908" y="14636"/>
                                <a:pt x="8989" y="14794"/>
                                <a:pt x="9070" y="14926"/>
                              </a:cubicBezTo>
                              <a:cubicBezTo>
                                <a:pt x="8957" y="14953"/>
                                <a:pt x="8844" y="15006"/>
                                <a:pt x="8731" y="15058"/>
                              </a:cubicBezTo>
                              <a:cubicBezTo>
                                <a:pt x="8617" y="15111"/>
                                <a:pt x="8504" y="15190"/>
                                <a:pt x="8407" y="15296"/>
                              </a:cubicBezTo>
                              <a:cubicBezTo>
                                <a:pt x="8278" y="14742"/>
                                <a:pt x="8068" y="14213"/>
                                <a:pt x="7857" y="13738"/>
                              </a:cubicBezTo>
                              <a:cubicBezTo>
                                <a:pt x="7712" y="13421"/>
                                <a:pt x="7566" y="13157"/>
                                <a:pt x="7437" y="12946"/>
                              </a:cubicBezTo>
                              <a:cubicBezTo>
                                <a:pt x="7437" y="12946"/>
                                <a:pt x="7453" y="12946"/>
                                <a:pt x="7453" y="12920"/>
                              </a:cubicBezTo>
                              <a:cubicBezTo>
                                <a:pt x="7566" y="13104"/>
                                <a:pt x="7696" y="13289"/>
                                <a:pt x="7857" y="13500"/>
                              </a:cubicBezTo>
                              <a:cubicBezTo>
                                <a:pt x="8149" y="13870"/>
                                <a:pt x="8488" y="14240"/>
                                <a:pt x="8844" y="14478"/>
                              </a:cubicBezTo>
                              <a:cubicBezTo>
                                <a:pt x="8844" y="14451"/>
                                <a:pt x="8844" y="14451"/>
                                <a:pt x="8844" y="14478"/>
                              </a:cubicBezTo>
                              <a:close/>
                              <a:moveTo>
                                <a:pt x="7696" y="11890"/>
                              </a:moveTo>
                              <a:cubicBezTo>
                                <a:pt x="7696" y="11784"/>
                                <a:pt x="7696" y="11678"/>
                                <a:pt x="7680" y="11599"/>
                              </a:cubicBezTo>
                              <a:cubicBezTo>
                                <a:pt x="7760" y="11573"/>
                                <a:pt x="7841" y="11573"/>
                                <a:pt x="7938" y="11546"/>
                              </a:cubicBezTo>
                              <a:cubicBezTo>
                                <a:pt x="8197" y="11520"/>
                                <a:pt x="8472" y="11546"/>
                                <a:pt x="8698" y="11626"/>
                              </a:cubicBezTo>
                              <a:cubicBezTo>
                                <a:pt x="8601" y="11811"/>
                                <a:pt x="8537" y="12048"/>
                                <a:pt x="8504" y="12312"/>
                              </a:cubicBezTo>
                              <a:cubicBezTo>
                                <a:pt x="8326" y="12339"/>
                                <a:pt x="8132" y="12339"/>
                                <a:pt x="7938" y="12312"/>
                              </a:cubicBezTo>
                              <a:cubicBezTo>
                                <a:pt x="7841" y="12286"/>
                                <a:pt x="7760" y="12286"/>
                                <a:pt x="7680" y="12259"/>
                              </a:cubicBezTo>
                              <a:cubicBezTo>
                                <a:pt x="7680" y="12127"/>
                                <a:pt x="7696" y="12022"/>
                                <a:pt x="7696" y="11890"/>
                              </a:cubicBezTo>
                              <a:close/>
                              <a:moveTo>
                                <a:pt x="7663" y="12259"/>
                              </a:moveTo>
                              <a:cubicBezTo>
                                <a:pt x="7728" y="12286"/>
                                <a:pt x="7777" y="12312"/>
                                <a:pt x="7841" y="12339"/>
                              </a:cubicBezTo>
                              <a:cubicBezTo>
                                <a:pt x="8035" y="12391"/>
                                <a:pt x="8245" y="12444"/>
                                <a:pt x="8472" y="12497"/>
                              </a:cubicBezTo>
                              <a:cubicBezTo>
                                <a:pt x="8472" y="12603"/>
                                <a:pt x="8456" y="12708"/>
                                <a:pt x="8472" y="12814"/>
                              </a:cubicBezTo>
                              <a:cubicBezTo>
                                <a:pt x="8262" y="12656"/>
                                <a:pt x="8051" y="12497"/>
                                <a:pt x="7857" y="12391"/>
                              </a:cubicBezTo>
                              <a:cubicBezTo>
                                <a:pt x="7793" y="12365"/>
                                <a:pt x="7728" y="12339"/>
                                <a:pt x="7663" y="12312"/>
                              </a:cubicBezTo>
                              <a:cubicBezTo>
                                <a:pt x="7663" y="12259"/>
                                <a:pt x="7663" y="12259"/>
                                <a:pt x="7663" y="12259"/>
                              </a:cubicBezTo>
                              <a:close/>
                              <a:moveTo>
                                <a:pt x="7922" y="11362"/>
                              </a:moveTo>
                              <a:cubicBezTo>
                                <a:pt x="7825" y="11441"/>
                                <a:pt x="7744" y="11494"/>
                                <a:pt x="7663" y="11546"/>
                              </a:cubicBezTo>
                              <a:cubicBezTo>
                                <a:pt x="7631" y="11335"/>
                                <a:pt x="7566" y="11124"/>
                                <a:pt x="7469" y="10966"/>
                              </a:cubicBezTo>
                              <a:cubicBezTo>
                                <a:pt x="7599" y="10781"/>
                                <a:pt x="7760" y="10622"/>
                                <a:pt x="7922" y="10464"/>
                              </a:cubicBezTo>
                              <a:cubicBezTo>
                                <a:pt x="8213" y="10200"/>
                                <a:pt x="8520" y="10041"/>
                                <a:pt x="8763" y="10094"/>
                              </a:cubicBezTo>
                              <a:cubicBezTo>
                                <a:pt x="8763" y="10121"/>
                                <a:pt x="8779" y="10173"/>
                                <a:pt x="8779" y="10200"/>
                              </a:cubicBezTo>
                              <a:cubicBezTo>
                                <a:pt x="8666" y="10675"/>
                                <a:pt x="8294" y="11071"/>
                                <a:pt x="7922" y="11362"/>
                              </a:cubicBezTo>
                              <a:close/>
                              <a:moveTo>
                                <a:pt x="9329" y="5658"/>
                              </a:moveTo>
                              <a:cubicBezTo>
                                <a:pt x="9199" y="5632"/>
                                <a:pt x="8941" y="5579"/>
                                <a:pt x="8876" y="5499"/>
                              </a:cubicBezTo>
                              <a:cubicBezTo>
                                <a:pt x="8957" y="5420"/>
                                <a:pt x="9102" y="5341"/>
                                <a:pt x="9232" y="5315"/>
                              </a:cubicBezTo>
                              <a:cubicBezTo>
                                <a:pt x="8698" y="5103"/>
                                <a:pt x="8132" y="4734"/>
                                <a:pt x="7890" y="4311"/>
                              </a:cubicBezTo>
                              <a:cubicBezTo>
                                <a:pt x="8294" y="4153"/>
                                <a:pt x="9054" y="4496"/>
                                <a:pt x="9620" y="4866"/>
                              </a:cubicBezTo>
                              <a:cubicBezTo>
                                <a:pt x="9426" y="4628"/>
                                <a:pt x="9264" y="4364"/>
                                <a:pt x="9216" y="4126"/>
                              </a:cubicBezTo>
                              <a:cubicBezTo>
                                <a:pt x="9361" y="4153"/>
                                <a:pt x="9571" y="4338"/>
                                <a:pt x="9765" y="4575"/>
                              </a:cubicBezTo>
                              <a:cubicBezTo>
                                <a:pt x="9377" y="3783"/>
                                <a:pt x="8973" y="2674"/>
                                <a:pt x="8957" y="1988"/>
                              </a:cubicBezTo>
                              <a:cubicBezTo>
                                <a:pt x="9280" y="2252"/>
                                <a:pt x="9668" y="3097"/>
                                <a:pt x="9943" y="3889"/>
                              </a:cubicBezTo>
                              <a:cubicBezTo>
                                <a:pt x="9911" y="3651"/>
                                <a:pt x="9911" y="3440"/>
                                <a:pt x="9943" y="3281"/>
                              </a:cubicBezTo>
                              <a:cubicBezTo>
                                <a:pt x="10024" y="3387"/>
                                <a:pt x="10089" y="3598"/>
                                <a:pt x="10153" y="3836"/>
                              </a:cubicBezTo>
                              <a:cubicBezTo>
                                <a:pt x="10105" y="2912"/>
                                <a:pt x="10137" y="1829"/>
                                <a:pt x="10331" y="1301"/>
                              </a:cubicBezTo>
                              <a:cubicBezTo>
                                <a:pt x="10557" y="1882"/>
                                <a:pt x="10574" y="3123"/>
                                <a:pt x="10525" y="4100"/>
                              </a:cubicBezTo>
                              <a:cubicBezTo>
                                <a:pt x="10606" y="3757"/>
                                <a:pt x="10703" y="3440"/>
                                <a:pt x="10816" y="3281"/>
                              </a:cubicBezTo>
                              <a:cubicBezTo>
                                <a:pt x="10848" y="3493"/>
                                <a:pt x="10816" y="3836"/>
                                <a:pt x="10751" y="4179"/>
                              </a:cubicBezTo>
                              <a:cubicBezTo>
                                <a:pt x="11075" y="3361"/>
                                <a:pt x="11560" y="2410"/>
                                <a:pt x="11948" y="2172"/>
                              </a:cubicBezTo>
                              <a:cubicBezTo>
                                <a:pt x="11899" y="2780"/>
                                <a:pt x="11528" y="3651"/>
                                <a:pt x="11156" y="4338"/>
                              </a:cubicBezTo>
                              <a:cubicBezTo>
                                <a:pt x="11285" y="4206"/>
                                <a:pt x="11414" y="4126"/>
                                <a:pt x="11511" y="4126"/>
                              </a:cubicBezTo>
                              <a:cubicBezTo>
                                <a:pt x="11479" y="4285"/>
                                <a:pt x="11382" y="4443"/>
                                <a:pt x="11285" y="4602"/>
                              </a:cubicBezTo>
                              <a:cubicBezTo>
                                <a:pt x="11802" y="4232"/>
                                <a:pt x="12417" y="3942"/>
                                <a:pt x="12772" y="4047"/>
                              </a:cubicBezTo>
                              <a:cubicBezTo>
                                <a:pt x="12514" y="4575"/>
                                <a:pt x="11786" y="5051"/>
                                <a:pt x="11188" y="5288"/>
                              </a:cubicBezTo>
                              <a:cubicBezTo>
                                <a:pt x="11430" y="5288"/>
                                <a:pt x="11657" y="5341"/>
                                <a:pt x="11786" y="5473"/>
                              </a:cubicBezTo>
                              <a:cubicBezTo>
                                <a:pt x="11657" y="5605"/>
                                <a:pt x="11414" y="5658"/>
                                <a:pt x="11156" y="5658"/>
                              </a:cubicBezTo>
                              <a:cubicBezTo>
                                <a:pt x="11754" y="5922"/>
                                <a:pt x="12498" y="6397"/>
                                <a:pt x="12756" y="6952"/>
                              </a:cubicBezTo>
                              <a:cubicBezTo>
                                <a:pt x="12368" y="7084"/>
                                <a:pt x="11673" y="6688"/>
                                <a:pt x="11139" y="6292"/>
                              </a:cubicBezTo>
                              <a:cubicBezTo>
                                <a:pt x="11285" y="6503"/>
                                <a:pt x="11414" y="6741"/>
                                <a:pt x="11463" y="6952"/>
                              </a:cubicBezTo>
                              <a:cubicBezTo>
                                <a:pt x="11366" y="6925"/>
                                <a:pt x="11236" y="6820"/>
                                <a:pt x="11107" y="6688"/>
                              </a:cubicBezTo>
                              <a:cubicBezTo>
                                <a:pt x="11463" y="7427"/>
                                <a:pt x="11802" y="8325"/>
                                <a:pt x="11819" y="8932"/>
                              </a:cubicBezTo>
                              <a:cubicBezTo>
                                <a:pt x="11463" y="8668"/>
                                <a:pt x="11042" y="7770"/>
                                <a:pt x="10735" y="6925"/>
                              </a:cubicBezTo>
                              <a:cubicBezTo>
                                <a:pt x="10784" y="7216"/>
                                <a:pt x="10800" y="7506"/>
                                <a:pt x="10768" y="7691"/>
                              </a:cubicBezTo>
                              <a:cubicBezTo>
                                <a:pt x="10687" y="7559"/>
                                <a:pt x="10606" y="7348"/>
                                <a:pt x="10541" y="7084"/>
                              </a:cubicBezTo>
                              <a:cubicBezTo>
                                <a:pt x="10574" y="8034"/>
                                <a:pt x="10557" y="9144"/>
                                <a:pt x="10347" y="9672"/>
                              </a:cubicBezTo>
                              <a:cubicBezTo>
                                <a:pt x="10153" y="9144"/>
                                <a:pt x="10121" y="8008"/>
                                <a:pt x="10153" y="7057"/>
                              </a:cubicBezTo>
                              <a:cubicBezTo>
                                <a:pt x="10089" y="7322"/>
                                <a:pt x="10008" y="7559"/>
                                <a:pt x="9927" y="7691"/>
                              </a:cubicBezTo>
                              <a:cubicBezTo>
                                <a:pt x="9895" y="7480"/>
                                <a:pt x="9927" y="7163"/>
                                <a:pt x="9975" y="6846"/>
                              </a:cubicBezTo>
                              <a:cubicBezTo>
                                <a:pt x="9668" y="7691"/>
                                <a:pt x="9216" y="8642"/>
                                <a:pt x="8844" y="8879"/>
                              </a:cubicBezTo>
                              <a:cubicBezTo>
                                <a:pt x="8876" y="8193"/>
                                <a:pt x="9313" y="7137"/>
                                <a:pt x="9733" y="6397"/>
                              </a:cubicBezTo>
                              <a:cubicBezTo>
                                <a:pt x="9539" y="6609"/>
                                <a:pt x="9329" y="6767"/>
                                <a:pt x="9183" y="6793"/>
                              </a:cubicBezTo>
                              <a:cubicBezTo>
                                <a:pt x="9248" y="6556"/>
                                <a:pt x="9280" y="6345"/>
                                <a:pt x="9507" y="6107"/>
                              </a:cubicBezTo>
                              <a:cubicBezTo>
                                <a:pt x="8989" y="6371"/>
                                <a:pt x="8278" y="6661"/>
                                <a:pt x="7825" y="6582"/>
                              </a:cubicBezTo>
                              <a:cubicBezTo>
                                <a:pt x="8197" y="6160"/>
                                <a:pt x="8844" y="5843"/>
                                <a:pt x="9329" y="5658"/>
                              </a:cubicBezTo>
                              <a:close/>
                              <a:moveTo>
                                <a:pt x="4850" y="5103"/>
                              </a:moveTo>
                              <a:cubicBezTo>
                                <a:pt x="4883" y="5077"/>
                                <a:pt x="4899" y="5051"/>
                                <a:pt x="4931" y="5024"/>
                              </a:cubicBezTo>
                              <a:cubicBezTo>
                                <a:pt x="4931" y="4892"/>
                                <a:pt x="4899" y="4734"/>
                                <a:pt x="4850" y="4549"/>
                              </a:cubicBezTo>
                              <a:cubicBezTo>
                                <a:pt x="4721" y="4100"/>
                                <a:pt x="4365" y="3651"/>
                                <a:pt x="3573" y="3704"/>
                              </a:cubicBezTo>
                              <a:cubicBezTo>
                                <a:pt x="3508" y="3704"/>
                                <a:pt x="3444" y="3704"/>
                                <a:pt x="3379" y="3730"/>
                              </a:cubicBezTo>
                              <a:cubicBezTo>
                                <a:pt x="3444" y="3915"/>
                                <a:pt x="3508" y="4074"/>
                                <a:pt x="3573" y="4206"/>
                              </a:cubicBezTo>
                              <a:cubicBezTo>
                                <a:pt x="4107" y="5341"/>
                                <a:pt x="4575" y="5315"/>
                                <a:pt x="4850" y="5103"/>
                              </a:cubicBezTo>
                              <a:close/>
                              <a:moveTo>
                                <a:pt x="6208" y="4258"/>
                              </a:moveTo>
                              <a:lnTo>
                                <a:pt x="6208" y="4258"/>
                              </a:lnTo>
                              <a:cubicBezTo>
                                <a:pt x="6225" y="4153"/>
                                <a:pt x="6225" y="4074"/>
                                <a:pt x="6208" y="3968"/>
                              </a:cubicBezTo>
                              <a:cubicBezTo>
                                <a:pt x="6144" y="3440"/>
                                <a:pt x="5853" y="2753"/>
                                <a:pt x="4850" y="2648"/>
                              </a:cubicBezTo>
                              <a:cubicBezTo>
                                <a:pt x="4818" y="2648"/>
                                <a:pt x="4802" y="2648"/>
                                <a:pt x="4769" y="2648"/>
                              </a:cubicBezTo>
                              <a:cubicBezTo>
                                <a:pt x="4802" y="2753"/>
                                <a:pt x="4818" y="2832"/>
                                <a:pt x="4850" y="2912"/>
                              </a:cubicBezTo>
                              <a:cubicBezTo>
                                <a:pt x="5351" y="4496"/>
                                <a:pt x="5917" y="4443"/>
                                <a:pt x="6208" y="4258"/>
                              </a:cubicBezTo>
                              <a:close/>
                              <a:moveTo>
                                <a:pt x="3573" y="6160"/>
                              </a:moveTo>
                              <a:cubicBezTo>
                                <a:pt x="3654" y="6107"/>
                                <a:pt x="3719" y="6054"/>
                                <a:pt x="3767" y="5975"/>
                              </a:cubicBezTo>
                              <a:cubicBezTo>
                                <a:pt x="3751" y="5790"/>
                                <a:pt x="3686" y="5552"/>
                                <a:pt x="3573" y="5341"/>
                              </a:cubicBezTo>
                              <a:cubicBezTo>
                                <a:pt x="3363" y="4971"/>
                                <a:pt x="2943" y="4707"/>
                                <a:pt x="2150" y="4945"/>
                              </a:cubicBezTo>
                              <a:cubicBezTo>
                                <a:pt x="2748" y="6265"/>
                                <a:pt x="3266" y="6344"/>
                                <a:pt x="3573" y="6160"/>
                              </a:cubicBezTo>
                              <a:close/>
                              <a:moveTo>
                                <a:pt x="18787" y="7295"/>
                              </a:moveTo>
                              <a:cubicBezTo>
                                <a:pt x="19029" y="7665"/>
                                <a:pt x="19611" y="8061"/>
                                <a:pt x="20468" y="6503"/>
                              </a:cubicBezTo>
                              <a:cubicBezTo>
                                <a:pt x="19256" y="5948"/>
                                <a:pt x="18884" y="6767"/>
                                <a:pt x="18787" y="7295"/>
                              </a:cubicBezTo>
                              <a:close/>
                              <a:moveTo>
                                <a:pt x="10331" y="6582"/>
                              </a:moveTo>
                              <a:cubicBezTo>
                                <a:pt x="10687" y="6582"/>
                                <a:pt x="10978" y="6107"/>
                                <a:pt x="10978" y="5526"/>
                              </a:cubicBezTo>
                              <a:cubicBezTo>
                                <a:pt x="10978" y="4945"/>
                                <a:pt x="10687" y="4470"/>
                                <a:pt x="10331" y="4470"/>
                              </a:cubicBezTo>
                              <a:cubicBezTo>
                                <a:pt x="9975" y="4470"/>
                                <a:pt x="9684" y="4945"/>
                                <a:pt x="9684" y="5526"/>
                              </a:cubicBezTo>
                              <a:cubicBezTo>
                                <a:pt x="9684" y="6107"/>
                                <a:pt x="9975" y="6582"/>
                                <a:pt x="10331" y="6582"/>
                              </a:cubicBezTo>
                              <a:close/>
                              <a:moveTo>
                                <a:pt x="2797" y="7295"/>
                              </a:moveTo>
                              <a:cubicBezTo>
                                <a:pt x="2700" y="6767"/>
                                <a:pt x="2328" y="5948"/>
                                <a:pt x="1116" y="6503"/>
                              </a:cubicBezTo>
                              <a:cubicBezTo>
                                <a:pt x="1972" y="8061"/>
                                <a:pt x="2554" y="7665"/>
                                <a:pt x="2797" y="7295"/>
                              </a:cubicBezTo>
                              <a:close/>
                              <a:moveTo>
                                <a:pt x="3702" y="10596"/>
                              </a:moveTo>
                              <a:cubicBezTo>
                                <a:pt x="3977" y="9196"/>
                                <a:pt x="3799" y="8483"/>
                                <a:pt x="3573" y="8114"/>
                              </a:cubicBezTo>
                              <a:cubicBezTo>
                                <a:pt x="3476" y="7955"/>
                                <a:pt x="3363" y="7876"/>
                                <a:pt x="3266" y="7823"/>
                              </a:cubicBezTo>
                              <a:cubicBezTo>
                                <a:pt x="3040" y="8193"/>
                                <a:pt x="2813" y="9064"/>
                                <a:pt x="3573" y="10385"/>
                              </a:cubicBezTo>
                              <a:cubicBezTo>
                                <a:pt x="3605" y="10464"/>
                                <a:pt x="3654" y="10517"/>
                                <a:pt x="3702" y="10596"/>
                              </a:cubicBezTo>
                              <a:close/>
                              <a:moveTo>
                                <a:pt x="1746" y="8747"/>
                              </a:moveTo>
                              <a:cubicBezTo>
                                <a:pt x="1601" y="8272"/>
                                <a:pt x="1148" y="7533"/>
                                <a:pt x="0" y="8431"/>
                              </a:cubicBezTo>
                              <a:cubicBezTo>
                                <a:pt x="1002" y="9698"/>
                                <a:pt x="1536" y="9170"/>
                                <a:pt x="1746" y="8747"/>
                              </a:cubicBezTo>
                              <a:close/>
                              <a:moveTo>
                                <a:pt x="15375" y="4232"/>
                              </a:moveTo>
                              <a:lnTo>
                                <a:pt x="15375" y="4232"/>
                              </a:lnTo>
                              <a:cubicBezTo>
                                <a:pt x="15683" y="4443"/>
                                <a:pt x="16248" y="4496"/>
                                <a:pt x="16750" y="2885"/>
                              </a:cubicBezTo>
                              <a:cubicBezTo>
                                <a:pt x="16782" y="2806"/>
                                <a:pt x="16798" y="2700"/>
                                <a:pt x="16831" y="2621"/>
                              </a:cubicBezTo>
                              <a:cubicBezTo>
                                <a:pt x="16798" y="2621"/>
                                <a:pt x="16782" y="2621"/>
                                <a:pt x="16750" y="2621"/>
                              </a:cubicBezTo>
                              <a:cubicBezTo>
                                <a:pt x="15747" y="2727"/>
                                <a:pt x="15456" y="3413"/>
                                <a:pt x="15392" y="3942"/>
                              </a:cubicBezTo>
                              <a:cubicBezTo>
                                <a:pt x="15375" y="4047"/>
                                <a:pt x="15359" y="4153"/>
                                <a:pt x="15375" y="4232"/>
                              </a:cubicBezTo>
                              <a:close/>
                              <a:moveTo>
                                <a:pt x="17817" y="5975"/>
                              </a:moveTo>
                              <a:cubicBezTo>
                                <a:pt x="17865" y="6028"/>
                                <a:pt x="17930" y="6107"/>
                                <a:pt x="18011" y="6160"/>
                              </a:cubicBezTo>
                              <a:cubicBezTo>
                                <a:pt x="18318" y="6344"/>
                                <a:pt x="18835" y="6265"/>
                                <a:pt x="19434" y="4945"/>
                              </a:cubicBezTo>
                              <a:cubicBezTo>
                                <a:pt x="18641" y="4707"/>
                                <a:pt x="18221" y="4971"/>
                                <a:pt x="18011" y="5341"/>
                              </a:cubicBezTo>
                              <a:cubicBezTo>
                                <a:pt x="17898" y="5552"/>
                                <a:pt x="17833" y="5790"/>
                                <a:pt x="17817" y="5975"/>
                              </a:cubicBezTo>
                              <a:close/>
                              <a:moveTo>
                                <a:pt x="16653" y="5024"/>
                              </a:moveTo>
                              <a:cubicBezTo>
                                <a:pt x="16669" y="5051"/>
                                <a:pt x="16701" y="5077"/>
                                <a:pt x="16734" y="5103"/>
                              </a:cubicBezTo>
                              <a:cubicBezTo>
                                <a:pt x="17008" y="5315"/>
                                <a:pt x="17493" y="5341"/>
                                <a:pt x="18011" y="4232"/>
                              </a:cubicBezTo>
                              <a:cubicBezTo>
                                <a:pt x="18075" y="4100"/>
                                <a:pt x="18140" y="3942"/>
                                <a:pt x="18205" y="3757"/>
                              </a:cubicBezTo>
                              <a:cubicBezTo>
                                <a:pt x="18140" y="3757"/>
                                <a:pt x="18075" y="3730"/>
                                <a:pt x="18011" y="3730"/>
                              </a:cubicBezTo>
                              <a:cubicBezTo>
                                <a:pt x="17202" y="3704"/>
                                <a:pt x="16863" y="4153"/>
                                <a:pt x="16734" y="4575"/>
                              </a:cubicBezTo>
                              <a:cubicBezTo>
                                <a:pt x="16685" y="4734"/>
                                <a:pt x="16669" y="4892"/>
                                <a:pt x="16653" y="5024"/>
                              </a:cubicBezTo>
                              <a:close/>
                              <a:moveTo>
                                <a:pt x="9393" y="16326"/>
                              </a:moveTo>
                              <a:cubicBezTo>
                                <a:pt x="9474" y="16722"/>
                                <a:pt x="9814" y="16880"/>
                                <a:pt x="10153" y="16696"/>
                              </a:cubicBezTo>
                              <a:cubicBezTo>
                                <a:pt x="10202" y="16669"/>
                                <a:pt x="10250" y="16643"/>
                                <a:pt x="10299" y="16590"/>
                              </a:cubicBezTo>
                              <a:cubicBezTo>
                                <a:pt x="10283" y="16669"/>
                                <a:pt x="10283" y="16748"/>
                                <a:pt x="10283" y="16828"/>
                              </a:cubicBezTo>
                              <a:cubicBezTo>
                                <a:pt x="10283" y="17409"/>
                                <a:pt x="10477" y="17884"/>
                                <a:pt x="10735" y="17884"/>
                              </a:cubicBezTo>
                              <a:cubicBezTo>
                                <a:pt x="10978" y="17884"/>
                                <a:pt x="11188" y="17409"/>
                                <a:pt x="11188" y="16828"/>
                              </a:cubicBezTo>
                              <a:cubicBezTo>
                                <a:pt x="11188" y="16748"/>
                                <a:pt x="11188" y="16669"/>
                                <a:pt x="11172" y="16590"/>
                              </a:cubicBezTo>
                              <a:cubicBezTo>
                                <a:pt x="11220" y="16616"/>
                                <a:pt x="11269" y="16669"/>
                                <a:pt x="11317" y="16696"/>
                              </a:cubicBezTo>
                              <a:cubicBezTo>
                                <a:pt x="11657" y="16880"/>
                                <a:pt x="11996" y="16722"/>
                                <a:pt x="12077" y="16326"/>
                              </a:cubicBezTo>
                              <a:cubicBezTo>
                                <a:pt x="12158" y="15930"/>
                                <a:pt x="11948" y="15481"/>
                                <a:pt x="11608" y="15296"/>
                              </a:cubicBezTo>
                              <a:cubicBezTo>
                                <a:pt x="11560" y="15270"/>
                                <a:pt x="11511" y="15243"/>
                                <a:pt x="11463" y="15243"/>
                              </a:cubicBezTo>
                              <a:cubicBezTo>
                                <a:pt x="11495" y="15190"/>
                                <a:pt x="11528" y="15111"/>
                                <a:pt x="11560" y="15058"/>
                              </a:cubicBezTo>
                              <a:cubicBezTo>
                                <a:pt x="11770" y="14583"/>
                                <a:pt x="11770" y="14002"/>
                                <a:pt x="11576" y="13765"/>
                              </a:cubicBezTo>
                              <a:cubicBezTo>
                                <a:pt x="11382" y="13527"/>
                                <a:pt x="11042" y="13712"/>
                                <a:pt x="10832" y="14187"/>
                              </a:cubicBezTo>
                              <a:cubicBezTo>
                                <a:pt x="10800" y="14266"/>
                                <a:pt x="10768" y="14319"/>
                                <a:pt x="10751" y="14398"/>
                              </a:cubicBezTo>
                              <a:cubicBezTo>
                                <a:pt x="10735" y="14319"/>
                                <a:pt x="10703" y="14266"/>
                                <a:pt x="10671" y="14187"/>
                              </a:cubicBezTo>
                              <a:cubicBezTo>
                                <a:pt x="10460" y="13712"/>
                                <a:pt x="10121" y="13527"/>
                                <a:pt x="9927" y="13765"/>
                              </a:cubicBezTo>
                              <a:cubicBezTo>
                                <a:pt x="9733" y="14002"/>
                                <a:pt x="9733" y="14583"/>
                                <a:pt x="9943" y="15058"/>
                              </a:cubicBezTo>
                              <a:cubicBezTo>
                                <a:pt x="9975" y="15138"/>
                                <a:pt x="10008" y="15190"/>
                                <a:pt x="10040" y="15243"/>
                              </a:cubicBezTo>
                              <a:cubicBezTo>
                                <a:pt x="9992" y="15243"/>
                                <a:pt x="9943" y="15270"/>
                                <a:pt x="9895" y="15296"/>
                              </a:cubicBezTo>
                              <a:cubicBezTo>
                                <a:pt x="9523" y="15481"/>
                                <a:pt x="9313" y="15956"/>
                                <a:pt x="9393" y="16326"/>
                              </a:cubicBezTo>
                              <a:close/>
                              <a:moveTo>
                                <a:pt x="10719" y="14821"/>
                              </a:moveTo>
                              <a:cubicBezTo>
                                <a:pt x="11026" y="14821"/>
                                <a:pt x="11285" y="15243"/>
                                <a:pt x="11285" y="15745"/>
                              </a:cubicBezTo>
                              <a:cubicBezTo>
                                <a:pt x="11285" y="16247"/>
                                <a:pt x="11026" y="16669"/>
                                <a:pt x="10719" y="16669"/>
                              </a:cubicBezTo>
                              <a:cubicBezTo>
                                <a:pt x="10412" y="16669"/>
                                <a:pt x="10153" y="16247"/>
                                <a:pt x="10153" y="15745"/>
                              </a:cubicBezTo>
                              <a:cubicBezTo>
                                <a:pt x="10153" y="15243"/>
                                <a:pt x="10412" y="14821"/>
                                <a:pt x="10719" y="14821"/>
                              </a:cubicBezTo>
                              <a:close/>
                              <a:moveTo>
                                <a:pt x="15375" y="2120"/>
                              </a:moveTo>
                              <a:cubicBezTo>
                                <a:pt x="15375" y="2093"/>
                                <a:pt x="15392" y="2093"/>
                                <a:pt x="15392" y="2067"/>
                              </a:cubicBezTo>
                              <a:lnTo>
                                <a:pt x="15375" y="2067"/>
                              </a:lnTo>
                              <a:cubicBezTo>
                                <a:pt x="14131" y="2304"/>
                                <a:pt x="13969" y="3308"/>
                                <a:pt x="14017" y="3836"/>
                              </a:cubicBezTo>
                              <a:cubicBezTo>
                                <a:pt x="14325" y="4021"/>
                                <a:pt x="14955" y="3994"/>
                                <a:pt x="15375" y="212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6950A455" id="Group 2" o:spid="_x0000_s1026" style="position:absolute;margin-left:0;margin-top:0;width:792.1pt;height:612pt;z-index:251666944;mso-width-percent:1000;mso-height-percent:1000;mso-position-horizontal:center;mso-position-horizontal-relative:page;mso-position-vertical:center;mso-position-vertical-relative:page;mso-width-percent:1000;mso-height-percent:1000" coordsize="100596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">
              <v:rect id="Rectangle" o:spid="_x0000_s1027" style="position:absolute;left:50292;width:50304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" fillcolor="#780611 [3204]" stroked="f" strokeweight="1pt">
                <v:stroke miterlimit="4"/>
                <v:textbox inset="3pt,3pt,3pt,3pt"/>
              </v:rect>
              <v:shape id="Shape" o:spid="_x0000_s1028" style="position:absolute;left:50292;width:50304;height:7772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" path="m5502,18519v-163,-18,-354,74,-376,162c5104,18593,4913,18501,4750,18519v-246,25,-333,173,-246,303c4641,19034,5011,19105,5126,19278v114,-173,480,-247,622,-456c5835,18695,5748,18544,5502,18519xm6991,14820v-164,-18,-354,74,-376,162c6593,14894,6402,14802,6238,14820v-245,25,-332,173,-245,304c6129,15335,6500,15406,6615,15579v114,-173,480,-247,621,-455c7324,14996,7236,14845,6991,14820xm6991,17336v-164,-17,-354,75,-376,163c6593,17411,6402,17319,6238,17336v-245,25,-332,173,-245,304c6129,17852,6500,17922,6615,18095v114,-173,480,-247,621,-455c7324,17509,7236,17361,6991,17336xm6991,19853v-164,-18,-354,74,-376,162c6593,19927,6402,19835,6238,19853v-245,25,-332,173,-245,303c6129,20368,6500,20439,6615,20612v114,-173,480,-247,621,-456c7324,20026,7236,19874,6991,19853xm6991,12307v-164,-18,-354,74,-376,162c6593,12381,6402,12289,6238,12307v-245,25,-332,173,-245,304c6129,12822,6500,12893,6615,13066v114,-173,480,-247,621,-455c7324,12480,7236,12332,6991,12307xm6991,7278v-164,-18,-354,74,-376,162c6593,7352,6402,7260,6238,7278v-245,24,-332,173,-245,303c6129,7793,6500,7864,6615,8036v114,-172,480,-247,621,-455c7324,7451,7236,7299,6991,7278xm11463,21035v-164,-17,-355,74,-377,163c11064,21109,10874,21018,10710,21035v-245,25,-333,173,-245,304c10541,21455,10683,21529,10819,21600r534,c11490,21529,11632,21455,11708,21339v87,-131,5,-279,-245,-304xm6991,9791v-164,-18,-354,74,-376,162c6593,9865,6402,9773,6238,9791v-245,24,-332,173,-245,303c6129,10306,6500,10376,6615,10549v114,-173,480,-247,621,-455c7324,9964,7236,9815,6991,9791xm5502,5944v-163,-18,-354,74,-376,162c5104,6018,4913,5926,4750,5944v-246,24,-333,172,-246,303c4641,6459,5011,6529,5126,6702v114,-173,480,-247,622,-455c5835,6120,5748,5968,5502,5944xm5502,10976v-163,-17,-354,75,-376,163c5104,11051,4913,10959,4750,10976v-246,25,-333,173,-246,304c4641,11492,5011,11562,5126,11735v114,-173,480,-247,622,-455c5835,11149,5748,10998,5502,10976xm5502,13489v-163,-17,-354,75,-376,163c5104,13564,4913,13472,4750,13489v-246,25,-333,173,-246,304c4641,14005,5011,14075,5126,14248v114,-173,480,-247,622,-455c5835,13666,5748,13514,5502,13489xm5502,914v-163,-18,-354,74,-376,162c5104,988,4913,896,4750,914v-246,25,-333,173,-246,304c4641,1429,5011,1500,5126,1673v114,-173,480,-247,622,-455c5835,1091,5748,939,5502,914xm5502,16006v-163,-18,-354,74,-376,162c5104,16080,4913,15988,4750,16006v-246,25,-333,173,-246,303c4641,16521,5011,16592,5126,16765v114,-173,480,-247,622,-456c5835,16179,5748,16031,5502,16006xm5502,3431v-163,-18,-354,74,-376,162c5104,3505,4913,3413,4750,3431v-246,24,-333,173,-246,303c4641,3946,5011,4016,5126,4189v114,-173,480,-247,622,-455c5835,3604,5748,3455,5502,3431xm5502,8460v-163,-18,-354,74,-376,162c5104,8534,4913,8442,4750,8460v-246,25,-333,173,-246,304c4641,8975,5011,9046,5126,9219v114,-173,480,-247,622,-455c5835,8633,5748,8485,5502,8460xm6991,2245v-164,-18,-354,74,-376,162c6593,2319,6402,2227,6238,2245v-245,24,-332,173,-245,303c6129,2760,6500,2831,6615,3004v114,-173,480,-248,621,-456c7324,2421,7236,2269,6991,2245xm9974,17336v-164,-17,-355,75,-376,163c9576,17411,9385,17319,9221,17336v-245,25,-332,173,-245,304c9112,17852,9483,17922,9598,18095v114,-173,479,-247,621,-455c10301,17509,10219,17361,9974,17336xm9974,14820v-164,-18,-355,74,-376,162c9576,14894,9385,14802,9221,14820v-245,25,-332,173,-245,304c9112,15335,9483,15406,9598,15579v114,-173,479,-247,621,-455c10301,14996,10219,14845,9974,14820xm9974,9791v-164,-18,-355,74,-376,162c9576,9865,9385,9773,9221,9791v-245,24,-332,173,-245,303c9112,10306,9483,10376,9598,10549v114,-173,479,-247,621,-455c10301,9964,10219,9815,9974,9791xm9974,12307v-164,-18,-355,74,-376,162c9576,12381,9385,12289,9221,12307v-245,25,-332,173,-245,304c9112,12822,9483,12893,9598,13066v114,-173,479,-247,621,-455c10301,12480,10219,12332,9974,12307xm9974,19853v-164,-18,-355,74,-376,162c9576,19927,9385,19835,9221,19853v-245,25,-332,173,-245,303c9112,20368,9483,20439,9598,20612v114,-173,479,-247,621,-456c10301,20026,10219,19874,9974,19853xm9974,4761v-164,-17,-355,74,-376,163c9576,4835,9385,4744,9221,4761v-245,25,-332,173,-245,304c9112,5276,9483,5347,9598,5520v114,-173,479,-247,621,-455c10301,4934,10219,4786,9974,4761xm9974,2245v-164,-18,-355,74,-376,162c9576,2319,9385,2227,9221,2245v-245,24,-332,173,-245,303c9112,2760,9483,2831,9598,3004v114,-173,479,-248,621,-456c10301,2421,10219,2269,9974,2245xm9974,7278v-164,-18,-355,74,-376,162c9576,7352,9385,7260,9221,7278v-245,24,-332,173,-245,303c9112,7793,9483,7864,9598,8036v114,-172,479,-247,621,-455c10301,7451,10219,7299,9974,7278xm8485,21035v-163,-17,-354,74,-376,163c8087,21109,7896,21018,7733,21035v-246,25,-333,173,-246,304c7564,21455,7705,21529,7842,21600r534,c8512,21529,8654,21455,8731,21339v81,-131,,-279,-246,-304xm8485,914v-163,-18,-354,74,-376,162c8087,988,7896,896,7733,914v-246,25,-333,173,-246,304c7624,1429,7994,1500,8109,1673v114,-173,480,-247,622,-455c8812,1091,8731,939,8485,914xm8485,13489v-163,-17,-354,75,-376,163c8087,13564,7896,13472,7733,13489v-246,25,-333,173,-246,304c7624,14005,7994,14075,8109,14248v114,-173,480,-247,622,-455c8812,13666,8731,13514,8485,13489xm8485,16006v-163,-18,-354,74,-376,162c8087,16080,7896,15988,7733,16006v-246,25,-333,173,-246,303c7624,16521,7994,16592,8109,16765v114,-173,480,-247,622,-456c8812,16179,8731,16031,8485,16006xm8485,18519v-163,-18,-354,74,-376,162c8087,18593,7896,18501,7733,18519v-246,25,-333,173,-246,303c7624,19034,7994,19105,8109,19278v114,-173,480,-247,622,-456c8812,18695,8731,18544,8485,18519xm8485,3431v-163,-18,-354,74,-376,162c8087,3505,7896,3413,7733,3431v-246,24,-333,173,-246,303c7624,3946,7994,4016,8109,4189v114,-173,480,-247,622,-455c8812,3604,8731,3455,8485,3431xm8485,5944v-163,-18,-354,74,-376,162c8087,6018,7896,5926,7733,5944v-246,24,-333,172,-246,303c7624,6459,7994,6529,8109,6702v114,-173,480,-247,622,-455c8812,6120,8731,5968,8485,5944xm8485,8460v-163,-18,-354,74,-376,162c8087,8534,7896,8442,7733,8460v-246,25,-333,173,-246,304c7624,8975,7994,9046,8109,9219v114,-173,480,-247,622,-455c8812,8633,8731,8485,8485,8460xm8485,10976v-163,-17,-354,75,-376,163c8087,11051,7896,10959,7733,10976v-246,25,-333,173,-246,304c7624,11492,7994,11562,8109,11735v114,-173,480,-247,622,-455c8812,11149,8731,10998,8485,10976xm6991,4761v-164,-17,-354,74,-376,163c6593,4835,6402,4744,6238,4761v-245,25,-332,173,-245,304c6129,5276,6500,5347,6615,5520v114,-173,480,-247,621,-455c7324,4934,7236,4786,6991,4761xm1031,14820v-164,-18,-355,74,-377,162c633,14894,442,14802,278,14820v-169,18,-262,92,-278,180l,15049v5,25,16,50,33,75c169,15335,540,15406,654,15579v115,-173,480,-247,622,-455c1358,14996,1276,14845,1031,14820xm2519,21035v-163,-17,-354,74,-376,163c2121,21109,1930,21018,1767,21035v-246,25,-333,173,-246,304c1598,21455,1740,21529,1876,21600r534,c2547,21529,2688,21455,2765,21339v87,-131,,-279,-246,-304xm1031,17336v-164,-17,-355,75,-377,163c633,17411,442,17319,278,17336v-169,18,-262,92,-278,180l,17566v5,25,16,49,33,74c169,17852,540,17922,654,18095v115,-173,480,-247,622,-455c1358,17509,1276,17361,1031,17336xm1031,9791v-164,-18,-355,74,-377,162c633,9865,442,9773,278,9791,109,9808,16,9882,,9971r,49c5,10045,16,10069,33,10094v136,212,507,282,621,455c769,10376,1134,10302,1276,10094v82,-130,,-279,-245,-303xm1031,7278v-164,-18,-355,74,-377,162c633,7352,442,7260,278,7278,109,7295,16,7369,,7458r,49c5,7532,16,7556,33,7581v136,212,507,283,621,455c769,7864,1134,7789,1276,7581v82,-130,,-282,-245,-303xm1031,2245v-164,-18,-355,74,-377,162c633,2319,442,2227,278,2245,109,2262,16,2336,,2425r,49c5,2499,16,2524,33,2548v136,212,507,283,621,456c769,2831,1134,2756,1276,2548v82,-127,,-279,-245,-303xm1031,4761v-164,-17,-355,74,-377,163c633,4835,442,4744,278,4761,109,4779,16,4853,,4941r,50c5,5015,16,5040,33,5065v136,211,507,282,621,455c769,5347,1134,5273,1276,5065v82,-131,,-279,-245,-304xm1031,19853v-164,-18,-355,74,-377,162c633,19927,442,19835,278,19853v-169,18,-262,92,-278,180l,20082v5,25,16,50,33,74c169,20368,540,20439,654,20612v115,-173,480,-247,622,-456c1358,20026,1276,19874,1031,19853xm1031,12307v-164,-18,-355,74,-377,162c633,12381,442,12289,278,12307v-169,18,-262,92,-278,180l,12536v5,25,16,50,33,75c169,12822,540,12893,654,13066v115,-173,480,-247,622,-455c1358,12480,1276,12332,1031,12307xm12580,491v115,-173,480,-247,622,-456c13208,25,13213,11,13218,l11942,v6,11,11,25,17,35c12095,244,12466,318,12580,491xm654,491c769,318,1134,244,1276,35v6,-10,11,-24,16,-35l16,v6,11,11,25,17,35c169,244,540,318,654,491xm18541,491v114,-173,480,-247,621,-456c19168,25,19173,11,19179,l17903,v5,11,11,25,16,35c18061,244,18426,318,18541,491xm15558,491v114,-173,480,-247,622,-456c16185,25,16190,11,16196,l14920,v5,11,11,25,16,35c15078,244,15443,318,15558,491xm3632,491c3746,318,4112,244,4253,35v6,-10,11,-24,17,-35l2994,v5,11,11,25,16,35c3152,244,3517,318,3632,491xm9598,491v114,-173,479,-247,621,-456c10225,25,10230,11,10236,l8960,v5,11,10,25,16,35c9112,244,9483,318,9598,491xm6615,491c6729,318,7095,244,7236,35v6,-10,11,-24,17,-35l5977,v5,11,11,25,16,35c6135,244,6500,318,6615,491xm2519,914v-163,-18,-354,74,-376,162c2121,988,1930,896,1767,914v-246,25,-333,173,-246,304c1658,1429,2029,1500,2143,1673v115,-173,480,-247,622,-455c2852,1091,2765,939,2519,914xm4008,9791v-164,-18,-354,74,-376,162c3610,9865,3419,9773,3256,9791v-246,24,-333,173,-246,303c3146,10306,3517,10376,3632,10549v114,-173,480,-247,621,-455c4341,9964,4253,9815,4008,9791xm4008,12307v-164,-18,-354,74,-376,162c3610,12381,3419,12289,3256,12307v-246,25,-333,173,-246,304c3146,12822,3517,12893,3632,13066v114,-173,480,-247,621,-455c4341,12480,4253,12332,4008,12307xm4008,14820v-164,-18,-354,74,-376,162c3610,14894,3419,14802,3256,14820v-246,25,-333,173,-246,304c3146,15335,3517,15406,3632,15579v114,-173,480,-247,621,-455c4341,14996,4253,14845,4008,14820xm4008,17336v-164,-17,-354,75,-376,163c3610,17411,3419,17319,3256,17336v-246,25,-333,173,-246,304c3146,17852,3517,17922,3632,18095v114,-173,480,-247,621,-455c4341,17509,4253,17361,4008,17336xm4008,7278v-164,-18,-354,74,-376,162c3610,7352,3419,7260,3256,7278v-246,24,-333,173,-246,303c3146,7793,3517,7864,3632,8036v114,-172,480,-247,621,-455c4341,7451,4253,7299,4008,7278xm4008,19853v-164,-18,-354,74,-376,162c3610,19927,3419,19835,3256,19853v-246,25,-333,173,-246,303c3146,20368,3517,20439,3632,20612v114,-173,480,-247,621,-456c4341,20026,4253,19874,4008,19853xm4008,2245v-164,-18,-354,74,-376,162c3610,2319,3419,2227,3256,2245v-246,24,-333,173,-246,303c3146,2760,3517,2831,3632,3004v114,-173,480,-248,621,-456c4341,2421,4253,2269,4008,2245xm4008,4761v-164,-17,-354,74,-376,163c3610,4835,3419,4744,3256,4761v-246,25,-333,173,-246,304c3146,5276,3517,5347,3632,5520v114,-173,480,-247,621,-455c4341,4934,4253,4786,4008,4761xm2519,13489v-163,-17,-354,75,-376,163c2121,13564,1930,13472,1767,13489v-246,25,-333,173,-246,304c1658,14005,2029,14075,2143,14248v115,-173,480,-247,622,-455c2852,13666,2765,13514,2519,13489xm2519,10976v-163,-17,-354,75,-376,163c2121,11051,1930,10959,1767,10976v-246,25,-333,173,-246,304c1658,11492,2029,11562,2143,11735v115,-173,480,-247,622,-455c2852,11149,2765,10998,2519,10976xm5502,21035v-163,-17,-354,74,-376,163c5104,21109,4913,21018,4750,21035v-246,25,-333,173,-246,304c4581,21455,4722,21529,4859,21600r534,c5530,21529,5671,21455,5748,21339v87,-131,,-279,-246,-304xm2519,16006v-163,-18,-354,74,-376,162c2121,16080,1930,15988,1767,16006v-246,25,-333,173,-246,303c1658,16521,2029,16592,2143,16765v115,-173,480,-247,622,-456c2852,16179,2765,16031,2519,16006xm2519,18519v-163,-18,-354,74,-376,162c2121,18593,1930,18501,1767,18519v-246,25,-333,173,-246,303c1658,19034,2029,19105,2143,19278v115,-173,480,-247,622,-456c2852,18695,2765,18544,2519,18519xm2519,3431v-163,-18,-354,74,-376,162c2121,3505,1930,3413,1767,3431v-246,24,-333,173,-246,303c1658,3946,2029,4016,2143,4189v115,-173,480,-247,622,-455c2852,3604,2765,3455,2519,3431xm2519,8460v-163,-18,-354,74,-376,162c2121,8534,1930,8442,1767,8460v-246,25,-333,173,-246,304c1658,8975,2029,9046,2143,9219v115,-173,480,-247,622,-455c2852,8633,2765,8485,2519,8460xm2519,5944v-163,-18,-354,74,-376,162c2121,6018,1930,5926,1767,5944v-246,24,-333,172,-246,303c1658,6459,2029,6529,2143,6702v115,-173,480,-247,622,-455c2852,6120,2765,5968,2519,5944xm18917,12307v-164,-18,-354,74,-376,162c18519,12381,18328,12289,18164,12307v-245,25,-332,173,-245,304c18055,12822,18426,12893,18541,13066v114,-173,480,-247,621,-455c19250,12480,19162,12332,18917,12307xm18917,9791v-164,-18,-354,74,-376,162c18519,9865,18328,9773,18164,9791v-245,24,-332,173,-245,303c18055,10306,18426,10376,18541,10549v114,-173,480,-247,621,-455c19250,9964,19162,9815,18917,9791xm18917,14820v-164,-18,-354,74,-376,162c18519,14894,18328,14802,18164,14820v-245,25,-332,173,-245,304c18055,15335,18426,15406,18541,15579v114,-173,480,-247,621,-455c19250,14996,19162,14845,18917,14820xm18917,17336v-164,-17,-354,75,-376,163c18519,17411,18328,17319,18164,17336v-245,25,-332,173,-245,304c18055,17852,18426,17922,18541,18095v114,-173,480,-247,621,-455c19250,17509,19162,17361,18917,17336xm18917,7278v-164,-18,-354,74,-376,162c18519,7352,18328,7260,18164,7278v-245,24,-332,173,-245,303c18055,7793,18426,7864,18541,8036v114,-172,480,-247,621,-455c19250,7451,19162,7299,18917,7278xm18917,4761v-164,-17,-354,74,-376,163c18519,4835,18328,4744,18164,4761v-245,25,-332,173,-245,304c18055,5276,18426,5347,18541,5520v114,-173,480,-247,621,-455c19250,4934,19162,4786,18917,4761xm20411,21035v-163,-17,-354,74,-376,163c20013,21109,19822,21018,19659,21035v-246,25,-333,173,-246,304c19490,21455,19631,21529,19768,21600r534,c20438,21529,20580,21455,20657,21339v81,-131,,-279,-246,-304xm20411,18519v-163,-18,-354,74,-376,162c20013,18593,19822,18501,19659,18519v-246,25,-333,173,-246,303c19550,19034,19920,19105,20035,19278v114,-173,480,-247,622,-456c20738,18695,20657,18544,20411,18519xm18917,19853v-164,-18,-354,74,-376,162c18519,19927,18328,19835,18164,19853v-245,25,-332,173,-245,303c18055,20368,18426,20439,18541,20612v114,-173,480,-247,621,-456c19250,20026,19162,19874,18917,19853xm18917,2245v-164,-18,-354,74,-376,162c18519,2319,18328,2227,18164,2245v-245,24,-332,173,-245,303c18055,2760,18426,2831,18541,3004v114,-173,480,-248,621,-456c19250,2421,19162,2269,18917,2245xm17428,914v-163,-18,-354,74,-376,162c17030,988,16839,896,16676,914v-246,25,-333,173,-246,304c16567,1429,16938,1500,17052,1673v115,-173,480,-247,622,-455c17761,1091,17674,939,17428,914xm17428,16006v-163,-18,-354,74,-376,162c17030,16080,16839,15988,16676,16006v-246,25,-333,173,-246,303c16567,16521,16938,16592,17052,16765v115,-173,480,-247,622,-456c17761,16179,17674,16031,17428,16006xm17428,10976v-163,-17,-354,75,-376,163c17030,11051,16839,10959,16676,10976v-246,25,-333,173,-246,304c16567,11492,16938,11562,17052,11735v115,-173,480,-247,622,-455c17761,11149,17674,10998,17428,10976xm17428,13489v-163,-17,-354,75,-376,163c17030,13564,16839,13472,16676,13489v-246,25,-333,173,-246,304c16567,14005,16938,14075,17052,14248v115,-173,480,-247,622,-455c17761,13666,17674,13514,17428,13489xm17428,18519v-163,-18,-354,74,-376,162c17030,18593,16839,18501,16676,18519v-246,25,-333,173,-246,303c16567,19034,16938,19105,17052,19278v115,-173,480,-247,622,-456c17761,18695,17674,18544,17428,18519xm17428,5944v-163,-18,-354,74,-376,162c17030,6018,16839,5926,16676,5944v-246,24,-333,172,-246,303c16567,6459,16938,6529,17052,6702v115,-173,480,-247,622,-455c17761,6120,17674,5968,17428,5944xm17428,8460v-163,-18,-354,74,-376,162c17030,8534,16839,8442,16676,8460v-246,25,-333,173,-246,304c16567,8975,16938,9046,17052,9219v115,-173,480,-247,622,-455c17761,8633,17674,8485,17428,8460xm17428,3431v-163,-18,-354,74,-376,162c17030,3505,16839,3413,16676,3431v-246,24,-333,173,-246,303c16567,3946,16938,4016,17052,4189v115,-173,480,-247,622,-455c17761,3604,17674,3455,17428,3431xm21147,12307v-245,25,-332,173,-245,304c21038,12822,21409,12893,21524,13066v21,-28,43,-57,76,-81l21600,12378v-44,28,-71,60,-76,88c21502,12381,21311,12289,21147,12307xm21147,9791v-245,24,-332,173,-245,303c21038,10306,21409,10376,21524,10549v21,-28,43,-56,76,-81l21600,9861v-44,28,-71,60,-76,88c21502,9865,21311,9776,21147,9791xm21147,17336v-245,25,-332,173,-245,304c21038,17852,21409,17922,21524,18095v21,-28,43,-56,76,-81l21600,17407v-44,28,-71,60,-76,88c21502,17411,21311,17319,21147,17336xm21147,14820v-245,25,-332,173,-245,304c21038,15335,21409,15406,21524,15579v21,-28,43,-57,76,-81l21600,14891v-44,28,-71,60,-76,88c21502,14894,21311,14806,21147,14820xm20411,16006v-163,-18,-354,74,-376,162c20013,16080,19822,15988,19659,16006v-246,25,-333,173,-246,303c19550,16521,19920,16592,20035,16765v114,-173,480,-247,622,-456c20738,16179,20657,16031,20411,16006xm20886,v5,11,11,25,16,35c21038,247,21409,318,21524,491v21,-29,43,-57,76,-82l21600,r-714,xm21147,4761v-245,25,-332,173,-245,304c21038,5276,21409,5347,21524,5520v21,-28,43,-56,76,-81l21600,4832v-44,28,-71,60,-76,88c21502,4835,21311,4744,21147,4761xm21147,2245v-245,24,-332,173,-245,303c21038,2760,21409,2831,21524,3004v21,-29,43,-57,76,-82l21600,2319v-44,28,-71,60,-76,88c21502,2319,21311,2231,21147,2245xm21147,7278v-245,24,-332,173,-245,303c21038,7793,21409,7864,21524,8036v21,-28,43,-56,76,-81l21600,7348v-44,28,-71,60,-76,88c21502,7352,21311,7260,21147,7278xm20411,10976v-163,-17,-354,75,-376,163c20013,11051,19822,10959,19659,10976v-246,25,-333,173,-246,304c19550,11492,19920,11562,20035,11735v114,-173,480,-247,622,-455c20738,11149,20657,10998,20411,10976xm20411,8460v-163,-18,-354,74,-376,162c20013,8534,19822,8442,19659,8460v-246,25,-333,173,-246,304c19550,8975,19920,9046,20035,9219v114,-173,480,-247,622,-455c20738,8633,20657,8485,20411,8460xm21147,19853v-245,25,-332,173,-245,303c21038,20368,21409,20439,21524,20612v21,-28,43,-57,76,-81l21600,19924v-44,28,-71,60,-76,88c21502,19927,21311,19835,21147,19853xm20411,13489v-163,-17,-354,75,-376,163c20013,13564,19822,13472,19659,13489v-246,25,-333,173,-246,304c19550,14005,19920,14075,20035,14248v114,-173,480,-247,622,-455c20738,13666,20657,13514,20411,13489xm20411,5944v-163,-18,-354,74,-376,162c20013,6018,19822,5926,19659,5944v-246,24,-333,172,-246,303c19550,6459,19920,6529,20035,6702v114,-173,480,-247,622,-455c20738,6120,20657,5968,20411,5944xm20411,914v-163,-18,-354,74,-376,162c20013,988,19822,896,19659,914v-246,25,-333,173,-246,304c19550,1429,19920,1500,20035,1673v114,-173,480,-247,622,-455c20738,1091,20657,939,20411,914xm20411,3431v-163,-18,-354,74,-376,162c20013,3505,19822,3413,19659,3431v-246,24,-333,173,-246,303c19550,3946,19920,4016,20035,4189v114,-173,480,-247,622,-455c20738,3604,20657,3455,20411,3431xm11463,8460v-164,-18,-355,74,-377,162c11064,8534,10874,8442,10710,8460v-245,25,-333,173,-245,304c10601,8975,10972,9046,11086,9219v115,-173,480,-247,622,-455c11795,8633,11713,8485,11463,8460xm12951,14820v-163,-18,-354,74,-376,162c12553,14894,12362,14802,12199,14820v-246,25,-333,173,-246,304c12090,15335,12460,15406,12575,15579v115,-173,480,-247,622,-455c13284,14996,13202,14845,12951,14820xm12951,19853v-163,-18,-354,74,-376,162c12553,19927,12362,19835,12199,19853v-246,25,-333,173,-246,303c12090,20368,12460,20439,12575,20612v115,-173,480,-247,622,-456c13284,20026,13202,19874,12951,19853xm12951,17336v-163,-17,-354,75,-376,163c12553,17411,12362,17319,12199,17336v-246,25,-333,173,-246,304c12090,17852,12460,17922,12575,18095v115,-173,480,-247,622,-455c13284,17509,13202,17361,12951,17336xm12951,9791v-163,-18,-354,74,-376,162c12553,9865,12362,9773,12199,9791v-246,24,-333,173,-246,303c12090,10306,12460,10376,12575,10549v115,-173,480,-247,622,-455c13284,9964,13202,9815,12951,9791xm12951,12307v-163,-18,-354,74,-376,162c12553,12381,12362,12289,12199,12307v-246,25,-333,173,-246,304c12090,12822,12460,12893,12575,13066v115,-173,480,-247,622,-455c13284,12480,13202,12332,12951,12307xm12951,2245v-163,-18,-354,74,-376,162c12553,2319,12362,2227,12199,2245v-246,24,-333,173,-246,303c12090,2760,12460,2831,12575,3004v115,-173,480,-248,622,-456c13284,2421,13202,2269,12951,2245xm12951,4761v-163,-17,-354,74,-376,163c12553,4835,12362,4744,12199,4761v-246,25,-333,173,-246,304c12090,5276,12460,5347,12575,5520v115,-173,480,-247,622,-455c13284,4934,13202,4786,12951,4761xm12951,7278v-163,-18,-354,74,-376,162c12553,7352,12362,7260,12199,7278v-246,24,-333,173,-246,303c12090,7793,12460,7864,12575,8036v115,-172,480,-247,622,-455c13284,7451,13202,7299,12951,7278xm11463,5944v-164,-18,-355,74,-377,162c11064,6018,10874,5926,10710,5944v-245,24,-333,172,-245,303c10601,6459,10972,6529,11086,6702v115,-173,480,-247,622,-455c11795,6120,11713,5968,11463,5944xm17428,21035v-163,-17,-354,74,-376,163c17030,21109,16839,21018,16676,21035v-246,25,-333,173,-246,304c16507,21455,16649,21529,16785,21600r534,c17456,21529,17597,21455,17674,21339v87,-131,,-279,-246,-304xm11463,10976v-164,-17,-355,75,-377,163c11064,11051,10874,10959,10710,10976v-245,25,-333,173,-245,304c10601,11492,10972,11562,11086,11735v115,-173,480,-247,622,-455c11795,11149,11713,10998,11463,10976xm11463,914v-164,-18,-355,74,-377,162c11064,988,10874,896,10710,914v-245,25,-333,173,-245,304c10601,1429,10972,1500,11086,1673v115,-173,480,-247,622,-455c11795,1091,11713,939,11463,914xm11463,16006v-164,-18,-355,74,-377,162c11064,16080,10874,15988,10710,16006v-245,25,-333,173,-245,303c10601,16521,10972,16592,11086,16765v115,-173,480,-247,622,-456c11795,16179,11713,16031,11463,16006xm11463,3431v-164,-18,-355,74,-377,162c11064,3505,10874,3413,10710,3431v-245,24,-333,173,-245,303c10601,3946,10972,4016,11086,4189v115,-173,480,-247,622,-455c11795,3604,11713,3455,11463,3431xm11463,18519v-164,-18,-355,74,-377,162c11064,18593,10874,18501,10710,18519v-245,25,-333,173,-245,303c10601,19034,10972,19105,11086,19278v115,-173,480,-247,622,-456c11795,18695,11713,18544,11463,18519xm14445,21035v-163,-17,-354,74,-376,163c14047,21109,13856,21018,13693,21035v-245,25,-333,173,-245,304c13524,21455,13666,21529,13802,21600r534,c14473,21529,14614,21455,14691,21339v87,-131,,-279,-246,-304xm11463,13489v-164,-17,-355,75,-377,163c11064,13564,10874,13472,10710,13489v-245,25,-333,173,-245,304c10601,14005,10972,14075,11086,14248v115,-173,480,-247,622,-455c11795,13666,11713,13514,11463,13489xm15934,14820v-163,-18,-354,74,-376,162c15536,14894,15345,14802,15182,14820v-246,25,-333,173,-246,304c15073,15335,15443,15406,15558,15579v114,-173,480,-247,622,-455c16267,14996,16180,14845,15934,14820xm15934,12307v-163,-18,-354,74,-376,162c15536,12381,15345,12289,15182,12307v-246,25,-333,173,-246,304c15073,12822,15443,12893,15558,13066v114,-173,480,-247,622,-455c16267,12480,16180,12332,15934,12307xm15934,9791v-163,-18,-354,74,-376,162c15536,9865,15345,9773,15182,9791v-246,24,-333,173,-246,303c15073,10306,15443,10376,15558,10549v114,-173,480,-247,622,-455c16267,9964,16180,9815,15934,9791xm15934,17336v-163,-17,-354,75,-376,163c15536,17411,15345,17319,15182,17336v-246,25,-333,173,-246,304c15073,17852,15443,17922,15558,18095v114,-173,480,-247,622,-455c16267,17509,16180,17361,15934,17336xm15934,4761v-163,-17,-354,74,-376,163c15536,4835,15345,4744,15182,4761v-246,25,-333,173,-246,304c15073,5276,15443,5347,15558,5520v114,-173,480,-247,622,-455c16267,4934,16180,4786,15934,4761xm15934,2245v-163,-18,-354,74,-376,162c15536,2319,15345,2227,15182,2245v-246,24,-333,173,-246,303c15073,2760,15443,2831,15558,3004v114,-173,480,-248,622,-456c16267,2421,16180,2269,15934,2245xm15934,7278v-163,-18,-354,74,-376,162c15536,7352,15345,7260,15182,7278v-246,24,-333,173,-246,303c15073,7793,15443,7864,15558,8036v114,-172,480,-247,622,-455c16267,7451,16180,7299,15934,7278xm14445,18519v-163,-18,-354,74,-376,162c14047,18593,13856,18501,13693,18519v-245,25,-333,173,-245,303c13584,19034,13955,19105,14069,19278v115,-173,480,-247,622,-456c14778,18695,14691,18544,14445,18519xm15934,19853v-163,-18,-354,74,-376,162c15536,19927,15345,19835,15182,19853v-246,25,-333,173,-246,303c15073,20368,15443,20439,15558,20612v114,-173,480,-247,622,-456c16267,20026,16180,19874,15934,19853xm14445,13489v-163,-17,-354,75,-376,163c14047,13564,13856,13472,13693,13489v-245,25,-333,173,-245,304c13584,14005,13955,14075,14069,14248v115,-173,480,-247,622,-455c14778,13666,14691,13514,14445,13489xm14445,10976v-163,-17,-354,75,-376,163c14047,11051,13856,10959,13693,10976v-245,25,-333,173,-245,304c13584,11492,13955,11562,14069,11735v115,-173,480,-247,622,-455c14778,11149,14691,10998,14445,10976xm14445,16006v-163,-18,-354,74,-376,162c14047,16080,13856,15988,13693,16006v-245,25,-333,173,-245,303c13584,16521,13955,16592,14069,16765v115,-173,480,-247,622,-456c14778,16179,14691,16031,14445,16006xm14445,5944v-163,-18,-354,74,-376,162c14047,6018,13856,5926,13693,5944v-245,24,-333,172,-245,303c13584,6459,13955,6529,14069,6702v115,-173,480,-247,622,-455c14778,6120,14691,5968,14445,5944xm14445,8460v-163,-18,-354,74,-376,162c14047,8534,13856,8442,13693,8460v-245,25,-333,173,-245,304c13584,8975,13955,9046,14069,9219v115,-173,480,-247,622,-455c14778,8633,14691,8485,14445,8460xm14445,3431v-163,-18,-354,74,-376,162c14047,3505,13856,3413,13693,3431v-245,24,-333,173,-245,303c13584,3946,13955,4016,14069,4189v115,-173,480,-247,622,-455c14778,3604,14691,3455,14445,3431xm14445,914v-163,-18,-354,74,-376,162c14047,988,13856,896,13693,914v-245,25,-333,173,-245,304c13584,1429,13955,1500,14069,1673v115,-173,480,-247,622,-455c14778,1091,14691,939,14445,914xe" fillcolor="#c2779a [3205]" stroked="f" strokeweight="1pt">
                <v:fill opacity="19789f"/>
                <v:stroke miterlimit="4" joinstyle="miter"/>
                <v:path arrowok="t" o:extrusionok="f" o:connecttype="custom" o:connectlocs="2515237,3886200;2515237,3886200;2515237,3886200;2515237,3886200" o:connectangles="0,90,180,270"/>
              </v:shape>
              <v:shape id="Shape" o:spid="_x0000_s1029" style="position:absolute;left:65659;top:11810;width:19723;height:809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" path="m14952,10478v-265,475,-612,1763,139,4272c15675,11970,15244,10817,14952,10478xm13783,10037v-236,577,-500,1967,390,4171c14576,11258,14089,10308,13783,10037xm17261,12648v-306,339,-752,1424,-223,4239c17831,14479,17511,13157,17261,12648xm18916,20854v918,-2170,653,-3560,431,-4137c19027,16954,18526,17904,18916,20854xm16134,11360v-278,406,-682,1627,-28,4272c16802,13021,16412,11800,16134,11360xm18026,15089v-237,543,-404,1628,-126,3730c17942,18718,17984,18616,18026,18514v764,-1966,514,-3289,305,-3831c18234,14716,18123,14852,18026,15089xm3282,14649v-222,542,-459,1831,306,3831c3630,18582,3672,18684,3714,18786v278,-2103,97,-3188,-126,-3730c3477,14852,3366,14716,3282,14649xm20251,18175v-125,746,-125,2306,1057,3391c21197,18514,20585,18107,20251,18175xm2253,16717v-236,577,-487,2001,431,4137c3074,17904,2573,16954,2253,16717xm7441,14208v890,-2204,626,-3595,390,-4171c7511,10308,7024,11258,7441,14208xm292,21600c1474,20481,1474,18955,1349,18209v-320,-102,-932,305,-1057,3391xm4339,12648v-250,509,-584,1831,223,4239c5104,14072,4645,12987,4339,12648xm6648,10478v-292,373,-723,1492,-139,4272c7260,12241,6913,10953,6648,10478xm5466,11360v-278,440,-668,1661,28,4272c6148,12987,5758,11766,5466,11360xm4854,10580v28,-34,56,-68,84,-102c4938,10274,4910,10037,4854,9800,4715,9122,4367,8477,3575,8511v-70,,-126,,-195,34c3449,8816,3519,9054,3575,9257v528,1696,1001,1628,1279,1323xm3575,12139v83,-67,153,-169,194,-271c3741,11563,3686,11224,3575,10919v-209,-543,-640,-950,-1433,-611c2754,12309,3255,12445,3575,12139xm6217,9325r,c6231,9189,6231,9020,6217,8884,6161,8104,5869,7087,4868,6917v-28,,-56,,-83,c4812,7053,4840,7189,4868,7324v487,2340,1057,2272,1349,2001xm2796,13869v-84,-780,-459,-2035,-1683,-1153c1975,14988,2559,14411,2796,13869xm7580,8681c7622,7867,7469,6409,6217,6036r-14,c6203,6070,6217,6104,6217,6138v431,2814,1043,2814,1363,2543xm1739,16005c1599,15293,1140,14208,,15530v1001,1933,1544,1119,1739,475xm8790,9088c7817,8986,6648,9257,5591,10274,4298,11495,1683,16005,1488,17768,4479,10444,7246,9088,9110,9461v-56,135,-111,305,-167,474c8637,10274,8234,11326,8623,14038v14,-34,42,-101,56,-135c8735,14140,8804,14310,8888,14479v472,814,1251,170,1738,-1492c10696,12750,10765,12512,10807,12241r,c10863,12479,10918,12750,10988,12987v487,1662,1265,2306,1738,1492c12810,14343,12879,14140,12935,13903v14,34,28,101,56,135c13380,11326,12977,10274,12671,9935v-56,-169,-112,-305,-167,-474c14368,9088,17135,10478,20126,17768v-195,-1797,-2810,-6273,-4103,-7494c14966,9257,13783,8986,12824,9088v695,-577,1168,-1899,1140,-3120c13992,5765,14006,5561,14034,5358v-42,34,-84,34,-112,67c13714,4171,12949,3628,12184,4239v-111,101,-223,203,-334,339c11864,4306,11878,4001,11878,3696,11878,1662,11405,,10835,,10251,,9792,1662,9792,3696v,305,14,577,27,882c9722,4442,9611,4340,9486,4239,8707,3628,7942,4171,7747,5425v-42,-33,-83,-33,-111,-67c7664,5561,7678,5765,7705,5968v-83,1221,390,2543,1085,3120xm10571,7799v27,-169,27,-305,41,-475c10682,7358,10737,7392,10807,7392v70,,139,-34,195,-68c11002,7494,11016,7663,11043,7799v28,170,56,305,84,441c11071,8308,11002,8376,10946,8477v-56,102,-97,204,-139,339c10765,8681,10724,8579,10668,8477v-56,-101,-111,-169,-181,-237c10515,8104,10543,7969,10571,7799xm17831,11902v55,102,125,204,195,271c18345,12445,18846,12343,19458,10342v-793,-339,-1210,68,-1432,611c17900,11258,17845,11597,17831,11902xm16662,10478v28,34,56,68,84,102c17024,10885,17497,10953,18025,9257v70,-203,140,-441,195,-712c18151,8545,18081,8511,18025,8511v-806,-68,-1140,611,-1279,1289c16690,10037,16676,10274,16662,10478xm18804,13869v251,542,835,1119,1683,-1153c19263,11834,18902,13089,18804,13869xm15397,6104v,-34,14,-68,14,-102l15397,6002v-1252,373,-1405,1865,-1363,2645c14340,8952,14966,8952,15397,6104xm19861,16005v209,644,738,1458,1739,-475c20460,14208,20001,15293,19861,16005xm15383,9291r,c15689,9596,16259,9664,16746,7290v28,-135,56,-271,83,-406c16802,6884,16774,6884,16746,6884v-1001,169,-1294,1186,-1349,1966c15383,9020,15383,9155,15383,9291xe" fillcolor="#ff7893 [3206]" stroked="f" strokeweight="1pt">
                <v:stroke miterlimit="4" joinstyle="miter"/>
                <v:path arrowok="t" o:extrusionok="f" o:connecttype="custom" o:connectlocs="986156,404496;986156,404496;986156,404496;986156,404496" o:connectangles="0,90,180,270"/>
              </v:shape>
              <v:shape id="Shape" o:spid="_x0000_s1030" style="position:absolute;left:73279;top:12446;width:4480;height:4320;visibility:visible;mso-wrap-style:square;v-text-anchor:middle" coordsize="20596,2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" path="m10262,14154v1284,,2394,-1108,2394,-2523c12656,10277,11605,9108,10262,9108v-1343,,-2393,1107,-2393,2523c7869,13046,8919,14154,10262,14154xm3724,12862v408,123,759,246,1167,307c4599,13477,4366,13785,4132,14092v-1634,2339,-1693,5170,-117,6339c5533,21600,8102,20677,9678,18338v234,-369,467,-676,584,-1046c10437,17662,10612,18031,10846,18338v1634,2339,4145,3262,5662,2093c18026,19262,17968,16431,16392,14092v-234,-369,-467,-677,-759,-923c15983,13108,16392,13046,16800,12862v2627,-862,4262,-3139,3678,-5047c19894,5908,17326,5108,14699,5969v-409,123,-759,308,-1051,493c13706,6092,13765,5662,13765,5231,13765,2338,12247,,10320,,8452,,6876,2338,6876,5231v,431,58,861,117,1231c6642,6277,6292,6092,5942,5969,3315,5108,746,5908,162,7815v-700,1908,935,4185,3562,5047xm4658,10031c5008,8985,6409,8554,7810,9046v234,62,409,185,584,246c8336,9046,8336,8862,8336,8615v,-1600,817,-2892,1868,-2892c11255,5723,12072,7015,12072,8615v,247,,431,-59,677c12189,9169,12422,9108,12597,9046v1401,-492,2861,-61,3153,985c16100,11077,15166,12308,13765,12800v-234,62,-409,123,-642,185c13298,13169,13414,13292,13531,13477v876,1292,934,2831,59,3508c12772,17600,11371,17108,10495,15815v-116,-184,-233,-369,-350,-553c10029,15446,9970,15631,9795,15815v-876,1293,-2277,1785,-3094,1170c5884,16369,5884,14769,6759,13477v117,-185,292,-369,409,-492c6934,12923,6759,12923,6526,12800,5241,12308,4307,11077,4658,10031xe" fillcolor="#f8f8ee [3209]" stroked="f" strokeweight="1pt">
                <v:stroke miterlimit="4" joinstyle="miter"/>
                <v:path arrowok="t" o:extrusionok="f" o:connecttype="custom" o:connectlocs="224034,216041;224034,216041;224034,216041;224034,216041" o:connectangles="0,90,180,270"/>
              </v:shape>
              <v:shape id="Shape" o:spid="_x0000_s1031" style="position:absolute;left:65659;top:55753;width:19723;height:808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" path="m6648,11122v265,-475,612,-1763,-139,-4272c5925,9630,6356,10749,6648,11122xm7831,11563v236,-576,500,-1967,-390,-4171c7024,10342,7511,11292,7831,11563xm4339,8952v306,-339,752,-1424,223,-4239c3769,7121,4089,8443,4339,8952xm2684,746c1766,2916,2031,4306,2253,4883,2573,4646,3074,3696,2684,746xm5466,10241v278,-407,682,-1628,28,-4273c4812,8579,5188,9800,5466,10241xm3575,6511v236,-543,403,-1628,125,-3730c3658,2882,3616,2984,3575,3086,2810,5052,3060,6375,3269,6917v97,-33,208,-169,306,-406xm18331,6951v223,-542,459,-1831,-305,-3831c17984,3018,17942,2916,17900,2814v-278,2103,-97,3188,126,3730c18123,6748,18234,6884,18331,6951xm1349,3425c1474,2679,1474,1119,292,34v125,3052,737,3459,1057,3391xm19347,4883v236,-577,487,-2001,-431,-4137c18526,3696,19027,4646,19347,4883xm14173,7392v-890,2204,-626,3595,-390,4171c14089,11292,14576,10342,14173,7392xm21308,c20126,1119,20126,2645,20251,3391v334,102,946,-305,1057,-3391xm17261,8952v250,-509,584,-1831,-223,-4239c16509,7528,16955,8613,17261,8952xm14952,11122v292,-373,723,-1492,139,-4272c14340,9359,14687,10647,14952,11122xm16134,10241v278,-441,668,-1662,-28,-4273c15452,8613,15856,9800,16134,10241xm16746,11020v-28,34,-56,68,-84,102c16662,11326,16690,11563,16746,11800v139,678,487,1323,1279,1289c18095,13089,18151,13089,18220,13055v-69,-271,-139,-509,-195,-712c17497,10647,17024,10715,16746,11020xm18026,9427v-84,68,-153,169,-195,271c17859,10003,17914,10342,18026,10647v208,543,639,950,1432,611c18846,9291,18345,9155,18026,9427xm15397,12275r,c15383,12411,15383,12580,15397,12716v55,780,347,1797,1349,1967c16774,14683,16802,14683,16829,14683v-27,-136,-55,-272,-83,-407c16259,11902,15675,11970,15397,12275xm18804,7731v84,780,459,2035,1683,1153c19639,6612,19055,7189,18804,7731xm14034,12919v-42,814,111,2272,1363,2645l15411,15564v,-34,-14,-68,-14,-101c14966,12648,14340,12648,14034,12919xm19861,5595v140,712,599,1797,1739,475c20599,4137,20070,4951,19861,5595xm12810,12512v973,102,2142,-169,3199,-1186c17302,10105,19917,5595,20112,3832v-2991,7324,-5758,8680,-7622,8307c12546,12004,12601,11834,12657,11665v306,-339,709,-1391,320,-4103c12963,7596,12935,7663,12921,7697v-56,-237,-125,-407,-209,-576c12240,6307,11461,6951,10974,8613v-70,237,-139,475,-181,746l10793,9359v-56,-237,-111,-509,-181,-746c10125,6951,9347,6307,8874,7121v-84,136,-153,339,-209,576c8651,7663,8637,7596,8609,7562v-389,2712,14,3764,320,4103c8985,11834,9041,11970,9096,12139,7232,12512,4465,11122,1474,3832v195,1797,2810,6273,4103,7494c6634,12343,7817,12614,8776,12512v-695,577,-1168,1899,-1140,3120c7608,15835,7594,16039,7566,16242v42,-34,84,-34,112,-67c7886,17429,8651,17972,9416,17361v111,-101,223,-203,334,-339c9736,17294,9722,17599,9722,17904v,2034,473,3696,1043,3696c11349,21600,11808,19938,11808,17904v,-305,-14,-577,-27,-882c11878,17158,11989,17260,12114,17361v779,611,1544,68,1739,-1186c13895,16208,13936,16208,13964,16242v-28,-203,-42,-407,-69,-610c13978,14411,13505,13089,12810,12512xm11029,13801v-27,170,-27,305,-41,475c10918,14242,10863,14208,10793,14208v-70,,-139,34,-195,68c10598,14106,10584,13937,10557,13801v-28,-170,-56,-305,-84,-441c10529,13292,10598,13225,10654,13123v56,-102,97,-204,139,-339c10835,12919,10876,13021,10932,13123v56,102,111,169,181,237c11085,13496,11057,13631,11029,13801xm3783,9698v-55,-102,-125,-203,-195,-271c3269,9155,2768,9257,2156,11258v793,339,1210,-68,1432,-611c3700,10342,3755,10003,3783,9698xm4938,11122v-28,-34,-56,-68,-84,-102c4576,10715,4103,10647,3575,12343v-70,203,-140,441,-195,712c3449,13055,3519,13089,3575,13089v806,68,1140,-610,1279,-1289c4910,11563,4924,11326,4938,11122xm2796,7731c2545,7189,1961,6612,1113,8884,2337,9766,2712,8511,2796,7731xm6217,15462v,34,-14,68,-14,102l6217,15564v1252,-373,1405,-1865,1363,-2645c7260,12648,6648,12648,6217,15462xm1739,5595c1530,4951,1001,4137,,6070v1154,1322,1599,237,1739,-475xm6231,12309r,c5925,12004,5355,11936,4868,14310v-28,135,-56,271,-83,406c4812,14716,4840,14716,4868,14716v1001,-169,1293,-1186,1349,-1966c6231,12580,6231,12411,6231,12309xe" fillcolor="#ff7893 [3206]" stroked="f" strokeweight="1pt">
                <v:stroke miterlimit="4" joinstyle="miter"/>
                <v:path arrowok="t" o:extrusionok="f" o:connecttype="custom" o:connectlocs="986156,404495;986156,404495;986156,404495;986156,404495" o:connectangles="0,90,180,270"/>
              </v:shape>
              <v:shape id="Shape" o:spid="_x0000_s1032" style="position:absolute;left:73279;top:58927;width:4475;height:4321;visibility:visible;mso-wrap-style:square;v-text-anchor:middle" coordsize="20630,2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" path="m10362,6783v-1288,,-2400,1108,-2400,2523c7962,10660,9016,11829,10362,11829v1347,,2400,-1107,2400,-2523c12704,7891,11650,6783,10362,6783xm16918,8075v-409,-123,-761,-246,-1170,-307c16040,7460,16274,7152,16509,6845,18148,4506,18206,1675,16626,506,15104,-663,12528,260,10948,2599v-235,369,-469,676,-586,1046c10187,3275,10011,2906,9777,2599,8138,260,5621,-663,4099,506,2577,1675,2635,4506,4216,6845v234,369,468,677,761,923c4626,7829,4216,7891,3806,8075,1172,8937,-467,11214,118,13122v586,1907,3161,2707,5795,1846c6323,14845,6675,14660,6967,14475v-58,370,-117,800,-117,1231c6850,18599,8372,20937,10304,20937v1873,,3453,-2338,3453,-5231c13757,15275,13699,14845,13640,14475v352,185,703,370,1054,493c17328,15829,19904,15029,20489,13122v644,-1908,-995,-4185,-3571,-5047xm15923,10906v-351,1046,-1756,1477,-3161,985c12528,11829,12353,11706,12177,11645v58,246,58,430,58,677c12235,13922,11416,15214,10362,15214v-1053,,-1873,-1292,-1873,-2892c8489,12075,8489,11891,8548,11645v-176,123,-410,184,-586,246c6557,12383,5094,11952,4801,10906,4450,9860,5387,8629,6792,8137v234,-62,409,-123,643,-185c7260,7768,7143,7645,7026,7460,6148,6168,6089,4629,6967,3952v820,-615,2225,-123,3103,1170c10187,5306,10304,5491,10421,5675v117,-184,175,-369,351,-553c11650,3829,13055,3337,13875,3952v819,616,819,2216,-59,3508c13699,7645,13523,7829,13406,7952v234,62,410,62,644,185c15396,8629,16274,9860,15923,10906xe" fillcolor="#f8f8ee [3209]" stroked="f" strokeweight="1pt">
                <v:stroke miterlimit="4" joinstyle="miter"/>
                <v:path arrowok="t" o:extrusionok="f" o:connecttype="custom" o:connectlocs="223789,216041;223789,216041;223789,216041;223789,216041" o:connectangles="0,90,180,270"/>
              </v:shape>
              <v:rect id="Rectangle" o:spid="_x0000_s1033" style="position:absolute;width:50279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" fillcolor="#f8f8ee [3209]" stroked="f" strokeweight="1pt">
                <v:stroke miterlimit="4"/>
                <v:textbox inset="3pt,3pt,3pt,3pt"/>
              </v:rect>
              <v:shape id="Shape" o:spid="_x0000_s1034" style="position:absolute;left:16763;top:9905;width:16968;height:10139;visibility:visible;mso-wrap-style:square;v-text-anchor:middle" coordsize="21600,2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" path="m5157,10958c5028,10510,4996,9955,5109,9400v81,-422,242,-792,436,-1029c5578,8344,5594,8291,5626,8265v-32,,-48,,-81,c5206,8344,4899,8714,4786,9242v-130,660,32,1347,371,1716xm4349,14576v307,-211,744,-951,226,-2825c3767,13335,4090,14233,4349,14576xm5465,15421v291,-264,679,-1083,32,-2852c4802,14312,5190,15131,5465,15421xm2684,9057v-922,1453,-663,2377,-421,2773c2571,11671,3072,11038,2684,9057xm1358,10853c1471,10351,1487,9321,291,8582v113,2060,728,2324,1067,2271xm3573,12939v226,-370,404,-1083,129,-2482c3654,10536,3622,10589,3573,10668v-760,1320,-517,2192,-307,2561c3363,13177,3476,13071,3573,12939xm5546,12226v64,238,161,475,291,660c6014,13150,6241,13256,6467,13282v-517,1743,-113,2482,178,2720c6904,15685,7243,14867,6564,13282v226,,453,-105,647,-317c7227,12939,7243,12912,7259,12912v16,-26,33,-52,49,-52c7292,12860,7275,12860,7259,12860v-16,,-32,,-48,c7001,12860,6774,12780,6564,12596v-129,-106,-242,-238,-356,-370c5869,11751,5675,11143,5643,10536v-33,79,-65,185,-81,290c5432,11275,5432,11777,5546,12226xm7615,9638r,c7453,9638,7324,9770,7259,9981v-32,106,-48,212,-48,317c7211,10404,7227,10510,7259,10615v65,211,194,343,356,343l7615,10958v226,,404,-290,404,-660c8019,9929,7841,9638,7615,9638xm1746,12305c1536,11883,1002,11328,,12622v1148,898,1601,185,1746,-317xm19337,11830v226,-396,485,-1320,-421,-2773c18512,11038,19013,11671,19337,11830xm21293,8582v-1180,739,-1180,1769,-1067,2271c20565,10906,21180,10642,21293,8582xm6548,7314v81,-52,162,-105,242,-158c6920,7077,7065,7050,7195,7050v16,,32,,48,c7372,7050,7486,7077,7599,7103v129,53,242,106,355,211c7874,7024,7744,6786,7599,6628,7486,6496,7372,6390,7243,6337v-16,,-32,-26,-48,-26c7017,6232,6823,6232,6629,6337v-33,27,-65,27,-97,53c6063,6707,5788,7499,5853,8371v145,-476,388,-845,695,-1057xm6548,8635v178,-264,388,-449,614,-502c6968,8027,6742,8001,6548,8107v-146,79,-291,237,-404,422c5885,9031,5869,9770,6095,10325v-16,-502,81,-1030,324,-1479c6451,8767,6499,8714,6548,8635xm6887,12147v97,105,211,158,324,211c7227,12358,7243,12358,7259,12358v113,26,243,,356,-53c7744,12252,7874,12120,7971,11988v-114,27,-243,53,-356,27c7502,11988,7372,11935,7259,11856v-16,,-32,-26,-48,-26c7162,11777,7098,11751,7049,11671v-226,-237,-388,-554,-485,-871c6548,10721,6532,10668,6516,10589v-49,317,-17,633,48,924c6613,11777,6726,11988,6887,12147xm14017,17217v,26,,52,,79c13969,17164,13888,17058,13823,16953v712,-80,1472,-317,2183,-766c17299,15368,19919,12358,20113,11170v-2102,3432,-4091,4911,-5740,5413c14422,16530,14454,16477,14486,16424v146,-264,210,-501,243,-739c14793,15844,14858,15976,14939,16055v291,-238,727,-1004,145,-2852c15084,13203,15084,13203,15084,13203v17,-211,17,-396,17,-607l15101,12384v,-686,-65,-1346,-146,-1848c15101,10483,15214,10378,15327,10219v259,528,501,1268,534,1848l15861,12279v,53,,105,-17,132c15472,12200,15149,11275,14971,10510v33,211,81,422,130,660c15278,11909,15537,12754,15861,13335v-308,1267,16,1875,258,2112c16313,15236,16572,14761,16443,13889v97,-1161,-599,-2878,-1100,-3696c15343,10193,15359,10166,15359,10166v372,608,1035,1373,1633,1690c16507,13678,16944,14391,17235,14602v242,-316,549,-1161,-162,-2693c17283,12015,17493,12041,17671,11962,17461,10826,16265,9876,15553,9559v,,,-26,,-26c16281,9849,17590,9981,18124,9189v-534,-792,-1859,-660,-2571,-369c15553,8820,15553,8793,15553,8793v728,-317,1908,-1267,2134,-2403c16976,6126,15877,7314,15343,8186v-97,-159,-226,-291,-356,-343c15165,7130,15489,6285,15844,6047v16,-26,33,-26,65,-26c15941,6258,15909,6522,15844,6813v-97,475,-307,977,-501,1373c15877,7314,16604,5519,16443,4383v-582,291,-1084,1690,-1359,2826c15036,7420,14987,7631,14955,7843v,,-16,,-16,c15004,7446,15052,6918,15084,6390v17,-343,17,-686,,-1030c15052,4674,14955,4040,14729,3644v-130,211,-210,528,-275,871c14422,4727,14389,4938,14373,5149v-16,211,-16,423,-16,634l14357,5968v,237,16,475,16,713c14389,6971,14422,7262,14454,7499v16,132,32,238,48,344c14502,7843,14486,7843,14486,7843v-16,-53,-16,-132,-32,-185c14438,7552,14405,7420,14373,7288v,-26,-16,-79,-16,-106l14357,7156v-146,-634,-372,-1373,-647,-1928c13694,5202,13694,5176,13678,5176v259,-476,372,-1030,259,-1506c13759,2773,12967,2377,12174,2799v-113,53,-226,132,-323,238c11867,2852,11883,2667,11883,2456,11883,1083,11414,,10832,,10250,,9781,1109,9781,2456v,211,17,396,33,581c9717,2957,9604,2878,9490,2799,8698,2377,7906,2773,7728,3670v-178,898,324,1954,1116,2377c8957,6100,9070,6153,9183,6179v-64,106,-129,211,-178,343c8811,6443,8601,6443,8391,6522v-162,79,-323,211,-453,396c8084,6892,8246,6918,8391,6998v113,52,243,132,356,237c8617,7684,8569,8133,8585,8529v-48,-79,-113,-158,-178,-238c8375,8265,8343,8239,8310,8212v-242,-158,-485,-132,-711,27c7469,8344,7340,8503,7243,8688v113,-80,227,-106,356,-133c7793,8529,8003,8582,8213,8714v65,53,146,106,194,158c8601,9084,8763,9348,8860,9638v,-26,,-79,,-105c8876,9559,8908,9585,8925,9638v468,555,1244,106,1730,-1003c10719,8476,10784,8318,10832,8133r,c10881,8291,10946,8476,11010,8635v437,977,1100,1426,1568,1135c12966,9797,13371,9717,13694,9612v65,-27,129,-53,178,-79c13872,9533,13872,9559,13872,9559v-65,26,-129,53,-194,79c13338,9823,12934,10113,12578,10483v-517,-977,-1293,-158,-1390,-158l11188,10325v-81,,-550,-476,-986,-264c10137,9955,10072,9849,10008,9770v32,106,64,238,81,370c9943,10245,9798,10457,9684,10800v-97,290,-113,739,-32,1241c9555,11935,9442,11856,9345,11803v48,-369,,-765,-146,-1109c9216,11038,9167,11381,9070,11724v-65,,-113,,-162,27c8423,11909,8246,12411,8181,12912v-16,,-32,,-32,27c8165,12939,8181,12939,8181,12965v-32,344,-16,687,,872c8132,13863,8068,13889,8003,13916v-145,53,-291,53,-436,26c7567,13942,7567,13942,7567,13942v-49,-105,-114,-211,-178,-317c7372,13705,7356,13784,7340,13863v-48,-26,-97,-53,-129,-79c7195,13757,7178,13757,7162,13731v-32,-26,-64,-53,-97,-106c7098,13731,7130,13863,7162,13942v16,53,33,80,49,132c7227,14127,7259,14154,7292,14206v-211,1505,210,2034,485,2192c7809,16345,7841,16292,7858,16240v32,79,64,158,113,237c8068,16636,8213,16768,8391,16847,6564,16794,4090,15606,1439,11249v194,1188,2813,4198,4107,5017c6548,16900,7680,17111,8617,17058v-97,159,-177,317,-242,475c8068,17692,7728,18194,7534,19540v388,-158,647,-343,841,-554c8634,19699,9264,19752,9329,19831v81,105,469,1769,1390,1082c10913,20781,11075,20412,11204,19936r,c11334,20412,11511,20755,11689,20913v922,687,1310,-977,1391,-1082c13128,19778,13452,19725,13726,19461v65,27,146,53,227,106c13937,19461,13920,19355,13904,19250v146,-211,243,-528,243,-977c14325,18643,14680,18959,15327,19091r16,c15343,19065,15327,19065,15327,19039v-372,-2007,-1002,-2007,-1310,-1822xm15602,9136v,-105,,-211,-16,-290c15666,8820,15763,8820,15860,8793v437,-53,922,53,1148,423c16766,9559,16281,9638,15860,9559v-97,-26,-194,-26,-274,-53c15602,9374,15602,9268,15602,9136xm15860,7684v308,-264,631,-422,874,-343c16637,7843,16248,8265,15860,8556v-97,79,-194,132,-291,184c15537,8529,15472,8318,15375,8159v146,-132,308,-316,485,-475xm15569,9559v97,53,194,132,291,211c16232,10087,16604,10536,16685,11038v-242,79,-550,-106,-825,-370c15683,10510,15505,10298,15359,10087v97,-106,162,-317,210,-528xm7906,14550v,,,,,c7906,14550,7906,14550,7906,14550v,,,,,xm13613,11724v16,-79,33,-185,49,-290c13775,10985,13969,10510,14147,10140v97,158,210,264,339,343c14357,10985,14163,11566,13920,11935v-80,-105,-177,-158,-307,-211xm14147,10140v-130,211,-275,475,-404,792c13629,11170,13532,11434,13435,11698v-178,,-404,132,-614,343c12837,11883,12853,11751,12853,11592v307,-237,631,-554,889,-898c13888,10483,14017,10298,14147,10140v,,,,,xm13937,8714v-97,-53,-178,-132,-275,-211c13451,8344,13257,8133,13096,7895v-33,-211,-65,-449,-130,-686c13177,7235,13419,7394,13662,7605v178,158,339,370,485,554c14050,8318,13969,8503,13937,8714xm14535,6681v16,-502,97,-977,258,-1241c14842,5519,14874,5624,14907,5756v16,80,32,159,48,238c15036,6522,15020,7209,14955,7763v-65,-26,-145,-52,-210,-52c14680,7711,14616,7711,14567,7737v-16,-132,-16,-264,-32,-423c14535,7130,14535,6918,14535,6681xm14745,10536v65,,129,,178,-26c14939,10642,14939,10774,14955,10932v16,211,16,449,,687c14939,11803,14923,12015,14907,12173v-49,264,-114,502,-194,687c14632,12728,14583,12516,14551,12305v-16,-79,-16,-132,-32,-211c14470,11671,14486,11196,14519,10747v,-79,16,-158,16,-237c14599,10536,14680,10536,14745,10536xm14535,10510v-16,105,-33,184,-49,290c14454,11038,14438,11275,14405,11539v-16,132,-16,291,-16,423c14389,12015,14389,12067,14389,12120v,238,,502,,740c14389,12912,14389,12965,14389,12992v,132,16,237,16,369c14422,13573,14454,13757,14486,13916v49,238,97,449,178,607c14664,14576,14648,14629,14648,14682v-129,-423,-340,-713,-356,-792c14276,13757,14422,12780,14098,12147v113,-344,210,-687,291,-1030l14389,11090v16,-26,16,-79,16,-105c14438,10853,14454,10747,14486,10615v16,-53,16,-105,33,-158c14519,10483,14535,10483,14535,10510xm13662,5915v,,,,,c14034,6126,14357,7024,14519,7763v,27,,27,16,53c14405,7869,14276,7975,14179,8133v-226,-449,-436,-1083,-517,-1611c13629,6285,13629,6073,13662,5915xm12368,8556v-372,422,-970,79,-1358,-766c10962,7658,10913,7526,10865,7394r,c10832,7526,10784,7658,10719,7790v-388,871,-986,1214,-1358,766c8989,8133,9005,7077,9393,6205v49,-132,114,-237,178,-343c9474,5836,9393,5809,9296,5756,8682,5440,8294,4595,8423,3882v146,-713,760,-1004,1375,-687c9895,3248,9975,3301,10056,3380v-16,-158,-16,-291,-16,-449c10040,1875,10412,1003,10865,1003v452,,824,872,824,1928c11689,3089,11689,3248,11673,3380v81,-79,162,-132,259,-185c12546,2878,13160,3169,13306,3882v145,713,-243,1531,-873,1874c12336,5809,12255,5836,12158,5862v65,106,129,211,178,343c12708,7077,12724,8107,12368,8556xm12740,6575v-65,-158,-145,-317,-226,-449c12627,6100,12740,6047,12853,5994v113,-53,227,-132,324,-238c13306,6311,13516,6839,13726,7314v146,317,291,581,421,793c14147,8107,14131,8107,14131,8133v-114,-185,-243,-370,-405,-581c13435,7182,13096,6813,12740,6575v16,26,,26,,xm13888,9136v,106,,212,16,291c13823,9453,13743,9453,13646,9480v-259,26,-534,,-760,-80c12983,9216,13047,8978,13080,8714v177,-26,371,-26,566,c13743,8740,13823,8740,13904,8767v,132,-16,264,-16,369xm13920,8793v-64,-26,-113,-53,-177,-79c13548,8661,13338,8608,13112,8556v,-106,16,-212,,-317c13322,8397,13532,8556,13726,8661v65,27,130,53,194,79c13920,8767,13920,8793,13920,8793xm13662,9691v97,-79,178,-132,258,-185c13953,9717,14017,9929,14114,10087v-129,185,-291,343,-452,502c13371,10853,13063,11011,12821,10958v,-26,-16,-79,-16,-105c12918,10378,13290,9981,13662,9691xm12255,15395v129,26,388,79,453,158c12627,15632,12481,15712,12352,15738v534,211,1100,581,1342,1003c13290,16900,12530,16556,11964,16187v194,237,356,502,404,739c12223,16900,12013,16715,11819,16477v388,792,792,1901,808,2588c12304,18801,11916,17956,11641,17164v32,237,32,449,,607c11560,17666,11495,17454,11431,17217v48,924,16,2006,-178,2535c11026,19171,11010,17930,11059,16953v-81,343,-178,660,-291,818c10735,17560,10768,17217,10832,16873v-323,819,-808,1770,-1196,2007c9684,18273,10056,17401,10428,16715v-129,132,-259,211,-356,211c10105,16768,10202,16609,10299,16451v-518,370,-1132,660,-1488,554c9070,16477,9798,16002,10396,15764v-243,,-469,-52,-598,-185c9927,15447,10170,15395,10428,15395,9830,15131,9086,14655,8828,14101v388,-132,1083,264,1616,660c10299,14550,10170,14312,10121,14101v97,26,226,132,356,264c10121,13625,9781,12728,9765,12120v356,264,776,1162,1084,2007c10800,13837,10784,13546,10816,13361v81,132,162,344,227,608c11010,13018,11026,11909,11237,11381v194,528,226,1664,194,2614c11495,13731,11576,13493,11657,13361v32,212,,529,-49,845c11916,13361,12368,12411,12740,12173v-32,687,-469,1743,-889,2482c12045,14444,12255,14286,12401,14259v-65,238,-97,449,-324,687c12595,14682,13306,14391,13759,14470v-356,397,-1019,713,-1504,925xm16734,15949v-33,27,-49,53,-81,79c16653,16160,16685,16319,16734,16504v129,449,485,897,1277,845c18075,17349,18140,17349,18205,17322v-65,-185,-130,-343,-194,-475c17493,15711,17008,15738,16734,15949xm15375,16794r,c15359,16900,15359,16979,15375,17085v65,528,356,1214,1359,1320c16766,18405,16782,18405,16814,18405v-32,-106,-48,-185,-80,-264c16248,16556,15666,16583,15375,16794xm18011,14893v-81,53,-146,106,-194,185c17833,15263,17898,15500,18011,15711v210,370,630,634,1423,397c18835,14787,18334,14708,18011,14893xm2797,13757v-243,-369,-825,-765,-1681,793c2328,15104,2700,14259,2797,13757xm11253,14470v-356,,-647,476,-647,1057c10606,16108,10897,16583,11253,16583v355,,646,-475,646,-1056c11899,14946,11608,14470,11253,14470xm18787,13757v97,529,469,1347,1681,793c19611,12992,19029,13388,18787,13757xm17881,10457v-274,1399,-97,2112,130,2482c18108,13097,18221,13177,18318,13229v226,-369,453,-1241,-307,-2561c17978,10589,17930,10510,17881,10457xm19854,12305v145,475,598,1215,1746,317c20581,11355,20048,11883,19854,12305xm6225,16794r,c5917,16583,5351,16530,4850,18141v-32,79,-48,185,-81,264c4802,18405,4818,18405,4850,18405v1003,-106,1294,-792,1358,-1320c6225,17005,6225,16900,6225,16794xm3767,15078v-48,-53,-113,-132,-194,-185c3266,14708,2749,14787,2150,16108v793,237,1213,-27,1423,-396c3702,15500,3751,15263,3767,15078xm4931,16028v-16,-26,-48,-52,-81,-79c4575,15738,4090,15711,3573,16821v-65,132,-129,290,-194,475c3444,17296,3508,17322,3573,17322v808,27,1148,-422,1277,-845c4899,16319,4931,16160,4931,16028xm12190,4727v-80,-396,-420,-555,-759,-370c11382,4383,11334,4410,11285,4463v16,-80,16,-159,16,-238c11301,3644,11107,3169,10848,3169v-242,,-452,475,-452,1056c10396,4304,10396,4383,10412,4463v-49,-27,-97,-80,-146,-106c9927,4172,9587,4331,9507,4727v-81,396,129,845,468,1029c10024,5783,10072,5809,10121,5809v-32,53,-65,132,-97,185c9814,6469,9814,7050,10008,7288v194,238,533,53,743,-422c10784,6786,10816,6734,10832,6654v16,80,49,132,81,212c11123,7341,11463,7526,11657,7288v194,-238,194,-819,-16,-1294c11608,5915,11576,5862,11544,5809v48,,97,-26,145,-53c12061,5545,12271,5096,12190,4727xm10865,6232v-308,,-566,-423,-566,-924c10299,4806,10557,4383,10865,4383v307,,566,423,566,925c11431,5809,11172,6232,10865,6232xm6208,18933v,26,-16,26,-16,53l6208,18986v1245,-238,1407,-1241,1358,-1769c7259,17032,6645,17032,6208,18933xe" fillcolor="#ff7893 [3206]" stroked="f" strokeweight="1pt">
                <v:stroke miterlimit="4" joinstyle="miter"/>
                <v:path arrowok="t" o:extrusionok="f" o:connecttype="custom" o:connectlocs="848361,506903;848361,506903;848361,506903;848361,506903" o:connectangles="0,90,180,270"/>
              </v:shape>
              <v:shape id="Shape" o:spid="_x0000_s1035" style="position:absolute;left:16763;top:55752;width:16968;height:10139;visibility:visible;mso-wrap-style:square;v-text-anchor:middle" coordsize="21600,2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" path="m16426,10068v130,449,162,1003,49,1558c16394,12048,16232,12418,16038,12656v-32,26,-48,79,-81,105c15990,12761,16006,12761,16038,12761v340,-79,647,-449,760,-977c16928,11150,16766,10464,16426,10068xm17251,6477v-307,211,-744,950,-226,2825c17817,7718,17510,6820,17251,6477xm16119,5632v-291,264,-679,1082,-32,2851c16782,6741,16410,5922,16119,5632xm18900,11995v922,-1452,663,-2376,420,-2772c19013,9381,18512,10015,18900,11995xm20242,10200v-113,501,-129,1531,1067,2271c21180,10411,20565,10147,20242,10200xm18011,8114v-227,369,-404,1082,-130,2482c17930,10517,17962,10464,18011,10385v760,-1321,517,-2192,307,-2562c18221,7876,18108,7955,18011,8114xm16038,8827v-64,-238,-161,-476,-291,-661c15569,7902,15343,7797,15117,7770v517,-1742,113,-2482,-178,-2719c14680,5367,14341,6186,15020,7770v-227,,-453,106,-647,317c14357,8114,14341,8140,14325,8140v-17,27,-33,53,-49,53c14292,8193,14308,8193,14325,8193v16,,32,,48,c14583,8193,14810,8272,15020,8457v129,106,242,238,355,370c15715,9302,15909,9909,15941,10517v33,-80,65,-185,81,-291c16151,9777,16151,9249,16038,8827xm13969,11414r,c14131,11414,14260,11282,14325,11071v32,-105,48,-211,48,-317c14373,10649,14357,10543,14325,10437v-65,-211,-194,-343,-356,-343l13969,10094v-226,,-404,291,-404,660c13565,11124,13759,11414,13969,11414xm19854,8747v210,423,744,977,1746,-316c20436,7533,19983,8246,19854,8747xm2247,9196v-226,396,-485,1321,421,2773c3072,10015,2571,9381,2247,9196xm291,12471v1180,-740,1180,-1770,1067,-2271c1019,10147,404,10411,291,12471xm15036,13738v-81,53,-162,106,-243,159c14664,13976,14519,14002,14389,14002v-16,,-32,,-48,c14211,14002,14098,13976,13985,13949v-129,-52,-242,-105,-356,-211c13710,14029,13840,14266,13985,14425v113,132,226,237,356,290c14357,14715,14373,14742,14389,14742v178,79,372,79,566,-27c14987,14689,15020,14689,15052,14662v469,-317,744,-1109,679,-1980c15586,13157,15343,13500,15036,13738xm15036,12418v-178,264,-388,449,-614,502c14616,13025,14842,13052,15036,12946v145,-79,291,-238,404,-423c15699,12022,15715,11282,15489,10728v16,502,-81,1030,-324,1479c15133,12259,15084,12339,15036,12418xm14713,8879v-97,-105,-211,-158,-324,-211c14373,8668,14357,8668,14341,8668v-113,-26,-243,,-356,53c13856,8774,13726,8906,13629,9038v114,-27,243,-53,356,-27c14098,9038,14228,9091,14341,9170v16,,32,26,48,26c14438,9249,14502,9276,14551,9355v226,237,388,554,485,871c15052,10305,15068,10358,15084,10437v49,-316,17,-633,-48,-924c14971,9276,14858,9038,14713,8879xm7566,3836v,-26,,-53,,-79c7615,3889,7696,3994,7760,4100v-711,79,-1471,317,-2182,766c4284,5684,1665,8695,1471,9883,3573,6450,5562,4971,7211,4470v-49,52,-81,105,-113,158c6952,4892,6887,5130,6855,5367v-65,-158,-129,-290,-210,-369c6354,5235,5917,6001,6499,7850v,,,,,c6483,8061,6483,8246,6483,8457r,211c6483,9355,6548,10015,6629,10517v-146,52,-259,158,-372,316c5998,10305,5756,9566,5723,8985r,-211c5723,8721,5723,8668,5739,8642v372,211,696,1135,874,1901c6580,10332,6532,10121,6483,9883,6305,9144,6047,8299,5723,7718,6031,6450,5707,5843,5465,5605v-194,211,-453,687,-324,1558c5044,8325,5739,10041,6241,10860v,,-16,26,-16,26c5853,10279,5190,9513,4592,9196,5077,7374,4640,6661,4349,6450v-242,317,-550,1162,162,2694c4301,9038,4090,9011,3913,9091v210,1135,1406,2086,2118,2403c6031,11494,6031,11520,6031,11520v-728,-317,-2038,-449,-2571,343c3993,12655,5319,12523,6031,12233v,,,26,,26c5303,12576,4123,13527,3896,14662v712,264,1811,-924,2345,-1795c6338,13025,6467,13157,6596,13210v-177,713,-501,1558,-857,1796c5723,15032,5707,15032,5675,15032v-33,-238,,-502,64,-792c5836,13765,6047,13263,6241,12867v-534,871,-1261,2667,-1100,3802c5723,16379,6224,14979,6499,13844v49,-212,97,-423,130,-634c6629,13210,6645,13210,6645,13210v-65,396,-113,924,-146,1452c6483,15006,6483,15349,6499,15692v33,687,130,1320,356,1717c6984,17197,7065,16880,7130,16537v32,-211,65,-422,81,-634c7227,15692,7227,15481,7227,15270r,-159c7227,14874,7211,14636,7211,14398v-16,-290,-49,-581,-81,-818c7114,13448,7098,13342,7081,13236v,,17,,17,c7114,13289,7114,13368,7130,13421v16,106,48,238,81,370c7211,13817,7227,13870,7227,13897r,26c7372,14557,7599,15296,7874,15851v16,26,16,52,32,52c7647,16379,7534,16933,7647,17409v178,897,970,1293,1763,871c9523,18227,9636,18148,9733,18042v-16,185,-32,370,-32,581c9701,19996,10169,21079,10751,21079v582,,1051,-1109,1051,-2456c11802,18412,11786,18227,11770,18042v97,80,210,159,323,238c12886,18702,13678,18306,13856,17409v177,-898,-324,-1954,-1116,-2377c12627,14979,12514,14926,12401,14900v64,-106,129,-211,177,-343c12772,14636,12983,14636,13193,14557v161,-79,323,-211,452,-396c13500,14187,13338,14161,13193,14081v-113,-52,-243,-132,-356,-237c12966,13395,13015,12946,12999,12550v48,79,113,158,178,238c13209,12814,13241,12840,13274,12867v242,158,485,132,711,-27c14114,12735,14244,12576,14341,12391v-114,80,-227,106,-356,132c13791,12550,13581,12497,13371,12365v-65,-53,-146,-106,-194,-158c12983,11995,12821,11731,12724,11441v,26,,79,,105c12708,11520,12675,11494,12659,11441v-469,-555,-1245,-106,-1730,1003c10865,12603,10800,12761,10751,12946r,c10703,12788,10638,12603,10574,12444,10137,11467,9474,11018,9005,11309v-388,-27,-792,53,-1115,158c7825,11494,7760,11520,7712,11546v,,,-26,,-26c7777,11494,7841,11467,7906,11441v339,-185,744,-475,1099,-845c9523,11573,10299,10754,10396,10754r,c10477,10754,10945,11230,11382,11018v65,106,129,212,194,291c11544,11203,11511,11071,11495,10939v146,-105,291,-317,404,-660c11996,9989,12013,9540,11932,9038v97,106,210,185,307,238c12190,9645,12239,10041,12384,10385v-16,-344,33,-687,130,-1030c12578,9355,12627,9355,12675,9328v485,-158,663,-660,728,-1161c13419,8167,13435,8167,13435,8140v-16,,-32,,-32,-26c13435,7770,13419,7427,13403,7242v48,-26,113,-52,178,-79c13726,7110,13872,7110,14017,7137v,,,,,c14066,7242,14130,7348,14195,7454v16,-80,32,-159,49,-238c14292,7242,14341,7269,14373,7295v16,27,32,27,49,53c14454,7374,14486,7401,14519,7454v-33,-106,-65,-238,-97,-317c14405,7084,14389,7057,14373,7005v-16,-53,-49,-80,-81,-132c14502,5368,14082,4839,13807,4681v-32,53,-65,106,-81,158c13694,4760,13662,4681,13613,4602v-97,-159,-242,-291,-420,-370c15020,4285,17493,5473,20145,9830,19951,8642,17332,5632,16038,4813,15036,4179,13904,3968,12966,4021v97,-159,178,-317,243,-475c13516,3387,13856,2885,14050,1539v-388,158,-647,343,-841,554c12950,1380,12320,1327,12255,1248,12174,1143,11786,-521,10865,166v-194,132,-356,501,-485,977l10380,1143c10250,667,10072,324,9895,166,8973,-521,8585,1143,8504,1248v-48,53,-372,106,-647,370c7793,1591,7712,1565,7631,1512v16,106,32,212,49,317c7534,2040,7437,2357,7437,2806,7259,2436,6904,2120,6257,1988r-16,c6241,2014,6257,2014,6257,2040v388,1954,1002,1981,1309,1796xm5982,11890v,105,,211,16,290c5917,12207,5820,12207,5723,12233v-436,53,-921,-53,-1148,-422c4818,11467,5303,11388,5723,11467v97,27,194,27,275,53c5998,11652,5982,11784,5982,11890xm5723,13368v-307,265,-630,423,-873,344c4947,13210,5335,12788,5723,12497v97,-79,194,-132,291,-185c6047,12523,6111,12735,6208,12893v-145,132,-307,317,-485,475xm6031,11467v-97,-53,-194,-132,-291,-211c5368,10939,4996,10490,4915,9989v242,-80,550,105,825,369c5917,10517,6095,10728,6241,10939v-113,132,-178,317,-210,528xm13678,6503v,,,,,c13678,6503,13678,6503,13678,6503v,,,,,xm7987,9328v-16,80,-33,185,-49,291c7825,10068,7631,10543,7453,10913v-97,-159,-210,-264,-339,-344c7243,10068,7437,9487,7680,9117v64,79,177,159,307,211xm7437,10913v129,-212,275,-476,404,-792c7954,9883,8051,9619,8148,9355v178,,405,-132,615,-344c8747,9170,8731,9302,8731,9460v-308,238,-631,555,-890,898c7696,10543,7566,10754,7437,10913v16,,,,,xm7647,12312v97,53,178,132,275,211c8132,12682,8326,12893,8488,13131v32,211,65,449,129,686c8407,13791,8165,13633,7922,13421v-178,-158,-339,-369,-485,-554c7550,12735,7615,12523,7647,12312xm7049,14372v-16,502,-97,977,-259,1241c6742,15534,6710,15428,6677,15296v-16,-79,-32,-158,-48,-238c6548,14530,6564,13844,6629,13289v64,27,145,53,210,53c6904,13342,6968,13342,7017,13316v16,132,16,264,32,422c7065,13897,7065,14134,7049,14372xm6839,10490v-65,,-129,,-178,27c6645,10385,6645,10253,6629,10094v-16,-211,-16,-449,,-686c6645,9223,6661,9011,6677,8853v49,-264,113,-502,194,-687c6952,8299,7001,8510,7033,8721v16,79,16,132,32,211c7114,9355,7098,9830,7065,10279v,79,-16,158,-16,238c6984,10517,6920,10490,6839,10490xm7049,10543v16,-106,32,-185,49,-290c7130,10015,7146,9777,7178,9513v17,-132,17,-290,17,-422c7195,9038,7195,8985,7195,8932v,-237,,-501,,-739c7195,8140,7195,8087,7195,8061v,-132,-17,-238,-17,-370c7162,7480,7130,7295,7098,7137v-49,-238,-97,-449,-178,-608c6920,6477,6936,6424,6936,6371v129,422,339,713,356,792c7308,7295,7162,8272,7486,8906v-114,343,-211,686,-291,1030l7195,9962v-17,27,-17,79,-17,106c7146,10200,7130,10305,7098,10437v-17,53,-17,106,-33,159c7065,10543,7065,10543,7049,10543xm7938,15138v,,-16,,,c7566,14926,7243,14029,7081,13289v,-26,,-26,-16,-53c7195,13184,7324,13078,7421,12920v226,448,436,1082,517,1610c7954,14768,7954,14953,7938,15138xm9232,12497v372,-422,970,-79,1358,766c10638,13395,10687,13527,10735,13659r,c10768,13527,10816,13395,10881,13263v388,-872,986,-1215,1358,-766c12611,12920,12595,13976,12207,14847v-49,132,-114,238,-178,343c12126,15217,12207,15243,12304,15296v614,317,1002,1162,873,1875c13031,17884,12417,18174,11802,17857v-97,-52,-177,-105,-258,-184c11560,17831,11560,17963,11560,18122v,1056,-372,1927,-825,1927c10283,20049,9911,19178,9911,18122v,-159,,-317,16,-449c9846,17752,9765,17805,9668,17857v-614,317,-1228,27,-1374,-686c8149,16458,8537,15639,9167,15296v97,-53,178,-79,275,-106c9377,15085,9313,14979,9264,14847v-388,-871,-404,-1927,-32,-2350xm8844,14478v64,158,145,316,226,448c8957,14953,8844,15006,8731,15058v-114,53,-227,132,-324,238c8278,14742,8068,14213,7857,13738v-145,-317,-291,-581,-420,-792c7437,12946,7453,12946,7453,12920v113,184,243,369,404,580c8149,13870,8488,14240,8844,14478v,-27,,-27,,xm7696,11890v,-106,,-212,-16,-291c7760,11573,7841,11573,7938,11546v259,-26,534,,760,80c8601,11811,8537,12048,8504,12312v-178,27,-372,27,-566,c7841,12286,7760,12286,7680,12259v,-132,16,-237,16,-369xm7663,12259v65,27,114,53,178,80c8035,12391,8245,12444,8472,12497v,106,-16,211,,317c8262,12656,8051,12497,7857,12391v-64,-26,-129,-52,-194,-79c7663,12259,7663,12259,7663,12259xm7922,11362v-97,79,-178,132,-259,184c7631,11335,7566,11124,7469,10966v130,-185,291,-344,453,-502c8213,10200,8520,10041,8763,10094v,27,16,79,16,106c8666,10675,8294,11071,7922,11362xm9329,5658v-130,-26,-388,-79,-453,-159c8957,5420,9102,5341,9232,5315,8698,5103,8132,4734,7890,4311v404,-158,1164,185,1730,555c9426,4628,9264,4364,9216,4126v145,27,355,212,549,449c9377,3783,8973,2674,8957,1988v323,264,711,1109,986,1901c9911,3651,9911,3440,9943,3281v81,106,146,317,210,555c10105,2912,10137,1829,10331,1301v226,581,243,1822,194,2799c10606,3757,10703,3440,10816,3281v32,212,,555,-65,898c11075,3361,11560,2410,11948,2172v-49,608,-420,1479,-792,2166c11285,4206,11414,4126,11511,4126v-32,159,-129,317,-226,476c11802,4232,12417,3942,12772,4047v-258,528,-986,1004,-1584,1241c11430,5288,11657,5341,11786,5473v-129,132,-372,185,-630,185c11754,5922,12498,6397,12756,6952v-388,132,-1083,-264,-1617,-660c11285,6503,11414,6741,11463,6952v-97,-27,-227,-132,-356,-264c11463,7427,11802,8325,11819,8932,11463,8668,11042,7770,10735,6925v49,291,65,581,33,766c10687,7559,10606,7348,10541,7084v33,950,16,2060,-194,2588c10153,9144,10121,8008,10153,7057v-64,265,-145,502,-226,634c9895,7480,9927,7163,9975,6846,9668,7691,9216,8642,8844,8879v32,-686,469,-1742,889,-2482c9539,6609,9329,6767,9183,6793v65,-237,97,-448,324,-686c8989,6371,8278,6661,7825,6582v372,-422,1019,-739,1504,-924xm4850,5103v33,-26,49,-52,81,-79c4931,4892,4899,4734,4850,4549,4721,4100,4365,3651,3573,3704v-65,,-129,,-194,26c3444,3915,3508,4074,3573,4206v534,1135,1002,1109,1277,897xm6208,4258r,c6225,4153,6225,4074,6208,3968,6144,3440,5853,2753,4850,2648v-32,,-48,,-81,c4802,2753,4818,2832,4850,2912v501,1584,1067,1531,1358,1346xm3573,6160v81,-53,146,-106,194,-185c3751,5790,3686,5552,3573,5341,3363,4971,2943,4707,2150,4945v598,1320,1116,1399,1423,1215xm18787,7295v242,370,824,766,1681,-792c19256,5948,18884,6767,18787,7295xm10331,6582v356,,647,-475,647,-1056c10978,4945,10687,4470,10331,4470v-356,,-647,475,-647,1056c9684,6107,9975,6582,10331,6582xm2797,7295c2700,6767,2328,5948,1116,6503v856,1558,1438,1162,1681,792xm3702,10596c3977,9196,3799,8483,3573,8114v-97,-159,-210,-238,-307,-291c3040,8193,2813,9064,3573,10385v32,79,81,132,129,211xm1746,8747c1601,8272,1148,7533,,8431v1002,1267,1536,739,1746,316xm15375,4232r,c15683,4443,16248,4496,16750,2885v32,-79,48,-185,81,-264c16798,2621,16782,2621,16750,2621v-1003,106,-1294,792,-1358,1321c15375,4047,15359,4153,15375,4232xm17817,5975v48,53,113,132,194,185c18318,6344,18835,6265,19434,4945v-793,-238,-1213,26,-1423,396c17898,5552,17833,5790,17817,5975xm16653,5024v16,27,48,53,81,79c17008,5315,17493,5341,18011,4232v64,-132,129,-290,194,-475c18140,3757,18075,3730,18011,3730v-809,-26,-1148,423,-1277,845c16685,4734,16669,4892,16653,5024xm9393,16326v81,396,421,554,760,370c10202,16669,10250,16643,10299,16590v-16,79,-16,158,-16,238c10283,17409,10477,17884,10735,17884v243,,453,-475,453,-1056c11188,16748,11188,16669,11172,16590v48,26,97,79,145,106c11657,16880,11996,16722,12077,16326v81,-396,-129,-845,-469,-1030c11560,15270,11511,15243,11463,15243v32,-53,65,-132,97,-185c11770,14583,11770,14002,11576,13765v-194,-238,-534,-53,-744,422c10800,14266,10768,14319,10751,14398v-16,-79,-48,-132,-80,-211c10460,13712,10121,13527,9927,13765v-194,237,-194,818,16,1293c9975,15138,10008,15190,10040,15243v-48,,-97,27,-145,53c9523,15481,9313,15956,9393,16326xm10719,14821v307,,566,422,566,924c11285,16247,11026,16669,10719,16669v-307,,-566,-422,-566,-924c10153,15243,10412,14821,10719,14821xm15375,2120v,-27,17,-27,17,-53l15375,2067v-1244,237,-1406,1241,-1358,1769c14325,4021,14955,3994,15375,2120xe" fillcolor="#ff7893 [3206]" stroked="f" strokeweight="1pt">
                <v:stroke miterlimit="4" joinstyle="miter"/>
                <v:path arrowok="t" o:extrusionok="f" o:connecttype="custom" o:connectlocs="848361,506902;848361,506902;848361,506902;848361,506902" o:connectangles="0,90,180,27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64A6" w:rsidRDefault="00F77AA0">
    <w:pPr>
      <w:pStyle w:val="Header"/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4D67391A" wp14:editId="0740F62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026650" cy="7772400"/>
              <wp:effectExtent l="0" t="0" r="0" b="0"/>
              <wp:wrapNone/>
              <wp:docPr id="60" name="Group 6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26650" cy="7772400"/>
                        <a:chOff x="0" y="0"/>
                        <a:chExt cx="10026650" cy="7772400"/>
                      </a:xfrm>
                    </wpg:grpSpPr>
                    <wps:wsp>
                      <wps:cNvPr id="16" name="Rectangle"/>
                      <wps:cNvSpPr/>
                      <wps:spPr>
                        <a:xfrm>
                          <a:off x="0" y="0"/>
                          <a:ext cx="5030470" cy="77724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7" name="Shape"/>
                      <wps:cNvSpPr/>
                      <wps:spPr>
                        <a:xfrm>
                          <a:off x="0" y="0"/>
                          <a:ext cx="5030470" cy="7772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6991" y="12307"/>
                              </a:moveTo>
                              <a:cubicBezTo>
                                <a:pt x="6827" y="12289"/>
                                <a:pt x="6637" y="12381"/>
                                <a:pt x="6615" y="12469"/>
                              </a:cubicBezTo>
                              <a:cubicBezTo>
                                <a:pt x="6593" y="12381"/>
                                <a:pt x="6402" y="12289"/>
                                <a:pt x="6238" y="12307"/>
                              </a:cubicBezTo>
                              <a:cubicBezTo>
                                <a:pt x="5993" y="12332"/>
                                <a:pt x="5906" y="12480"/>
                                <a:pt x="5993" y="12611"/>
                              </a:cubicBezTo>
                              <a:cubicBezTo>
                                <a:pt x="6129" y="12822"/>
                                <a:pt x="6500" y="12893"/>
                                <a:pt x="6615" y="13066"/>
                              </a:cubicBezTo>
                              <a:cubicBezTo>
                                <a:pt x="6729" y="12893"/>
                                <a:pt x="7095" y="12819"/>
                                <a:pt x="7236" y="12611"/>
                              </a:cubicBezTo>
                              <a:cubicBezTo>
                                <a:pt x="7324" y="12480"/>
                                <a:pt x="7236" y="12332"/>
                                <a:pt x="6991" y="12307"/>
                              </a:cubicBezTo>
                              <a:close/>
                              <a:moveTo>
                                <a:pt x="6991" y="17336"/>
                              </a:moveTo>
                              <a:cubicBezTo>
                                <a:pt x="6827" y="17319"/>
                                <a:pt x="6637" y="17411"/>
                                <a:pt x="6615" y="17499"/>
                              </a:cubicBezTo>
                              <a:cubicBezTo>
                                <a:pt x="6593" y="17411"/>
                                <a:pt x="6402" y="17319"/>
                                <a:pt x="6238" y="17336"/>
                              </a:cubicBezTo>
                              <a:cubicBezTo>
                                <a:pt x="5993" y="17361"/>
                                <a:pt x="5906" y="17509"/>
                                <a:pt x="5993" y="17640"/>
                              </a:cubicBezTo>
                              <a:cubicBezTo>
                                <a:pt x="6129" y="17852"/>
                                <a:pt x="6500" y="17922"/>
                                <a:pt x="6615" y="18095"/>
                              </a:cubicBezTo>
                              <a:cubicBezTo>
                                <a:pt x="6729" y="17922"/>
                                <a:pt x="7095" y="17848"/>
                                <a:pt x="7236" y="17640"/>
                              </a:cubicBezTo>
                              <a:cubicBezTo>
                                <a:pt x="7324" y="17509"/>
                                <a:pt x="7236" y="17361"/>
                                <a:pt x="6991" y="17336"/>
                              </a:cubicBezTo>
                              <a:close/>
                              <a:moveTo>
                                <a:pt x="6991" y="14820"/>
                              </a:moveTo>
                              <a:cubicBezTo>
                                <a:pt x="6827" y="14802"/>
                                <a:pt x="6637" y="14894"/>
                                <a:pt x="6615" y="14982"/>
                              </a:cubicBezTo>
                              <a:cubicBezTo>
                                <a:pt x="6593" y="14894"/>
                                <a:pt x="6402" y="14802"/>
                                <a:pt x="6238" y="14820"/>
                              </a:cubicBezTo>
                              <a:cubicBezTo>
                                <a:pt x="5993" y="14845"/>
                                <a:pt x="5906" y="14993"/>
                                <a:pt x="5993" y="15124"/>
                              </a:cubicBezTo>
                              <a:cubicBezTo>
                                <a:pt x="6129" y="15335"/>
                                <a:pt x="6500" y="15406"/>
                                <a:pt x="6615" y="15579"/>
                              </a:cubicBezTo>
                              <a:cubicBezTo>
                                <a:pt x="6729" y="15406"/>
                                <a:pt x="7095" y="15332"/>
                                <a:pt x="7236" y="15124"/>
                              </a:cubicBezTo>
                              <a:cubicBezTo>
                                <a:pt x="7324" y="14996"/>
                                <a:pt x="7236" y="14845"/>
                                <a:pt x="6991" y="14820"/>
                              </a:cubicBezTo>
                              <a:close/>
                              <a:moveTo>
                                <a:pt x="6991" y="4761"/>
                              </a:moveTo>
                              <a:cubicBezTo>
                                <a:pt x="6827" y="4744"/>
                                <a:pt x="6637" y="4835"/>
                                <a:pt x="6615" y="4924"/>
                              </a:cubicBezTo>
                              <a:cubicBezTo>
                                <a:pt x="6593" y="4835"/>
                                <a:pt x="6402" y="4744"/>
                                <a:pt x="6238" y="4761"/>
                              </a:cubicBezTo>
                              <a:cubicBezTo>
                                <a:pt x="5993" y="4786"/>
                                <a:pt x="5906" y="4934"/>
                                <a:pt x="5993" y="5065"/>
                              </a:cubicBezTo>
                              <a:cubicBezTo>
                                <a:pt x="6129" y="5276"/>
                                <a:pt x="6500" y="5347"/>
                                <a:pt x="6615" y="5520"/>
                              </a:cubicBezTo>
                              <a:cubicBezTo>
                                <a:pt x="6729" y="5347"/>
                                <a:pt x="7095" y="5273"/>
                                <a:pt x="7236" y="5065"/>
                              </a:cubicBezTo>
                              <a:cubicBezTo>
                                <a:pt x="7324" y="4934"/>
                                <a:pt x="7236" y="4786"/>
                                <a:pt x="6991" y="4761"/>
                              </a:cubicBezTo>
                              <a:close/>
                              <a:moveTo>
                                <a:pt x="6991" y="9791"/>
                              </a:moveTo>
                              <a:cubicBezTo>
                                <a:pt x="6827" y="9773"/>
                                <a:pt x="6637" y="9865"/>
                                <a:pt x="6615" y="9953"/>
                              </a:cubicBezTo>
                              <a:cubicBezTo>
                                <a:pt x="6593" y="9865"/>
                                <a:pt x="6402" y="9773"/>
                                <a:pt x="6238" y="9791"/>
                              </a:cubicBezTo>
                              <a:cubicBezTo>
                                <a:pt x="5993" y="9815"/>
                                <a:pt x="5906" y="9964"/>
                                <a:pt x="5993" y="10094"/>
                              </a:cubicBezTo>
                              <a:cubicBezTo>
                                <a:pt x="6129" y="10306"/>
                                <a:pt x="6500" y="10376"/>
                                <a:pt x="6615" y="10549"/>
                              </a:cubicBezTo>
                              <a:cubicBezTo>
                                <a:pt x="6729" y="10376"/>
                                <a:pt x="7095" y="10302"/>
                                <a:pt x="7236" y="10094"/>
                              </a:cubicBezTo>
                              <a:cubicBezTo>
                                <a:pt x="7324" y="9964"/>
                                <a:pt x="7236" y="9815"/>
                                <a:pt x="6991" y="9791"/>
                              </a:cubicBezTo>
                              <a:close/>
                              <a:moveTo>
                                <a:pt x="6991" y="19853"/>
                              </a:moveTo>
                              <a:cubicBezTo>
                                <a:pt x="6827" y="19835"/>
                                <a:pt x="6637" y="19927"/>
                                <a:pt x="6615" y="20015"/>
                              </a:cubicBezTo>
                              <a:cubicBezTo>
                                <a:pt x="6593" y="19927"/>
                                <a:pt x="6402" y="19835"/>
                                <a:pt x="6238" y="19853"/>
                              </a:cubicBezTo>
                              <a:cubicBezTo>
                                <a:pt x="5993" y="19878"/>
                                <a:pt x="5906" y="20026"/>
                                <a:pt x="5993" y="20156"/>
                              </a:cubicBezTo>
                              <a:cubicBezTo>
                                <a:pt x="6129" y="20368"/>
                                <a:pt x="6500" y="20439"/>
                                <a:pt x="6615" y="20612"/>
                              </a:cubicBezTo>
                              <a:cubicBezTo>
                                <a:pt x="6729" y="20439"/>
                                <a:pt x="7095" y="20365"/>
                                <a:pt x="7236" y="20156"/>
                              </a:cubicBezTo>
                              <a:cubicBezTo>
                                <a:pt x="7324" y="20026"/>
                                <a:pt x="7236" y="19874"/>
                                <a:pt x="6991" y="19853"/>
                              </a:cubicBezTo>
                              <a:close/>
                              <a:moveTo>
                                <a:pt x="6991" y="7278"/>
                              </a:moveTo>
                              <a:cubicBezTo>
                                <a:pt x="6827" y="7260"/>
                                <a:pt x="6637" y="7352"/>
                                <a:pt x="6615" y="7440"/>
                              </a:cubicBezTo>
                              <a:cubicBezTo>
                                <a:pt x="6593" y="7352"/>
                                <a:pt x="6402" y="7260"/>
                                <a:pt x="6238" y="7278"/>
                              </a:cubicBezTo>
                              <a:cubicBezTo>
                                <a:pt x="5993" y="7302"/>
                                <a:pt x="5906" y="7451"/>
                                <a:pt x="5993" y="7581"/>
                              </a:cubicBezTo>
                              <a:cubicBezTo>
                                <a:pt x="6129" y="7793"/>
                                <a:pt x="6500" y="7864"/>
                                <a:pt x="6615" y="8036"/>
                              </a:cubicBezTo>
                              <a:cubicBezTo>
                                <a:pt x="6729" y="7864"/>
                                <a:pt x="7095" y="7789"/>
                                <a:pt x="7236" y="7581"/>
                              </a:cubicBezTo>
                              <a:cubicBezTo>
                                <a:pt x="7324" y="7451"/>
                                <a:pt x="7236" y="7299"/>
                                <a:pt x="6991" y="7278"/>
                              </a:cubicBezTo>
                              <a:close/>
                              <a:moveTo>
                                <a:pt x="5502" y="18519"/>
                              </a:moveTo>
                              <a:cubicBezTo>
                                <a:pt x="5339" y="18501"/>
                                <a:pt x="5148" y="18593"/>
                                <a:pt x="5126" y="18681"/>
                              </a:cubicBezTo>
                              <a:cubicBezTo>
                                <a:pt x="5104" y="18593"/>
                                <a:pt x="4913" y="18501"/>
                                <a:pt x="4750" y="18519"/>
                              </a:cubicBezTo>
                              <a:cubicBezTo>
                                <a:pt x="4504" y="18544"/>
                                <a:pt x="4417" y="18692"/>
                                <a:pt x="4504" y="18822"/>
                              </a:cubicBezTo>
                              <a:cubicBezTo>
                                <a:pt x="4641" y="19034"/>
                                <a:pt x="5011" y="19105"/>
                                <a:pt x="5126" y="19278"/>
                              </a:cubicBezTo>
                              <a:cubicBezTo>
                                <a:pt x="5240" y="19105"/>
                                <a:pt x="5606" y="19031"/>
                                <a:pt x="5748" y="18822"/>
                              </a:cubicBezTo>
                              <a:cubicBezTo>
                                <a:pt x="5835" y="18695"/>
                                <a:pt x="5748" y="18544"/>
                                <a:pt x="5502" y="18519"/>
                              </a:cubicBezTo>
                              <a:close/>
                              <a:moveTo>
                                <a:pt x="5502" y="16006"/>
                              </a:moveTo>
                              <a:cubicBezTo>
                                <a:pt x="5339" y="15988"/>
                                <a:pt x="5148" y="16080"/>
                                <a:pt x="5126" y="16168"/>
                              </a:cubicBezTo>
                              <a:cubicBezTo>
                                <a:pt x="5104" y="16080"/>
                                <a:pt x="4913" y="15988"/>
                                <a:pt x="4750" y="16006"/>
                              </a:cubicBezTo>
                              <a:cubicBezTo>
                                <a:pt x="4504" y="16031"/>
                                <a:pt x="4417" y="16179"/>
                                <a:pt x="4504" y="16309"/>
                              </a:cubicBezTo>
                              <a:cubicBezTo>
                                <a:pt x="4641" y="16521"/>
                                <a:pt x="5011" y="16592"/>
                                <a:pt x="5126" y="16765"/>
                              </a:cubicBezTo>
                              <a:cubicBezTo>
                                <a:pt x="5240" y="16592"/>
                                <a:pt x="5606" y="16518"/>
                                <a:pt x="5748" y="16309"/>
                              </a:cubicBezTo>
                              <a:cubicBezTo>
                                <a:pt x="5835" y="16179"/>
                                <a:pt x="5748" y="16031"/>
                                <a:pt x="5502" y="16006"/>
                              </a:cubicBezTo>
                              <a:close/>
                              <a:moveTo>
                                <a:pt x="5502" y="10976"/>
                              </a:moveTo>
                              <a:cubicBezTo>
                                <a:pt x="5339" y="10959"/>
                                <a:pt x="5148" y="11051"/>
                                <a:pt x="5126" y="11139"/>
                              </a:cubicBezTo>
                              <a:cubicBezTo>
                                <a:pt x="5104" y="11051"/>
                                <a:pt x="4913" y="10959"/>
                                <a:pt x="4750" y="10976"/>
                              </a:cubicBezTo>
                              <a:cubicBezTo>
                                <a:pt x="4504" y="11001"/>
                                <a:pt x="4417" y="11149"/>
                                <a:pt x="4504" y="11280"/>
                              </a:cubicBezTo>
                              <a:cubicBezTo>
                                <a:pt x="4641" y="11492"/>
                                <a:pt x="5011" y="11562"/>
                                <a:pt x="5126" y="11735"/>
                              </a:cubicBezTo>
                              <a:cubicBezTo>
                                <a:pt x="5240" y="11562"/>
                                <a:pt x="5606" y="11488"/>
                                <a:pt x="5748" y="11280"/>
                              </a:cubicBezTo>
                              <a:cubicBezTo>
                                <a:pt x="5835" y="11149"/>
                                <a:pt x="5748" y="10998"/>
                                <a:pt x="5502" y="10976"/>
                              </a:cubicBezTo>
                              <a:close/>
                              <a:moveTo>
                                <a:pt x="5502" y="914"/>
                              </a:moveTo>
                              <a:cubicBezTo>
                                <a:pt x="5339" y="896"/>
                                <a:pt x="5148" y="988"/>
                                <a:pt x="5126" y="1076"/>
                              </a:cubicBezTo>
                              <a:cubicBezTo>
                                <a:pt x="5104" y="988"/>
                                <a:pt x="4913" y="896"/>
                                <a:pt x="4750" y="914"/>
                              </a:cubicBezTo>
                              <a:cubicBezTo>
                                <a:pt x="4504" y="939"/>
                                <a:pt x="4417" y="1087"/>
                                <a:pt x="4504" y="1218"/>
                              </a:cubicBezTo>
                              <a:cubicBezTo>
                                <a:pt x="4641" y="1429"/>
                                <a:pt x="5011" y="1500"/>
                                <a:pt x="5126" y="1673"/>
                              </a:cubicBezTo>
                              <a:cubicBezTo>
                                <a:pt x="5240" y="1500"/>
                                <a:pt x="5606" y="1426"/>
                                <a:pt x="5748" y="1218"/>
                              </a:cubicBezTo>
                              <a:cubicBezTo>
                                <a:pt x="5835" y="1091"/>
                                <a:pt x="5748" y="939"/>
                                <a:pt x="5502" y="914"/>
                              </a:cubicBezTo>
                              <a:close/>
                              <a:moveTo>
                                <a:pt x="6991" y="2245"/>
                              </a:moveTo>
                              <a:cubicBezTo>
                                <a:pt x="6827" y="2227"/>
                                <a:pt x="6637" y="2319"/>
                                <a:pt x="6615" y="2407"/>
                              </a:cubicBezTo>
                              <a:cubicBezTo>
                                <a:pt x="6593" y="2319"/>
                                <a:pt x="6402" y="2227"/>
                                <a:pt x="6238" y="2245"/>
                              </a:cubicBezTo>
                              <a:cubicBezTo>
                                <a:pt x="5993" y="2269"/>
                                <a:pt x="5906" y="2418"/>
                                <a:pt x="5993" y="2548"/>
                              </a:cubicBezTo>
                              <a:cubicBezTo>
                                <a:pt x="6129" y="2760"/>
                                <a:pt x="6500" y="2831"/>
                                <a:pt x="6615" y="3004"/>
                              </a:cubicBezTo>
                              <a:cubicBezTo>
                                <a:pt x="6729" y="2831"/>
                                <a:pt x="7095" y="2756"/>
                                <a:pt x="7236" y="2548"/>
                              </a:cubicBezTo>
                              <a:cubicBezTo>
                                <a:pt x="7324" y="2421"/>
                                <a:pt x="7236" y="2269"/>
                                <a:pt x="6991" y="2245"/>
                              </a:cubicBezTo>
                              <a:close/>
                              <a:moveTo>
                                <a:pt x="5502" y="13489"/>
                              </a:moveTo>
                              <a:cubicBezTo>
                                <a:pt x="5339" y="13472"/>
                                <a:pt x="5148" y="13564"/>
                                <a:pt x="5126" y="13652"/>
                              </a:cubicBezTo>
                              <a:cubicBezTo>
                                <a:pt x="5104" y="13564"/>
                                <a:pt x="4913" y="13472"/>
                                <a:pt x="4750" y="13489"/>
                              </a:cubicBezTo>
                              <a:cubicBezTo>
                                <a:pt x="4504" y="13514"/>
                                <a:pt x="4417" y="13662"/>
                                <a:pt x="4504" y="13793"/>
                              </a:cubicBezTo>
                              <a:cubicBezTo>
                                <a:pt x="4641" y="14005"/>
                                <a:pt x="5011" y="14075"/>
                                <a:pt x="5126" y="14248"/>
                              </a:cubicBezTo>
                              <a:cubicBezTo>
                                <a:pt x="5240" y="14075"/>
                                <a:pt x="5606" y="14001"/>
                                <a:pt x="5748" y="13793"/>
                              </a:cubicBezTo>
                              <a:cubicBezTo>
                                <a:pt x="5835" y="13666"/>
                                <a:pt x="5748" y="13514"/>
                                <a:pt x="5502" y="13489"/>
                              </a:cubicBezTo>
                              <a:close/>
                              <a:moveTo>
                                <a:pt x="5502" y="3431"/>
                              </a:moveTo>
                              <a:cubicBezTo>
                                <a:pt x="5339" y="3413"/>
                                <a:pt x="5148" y="3505"/>
                                <a:pt x="5126" y="3593"/>
                              </a:cubicBezTo>
                              <a:cubicBezTo>
                                <a:pt x="5104" y="3505"/>
                                <a:pt x="4913" y="3413"/>
                                <a:pt x="4750" y="3431"/>
                              </a:cubicBezTo>
                              <a:cubicBezTo>
                                <a:pt x="4504" y="3455"/>
                                <a:pt x="4417" y="3604"/>
                                <a:pt x="4504" y="3734"/>
                              </a:cubicBezTo>
                              <a:cubicBezTo>
                                <a:pt x="4641" y="3946"/>
                                <a:pt x="5011" y="4016"/>
                                <a:pt x="5126" y="4189"/>
                              </a:cubicBezTo>
                              <a:cubicBezTo>
                                <a:pt x="5240" y="4016"/>
                                <a:pt x="5606" y="3942"/>
                                <a:pt x="5748" y="3734"/>
                              </a:cubicBezTo>
                              <a:cubicBezTo>
                                <a:pt x="5835" y="3604"/>
                                <a:pt x="5748" y="3455"/>
                                <a:pt x="5502" y="3431"/>
                              </a:cubicBezTo>
                              <a:close/>
                              <a:moveTo>
                                <a:pt x="5502" y="8460"/>
                              </a:moveTo>
                              <a:cubicBezTo>
                                <a:pt x="5339" y="8442"/>
                                <a:pt x="5148" y="8534"/>
                                <a:pt x="5126" y="8622"/>
                              </a:cubicBezTo>
                              <a:cubicBezTo>
                                <a:pt x="5104" y="8534"/>
                                <a:pt x="4913" y="8442"/>
                                <a:pt x="4750" y="8460"/>
                              </a:cubicBezTo>
                              <a:cubicBezTo>
                                <a:pt x="4504" y="8485"/>
                                <a:pt x="4417" y="8633"/>
                                <a:pt x="4504" y="8764"/>
                              </a:cubicBezTo>
                              <a:cubicBezTo>
                                <a:pt x="4641" y="8975"/>
                                <a:pt x="5011" y="9046"/>
                                <a:pt x="5126" y="9219"/>
                              </a:cubicBezTo>
                              <a:cubicBezTo>
                                <a:pt x="5240" y="9046"/>
                                <a:pt x="5606" y="8972"/>
                                <a:pt x="5748" y="8764"/>
                              </a:cubicBezTo>
                              <a:cubicBezTo>
                                <a:pt x="5835" y="8633"/>
                                <a:pt x="5748" y="8485"/>
                                <a:pt x="5502" y="8460"/>
                              </a:cubicBezTo>
                              <a:close/>
                              <a:moveTo>
                                <a:pt x="5502" y="5944"/>
                              </a:moveTo>
                              <a:cubicBezTo>
                                <a:pt x="5339" y="5926"/>
                                <a:pt x="5148" y="6018"/>
                                <a:pt x="5126" y="6106"/>
                              </a:cubicBezTo>
                              <a:cubicBezTo>
                                <a:pt x="5104" y="6018"/>
                                <a:pt x="4913" y="5926"/>
                                <a:pt x="4750" y="5944"/>
                              </a:cubicBezTo>
                              <a:cubicBezTo>
                                <a:pt x="4504" y="5968"/>
                                <a:pt x="4417" y="6116"/>
                                <a:pt x="4504" y="6247"/>
                              </a:cubicBezTo>
                              <a:cubicBezTo>
                                <a:pt x="4641" y="6459"/>
                                <a:pt x="5011" y="6529"/>
                                <a:pt x="5126" y="6702"/>
                              </a:cubicBezTo>
                              <a:cubicBezTo>
                                <a:pt x="5240" y="6529"/>
                                <a:pt x="5606" y="6455"/>
                                <a:pt x="5748" y="6247"/>
                              </a:cubicBezTo>
                              <a:cubicBezTo>
                                <a:pt x="5835" y="6120"/>
                                <a:pt x="5748" y="5968"/>
                                <a:pt x="5502" y="5944"/>
                              </a:cubicBezTo>
                              <a:close/>
                              <a:moveTo>
                                <a:pt x="8485" y="8460"/>
                              </a:moveTo>
                              <a:cubicBezTo>
                                <a:pt x="8322" y="8442"/>
                                <a:pt x="8131" y="8534"/>
                                <a:pt x="8109" y="8622"/>
                              </a:cubicBezTo>
                              <a:cubicBezTo>
                                <a:pt x="8087" y="8534"/>
                                <a:pt x="7896" y="8442"/>
                                <a:pt x="7733" y="8460"/>
                              </a:cubicBezTo>
                              <a:cubicBezTo>
                                <a:pt x="7487" y="8485"/>
                                <a:pt x="7400" y="8633"/>
                                <a:pt x="7487" y="8764"/>
                              </a:cubicBezTo>
                              <a:cubicBezTo>
                                <a:pt x="7624" y="8975"/>
                                <a:pt x="7994" y="9046"/>
                                <a:pt x="8109" y="9219"/>
                              </a:cubicBezTo>
                              <a:cubicBezTo>
                                <a:pt x="8223" y="9046"/>
                                <a:pt x="8589" y="8972"/>
                                <a:pt x="8731" y="8764"/>
                              </a:cubicBezTo>
                              <a:cubicBezTo>
                                <a:pt x="8812" y="8633"/>
                                <a:pt x="8731" y="8485"/>
                                <a:pt x="8485" y="8460"/>
                              </a:cubicBezTo>
                              <a:close/>
                              <a:moveTo>
                                <a:pt x="9974" y="9791"/>
                              </a:moveTo>
                              <a:cubicBezTo>
                                <a:pt x="9810" y="9773"/>
                                <a:pt x="9619" y="9865"/>
                                <a:pt x="9598" y="9953"/>
                              </a:cubicBezTo>
                              <a:cubicBezTo>
                                <a:pt x="9576" y="9865"/>
                                <a:pt x="9385" y="9773"/>
                                <a:pt x="9221" y="9791"/>
                              </a:cubicBezTo>
                              <a:cubicBezTo>
                                <a:pt x="8976" y="9815"/>
                                <a:pt x="8889" y="9964"/>
                                <a:pt x="8976" y="10094"/>
                              </a:cubicBezTo>
                              <a:cubicBezTo>
                                <a:pt x="9112" y="10306"/>
                                <a:pt x="9483" y="10376"/>
                                <a:pt x="9598" y="10549"/>
                              </a:cubicBezTo>
                              <a:cubicBezTo>
                                <a:pt x="9712" y="10376"/>
                                <a:pt x="10077" y="10302"/>
                                <a:pt x="10219" y="10094"/>
                              </a:cubicBezTo>
                              <a:cubicBezTo>
                                <a:pt x="10301" y="9964"/>
                                <a:pt x="10219" y="9815"/>
                                <a:pt x="9974" y="9791"/>
                              </a:cubicBezTo>
                              <a:close/>
                              <a:moveTo>
                                <a:pt x="9974" y="14820"/>
                              </a:moveTo>
                              <a:cubicBezTo>
                                <a:pt x="9810" y="14802"/>
                                <a:pt x="9619" y="14894"/>
                                <a:pt x="9598" y="14982"/>
                              </a:cubicBezTo>
                              <a:cubicBezTo>
                                <a:pt x="9576" y="14894"/>
                                <a:pt x="9385" y="14802"/>
                                <a:pt x="9221" y="14820"/>
                              </a:cubicBezTo>
                              <a:cubicBezTo>
                                <a:pt x="8976" y="14845"/>
                                <a:pt x="8889" y="14993"/>
                                <a:pt x="8976" y="15124"/>
                              </a:cubicBezTo>
                              <a:cubicBezTo>
                                <a:pt x="9112" y="15335"/>
                                <a:pt x="9483" y="15406"/>
                                <a:pt x="9598" y="15579"/>
                              </a:cubicBezTo>
                              <a:cubicBezTo>
                                <a:pt x="9712" y="15406"/>
                                <a:pt x="10077" y="15332"/>
                                <a:pt x="10219" y="15124"/>
                              </a:cubicBezTo>
                              <a:cubicBezTo>
                                <a:pt x="10301" y="14996"/>
                                <a:pt x="10219" y="14845"/>
                                <a:pt x="9974" y="14820"/>
                              </a:cubicBezTo>
                              <a:close/>
                              <a:moveTo>
                                <a:pt x="9974" y="19853"/>
                              </a:moveTo>
                              <a:cubicBezTo>
                                <a:pt x="9810" y="19835"/>
                                <a:pt x="9619" y="19927"/>
                                <a:pt x="9598" y="20015"/>
                              </a:cubicBezTo>
                              <a:cubicBezTo>
                                <a:pt x="9576" y="19927"/>
                                <a:pt x="9385" y="19835"/>
                                <a:pt x="9221" y="19853"/>
                              </a:cubicBezTo>
                              <a:cubicBezTo>
                                <a:pt x="8976" y="19878"/>
                                <a:pt x="8889" y="20026"/>
                                <a:pt x="8976" y="20156"/>
                              </a:cubicBezTo>
                              <a:cubicBezTo>
                                <a:pt x="9112" y="20368"/>
                                <a:pt x="9483" y="20439"/>
                                <a:pt x="9598" y="20612"/>
                              </a:cubicBezTo>
                              <a:cubicBezTo>
                                <a:pt x="9712" y="20439"/>
                                <a:pt x="10077" y="20365"/>
                                <a:pt x="10219" y="20156"/>
                              </a:cubicBezTo>
                              <a:cubicBezTo>
                                <a:pt x="10301" y="20026"/>
                                <a:pt x="10219" y="19874"/>
                                <a:pt x="9974" y="19853"/>
                              </a:cubicBezTo>
                              <a:close/>
                              <a:moveTo>
                                <a:pt x="9974" y="17336"/>
                              </a:moveTo>
                              <a:cubicBezTo>
                                <a:pt x="9810" y="17319"/>
                                <a:pt x="9619" y="17411"/>
                                <a:pt x="9598" y="17499"/>
                              </a:cubicBezTo>
                              <a:cubicBezTo>
                                <a:pt x="9576" y="17411"/>
                                <a:pt x="9385" y="17319"/>
                                <a:pt x="9221" y="17336"/>
                              </a:cubicBezTo>
                              <a:cubicBezTo>
                                <a:pt x="8976" y="17361"/>
                                <a:pt x="8889" y="17509"/>
                                <a:pt x="8976" y="17640"/>
                              </a:cubicBezTo>
                              <a:cubicBezTo>
                                <a:pt x="9112" y="17852"/>
                                <a:pt x="9483" y="17922"/>
                                <a:pt x="9598" y="18095"/>
                              </a:cubicBezTo>
                              <a:cubicBezTo>
                                <a:pt x="9712" y="17922"/>
                                <a:pt x="10077" y="17848"/>
                                <a:pt x="10219" y="17640"/>
                              </a:cubicBezTo>
                              <a:cubicBezTo>
                                <a:pt x="10301" y="17509"/>
                                <a:pt x="10219" y="17361"/>
                                <a:pt x="9974" y="17336"/>
                              </a:cubicBezTo>
                              <a:close/>
                              <a:moveTo>
                                <a:pt x="9974" y="12307"/>
                              </a:moveTo>
                              <a:cubicBezTo>
                                <a:pt x="9810" y="12289"/>
                                <a:pt x="9619" y="12381"/>
                                <a:pt x="9598" y="12469"/>
                              </a:cubicBezTo>
                              <a:cubicBezTo>
                                <a:pt x="9576" y="12381"/>
                                <a:pt x="9385" y="12289"/>
                                <a:pt x="9221" y="12307"/>
                              </a:cubicBezTo>
                              <a:cubicBezTo>
                                <a:pt x="8976" y="12332"/>
                                <a:pt x="8889" y="12480"/>
                                <a:pt x="8976" y="12611"/>
                              </a:cubicBezTo>
                              <a:cubicBezTo>
                                <a:pt x="9112" y="12822"/>
                                <a:pt x="9483" y="12893"/>
                                <a:pt x="9598" y="13066"/>
                              </a:cubicBezTo>
                              <a:cubicBezTo>
                                <a:pt x="9712" y="12893"/>
                                <a:pt x="10077" y="12819"/>
                                <a:pt x="10219" y="12611"/>
                              </a:cubicBezTo>
                              <a:cubicBezTo>
                                <a:pt x="10301" y="12480"/>
                                <a:pt x="10219" y="12332"/>
                                <a:pt x="9974" y="12307"/>
                              </a:cubicBezTo>
                              <a:close/>
                              <a:moveTo>
                                <a:pt x="9974" y="7278"/>
                              </a:moveTo>
                              <a:cubicBezTo>
                                <a:pt x="9810" y="7260"/>
                                <a:pt x="9619" y="7352"/>
                                <a:pt x="9598" y="7440"/>
                              </a:cubicBezTo>
                              <a:cubicBezTo>
                                <a:pt x="9576" y="7352"/>
                                <a:pt x="9385" y="7260"/>
                                <a:pt x="9221" y="7278"/>
                              </a:cubicBezTo>
                              <a:cubicBezTo>
                                <a:pt x="8976" y="7302"/>
                                <a:pt x="8889" y="7451"/>
                                <a:pt x="8976" y="7581"/>
                              </a:cubicBezTo>
                              <a:cubicBezTo>
                                <a:pt x="9112" y="7793"/>
                                <a:pt x="9483" y="7864"/>
                                <a:pt x="9598" y="8036"/>
                              </a:cubicBezTo>
                              <a:cubicBezTo>
                                <a:pt x="9712" y="7864"/>
                                <a:pt x="10077" y="7789"/>
                                <a:pt x="10219" y="7581"/>
                              </a:cubicBezTo>
                              <a:cubicBezTo>
                                <a:pt x="10301" y="7451"/>
                                <a:pt x="10219" y="7299"/>
                                <a:pt x="9974" y="7278"/>
                              </a:cubicBezTo>
                              <a:close/>
                              <a:moveTo>
                                <a:pt x="9974" y="2245"/>
                              </a:moveTo>
                              <a:cubicBezTo>
                                <a:pt x="9810" y="2227"/>
                                <a:pt x="9619" y="2319"/>
                                <a:pt x="9598" y="2407"/>
                              </a:cubicBezTo>
                              <a:cubicBezTo>
                                <a:pt x="9576" y="2319"/>
                                <a:pt x="9385" y="2227"/>
                                <a:pt x="9221" y="2245"/>
                              </a:cubicBezTo>
                              <a:cubicBezTo>
                                <a:pt x="8976" y="2269"/>
                                <a:pt x="8889" y="2418"/>
                                <a:pt x="8976" y="2548"/>
                              </a:cubicBezTo>
                              <a:cubicBezTo>
                                <a:pt x="9112" y="2760"/>
                                <a:pt x="9483" y="2831"/>
                                <a:pt x="9598" y="3004"/>
                              </a:cubicBezTo>
                              <a:cubicBezTo>
                                <a:pt x="9712" y="2831"/>
                                <a:pt x="10077" y="2756"/>
                                <a:pt x="10219" y="2548"/>
                              </a:cubicBezTo>
                              <a:cubicBezTo>
                                <a:pt x="10301" y="2421"/>
                                <a:pt x="10219" y="2269"/>
                                <a:pt x="9974" y="2245"/>
                              </a:cubicBezTo>
                              <a:close/>
                              <a:moveTo>
                                <a:pt x="9974" y="4761"/>
                              </a:moveTo>
                              <a:cubicBezTo>
                                <a:pt x="9810" y="4744"/>
                                <a:pt x="9619" y="4835"/>
                                <a:pt x="9598" y="4924"/>
                              </a:cubicBezTo>
                              <a:cubicBezTo>
                                <a:pt x="9576" y="4835"/>
                                <a:pt x="9385" y="4744"/>
                                <a:pt x="9221" y="4761"/>
                              </a:cubicBezTo>
                              <a:cubicBezTo>
                                <a:pt x="8976" y="4786"/>
                                <a:pt x="8889" y="4934"/>
                                <a:pt x="8976" y="5065"/>
                              </a:cubicBezTo>
                              <a:cubicBezTo>
                                <a:pt x="9112" y="5276"/>
                                <a:pt x="9483" y="5347"/>
                                <a:pt x="9598" y="5520"/>
                              </a:cubicBezTo>
                              <a:cubicBezTo>
                                <a:pt x="9712" y="5347"/>
                                <a:pt x="10077" y="5273"/>
                                <a:pt x="10219" y="5065"/>
                              </a:cubicBezTo>
                              <a:cubicBezTo>
                                <a:pt x="10301" y="4934"/>
                                <a:pt x="10219" y="4786"/>
                                <a:pt x="9974" y="4761"/>
                              </a:cubicBezTo>
                              <a:close/>
                              <a:moveTo>
                                <a:pt x="8485" y="3431"/>
                              </a:moveTo>
                              <a:cubicBezTo>
                                <a:pt x="8322" y="3413"/>
                                <a:pt x="8131" y="3505"/>
                                <a:pt x="8109" y="3593"/>
                              </a:cubicBezTo>
                              <a:cubicBezTo>
                                <a:pt x="8087" y="3505"/>
                                <a:pt x="7896" y="3413"/>
                                <a:pt x="7733" y="3431"/>
                              </a:cubicBezTo>
                              <a:cubicBezTo>
                                <a:pt x="7487" y="3455"/>
                                <a:pt x="7400" y="3604"/>
                                <a:pt x="7487" y="3734"/>
                              </a:cubicBezTo>
                              <a:cubicBezTo>
                                <a:pt x="7624" y="3946"/>
                                <a:pt x="7994" y="4016"/>
                                <a:pt x="8109" y="4189"/>
                              </a:cubicBezTo>
                              <a:cubicBezTo>
                                <a:pt x="8223" y="4016"/>
                                <a:pt x="8589" y="3942"/>
                                <a:pt x="8731" y="3734"/>
                              </a:cubicBezTo>
                              <a:cubicBezTo>
                                <a:pt x="8812" y="3604"/>
                                <a:pt x="8731" y="3455"/>
                                <a:pt x="8485" y="3431"/>
                              </a:cubicBezTo>
                              <a:close/>
                              <a:moveTo>
                                <a:pt x="8485" y="16006"/>
                              </a:moveTo>
                              <a:cubicBezTo>
                                <a:pt x="8322" y="15988"/>
                                <a:pt x="8131" y="16080"/>
                                <a:pt x="8109" y="16168"/>
                              </a:cubicBezTo>
                              <a:cubicBezTo>
                                <a:pt x="8087" y="16080"/>
                                <a:pt x="7896" y="15988"/>
                                <a:pt x="7733" y="16006"/>
                              </a:cubicBezTo>
                              <a:cubicBezTo>
                                <a:pt x="7487" y="16031"/>
                                <a:pt x="7400" y="16179"/>
                                <a:pt x="7487" y="16309"/>
                              </a:cubicBezTo>
                              <a:cubicBezTo>
                                <a:pt x="7624" y="16521"/>
                                <a:pt x="7994" y="16592"/>
                                <a:pt x="8109" y="16765"/>
                              </a:cubicBezTo>
                              <a:cubicBezTo>
                                <a:pt x="8223" y="16592"/>
                                <a:pt x="8589" y="16518"/>
                                <a:pt x="8731" y="16309"/>
                              </a:cubicBezTo>
                              <a:cubicBezTo>
                                <a:pt x="8812" y="16179"/>
                                <a:pt x="8731" y="16031"/>
                                <a:pt x="8485" y="16006"/>
                              </a:cubicBezTo>
                              <a:close/>
                              <a:moveTo>
                                <a:pt x="8485" y="13489"/>
                              </a:moveTo>
                              <a:cubicBezTo>
                                <a:pt x="8322" y="13472"/>
                                <a:pt x="8131" y="13564"/>
                                <a:pt x="8109" y="13652"/>
                              </a:cubicBezTo>
                              <a:cubicBezTo>
                                <a:pt x="8087" y="13564"/>
                                <a:pt x="7896" y="13472"/>
                                <a:pt x="7733" y="13489"/>
                              </a:cubicBezTo>
                              <a:cubicBezTo>
                                <a:pt x="7487" y="13514"/>
                                <a:pt x="7400" y="13662"/>
                                <a:pt x="7487" y="13793"/>
                              </a:cubicBezTo>
                              <a:cubicBezTo>
                                <a:pt x="7624" y="14005"/>
                                <a:pt x="7994" y="14075"/>
                                <a:pt x="8109" y="14248"/>
                              </a:cubicBezTo>
                              <a:cubicBezTo>
                                <a:pt x="8223" y="14075"/>
                                <a:pt x="8589" y="14001"/>
                                <a:pt x="8731" y="13793"/>
                              </a:cubicBezTo>
                              <a:cubicBezTo>
                                <a:pt x="8812" y="13666"/>
                                <a:pt x="8731" y="13514"/>
                                <a:pt x="8485" y="13489"/>
                              </a:cubicBezTo>
                              <a:close/>
                              <a:moveTo>
                                <a:pt x="8485" y="18519"/>
                              </a:moveTo>
                              <a:cubicBezTo>
                                <a:pt x="8322" y="18501"/>
                                <a:pt x="8131" y="18593"/>
                                <a:pt x="8109" y="18681"/>
                              </a:cubicBezTo>
                              <a:cubicBezTo>
                                <a:pt x="8087" y="18593"/>
                                <a:pt x="7896" y="18501"/>
                                <a:pt x="7733" y="18519"/>
                              </a:cubicBezTo>
                              <a:cubicBezTo>
                                <a:pt x="7487" y="18544"/>
                                <a:pt x="7400" y="18692"/>
                                <a:pt x="7487" y="18822"/>
                              </a:cubicBezTo>
                              <a:cubicBezTo>
                                <a:pt x="7624" y="19034"/>
                                <a:pt x="7994" y="19105"/>
                                <a:pt x="8109" y="19278"/>
                              </a:cubicBezTo>
                              <a:cubicBezTo>
                                <a:pt x="8223" y="19105"/>
                                <a:pt x="8589" y="19031"/>
                                <a:pt x="8731" y="18822"/>
                              </a:cubicBezTo>
                              <a:cubicBezTo>
                                <a:pt x="8812" y="18695"/>
                                <a:pt x="8731" y="18544"/>
                                <a:pt x="8485" y="18519"/>
                              </a:cubicBezTo>
                              <a:close/>
                              <a:moveTo>
                                <a:pt x="8485" y="21035"/>
                              </a:moveTo>
                              <a:cubicBezTo>
                                <a:pt x="8322" y="21018"/>
                                <a:pt x="8131" y="21109"/>
                                <a:pt x="8109" y="21198"/>
                              </a:cubicBezTo>
                              <a:cubicBezTo>
                                <a:pt x="8087" y="21109"/>
                                <a:pt x="7896" y="21018"/>
                                <a:pt x="7733" y="21035"/>
                              </a:cubicBezTo>
                              <a:cubicBezTo>
                                <a:pt x="7487" y="21060"/>
                                <a:pt x="7400" y="21208"/>
                                <a:pt x="7487" y="21339"/>
                              </a:cubicBezTo>
                              <a:cubicBezTo>
                                <a:pt x="7564" y="21455"/>
                                <a:pt x="7705" y="21529"/>
                                <a:pt x="7842" y="21600"/>
                              </a:cubicBezTo>
                              <a:lnTo>
                                <a:pt x="8376" y="21600"/>
                              </a:lnTo>
                              <a:cubicBezTo>
                                <a:pt x="8512" y="21529"/>
                                <a:pt x="8654" y="21455"/>
                                <a:pt x="8731" y="21339"/>
                              </a:cubicBezTo>
                              <a:cubicBezTo>
                                <a:pt x="8812" y="21208"/>
                                <a:pt x="8731" y="21060"/>
                                <a:pt x="8485" y="21035"/>
                              </a:cubicBezTo>
                              <a:close/>
                              <a:moveTo>
                                <a:pt x="5502" y="21035"/>
                              </a:moveTo>
                              <a:cubicBezTo>
                                <a:pt x="5339" y="21018"/>
                                <a:pt x="5148" y="21109"/>
                                <a:pt x="5126" y="21198"/>
                              </a:cubicBezTo>
                              <a:cubicBezTo>
                                <a:pt x="5104" y="21109"/>
                                <a:pt x="4913" y="21018"/>
                                <a:pt x="4750" y="21035"/>
                              </a:cubicBezTo>
                              <a:cubicBezTo>
                                <a:pt x="4504" y="21060"/>
                                <a:pt x="4417" y="21208"/>
                                <a:pt x="4504" y="21339"/>
                              </a:cubicBezTo>
                              <a:cubicBezTo>
                                <a:pt x="4581" y="21455"/>
                                <a:pt x="4722" y="21529"/>
                                <a:pt x="4859" y="21600"/>
                              </a:cubicBezTo>
                              <a:lnTo>
                                <a:pt x="5393" y="21600"/>
                              </a:lnTo>
                              <a:cubicBezTo>
                                <a:pt x="5530" y="21529"/>
                                <a:pt x="5671" y="21455"/>
                                <a:pt x="5748" y="21339"/>
                              </a:cubicBezTo>
                              <a:cubicBezTo>
                                <a:pt x="5835" y="21208"/>
                                <a:pt x="5748" y="21060"/>
                                <a:pt x="5502" y="21035"/>
                              </a:cubicBezTo>
                              <a:close/>
                              <a:moveTo>
                                <a:pt x="8485" y="914"/>
                              </a:moveTo>
                              <a:cubicBezTo>
                                <a:pt x="8322" y="896"/>
                                <a:pt x="8131" y="988"/>
                                <a:pt x="8109" y="1076"/>
                              </a:cubicBezTo>
                              <a:cubicBezTo>
                                <a:pt x="8087" y="988"/>
                                <a:pt x="7896" y="896"/>
                                <a:pt x="7733" y="914"/>
                              </a:cubicBezTo>
                              <a:cubicBezTo>
                                <a:pt x="7487" y="939"/>
                                <a:pt x="7400" y="1087"/>
                                <a:pt x="7487" y="1218"/>
                              </a:cubicBezTo>
                              <a:cubicBezTo>
                                <a:pt x="7624" y="1429"/>
                                <a:pt x="7994" y="1500"/>
                                <a:pt x="8109" y="1673"/>
                              </a:cubicBezTo>
                              <a:cubicBezTo>
                                <a:pt x="8223" y="1500"/>
                                <a:pt x="8589" y="1426"/>
                                <a:pt x="8731" y="1218"/>
                              </a:cubicBezTo>
                              <a:cubicBezTo>
                                <a:pt x="8812" y="1091"/>
                                <a:pt x="8731" y="939"/>
                                <a:pt x="8485" y="914"/>
                              </a:cubicBezTo>
                              <a:close/>
                              <a:moveTo>
                                <a:pt x="8485" y="5944"/>
                              </a:moveTo>
                              <a:cubicBezTo>
                                <a:pt x="8322" y="5926"/>
                                <a:pt x="8131" y="6018"/>
                                <a:pt x="8109" y="6106"/>
                              </a:cubicBezTo>
                              <a:cubicBezTo>
                                <a:pt x="8087" y="6018"/>
                                <a:pt x="7896" y="5926"/>
                                <a:pt x="7733" y="5944"/>
                              </a:cubicBezTo>
                              <a:cubicBezTo>
                                <a:pt x="7487" y="5968"/>
                                <a:pt x="7400" y="6116"/>
                                <a:pt x="7487" y="6247"/>
                              </a:cubicBezTo>
                              <a:cubicBezTo>
                                <a:pt x="7624" y="6459"/>
                                <a:pt x="7994" y="6529"/>
                                <a:pt x="8109" y="6702"/>
                              </a:cubicBezTo>
                              <a:cubicBezTo>
                                <a:pt x="8223" y="6529"/>
                                <a:pt x="8589" y="6455"/>
                                <a:pt x="8731" y="6247"/>
                              </a:cubicBezTo>
                              <a:cubicBezTo>
                                <a:pt x="8812" y="6120"/>
                                <a:pt x="8731" y="5968"/>
                                <a:pt x="8485" y="5944"/>
                              </a:cubicBezTo>
                              <a:close/>
                              <a:moveTo>
                                <a:pt x="8485" y="10976"/>
                              </a:moveTo>
                              <a:cubicBezTo>
                                <a:pt x="8322" y="10959"/>
                                <a:pt x="8131" y="11051"/>
                                <a:pt x="8109" y="11139"/>
                              </a:cubicBezTo>
                              <a:cubicBezTo>
                                <a:pt x="8087" y="11051"/>
                                <a:pt x="7896" y="10959"/>
                                <a:pt x="7733" y="10976"/>
                              </a:cubicBezTo>
                              <a:cubicBezTo>
                                <a:pt x="7487" y="11001"/>
                                <a:pt x="7400" y="11149"/>
                                <a:pt x="7487" y="11280"/>
                              </a:cubicBezTo>
                              <a:cubicBezTo>
                                <a:pt x="7624" y="11492"/>
                                <a:pt x="7994" y="11562"/>
                                <a:pt x="8109" y="11735"/>
                              </a:cubicBezTo>
                              <a:cubicBezTo>
                                <a:pt x="8223" y="11562"/>
                                <a:pt x="8589" y="11488"/>
                                <a:pt x="8731" y="11280"/>
                              </a:cubicBezTo>
                              <a:cubicBezTo>
                                <a:pt x="8812" y="11149"/>
                                <a:pt x="8731" y="10998"/>
                                <a:pt x="8485" y="10976"/>
                              </a:cubicBezTo>
                              <a:close/>
                              <a:moveTo>
                                <a:pt x="1031" y="9791"/>
                              </a:moveTo>
                              <a:cubicBezTo>
                                <a:pt x="867" y="9773"/>
                                <a:pt x="676" y="9865"/>
                                <a:pt x="654" y="9953"/>
                              </a:cubicBezTo>
                              <a:cubicBezTo>
                                <a:pt x="633" y="9865"/>
                                <a:pt x="442" y="9773"/>
                                <a:pt x="278" y="9791"/>
                              </a:cubicBezTo>
                              <a:cubicBezTo>
                                <a:pt x="109" y="9808"/>
                                <a:pt x="16" y="9882"/>
                                <a:pt x="0" y="9971"/>
                              </a:cubicBezTo>
                              <a:lnTo>
                                <a:pt x="0" y="10020"/>
                              </a:lnTo>
                              <a:cubicBezTo>
                                <a:pt x="5" y="10045"/>
                                <a:pt x="16" y="10069"/>
                                <a:pt x="33" y="10094"/>
                              </a:cubicBezTo>
                              <a:cubicBezTo>
                                <a:pt x="169" y="10306"/>
                                <a:pt x="540" y="10376"/>
                                <a:pt x="654" y="10549"/>
                              </a:cubicBezTo>
                              <a:cubicBezTo>
                                <a:pt x="769" y="10376"/>
                                <a:pt x="1134" y="10302"/>
                                <a:pt x="1276" y="10094"/>
                              </a:cubicBezTo>
                              <a:cubicBezTo>
                                <a:pt x="1358" y="9964"/>
                                <a:pt x="1276" y="9815"/>
                                <a:pt x="1031" y="9791"/>
                              </a:cubicBezTo>
                              <a:close/>
                              <a:moveTo>
                                <a:pt x="1031" y="12307"/>
                              </a:moveTo>
                              <a:cubicBezTo>
                                <a:pt x="867" y="12289"/>
                                <a:pt x="676" y="12381"/>
                                <a:pt x="654" y="12469"/>
                              </a:cubicBezTo>
                              <a:cubicBezTo>
                                <a:pt x="633" y="12381"/>
                                <a:pt x="442" y="12289"/>
                                <a:pt x="278" y="12307"/>
                              </a:cubicBezTo>
                              <a:cubicBezTo>
                                <a:pt x="109" y="12325"/>
                                <a:pt x="16" y="12399"/>
                                <a:pt x="0" y="12487"/>
                              </a:cubicBezTo>
                              <a:lnTo>
                                <a:pt x="0" y="12536"/>
                              </a:lnTo>
                              <a:cubicBezTo>
                                <a:pt x="5" y="12561"/>
                                <a:pt x="16" y="12586"/>
                                <a:pt x="33" y="12611"/>
                              </a:cubicBezTo>
                              <a:cubicBezTo>
                                <a:pt x="169" y="12822"/>
                                <a:pt x="540" y="12893"/>
                                <a:pt x="654" y="13066"/>
                              </a:cubicBezTo>
                              <a:cubicBezTo>
                                <a:pt x="769" y="12893"/>
                                <a:pt x="1134" y="12819"/>
                                <a:pt x="1276" y="12611"/>
                              </a:cubicBezTo>
                              <a:cubicBezTo>
                                <a:pt x="1358" y="12480"/>
                                <a:pt x="1276" y="12332"/>
                                <a:pt x="1031" y="12307"/>
                              </a:cubicBezTo>
                              <a:close/>
                              <a:moveTo>
                                <a:pt x="1031" y="14820"/>
                              </a:moveTo>
                              <a:cubicBezTo>
                                <a:pt x="867" y="14802"/>
                                <a:pt x="676" y="14894"/>
                                <a:pt x="654" y="14982"/>
                              </a:cubicBezTo>
                              <a:cubicBezTo>
                                <a:pt x="633" y="14894"/>
                                <a:pt x="442" y="14802"/>
                                <a:pt x="278" y="14820"/>
                              </a:cubicBezTo>
                              <a:cubicBezTo>
                                <a:pt x="109" y="14838"/>
                                <a:pt x="16" y="14912"/>
                                <a:pt x="0" y="15000"/>
                              </a:cubicBezTo>
                              <a:lnTo>
                                <a:pt x="0" y="15049"/>
                              </a:lnTo>
                              <a:cubicBezTo>
                                <a:pt x="5" y="15074"/>
                                <a:pt x="16" y="15099"/>
                                <a:pt x="33" y="15124"/>
                              </a:cubicBezTo>
                              <a:cubicBezTo>
                                <a:pt x="169" y="15335"/>
                                <a:pt x="540" y="15406"/>
                                <a:pt x="654" y="15579"/>
                              </a:cubicBezTo>
                              <a:cubicBezTo>
                                <a:pt x="769" y="15406"/>
                                <a:pt x="1134" y="15332"/>
                                <a:pt x="1276" y="15124"/>
                              </a:cubicBezTo>
                              <a:cubicBezTo>
                                <a:pt x="1358" y="14996"/>
                                <a:pt x="1276" y="14845"/>
                                <a:pt x="1031" y="14820"/>
                              </a:cubicBezTo>
                              <a:close/>
                              <a:moveTo>
                                <a:pt x="1031" y="17336"/>
                              </a:moveTo>
                              <a:cubicBezTo>
                                <a:pt x="867" y="17319"/>
                                <a:pt x="676" y="17411"/>
                                <a:pt x="654" y="17499"/>
                              </a:cubicBezTo>
                              <a:cubicBezTo>
                                <a:pt x="633" y="17411"/>
                                <a:pt x="442" y="17319"/>
                                <a:pt x="278" y="17336"/>
                              </a:cubicBezTo>
                              <a:cubicBezTo>
                                <a:pt x="109" y="17354"/>
                                <a:pt x="16" y="17428"/>
                                <a:pt x="0" y="17516"/>
                              </a:cubicBezTo>
                              <a:lnTo>
                                <a:pt x="0" y="17566"/>
                              </a:lnTo>
                              <a:cubicBezTo>
                                <a:pt x="5" y="17591"/>
                                <a:pt x="16" y="17615"/>
                                <a:pt x="33" y="17640"/>
                              </a:cubicBezTo>
                              <a:cubicBezTo>
                                <a:pt x="169" y="17852"/>
                                <a:pt x="540" y="17922"/>
                                <a:pt x="654" y="18095"/>
                              </a:cubicBezTo>
                              <a:cubicBezTo>
                                <a:pt x="769" y="17922"/>
                                <a:pt x="1134" y="17848"/>
                                <a:pt x="1276" y="17640"/>
                              </a:cubicBezTo>
                              <a:cubicBezTo>
                                <a:pt x="1358" y="17509"/>
                                <a:pt x="1276" y="17361"/>
                                <a:pt x="1031" y="17336"/>
                              </a:cubicBezTo>
                              <a:close/>
                              <a:moveTo>
                                <a:pt x="1031" y="2245"/>
                              </a:moveTo>
                              <a:cubicBezTo>
                                <a:pt x="867" y="2227"/>
                                <a:pt x="676" y="2319"/>
                                <a:pt x="654" y="2407"/>
                              </a:cubicBezTo>
                              <a:cubicBezTo>
                                <a:pt x="633" y="2319"/>
                                <a:pt x="442" y="2227"/>
                                <a:pt x="278" y="2245"/>
                              </a:cubicBezTo>
                              <a:cubicBezTo>
                                <a:pt x="109" y="2262"/>
                                <a:pt x="16" y="2336"/>
                                <a:pt x="0" y="2425"/>
                              </a:cubicBezTo>
                              <a:lnTo>
                                <a:pt x="0" y="2474"/>
                              </a:lnTo>
                              <a:cubicBezTo>
                                <a:pt x="5" y="2499"/>
                                <a:pt x="16" y="2524"/>
                                <a:pt x="33" y="2548"/>
                              </a:cubicBezTo>
                              <a:cubicBezTo>
                                <a:pt x="169" y="2760"/>
                                <a:pt x="540" y="2831"/>
                                <a:pt x="654" y="3004"/>
                              </a:cubicBezTo>
                              <a:cubicBezTo>
                                <a:pt x="769" y="2831"/>
                                <a:pt x="1134" y="2756"/>
                                <a:pt x="1276" y="2548"/>
                              </a:cubicBezTo>
                              <a:cubicBezTo>
                                <a:pt x="1358" y="2421"/>
                                <a:pt x="1276" y="2269"/>
                                <a:pt x="1031" y="2245"/>
                              </a:cubicBezTo>
                              <a:close/>
                              <a:moveTo>
                                <a:pt x="1031" y="19853"/>
                              </a:moveTo>
                              <a:cubicBezTo>
                                <a:pt x="867" y="19835"/>
                                <a:pt x="676" y="19927"/>
                                <a:pt x="654" y="20015"/>
                              </a:cubicBezTo>
                              <a:cubicBezTo>
                                <a:pt x="633" y="19927"/>
                                <a:pt x="442" y="19835"/>
                                <a:pt x="278" y="19853"/>
                              </a:cubicBezTo>
                              <a:cubicBezTo>
                                <a:pt x="109" y="19871"/>
                                <a:pt x="16" y="19945"/>
                                <a:pt x="0" y="20033"/>
                              </a:cubicBezTo>
                              <a:lnTo>
                                <a:pt x="0" y="20082"/>
                              </a:lnTo>
                              <a:cubicBezTo>
                                <a:pt x="5" y="20107"/>
                                <a:pt x="16" y="20132"/>
                                <a:pt x="33" y="20156"/>
                              </a:cubicBezTo>
                              <a:cubicBezTo>
                                <a:pt x="169" y="20368"/>
                                <a:pt x="540" y="20439"/>
                                <a:pt x="654" y="20612"/>
                              </a:cubicBezTo>
                              <a:cubicBezTo>
                                <a:pt x="769" y="20439"/>
                                <a:pt x="1134" y="20365"/>
                                <a:pt x="1276" y="20156"/>
                              </a:cubicBezTo>
                              <a:cubicBezTo>
                                <a:pt x="1358" y="20026"/>
                                <a:pt x="1276" y="19874"/>
                                <a:pt x="1031" y="19853"/>
                              </a:cubicBezTo>
                              <a:close/>
                              <a:moveTo>
                                <a:pt x="1031" y="4761"/>
                              </a:moveTo>
                              <a:cubicBezTo>
                                <a:pt x="867" y="4744"/>
                                <a:pt x="676" y="4835"/>
                                <a:pt x="654" y="4924"/>
                              </a:cubicBezTo>
                              <a:cubicBezTo>
                                <a:pt x="633" y="4835"/>
                                <a:pt x="442" y="4744"/>
                                <a:pt x="278" y="4761"/>
                              </a:cubicBezTo>
                              <a:cubicBezTo>
                                <a:pt x="109" y="4779"/>
                                <a:pt x="16" y="4853"/>
                                <a:pt x="0" y="4941"/>
                              </a:cubicBezTo>
                              <a:lnTo>
                                <a:pt x="0" y="4991"/>
                              </a:lnTo>
                              <a:cubicBezTo>
                                <a:pt x="5" y="5015"/>
                                <a:pt x="16" y="5040"/>
                                <a:pt x="33" y="5065"/>
                              </a:cubicBezTo>
                              <a:cubicBezTo>
                                <a:pt x="169" y="5276"/>
                                <a:pt x="540" y="5347"/>
                                <a:pt x="654" y="5520"/>
                              </a:cubicBezTo>
                              <a:cubicBezTo>
                                <a:pt x="769" y="5347"/>
                                <a:pt x="1134" y="5273"/>
                                <a:pt x="1276" y="5065"/>
                              </a:cubicBezTo>
                              <a:cubicBezTo>
                                <a:pt x="1358" y="4934"/>
                                <a:pt x="1276" y="4786"/>
                                <a:pt x="1031" y="4761"/>
                              </a:cubicBezTo>
                              <a:close/>
                              <a:moveTo>
                                <a:pt x="1031" y="7278"/>
                              </a:moveTo>
                              <a:cubicBezTo>
                                <a:pt x="867" y="7260"/>
                                <a:pt x="676" y="7352"/>
                                <a:pt x="654" y="7440"/>
                              </a:cubicBezTo>
                              <a:cubicBezTo>
                                <a:pt x="633" y="7352"/>
                                <a:pt x="442" y="7260"/>
                                <a:pt x="278" y="7278"/>
                              </a:cubicBezTo>
                              <a:cubicBezTo>
                                <a:pt x="109" y="7295"/>
                                <a:pt x="16" y="7369"/>
                                <a:pt x="0" y="7458"/>
                              </a:cubicBezTo>
                              <a:lnTo>
                                <a:pt x="0" y="7507"/>
                              </a:lnTo>
                              <a:cubicBezTo>
                                <a:pt x="5" y="7532"/>
                                <a:pt x="16" y="7556"/>
                                <a:pt x="33" y="7581"/>
                              </a:cubicBezTo>
                              <a:cubicBezTo>
                                <a:pt x="169" y="7793"/>
                                <a:pt x="540" y="7864"/>
                                <a:pt x="654" y="8036"/>
                              </a:cubicBezTo>
                              <a:cubicBezTo>
                                <a:pt x="769" y="7864"/>
                                <a:pt x="1134" y="7789"/>
                                <a:pt x="1276" y="7581"/>
                              </a:cubicBezTo>
                              <a:cubicBezTo>
                                <a:pt x="1358" y="7451"/>
                                <a:pt x="1276" y="7299"/>
                                <a:pt x="1031" y="7278"/>
                              </a:cubicBezTo>
                              <a:close/>
                              <a:moveTo>
                                <a:pt x="654" y="491"/>
                              </a:moveTo>
                              <a:cubicBezTo>
                                <a:pt x="769" y="318"/>
                                <a:pt x="1134" y="244"/>
                                <a:pt x="1276" y="35"/>
                              </a:cubicBezTo>
                              <a:cubicBezTo>
                                <a:pt x="1281" y="25"/>
                                <a:pt x="1287" y="11"/>
                                <a:pt x="1292" y="0"/>
                              </a:cubicBezTo>
                              <a:lnTo>
                                <a:pt x="11" y="0"/>
                              </a:lnTo>
                              <a:cubicBezTo>
                                <a:pt x="16" y="11"/>
                                <a:pt x="22" y="25"/>
                                <a:pt x="27" y="35"/>
                              </a:cubicBezTo>
                              <a:cubicBezTo>
                                <a:pt x="169" y="244"/>
                                <a:pt x="540" y="318"/>
                                <a:pt x="654" y="491"/>
                              </a:cubicBezTo>
                              <a:close/>
                              <a:moveTo>
                                <a:pt x="15558" y="491"/>
                              </a:moveTo>
                              <a:cubicBezTo>
                                <a:pt x="15672" y="318"/>
                                <a:pt x="16038" y="244"/>
                                <a:pt x="16180" y="35"/>
                              </a:cubicBezTo>
                              <a:cubicBezTo>
                                <a:pt x="16185" y="25"/>
                                <a:pt x="16190" y="11"/>
                                <a:pt x="16196" y="0"/>
                              </a:cubicBezTo>
                              <a:lnTo>
                                <a:pt x="14920" y="0"/>
                              </a:lnTo>
                              <a:cubicBezTo>
                                <a:pt x="14925" y="11"/>
                                <a:pt x="14931" y="25"/>
                                <a:pt x="14936" y="35"/>
                              </a:cubicBezTo>
                              <a:cubicBezTo>
                                <a:pt x="15078" y="244"/>
                                <a:pt x="15443" y="318"/>
                                <a:pt x="15558" y="491"/>
                              </a:cubicBezTo>
                              <a:close/>
                              <a:moveTo>
                                <a:pt x="2519" y="21035"/>
                              </a:moveTo>
                              <a:cubicBezTo>
                                <a:pt x="2356" y="21018"/>
                                <a:pt x="2165" y="21109"/>
                                <a:pt x="2143" y="21198"/>
                              </a:cubicBezTo>
                              <a:cubicBezTo>
                                <a:pt x="2121" y="21109"/>
                                <a:pt x="1930" y="21018"/>
                                <a:pt x="1767" y="21035"/>
                              </a:cubicBezTo>
                              <a:cubicBezTo>
                                <a:pt x="1521" y="21060"/>
                                <a:pt x="1434" y="21208"/>
                                <a:pt x="1521" y="21339"/>
                              </a:cubicBezTo>
                              <a:cubicBezTo>
                                <a:pt x="1598" y="21455"/>
                                <a:pt x="1740" y="21529"/>
                                <a:pt x="1876" y="21600"/>
                              </a:cubicBezTo>
                              <a:lnTo>
                                <a:pt x="2410" y="21600"/>
                              </a:lnTo>
                              <a:cubicBezTo>
                                <a:pt x="2547" y="21529"/>
                                <a:pt x="2688" y="21455"/>
                                <a:pt x="2765" y="21339"/>
                              </a:cubicBezTo>
                              <a:cubicBezTo>
                                <a:pt x="2852" y="21208"/>
                                <a:pt x="2765" y="21060"/>
                                <a:pt x="2519" y="21035"/>
                              </a:cubicBezTo>
                              <a:close/>
                              <a:moveTo>
                                <a:pt x="12580" y="491"/>
                              </a:moveTo>
                              <a:cubicBezTo>
                                <a:pt x="12695" y="318"/>
                                <a:pt x="13060" y="244"/>
                                <a:pt x="13202" y="35"/>
                              </a:cubicBezTo>
                              <a:cubicBezTo>
                                <a:pt x="13208" y="25"/>
                                <a:pt x="13213" y="11"/>
                                <a:pt x="13218" y="0"/>
                              </a:cubicBezTo>
                              <a:lnTo>
                                <a:pt x="11942" y="0"/>
                              </a:lnTo>
                              <a:cubicBezTo>
                                <a:pt x="11948" y="11"/>
                                <a:pt x="11953" y="25"/>
                                <a:pt x="11959" y="35"/>
                              </a:cubicBezTo>
                              <a:cubicBezTo>
                                <a:pt x="12095" y="244"/>
                                <a:pt x="12466" y="318"/>
                                <a:pt x="12580" y="491"/>
                              </a:cubicBezTo>
                              <a:close/>
                              <a:moveTo>
                                <a:pt x="18541" y="491"/>
                              </a:moveTo>
                              <a:cubicBezTo>
                                <a:pt x="18655" y="318"/>
                                <a:pt x="19021" y="244"/>
                                <a:pt x="19162" y="35"/>
                              </a:cubicBezTo>
                              <a:cubicBezTo>
                                <a:pt x="19168" y="25"/>
                                <a:pt x="19173" y="11"/>
                                <a:pt x="19179" y="0"/>
                              </a:cubicBezTo>
                              <a:lnTo>
                                <a:pt x="17903" y="0"/>
                              </a:lnTo>
                              <a:cubicBezTo>
                                <a:pt x="17908" y="11"/>
                                <a:pt x="17914" y="25"/>
                                <a:pt x="17919" y="35"/>
                              </a:cubicBezTo>
                              <a:cubicBezTo>
                                <a:pt x="18061" y="244"/>
                                <a:pt x="18426" y="318"/>
                                <a:pt x="18541" y="491"/>
                              </a:cubicBezTo>
                              <a:close/>
                              <a:moveTo>
                                <a:pt x="3632" y="491"/>
                              </a:moveTo>
                              <a:cubicBezTo>
                                <a:pt x="3746" y="318"/>
                                <a:pt x="4112" y="244"/>
                                <a:pt x="4253" y="35"/>
                              </a:cubicBezTo>
                              <a:cubicBezTo>
                                <a:pt x="4259" y="25"/>
                                <a:pt x="4264" y="11"/>
                                <a:pt x="4270" y="0"/>
                              </a:cubicBezTo>
                              <a:lnTo>
                                <a:pt x="2994" y="0"/>
                              </a:lnTo>
                              <a:cubicBezTo>
                                <a:pt x="2999" y="11"/>
                                <a:pt x="3005" y="25"/>
                                <a:pt x="3010" y="35"/>
                              </a:cubicBezTo>
                              <a:cubicBezTo>
                                <a:pt x="3152" y="244"/>
                                <a:pt x="3523" y="318"/>
                                <a:pt x="3632" y="491"/>
                              </a:cubicBezTo>
                              <a:close/>
                              <a:moveTo>
                                <a:pt x="6615" y="491"/>
                              </a:moveTo>
                              <a:cubicBezTo>
                                <a:pt x="6729" y="318"/>
                                <a:pt x="7095" y="244"/>
                                <a:pt x="7236" y="35"/>
                              </a:cubicBezTo>
                              <a:cubicBezTo>
                                <a:pt x="7242" y="25"/>
                                <a:pt x="7247" y="11"/>
                                <a:pt x="7253" y="0"/>
                              </a:cubicBezTo>
                              <a:lnTo>
                                <a:pt x="5977" y="0"/>
                              </a:lnTo>
                              <a:cubicBezTo>
                                <a:pt x="5982" y="11"/>
                                <a:pt x="5988" y="25"/>
                                <a:pt x="5993" y="35"/>
                              </a:cubicBezTo>
                              <a:cubicBezTo>
                                <a:pt x="6135" y="244"/>
                                <a:pt x="6500" y="318"/>
                                <a:pt x="6615" y="491"/>
                              </a:cubicBezTo>
                              <a:close/>
                              <a:moveTo>
                                <a:pt x="9598" y="491"/>
                              </a:moveTo>
                              <a:cubicBezTo>
                                <a:pt x="9712" y="318"/>
                                <a:pt x="10077" y="244"/>
                                <a:pt x="10219" y="35"/>
                              </a:cubicBezTo>
                              <a:cubicBezTo>
                                <a:pt x="10225" y="25"/>
                                <a:pt x="10230" y="11"/>
                                <a:pt x="10236" y="0"/>
                              </a:cubicBezTo>
                              <a:lnTo>
                                <a:pt x="8960" y="0"/>
                              </a:lnTo>
                              <a:cubicBezTo>
                                <a:pt x="8965" y="11"/>
                                <a:pt x="8970" y="25"/>
                                <a:pt x="8976" y="35"/>
                              </a:cubicBezTo>
                              <a:cubicBezTo>
                                <a:pt x="9112" y="244"/>
                                <a:pt x="9483" y="318"/>
                                <a:pt x="9598" y="491"/>
                              </a:cubicBezTo>
                              <a:close/>
                              <a:moveTo>
                                <a:pt x="2519" y="10976"/>
                              </a:moveTo>
                              <a:cubicBezTo>
                                <a:pt x="2356" y="10959"/>
                                <a:pt x="2165" y="11051"/>
                                <a:pt x="2143" y="11139"/>
                              </a:cubicBezTo>
                              <a:cubicBezTo>
                                <a:pt x="2121" y="11051"/>
                                <a:pt x="1930" y="10959"/>
                                <a:pt x="1767" y="10976"/>
                              </a:cubicBezTo>
                              <a:cubicBezTo>
                                <a:pt x="1521" y="11001"/>
                                <a:pt x="1434" y="11149"/>
                                <a:pt x="1521" y="11280"/>
                              </a:cubicBezTo>
                              <a:cubicBezTo>
                                <a:pt x="1658" y="11492"/>
                                <a:pt x="2029" y="11562"/>
                                <a:pt x="2143" y="11735"/>
                              </a:cubicBezTo>
                              <a:cubicBezTo>
                                <a:pt x="2258" y="11562"/>
                                <a:pt x="2623" y="11488"/>
                                <a:pt x="2765" y="11280"/>
                              </a:cubicBezTo>
                              <a:cubicBezTo>
                                <a:pt x="2852" y="11149"/>
                                <a:pt x="2765" y="10998"/>
                                <a:pt x="2519" y="10976"/>
                              </a:cubicBezTo>
                              <a:close/>
                              <a:moveTo>
                                <a:pt x="4008" y="14820"/>
                              </a:moveTo>
                              <a:cubicBezTo>
                                <a:pt x="3844" y="14802"/>
                                <a:pt x="3654" y="14894"/>
                                <a:pt x="3632" y="14982"/>
                              </a:cubicBezTo>
                              <a:cubicBezTo>
                                <a:pt x="3610" y="14894"/>
                                <a:pt x="3419" y="14802"/>
                                <a:pt x="3256" y="14820"/>
                              </a:cubicBezTo>
                              <a:cubicBezTo>
                                <a:pt x="3010" y="14845"/>
                                <a:pt x="2923" y="14993"/>
                                <a:pt x="3010" y="15124"/>
                              </a:cubicBezTo>
                              <a:cubicBezTo>
                                <a:pt x="3146" y="15335"/>
                                <a:pt x="3517" y="15406"/>
                                <a:pt x="3632" y="15579"/>
                              </a:cubicBezTo>
                              <a:cubicBezTo>
                                <a:pt x="3746" y="15406"/>
                                <a:pt x="4112" y="15332"/>
                                <a:pt x="4253" y="15124"/>
                              </a:cubicBezTo>
                              <a:cubicBezTo>
                                <a:pt x="4341" y="14996"/>
                                <a:pt x="4253" y="14845"/>
                                <a:pt x="4008" y="14820"/>
                              </a:cubicBezTo>
                              <a:close/>
                              <a:moveTo>
                                <a:pt x="4008" y="17336"/>
                              </a:moveTo>
                              <a:cubicBezTo>
                                <a:pt x="3844" y="17319"/>
                                <a:pt x="3654" y="17411"/>
                                <a:pt x="3632" y="17499"/>
                              </a:cubicBezTo>
                              <a:cubicBezTo>
                                <a:pt x="3610" y="17411"/>
                                <a:pt x="3419" y="17319"/>
                                <a:pt x="3256" y="17336"/>
                              </a:cubicBezTo>
                              <a:cubicBezTo>
                                <a:pt x="3010" y="17361"/>
                                <a:pt x="2923" y="17509"/>
                                <a:pt x="3010" y="17640"/>
                              </a:cubicBezTo>
                              <a:cubicBezTo>
                                <a:pt x="3146" y="17852"/>
                                <a:pt x="3517" y="17922"/>
                                <a:pt x="3632" y="18095"/>
                              </a:cubicBezTo>
                              <a:cubicBezTo>
                                <a:pt x="3746" y="17922"/>
                                <a:pt x="4112" y="17848"/>
                                <a:pt x="4253" y="17640"/>
                              </a:cubicBezTo>
                              <a:cubicBezTo>
                                <a:pt x="4341" y="17509"/>
                                <a:pt x="4253" y="17361"/>
                                <a:pt x="4008" y="17336"/>
                              </a:cubicBezTo>
                              <a:close/>
                              <a:moveTo>
                                <a:pt x="11468" y="21035"/>
                              </a:moveTo>
                              <a:cubicBezTo>
                                <a:pt x="11304" y="21018"/>
                                <a:pt x="11114" y="21109"/>
                                <a:pt x="11092" y="21198"/>
                              </a:cubicBezTo>
                              <a:cubicBezTo>
                                <a:pt x="11070" y="21109"/>
                                <a:pt x="10879" y="21018"/>
                                <a:pt x="10715" y="21035"/>
                              </a:cubicBezTo>
                              <a:cubicBezTo>
                                <a:pt x="10470" y="21060"/>
                                <a:pt x="10383" y="21208"/>
                                <a:pt x="10470" y="21339"/>
                              </a:cubicBezTo>
                              <a:cubicBezTo>
                                <a:pt x="10546" y="21455"/>
                                <a:pt x="10688" y="21529"/>
                                <a:pt x="10825" y="21600"/>
                              </a:cubicBezTo>
                              <a:lnTo>
                                <a:pt x="11359" y="21600"/>
                              </a:lnTo>
                              <a:cubicBezTo>
                                <a:pt x="11495" y="21529"/>
                                <a:pt x="11637" y="21455"/>
                                <a:pt x="11713" y="21339"/>
                              </a:cubicBezTo>
                              <a:cubicBezTo>
                                <a:pt x="11795" y="21208"/>
                                <a:pt x="11713" y="21060"/>
                                <a:pt x="11468" y="21035"/>
                              </a:cubicBezTo>
                              <a:close/>
                              <a:moveTo>
                                <a:pt x="4008" y="12307"/>
                              </a:moveTo>
                              <a:cubicBezTo>
                                <a:pt x="3844" y="12289"/>
                                <a:pt x="3654" y="12381"/>
                                <a:pt x="3632" y="12469"/>
                              </a:cubicBezTo>
                              <a:cubicBezTo>
                                <a:pt x="3610" y="12381"/>
                                <a:pt x="3419" y="12289"/>
                                <a:pt x="3256" y="12307"/>
                              </a:cubicBezTo>
                              <a:cubicBezTo>
                                <a:pt x="3010" y="12332"/>
                                <a:pt x="2923" y="12480"/>
                                <a:pt x="3010" y="12611"/>
                              </a:cubicBezTo>
                              <a:cubicBezTo>
                                <a:pt x="3146" y="12822"/>
                                <a:pt x="3517" y="12893"/>
                                <a:pt x="3632" y="13066"/>
                              </a:cubicBezTo>
                              <a:cubicBezTo>
                                <a:pt x="3746" y="12893"/>
                                <a:pt x="4112" y="12819"/>
                                <a:pt x="4253" y="12611"/>
                              </a:cubicBezTo>
                              <a:cubicBezTo>
                                <a:pt x="4341" y="12480"/>
                                <a:pt x="4253" y="12332"/>
                                <a:pt x="4008" y="12307"/>
                              </a:cubicBezTo>
                              <a:close/>
                              <a:moveTo>
                                <a:pt x="4008" y="9791"/>
                              </a:moveTo>
                              <a:cubicBezTo>
                                <a:pt x="3844" y="9773"/>
                                <a:pt x="3654" y="9865"/>
                                <a:pt x="3632" y="9953"/>
                              </a:cubicBezTo>
                              <a:cubicBezTo>
                                <a:pt x="3610" y="9865"/>
                                <a:pt x="3419" y="9773"/>
                                <a:pt x="3256" y="9791"/>
                              </a:cubicBezTo>
                              <a:cubicBezTo>
                                <a:pt x="3010" y="9815"/>
                                <a:pt x="2923" y="9964"/>
                                <a:pt x="3010" y="10094"/>
                              </a:cubicBezTo>
                              <a:cubicBezTo>
                                <a:pt x="3146" y="10306"/>
                                <a:pt x="3517" y="10376"/>
                                <a:pt x="3632" y="10549"/>
                              </a:cubicBezTo>
                              <a:cubicBezTo>
                                <a:pt x="3746" y="10376"/>
                                <a:pt x="4112" y="10302"/>
                                <a:pt x="4253" y="10094"/>
                              </a:cubicBezTo>
                              <a:cubicBezTo>
                                <a:pt x="4341" y="9964"/>
                                <a:pt x="4253" y="9815"/>
                                <a:pt x="4008" y="9791"/>
                              </a:cubicBezTo>
                              <a:close/>
                              <a:moveTo>
                                <a:pt x="4008" y="4761"/>
                              </a:moveTo>
                              <a:cubicBezTo>
                                <a:pt x="3844" y="4744"/>
                                <a:pt x="3654" y="4835"/>
                                <a:pt x="3632" y="4924"/>
                              </a:cubicBezTo>
                              <a:cubicBezTo>
                                <a:pt x="3610" y="4835"/>
                                <a:pt x="3419" y="4744"/>
                                <a:pt x="3256" y="4761"/>
                              </a:cubicBezTo>
                              <a:cubicBezTo>
                                <a:pt x="3010" y="4786"/>
                                <a:pt x="2923" y="4934"/>
                                <a:pt x="3010" y="5065"/>
                              </a:cubicBezTo>
                              <a:cubicBezTo>
                                <a:pt x="3146" y="5276"/>
                                <a:pt x="3517" y="5347"/>
                                <a:pt x="3632" y="5520"/>
                              </a:cubicBezTo>
                              <a:cubicBezTo>
                                <a:pt x="3746" y="5347"/>
                                <a:pt x="4112" y="5273"/>
                                <a:pt x="4253" y="5065"/>
                              </a:cubicBezTo>
                              <a:cubicBezTo>
                                <a:pt x="4341" y="4934"/>
                                <a:pt x="4253" y="4786"/>
                                <a:pt x="4008" y="4761"/>
                              </a:cubicBezTo>
                              <a:close/>
                              <a:moveTo>
                                <a:pt x="4008" y="7278"/>
                              </a:moveTo>
                              <a:cubicBezTo>
                                <a:pt x="3844" y="7260"/>
                                <a:pt x="3654" y="7352"/>
                                <a:pt x="3632" y="7440"/>
                              </a:cubicBezTo>
                              <a:cubicBezTo>
                                <a:pt x="3610" y="7352"/>
                                <a:pt x="3419" y="7260"/>
                                <a:pt x="3256" y="7278"/>
                              </a:cubicBezTo>
                              <a:cubicBezTo>
                                <a:pt x="3010" y="7302"/>
                                <a:pt x="2923" y="7451"/>
                                <a:pt x="3010" y="7581"/>
                              </a:cubicBezTo>
                              <a:cubicBezTo>
                                <a:pt x="3146" y="7793"/>
                                <a:pt x="3517" y="7864"/>
                                <a:pt x="3632" y="8036"/>
                              </a:cubicBezTo>
                              <a:cubicBezTo>
                                <a:pt x="3746" y="7864"/>
                                <a:pt x="4112" y="7789"/>
                                <a:pt x="4253" y="7581"/>
                              </a:cubicBezTo>
                              <a:cubicBezTo>
                                <a:pt x="4341" y="7451"/>
                                <a:pt x="4253" y="7299"/>
                                <a:pt x="4008" y="7278"/>
                              </a:cubicBezTo>
                              <a:close/>
                              <a:moveTo>
                                <a:pt x="4008" y="19853"/>
                              </a:moveTo>
                              <a:cubicBezTo>
                                <a:pt x="3844" y="19835"/>
                                <a:pt x="3654" y="19927"/>
                                <a:pt x="3632" y="20015"/>
                              </a:cubicBezTo>
                              <a:cubicBezTo>
                                <a:pt x="3610" y="19927"/>
                                <a:pt x="3419" y="19835"/>
                                <a:pt x="3256" y="19853"/>
                              </a:cubicBezTo>
                              <a:cubicBezTo>
                                <a:pt x="3010" y="19878"/>
                                <a:pt x="2923" y="20026"/>
                                <a:pt x="3010" y="20156"/>
                              </a:cubicBezTo>
                              <a:cubicBezTo>
                                <a:pt x="3146" y="20368"/>
                                <a:pt x="3517" y="20439"/>
                                <a:pt x="3632" y="20612"/>
                              </a:cubicBezTo>
                              <a:cubicBezTo>
                                <a:pt x="3746" y="20439"/>
                                <a:pt x="4112" y="20365"/>
                                <a:pt x="4253" y="20156"/>
                              </a:cubicBezTo>
                              <a:cubicBezTo>
                                <a:pt x="4341" y="20026"/>
                                <a:pt x="4253" y="19874"/>
                                <a:pt x="4008" y="19853"/>
                              </a:cubicBezTo>
                              <a:close/>
                              <a:moveTo>
                                <a:pt x="2519" y="13489"/>
                              </a:moveTo>
                              <a:cubicBezTo>
                                <a:pt x="2356" y="13472"/>
                                <a:pt x="2165" y="13564"/>
                                <a:pt x="2143" y="13652"/>
                              </a:cubicBezTo>
                              <a:cubicBezTo>
                                <a:pt x="2121" y="13564"/>
                                <a:pt x="1930" y="13472"/>
                                <a:pt x="1767" y="13489"/>
                              </a:cubicBezTo>
                              <a:cubicBezTo>
                                <a:pt x="1521" y="13514"/>
                                <a:pt x="1434" y="13662"/>
                                <a:pt x="1521" y="13793"/>
                              </a:cubicBezTo>
                              <a:cubicBezTo>
                                <a:pt x="1658" y="14005"/>
                                <a:pt x="2029" y="14075"/>
                                <a:pt x="2143" y="14248"/>
                              </a:cubicBezTo>
                              <a:cubicBezTo>
                                <a:pt x="2258" y="14075"/>
                                <a:pt x="2623" y="14001"/>
                                <a:pt x="2765" y="13793"/>
                              </a:cubicBezTo>
                              <a:cubicBezTo>
                                <a:pt x="2852" y="13666"/>
                                <a:pt x="2765" y="13514"/>
                                <a:pt x="2519" y="13489"/>
                              </a:cubicBezTo>
                              <a:close/>
                              <a:moveTo>
                                <a:pt x="4008" y="2245"/>
                              </a:moveTo>
                              <a:cubicBezTo>
                                <a:pt x="3844" y="2227"/>
                                <a:pt x="3654" y="2319"/>
                                <a:pt x="3632" y="2407"/>
                              </a:cubicBezTo>
                              <a:cubicBezTo>
                                <a:pt x="3610" y="2319"/>
                                <a:pt x="3419" y="2227"/>
                                <a:pt x="3256" y="2245"/>
                              </a:cubicBezTo>
                              <a:cubicBezTo>
                                <a:pt x="3010" y="2269"/>
                                <a:pt x="2923" y="2418"/>
                                <a:pt x="3010" y="2548"/>
                              </a:cubicBezTo>
                              <a:cubicBezTo>
                                <a:pt x="3146" y="2760"/>
                                <a:pt x="3517" y="2831"/>
                                <a:pt x="3632" y="3004"/>
                              </a:cubicBezTo>
                              <a:cubicBezTo>
                                <a:pt x="3746" y="2831"/>
                                <a:pt x="4112" y="2756"/>
                                <a:pt x="4253" y="2548"/>
                              </a:cubicBezTo>
                              <a:cubicBezTo>
                                <a:pt x="4341" y="2421"/>
                                <a:pt x="4253" y="2269"/>
                                <a:pt x="4008" y="2245"/>
                              </a:cubicBezTo>
                              <a:close/>
                              <a:moveTo>
                                <a:pt x="2519" y="18519"/>
                              </a:moveTo>
                              <a:cubicBezTo>
                                <a:pt x="2356" y="18501"/>
                                <a:pt x="2165" y="18593"/>
                                <a:pt x="2143" y="18681"/>
                              </a:cubicBezTo>
                              <a:cubicBezTo>
                                <a:pt x="2121" y="18593"/>
                                <a:pt x="1930" y="18501"/>
                                <a:pt x="1767" y="18519"/>
                              </a:cubicBezTo>
                              <a:cubicBezTo>
                                <a:pt x="1521" y="18544"/>
                                <a:pt x="1434" y="18692"/>
                                <a:pt x="1521" y="18822"/>
                              </a:cubicBezTo>
                              <a:cubicBezTo>
                                <a:pt x="1658" y="19034"/>
                                <a:pt x="2029" y="19105"/>
                                <a:pt x="2143" y="19278"/>
                              </a:cubicBezTo>
                              <a:cubicBezTo>
                                <a:pt x="2258" y="19105"/>
                                <a:pt x="2623" y="19031"/>
                                <a:pt x="2765" y="18822"/>
                              </a:cubicBezTo>
                              <a:cubicBezTo>
                                <a:pt x="2852" y="18695"/>
                                <a:pt x="2765" y="18544"/>
                                <a:pt x="2519" y="18519"/>
                              </a:cubicBezTo>
                              <a:close/>
                              <a:moveTo>
                                <a:pt x="2519" y="16006"/>
                              </a:moveTo>
                              <a:cubicBezTo>
                                <a:pt x="2356" y="15988"/>
                                <a:pt x="2165" y="16080"/>
                                <a:pt x="2143" y="16168"/>
                              </a:cubicBezTo>
                              <a:cubicBezTo>
                                <a:pt x="2121" y="16080"/>
                                <a:pt x="1930" y="15988"/>
                                <a:pt x="1767" y="16006"/>
                              </a:cubicBezTo>
                              <a:cubicBezTo>
                                <a:pt x="1521" y="16031"/>
                                <a:pt x="1434" y="16179"/>
                                <a:pt x="1521" y="16309"/>
                              </a:cubicBezTo>
                              <a:cubicBezTo>
                                <a:pt x="1658" y="16521"/>
                                <a:pt x="2029" y="16592"/>
                                <a:pt x="2143" y="16765"/>
                              </a:cubicBezTo>
                              <a:cubicBezTo>
                                <a:pt x="2258" y="16592"/>
                                <a:pt x="2623" y="16518"/>
                                <a:pt x="2765" y="16309"/>
                              </a:cubicBezTo>
                              <a:cubicBezTo>
                                <a:pt x="2852" y="16179"/>
                                <a:pt x="2765" y="16031"/>
                                <a:pt x="2519" y="16006"/>
                              </a:cubicBezTo>
                              <a:close/>
                              <a:moveTo>
                                <a:pt x="2519" y="3431"/>
                              </a:moveTo>
                              <a:cubicBezTo>
                                <a:pt x="2356" y="3413"/>
                                <a:pt x="2165" y="3505"/>
                                <a:pt x="2143" y="3593"/>
                              </a:cubicBezTo>
                              <a:cubicBezTo>
                                <a:pt x="2121" y="3505"/>
                                <a:pt x="1930" y="3413"/>
                                <a:pt x="1767" y="3431"/>
                              </a:cubicBezTo>
                              <a:cubicBezTo>
                                <a:pt x="1521" y="3455"/>
                                <a:pt x="1434" y="3604"/>
                                <a:pt x="1521" y="3734"/>
                              </a:cubicBezTo>
                              <a:cubicBezTo>
                                <a:pt x="1658" y="3946"/>
                                <a:pt x="2029" y="4016"/>
                                <a:pt x="2143" y="4189"/>
                              </a:cubicBezTo>
                              <a:cubicBezTo>
                                <a:pt x="2258" y="4016"/>
                                <a:pt x="2623" y="3942"/>
                                <a:pt x="2765" y="3734"/>
                              </a:cubicBezTo>
                              <a:cubicBezTo>
                                <a:pt x="2852" y="3604"/>
                                <a:pt x="2765" y="3455"/>
                                <a:pt x="2519" y="3431"/>
                              </a:cubicBezTo>
                              <a:close/>
                              <a:moveTo>
                                <a:pt x="2519" y="914"/>
                              </a:moveTo>
                              <a:cubicBezTo>
                                <a:pt x="2356" y="896"/>
                                <a:pt x="2165" y="988"/>
                                <a:pt x="2143" y="1076"/>
                              </a:cubicBezTo>
                              <a:cubicBezTo>
                                <a:pt x="2121" y="988"/>
                                <a:pt x="1930" y="896"/>
                                <a:pt x="1767" y="914"/>
                              </a:cubicBezTo>
                              <a:cubicBezTo>
                                <a:pt x="1521" y="939"/>
                                <a:pt x="1434" y="1087"/>
                                <a:pt x="1521" y="1218"/>
                              </a:cubicBezTo>
                              <a:cubicBezTo>
                                <a:pt x="1658" y="1429"/>
                                <a:pt x="2029" y="1500"/>
                                <a:pt x="2143" y="1673"/>
                              </a:cubicBezTo>
                              <a:cubicBezTo>
                                <a:pt x="2258" y="1500"/>
                                <a:pt x="2623" y="1426"/>
                                <a:pt x="2765" y="1218"/>
                              </a:cubicBezTo>
                              <a:cubicBezTo>
                                <a:pt x="2852" y="1091"/>
                                <a:pt x="2765" y="939"/>
                                <a:pt x="2519" y="914"/>
                              </a:cubicBezTo>
                              <a:close/>
                              <a:moveTo>
                                <a:pt x="2519" y="8460"/>
                              </a:moveTo>
                              <a:cubicBezTo>
                                <a:pt x="2356" y="8442"/>
                                <a:pt x="2165" y="8534"/>
                                <a:pt x="2143" y="8622"/>
                              </a:cubicBezTo>
                              <a:cubicBezTo>
                                <a:pt x="2121" y="8534"/>
                                <a:pt x="1930" y="8442"/>
                                <a:pt x="1767" y="8460"/>
                              </a:cubicBezTo>
                              <a:cubicBezTo>
                                <a:pt x="1521" y="8485"/>
                                <a:pt x="1434" y="8633"/>
                                <a:pt x="1521" y="8764"/>
                              </a:cubicBezTo>
                              <a:cubicBezTo>
                                <a:pt x="1658" y="8975"/>
                                <a:pt x="2029" y="9046"/>
                                <a:pt x="2143" y="9219"/>
                              </a:cubicBezTo>
                              <a:cubicBezTo>
                                <a:pt x="2258" y="9046"/>
                                <a:pt x="2623" y="8972"/>
                                <a:pt x="2765" y="8764"/>
                              </a:cubicBezTo>
                              <a:cubicBezTo>
                                <a:pt x="2852" y="8633"/>
                                <a:pt x="2765" y="8485"/>
                                <a:pt x="2519" y="8460"/>
                              </a:cubicBezTo>
                              <a:close/>
                              <a:moveTo>
                                <a:pt x="2519" y="5944"/>
                              </a:moveTo>
                              <a:cubicBezTo>
                                <a:pt x="2356" y="5926"/>
                                <a:pt x="2165" y="6018"/>
                                <a:pt x="2143" y="6106"/>
                              </a:cubicBezTo>
                              <a:cubicBezTo>
                                <a:pt x="2121" y="6018"/>
                                <a:pt x="1930" y="5926"/>
                                <a:pt x="1767" y="5944"/>
                              </a:cubicBezTo>
                              <a:cubicBezTo>
                                <a:pt x="1521" y="5968"/>
                                <a:pt x="1434" y="6116"/>
                                <a:pt x="1521" y="6247"/>
                              </a:cubicBezTo>
                              <a:cubicBezTo>
                                <a:pt x="1658" y="6459"/>
                                <a:pt x="2029" y="6529"/>
                                <a:pt x="2143" y="6702"/>
                              </a:cubicBezTo>
                              <a:cubicBezTo>
                                <a:pt x="2258" y="6529"/>
                                <a:pt x="2623" y="6455"/>
                                <a:pt x="2765" y="6247"/>
                              </a:cubicBezTo>
                              <a:cubicBezTo>
                                <a:pt x="2852" y="6120"/>
                                <a:pt x="2765" y="5968"/>
                                <a:pt x="2519" y="5944"/>
                              </a:cubicBezTo>
                              <a:close/>
                              <a:moveTo>
                                <a:pt x="18917" y="19853"/>
                              </a:moveTo>
                              <a:cubicBezTo>
                                <a:pt x="18753" y="19835"/>
                                <a:pt x="18563" y="19927"/>
                                <a:pt x="18541" y="20015"/>
                              </a:cubicBezTo>
                              <a:cubicBezTo>
                                <a:pt x="18519" y="19927"/>
                                <a:pt x="18328" y="19835"/>
                                <a:pt x="18165" y="19853"/>
                              </a:cubicBezTo>
                              <a:cubicBezTo>
                                <a:pt x="17919" y="19878"/>
                                <a:pt x="17832" y="20026"/>
                                <a:pt x="17919" y="20156"/>
                              </a:cubicBezTo>
                              <a:cubicBezTo>
                                <a:pt x="18055" y="20368"/>
                                <a:pt x="18426" y="20439"/>
                                <a:pt x="18541" y="20612"/>
                              </a:cubicBezTo>
                              <a:cubicBezTo>
                                <a:pt x="18655" y="20439"/>
                                <a:pt x="19021" y="20365"/>
                                <a:pt x="19162" y="20156"/>
                              </a:cubicBezTo>
                              <a:cubicBezTo>
                                <a:pt x="19250" y="20026"/>
                                <a:pt x="19162" y="19874"/>
                                <a:pt x="18917" y="19853"/>
                              </a:cubicBezTo>
                              <a:close/>
                              <a:moveTo>
                                <a:pt x="18917" y="12307"/>
                              </a:moveTo>
                              <a:cubicBezTo>
                                <a:pt x="18753" y="12289"/>
                                <a:pt x="18563" y="12381"/>
                                <a:pt x="18541" y="12469"/>
                              </a:cubicBezTo>
                              <a:cubicBezTo>
                                <a:pt x="18519" y="12381"/>
                                <a:pt x="18328" y="12289"/>
                                <a:pt x="18165" y="12307"/>
                              </a:cubicBezTo>
                              <a:cubicBezTo>
                                <a:pt x="17919" y="12332"/>
                                <a:pt x="17832" y="12480"/>
                                <a:pt x="17919" y="12611"/>
                              </a:cubicBezTo>
                              <a:cubicBezTo>
                                <a:pt x="18055" y="12822"/>
                                <a:pt x="18426" y="12893"/>
                                <a:pt x="18541" y="13066"/>
                              </a:cubicBezTo>
                              <a:cubicBezTo>
                                <a:pt x="18655" y="12893"/>
                                <a:pt x="19021" y="12819"/>
                                <a:pt x="19162" y="12611"/>
                              </a:cubicBezTo>
                              <a:cubicBezTo>
                                <a:pt x="19250" y="12480"/>
                                <a:pt x="19162" y="12332"/>
                                <a:pt x="18917" y="12307"/>
                              </a:cubicBezTo>
                              <a:close/>
                              <a:moveTo>
                                <a:pt x="18917" y="9791"/>
                              </a:moveTo>
                              <a:cubicBezTo>
                                <a:pt x="18753" y="9773"/>
                                <a:pt x="18563" y="9865"/>
                                <a:pt x="18541" y="9953"/>
                              </a:cubicBezTo>
                              <a:cubicBezTo>
                                <a:pt x="18519" y="9865"/>
                                <a:pt x="18328" y="9773"/>
                                <a:pt x="18165" y="9791"/>
                              </a:cubicBezTo>
                              <a:cubicBezTo>
                                <a:pt x="17919" y="9815"/>
                                <a:pt x="17832" y="9964"/>
                                <a:pt x="17919" y="10094"/>
                              </a:cubicBezTo>
                              <a:cubicBezTo>
                                <a:pt x="18055" y="10306"/>
                                <a:pt x="18426" y="10376"/>
                                <a:pt x="18541" y="10549"/>
                              </a:cubicBezTo>
                              <a:cubicBezTo>
                                <a:pt x="18655" y="10376"/>
                                <a:pt x="19021" y="10302"/>
                                <a:pt x="19162" y="10094"/>
                              </a:cubicBezTo>
                              <a:cubicBezTo>
                                <a:pt x="19250" y="9964"/>
                                <a:pt x="19162" y="9815"/>
                                <a:pt x="18917" y="9791"/>
                              </a:cubicBezTo>
                              <a:close/>
                              <a:moveTo>
                                <a:pt x="18917" y="14820"/>
                              </a:moveTo>
                              <a:cubicBezTo>
                                <a:pt x="18753" y="14802"/>
                                <a:pt x="18563" y="14894"/>
                                <a:pt x="18541" y="14982"/>
                              </a:cubicBezTo>
                              <a:cubicBezTo>
                                <a:pt x="18519" y="14894"/>
                                <a:pt x="18328" y="14802"/>
                                <a:pt x="18165" y="14820"/>
                              </a:cubicBezTo>
                              <a:cubicBezTo>
                                <a:pt x="17919" y="14845"/>
                                <a:pt x="17832" y="14993"/>
                                <a:pt x="17919" y="15124"/>
                              </a:cubicBezTo>
                              <a:cubicBezTo>
                                <a:pt x="18055" y="15335"/>
                                <a:pt x="18426" y="15406"/>
                                <a:pt x="18541" y="15579"/>
                              </a:cubicBezTo>
                              <a:cubicBezTo>
                                <a:pt x="18655" y="15406"/>
                                <a:pt x="19021" y="15332"/>
                                <a:pt x="19162" y="15124"/>
                              </a:cubicBezTo>
                              <a:cubicBezTo>
                                <a:pt x="19250" y="14996"/>
                                <a:pt x="19162" y="14845"/>
                                <a:pt x="18917" y="14820"/>
                              </a:cubicBezTo>
                              <a:close/>
                              <a:moveTo>
                                <a:pt x="18917" y="7278"/>
                              </a:moveTo>
                              <a:cubicBezTo>
                                <a:pt x="18753" y="7260"/>
                                <a:pt x="18563" y="7352"/>
                                <a:pt x="18541" y="7440"/>
                              </a:cubicBezTo>
                              <a:cubicBezTo>
                                <a:pt x="18519" y="7352"/>
                                <a:pt x="18328" y="7260"/>
                                <a:pt x="18165" y="7278"/>
                              </a:cubicBezTo>
                              <a:cubicBezTo>
                                <a:pt x="17919" y="7302"/>
                                <a:pt x="17832" y="7451"/>
                                <a:pt x="17919" y="7581"/>
                              </a:cubicBezTo>
                              <a:cubicBezTo>
                                <a:pt x="18055" y="7793"/>
                                <a:pt x="18426" y="7864"/>
                                <a:pt x="18541" y="8036"/>
                              </a:cubicBezTo>
                              <a:cubicBezTo>
                                <a:pt x="18655" y="7864"/>
                                <a:pt x="19021" y="7789"/>
                                <a:pt x="19162" y="7581"/>
                              </a:cubicBezTo>
                              <a:cubicBezTo>
                                <a:pt x="19250" y="7451"/>
                                <a:pt x="19162" y="7299"/>
                                <a:pt x="18917" y="7278"/>
                              </a:cubicBezTo>
                              <a:close/>
                              <a:moveTo>
                                <a:pt x="20411" y="18519"/>
                              </a:moveTo>
                              <a:cubicBezTo>
                                <a:pt x="20248" y="18501"/>
                                <a:pt x="20057" y="18593"/>
                                <a:pt x="20035" y="18681"/>
                              </a:cubicBezTo>
                              <a:cubicBezTo>
                                <a:pt x="20013" y="18593"/>
                                <a:pt x="19822" y="18501"/>
                                <a:pt x="19659" y="18519"/>
                              </a:cubicBezTo>
                              <a:cubicBezTo>
                                <a:pt x="19413" y="18544"/>
                                <a:pt x="19326" y="18692"/>
                                <a:pt x="19413" y="18822"/>
                              </a:cubicBezTo>
                              <a:cubicBezTo>
                                <a:pt x="19550" y="19034"/>
                                <a:pt x="19920" y="19105"/>
                                <a:pt x="20035" y="19278"/>
                              </a:cubicBezTo>
                              <a:cubicBezTo>
                                <a:pt x="20149" y="19105"/>
                                <a:pt x="20515" y="19031"/>
                                <a:pt x="20657" y="18822"/>
                              </a:cubicBezTo>
                              <a:cubicBezTo>
                                <a:pt x="20738" y="18695"/>
                                <a:pt x="20657" y="18544"/>
                                <a:pt x="20411" y="18519"/>
                              </a:cubicBezTo>
                              <a:close/>
                              <a:moveTo>
                                <a:pt x="18917" y="17336"/>
                              </a:moveTo>
                              <a:cubicBezTo>
                                <a:pt x="18753" y="17319"/>
                                <a:pt x="18563" y="17411"/>
                                <a:pt x="18541" y="17499"/>
                              </a:cubicBezTo>
                              <a:cubicBezTo>
                                <a:pt x="18519" y="17411"/>
                                <a:pt x="18328" y="17319"/>
                                <a:pt x="18165" y="17336"/>
                              </a:cubicBezTo>
                              <a:cubicBezTo>
                                <a:pt x="17919" y="17361"/>
                                <a:pt x="17832" y="17509"/>
                                <a:pt x="17919" y="17640"/>
                              </a:cubicBezTo>
                              <a:cubicBezTo>
                                <a:pt x="18055" y="17852"/>
                                <a:pt x="18426" y="17922"/>
                                <a:pt x="18541" y="18095"/>
                              </a:cubicBezTo>
                              <a:cubicBezTo>
                                <a:pt x="18655" y="17922"/>
                                <a:pt x="19021" y="17848"/>
                                <a:pt x="19162" y="17640"/>
                              </a:cubicBezTo>
                              <a:cubicBezTo>
                                <a:pt x="19250" y="17509"/>
                                <a:pt x="19162" y="17361"/>
                                <a:pt x="18917" y="17336"/>
                              </a:cubicBezTo>
                              <a:close/>
                              <a:moveTo>
                                <a:pt x="18917" y="2245"/>
                              </a:moveTo>
                              <a:cubicBezTo>
                                <a:pt x="18753" y="2227"/>
                                <a:pt x="18563" y="2319"/>
                                <a:pt x="18541" y="2407"/>
                              </a:cubicBezTo>
                              <a:cubicBezTo>
                                <a:pt x="18519" y="2319"/>
                                <a:pt x="18328" y="2227"/>
                                <a:pt x="18165" y="2245"/>
                              </a:cubicBezTo>
                              <a:cubicBezTo>
                                <a:pt x="17919" y="2269"/>
                                <a:pt x="17832" y="2418"/>
                                <a:pt x="17919" y="2548"/>
                              </a:cubicBezTo>
                              <a:cubicBezTo>
                                <a:pt x="18055" y="2760"/>
                                <a:pt x="18426" y="2831"/>
                                <a:pt x="18541" y="3004"/>
                              </a:cubicBezTo>
                              <a:cubicBezTo>
                                <a:pt x="18655" y="2831"/>
                                <a:pt x="19021" y="2756"/>
                                <a:pt x="19162" y="2548"/>
                              </a:cubicBezTo>
                              <a:cubicBezTo>
                                <a:pt x="19250" y="2421"/>
                                <a:pt x="19162" y="2269"/>
                                <a:pt x="18917" y="2245"/>
                              </a:cubicBezTo>
                              <a:close/>
                              <a:moveTo>
                                <a:pt x="18917" y="4761"/>
                              </a:moveTo>
                              <a:cubicBezTo>
                                <a:pt x="18753" y="4744"/>
                                <a:pt x="18563" y="4835"/>
                                <a:pt x="18541" y="4924"/>
                              </a:cubicBezTo>
                              <a:cubicBezTo>
                                <a:pt x="18519" y="4835"/>
                                <a:pt x="18328" y="4744"/>
                                <a:pt x="18165" y="4761"/>
                              </a:cubicBezTo>
                              <a:cubicBezTo>
                                <a:pt x="17919" y="4786"/>
                                <a:pt x="17832" y="4934"/>
                                <a:pt x="17919" y="5065"/>
                              </a:cubicBezTo>
                              <a:cubicBezTo>
                                <a:pt x="18055" y="5276"/>
                                <a:pt x="18426" y="5347"/>
                                <a:pt x="18541" y="5520"/>
                              </a:cubicBezTo>
                              <a:cubicBezTo>
                                <a:pt x="18655" y="5347"/>
                                <a:pt x="19021" y="5273"/>
                                <a:pt x="19162" y="5065"/>
                              </a:cubicBezTo>
                              <a:cubicBezTo>
                                <a:pt x="19250" y="4934"/>
                                <a:pt x="19162" y="4786"/>
                                <a:pt x="18917" y="4761"/>
                              </a:cubicBezTo>
                              <a:close/>
                              <a:moveTo>
                                <a:pt x="20411" y="21035"/>
                              </a:moveTo>
                              <a:cubicBezTo>
                                <a:pt x="20248" y="21018"/>
                                <a:pt x="20057" y="21109"/>
                                <a:pt x="20035" y="21198"/>
                              </a:cubicBezTo>
                              <a:cubicBezTo>
                                <a:pt x="20013" y="21109"/>
                                <a:pt x="19822" y="21018"/>
                                <a:pt x="19659" y="21035"/>
                              </a:cubicBezTo>
                              <a:cubicBezTo>
                                <a:pt x="19413" y="21060"/>
                                <a:pt x="19326" y="21208"/>
                                <a:pt x="19413" y="21339"/>
                              </a:cubicBezTo>
                              <a:cubicBezTo>
                                <a:pt x="19490" y="21455"/>
                                <a:pt x="19631" y="21529"/>
                                <a:pt x="19768" y="21600"/>
                              </a:cubicBezTo>
                              <a:lnTo>
                                <a:pt x="20302" y="21600"/>
                              </a:lnTo>
                              <a:cubicBezTo>
                                <a:pt x="20438" y="21529"/>
                                <a:pt x="20580" y="21455"/>
                                <a:pt x="20657" y="21339"/>
                              </a:cubicBezTo>
                              <a:cubicBezTo>
                                <a:pt x="20738" y="21208"/>
                                <a:pt x="20657" y="21060"/>
                                <a:pt x="20411" y="21035"/>
                              </a:cubicBezTo>
                              <a:close/>
                              <a:moveTo>
                                <a:pt x="17428" y="13489"/>
                              </a:moveTo>
                              <a:cubicBezTo>
                                <a:pt x="17265" y="13472"/>
                                <a:pt x="17074" y="13564"/>
                                <a:pt x="17052" y="13652"/>
                              </a:cubicBezTo>
                              <a:cubicBezTo>
                                <a:pt x="17030" y="13564"/>
                                <a:pt x="16839" y="13472"/>
                                <a:pt x="16676" y="13489"/>
                              </a:cubicBezTo>
                              <a:cubicBezTo>
                                <a:pt x="16430" y="13514"/>
                                <a:pt x="16343" y="13662"/>
                                <a:pt x="16430" y="13793"/>
                              </a:cubicBezTo>
                              <a:cubicBezTo>
                                <a:pt x="16567" y="14005"/>
                                <a:pt x="16938" y="14075"/>
                                <a:pt x="17052" y="14248"/>
                              </a:cubicBezTo>
                              <a:cubicBezTo>
                                <a:pt x="17167" y="14075"/>
                                <a:pt x="17532" y="14001"/>
                                <a:pt x="17674" y="13793"/>
                              </a:cubicBezTo>
                              <a:cubicBezTo>
                                <a:pt x="17761" y="13666"/>
                                <a:pt x="17674" y="13514"/>
                                <a:pt x="17428" y="13489"/>
                              </a:cubicBezTo>
                              <a:close/>
                              <a:moveTo>
                                <a:pt x="17428" y="914"/>
                              </a:moveTo>
                              <a:cubicBezTo>
                                <a:pt x="17265" y="896"/>
                                <a:pt x="17074" y="988"/>
                                <a:pt x="17052" y="1076"/>
                              </a:cubicBezTo>
                              <a:cubicBezTo>
                                <a:pt x="17030" y="988"/>
                                <a:pt x="16839" y="896"/>
                                <a:pt x="16676" y="914"/>
                              </a:cubicBezTo>
                              <a:cubicBezTo>
                                <a:pt x="16430" y="939"/>
                                <a:pt x="16343" y="1087"/>
                                <a:pt x="16430" y="1218"/>
                              </a:cubicBezTo>
                              <a:cubicBezTo>
                                <a:pt x="16567" y="1429"/>
                                <a:pt x="16938" y="1500"/>
                                <a:pt x="17052" y="1673"/>
                              </a:cubicBezTo>
                              <a:cubicBezTo>
                                <a:pt x="17167" y="1500"/>
                                <a:pt x="17532" y="1426"/>
                                <a:pt x="17674" y="1218"/>
                              </a:cubicBezTo>
                              <a:cubicBezTo>
                                <a:pt x="17761" y="1091"/>
                                <a:pt x="17674" y="939"/>
                                <a:pt x="17428" y="914"/>
                              </a:cubicBezTo>
                              <a:close/>
                              <a:moveTo>
                                <a:pt x="17428" y="18519"/>
                              </a:moveTo>
                              <a:cubicBezTo>
                                <a:pt x="17265" y="18501"/>
                                <a:pt x="17074" y="18593"/>
                                <a:pt x="17052" y="18681"/>
                              </a:cubicBezTo>
                              <a:cubicBezTo>
                                <a:pt x="17030" y="18593"/>
                                <a:pt x="16839" y="18501"/>
                                <a:pt x="16676" y="18519"/>
                              </a:cubicBezTo>
                              <a:cubicBezTo>
                                <a:pt x="16430" y="18544"/>
                                <a:pt x="16343" y="18692"/>
                                <a:pt x="16430" y="18822"/>
                              </a:cubicBezTo>
                              <a:cubicBezTo>
                                <a:pt x="16567" y="19034"/>
                                <a:pt x="16938" y="19105"/>
                                <a:pt x="17052" y="19278"/>
                              </a:cubicBezTo>
                              <a:cubicBezTo>
                                <a:pt x="17167" y="19105"/>
                                <a:pt x="17532" y="19031"/>
                                <a:pt x="17674" y="18822"/>
                              </a:cubicBezTo>
                              <a:cubicBezTo>
                                <a:pt x="17761" y="18695"/>
                                <a:pt x="17674" y="18544"/>
                                <a:pt x="17428" y="18519"/>
                              </a:cubicBezTo>
                              <a:close/>
                              <a:moveTo>
                                <a:pt x="17428" y="10976"/>
                              </a:moveTo>
                              <a:cubicBezTo>
                                <a:pt x="17265" y="10959"/>
                                <a:pt x="17074" y="11051"/>
                                <a:pt x="17052" y="11139"/>
                              </a:cubicBezTo>
                              <a:cubicBezTo>
                                <a:pt x="17030" y="11051"/>
                                <a:pt x="16839" y="10959"/>
                                <a:pt x="16676" y="10976"/>
                              </a:cubicBezTo>
                              <a:cubicBezTo>
                                <a:pt x="16430" y="11001"/>
                                <a:pt x="16343" y="11149"/>
                                <a:pt x="16430" y="11280"/>
                              </a:cubicBezTo>
                              <a:cubicBezTo>
                                <a:pt x="16567" y="11492"/>
                                <a:pt x="16938" y="11562"/>
                                <a:pt x="17052" y="11735"/>
                              </a:cubicBezTo>
                              <a:cubicBezTo>
                                <a:pt x="17167" y="11562"/>
                                <a:pt x="17532" y="11488"/>
                                <a:pt x="17674" y="11280"/>
                              </a:cubicBezTo>
                              <a:cubicBezTo>
                                <a:pt x="17761" y="11149"/>
                                <a:pt x="17674" y="10998"/>
                                <a:pt x="17428" y="10976"/>
                              </a:cubicBezTo>
                              <a:close/>
                              <a:moveTo>
                                <a:pt x="17428" y="8460"/>
                              </a:moveTo>
                              <a:cubicBezTo>
                                <a:pt x="17265" y="8442"/>
                                <a:pt x="17074" y="8534"/>
                                <a:pt x="17052" y="8622"/>
                              </a:cubicBezTo>
                              <a:cubicBezTo>
                                <a:pt x="17030" y="8534"/>
                                <a:pt x="16839" y="8442"/>
                                <a:pt x="16676" y="8460"/>
                              </a:cubicBezTo>
                              <a:cubicBezTo>
                                <a:pt x="16430" y="8485"/>
                                <a:pt x="16343" y="8633"/>
                                <a:pt x="16430" y="8764"/>
                              </a:cubicBezTo>
                              <a:cubicBezTo>
                                <a:pt x="16567" y="8975"/>
                                <a:pt x="16938" y="9046"/>
                                <a:pt x="17052" y="9219"/>
                              </a:cubicBezTo>
                              <a:cubicBezTo>
                                <a:pt x="17167" y="9046"/>
                                <a:pt x="17532" y="8972"/>
                                <a:pt x="17674" y="8764"/>
                              </a:cubicBezTo>
                              <a:cubicBezTo>
                                <a:pt x="17761" y="8633"/>
                                <a:pt x="17674" y="8485"/>
                                <a:pt x="17428" y="8460"/>
                              </a:cubicBezTo>
                              <a:close/>
                              <a:moveTo>
                                <a:pt x="17428" y="3431"/>
                              </a:moveTo>
                              <a:cubicBezTo>
                                <a:pt x="17265" y="3413"/>
                                <a:pt x="17074" y="3505"/>
                                <a:pt x="17052" y="3593"/>
                              </a:cubicBezTo>
                              <a:cubicBezTo>
                                <a:pt x="17030" y="3505"/>
                                <a:pt x="16839" y="3413"/>
                                <a:pt x="16676" y="3431"/>
                              </a:cubicBezTo>
                              <a:cubicBezTo>
                                <a:pt x="16430" y="3455"/>
                                <a:pt x="16343" y="3604"/>
                                <a:pt x="16430" y="3734"/>
                              </a:cubicBezTo>
                              <a:cubicBezTo>
                                <a:pt x="16567" y="3946"/>
                                <a:pt x="16938" y="4016"/>
                                <a:pt x="17052" y="4189"/>
                              </a:cubicBezTo>
                              <a:cubicBezTo>
                                <a:pt x="17167" y="4016"/>
                                <a:pt x="17532" y="3942"/>
                                <a:pt x="17674" y="3734"/>
                              </a:cubicBezTo>
                              <a:cubicBezTo>
                                <a:pt x="17761" y="3604"/>
                                <a:pt x="17674" y="3455"/>
                                <a:pt x="17428" y="3431"/>
                              </a:cubicBezTo>
                              <a:close/>
                              <a:moveTo>
                                <a:pt x="17428" y="5944"/>
                              </a:moveTo>
                              <a:cubicBezTo>
                                <a:pt x="17265" y="5926"/>
                                <a:pt x="17074" y="6018"/>
                                <a:pt x="17052" y="6106"/>
                              </a:cubicBezTo>
                              <a:cubicBezTo>
                                <a:pt x="17030" y="6018"/>
                                <a:pt x="16839" y="5926"/>
                                <a:pt x="16676" y="5944"/>
                              </a:cubicBezTo>
                              <a:cubicBezTo>
                                <a:pt x="16430" y="5968"/>
                                <a:pt x="16343" y="6116"/>
                                <a:pt x="16430" y="6247"/>
                              </a:cubicBezTo>
                              <a:cubicBezTo>
                                <a:pt x="16567" y="6459"/>
                                <a:pt x="16938" y="6529"/>
                                <a:pt x="17052" y="6702"/>
                              </a:cubicBezTo>
                              <a:cubicBezTo>
                                <a:pt x="17167" y="6529"/>
                                <a:pt x="17532" y="6455"/>
                                <a:pt x="17674" y="6247"/>
                              </a:cubicBezTo>
                              <a:cubicBezTo>
                                <a:pt x="17761" y="6120"/>
                                <a:pt x="17674" y="5968"/>
                                <a:pt x="17428" y="5944"/>
                              </a:cubicBezTo>
                              <a:close/>
                              <a:moveTo>
                                <a:pt x="17428" y="16006"/>
                              </a:moveTo>
                              <a:cubicBezTo>
                                <a:pt x="17265" y="15988"/>
                                <a:pt x="17074" y="16080"/>
                                <a:pt x="17052" y="16168"/>
                              </a:cubicBezTo>
                              <a:cubicBezTo>
                                <a:pt x="17030" y="16080"/>
                                <a:pt x="16839" y="15988"/>
                                <a:pt x="16676" y="16006"/>
                              </a:cubicBezTo>
                              <a:cubicBezTo>
                                <a:pt x="16430" y="16031"/>
                                <a:pt x="16343" y="16179"/>
                                <a:pt x="16430" y="16309"/>
                              </a:cubicBezTo>
                              <a:cubicBezTo>
                                <a:pt x="16567" y="16521"/>
                                <a:pt x="16938" y="16592"/>
                                <a:pt x="17052" y="16765"/>
                              </a:cubicBezTo>
                              <a:cubicBezTo>
                                <a:pt x="17167" y="16592"/>
                                <a:pt x="17532" y="16518"/>
                                <a:pt x="17674" y="16309"/>
                              </a:cubicBezTo>
                              <a:cubicBezTo>
                                <a:pt x="17761" y="16179"/>
                                <a:pt x="17674" y="16031"/>
                                <a:pt x="17428" y="16006"/>
                              </a:cubicBezTo>
                              <a:close/>
                              <a:moveTo>
                                <a:pt x="21147" y="9791"/>
                              </a:moveTo>
                              <a:cubicBezTo>
                                <a:pt x="20902" y="9815"/>
                                <a:pt x="20815" y="9964"/>
                                <a:pt x="20902" y="10094"/>
                              </a:cubicBezTo>
                              <a:cubicBezTo>
                                <a:pt x="21038" y="10306"/>
                                <a:pt x="21409" y="10376"/>
                                <a:pt x="21524" y="10549"/>
                              </a:cubicBezTo>
                              <a:cubicBezTo>
                                <a:pt x="21545" y="10521"/>
                                <a:pt x="21567" y="10493"/>
                                <a:pt x="21600" y="10468"/>
                              </a:cubicBezTo>
                              <a:lnTo>
                                <a:pt x="21600" y="9861"/>
                              </a:lnTo>
                              <a:cubicBezTo>
                                <a:pt x="21556" y="9889"/>
                                <a:pt x="21529" y="9921"/>
                                <a:pt x="21524" y="9949"/>
                              </a:cubicBezTo>
                              <a:cubicBezTo>
                                <a:pt x="21502" y="9865"/>
                                <a:pt x="21311" y="9776"/>
                                <a:pt x="21147" y="9791"/>
                              </a:cubicBezTo>
                              <a:close/>
                              <a:moveTo>
                                <a:pt x="21147" y="12307"/>
                              </a:moveTo>
                              <a:cubicBezTo>
                                <a:pt x="20902" y="12332"/>
                                <a:pt x="20815" y="12480"/>
                                <a:pt x="20902" y="12611"/>
                              </a:cubicBezTo>
                              <a:cubicBezTo>
                                <a:pt x="21038" y="12822"/>
                                <a:pt x="21409" y="12893"/>
                                <a:pt x="21524" y="13066"/>
                              </a:cubicBezTo>
                              <a:cubicBezTo>
                                <a:pt x="21545" y="13038"/>
                                <a:pt x="21567" y="13009"/>
                                <a:pt x="21600" y="12985"/>
                              </a:cubicBezTo>
                              <a:lnTo>
                                <a:pt x="21600" y="12378"/>
                              </a:lnTo>
                              <a:cubicBezTo>
                                <a:pt x="21556" y="12406"/>
                                <a:pt x="21529" y="12438"/>
                                <a:pt x="21524" y="12466"/>
                              </a:cubicBezTo>
                              <a:cubicBezTo>
                                <a:pt x="21502" y="12381"/>
                                <a:pt x="21311" y="12289"/>
                                <a:pt x="21147" y="12307"/>
                              </a:cubicBezTo>
                              <a:close/>
                              <a:moveTo>
                                <a:pt x="21147" y="7278"/>
                              </a:moveTo>
                              <a:cubicBezTo>
                                <a:pt x="20902" y="7302"/>
                                <a:pt x="20815" y="7451"/>
                                <a:pt x="20902" y="7581"/>
                              </a:cubicBezTo>
                              <a:cubicBezTo>
                                <a:pt x="21038" y="7793"/>
                                <a:pt x="21409" y="7864"/>
                                <a:pt x="21524" y="8036"/>
                              </a:cubicBezTo>
                              <a:cubicBezTo>
                                <a:pt x="21545" y="8008"/>
                                <a:pt x="21567" y="7980"/>
                                <a:pt x="21600" y="7955"/>
                              </a:cubicBezTo>
                              <a:lnTo>
                                <a:pt x="21600" y="7348"/>
                              </a:lnTo>
                              <a:cubicBezTo>
                                <a:pt x="21556" y="7376"/>
                                <a:pt x="21529" y="7408"/>
                                <a:pt x="21524" y="7436"/>
                              </a:cubicBezTo>
                              <a:cubicBezTo>
                                <a:pt x="21502" y="7352"/>
                                <a:pt x="21311" y="7260"/>
                                <a:pt x="21147" y="7278"/>
                              </a:cubicBezTo>
                              <a:close/>
                              <a:moveTo>
                                <a:pt x="21147" y="17336"/>
                              </a:moveTo>
                              <a:cubicBezTo>
                                <a:pt x="20902" y="17361"/>
                                <a:pt x="20815" y="17509"/>
                                <a:pt x="20902" y="17640"/>
                              </a:cubicBezTo>
                              <a:cubicBezTo>
                                <a:pt x="21038" y="17852"/>
                                <a:pt x="21409" y="17922"/>
                                <a:pt x="21524" y="18095"/>
                              </a:cubicBezTo>
                              <a:cubicBezTo>
                                <a:pt x="21545" y="18067"/>
                                <a:pt x="21567" y="18039"/>
                                <a:pt x="21600" y="18014"/>
                              </a:cubicBezTo>
                              <a:lnTo>
                                <a:pt x="21600" y="17407"/>
                              </a:lnTo>
                              <a:cubicBezTo>
                                <a:pt x="21556" y="17435"/>
                                <a:pt x="21529" y="17467"/>
                                <a:pt x="21524" y="17495"/>
                              </a:cubicBezTo>
                              <a:cubicBezTo>
                                <a:pt x="21502" y="17411"/>
                                <a:pt x="21311" y="17319"/>
                                <a:pt x="21147" y="17336"/>
                              </a:cubicBezTo>
                              <a:close/>
                              <a:moveTo>
                                <a:pt x="21147" y="14820"/>
                              </a:moveTo>
                              <a:cubicBezTo>
                                <a:pt x="20902" y="14845"/>
                                <a:pt x="20815" y="14993"/>
                                <a:pt x="20902" y="15124"/>
                              </a:cubicBezTo>
                              <a:cubicBezTo>
                                <a:pt x="21038" y="15335"/>
                                <a:pt x="21409" y="15406"/>
                                <a:pt x="21524" y="15579"/>
                              </a:cubicBezTo>
                              <a:cubicBezTo>
                                <a:pt x="21545" y="15551"/>
                                <a:pt x="21567" y="15522"/>
                                <a:pt x="21600" y="15498"/>
                              </a:cubicBezTo>
                              <a:lnTo>
                                <a:pt x="21600" y="14891"/>
                              </a:lnTo>
                              <a:cubicBezTo>
                                <a:pt x="21556" y="14919"/>
                                <a:pt x="21529" y="14951"/>
                                <a:pt x="21524" y="14979"/>
                              </a:cubicBezTo>
                              <a:cubicBezTo>
                                <a:pt x="21502" y="14894"/>
                                <a:pt x="21311" y="14806"/>
                                <a:pt x="21147" y="14820"/>
                              </a:cubicBezTo>
                              <a:close/>
                              <a:moveTo>
                                <a:pt x="20886" y="0"/>
                              </a:moveTo>
                              <a:cubicBezTo>
                                <a:pt x="20891" y="11"/>
                                <a:pt x="20897" y="25"/>
                                <a:pt x="20902" y="35"/>
                              </a:cubicBezTo>
                              <a:cubicBezTo>
                                <a:pt x="21038" y="247"/>
                                <a:pt x="21409" y="318"/>
                                <a:pt x="21524" y="491"/>
                              </a:cubicBezTo>
                              <a:cubicBezTo>
                                <a:pt x="21545" y="462"/>
                                <a:pt x="21567" y="434"/>
                                <a:pt x="21600" y="409"/>
                              </a:cubicBezTo>
                              <a:lnTo>
                                <a:pt x="21600" y="0"/>
                              </a:lnTo>
                              <a:lnTo>
                                <a:pt x="20886" y="0"/>
                              </a:lnTo>
                              <a:close/>
                              <a:moveTo>
                                <a:pt x="21147" y="2245"/>
                              </a:moveTo>
                              <a:cubicBezTo>
                                <a:pt x="20902" y="2269"/>
                                <a:pt x="20815" y="2418"/>
                                <a:pt x="20902" y="2548"/>
                              </a:cubicBezTo>
                              <a:cubicBezTo>
                                <a:pt x="21038" y="2760"/>
                                <a:pt x="21409" y="2831"/>
                                <a:pt x="21524" y="3004"/>
                              </a:cubicBezTo>
                              <a:cubicBezTo>
                                <a:pt x="21545" y="2975"/>
                                <a:pt x="21567" y="2947"/>
                                <a:pt x="21600" y="2922"/>
                              </a:cubicBezTo>
                              <a:lnTo>
                                <a:pt x="21600" y="2319"/>
                              </a:lnTo>
                              <a:cubicBezTo>
                                <a:pt x="21556" y="2347"/>
                                <a:pt x="21529" y="2379"/>
                                <a:pt x="21524" y="2407"/>
                              </a:cubicBezTo>
                              <a:cubicBezTo>
                                <a:pt x="21502" y="2319"/>
                                <a:pt x="21311" y="2231"/>
                                <a:pt x="21147" y="2245"/>
                              </a:cubicBezTo>
                              <a:close/>
                              <a:moveTo>
                                <a:pt x="21147" y="4761"/>
                              </a:moveTo>
                              <a:cubicBezTo>
                                <a:pt x="20902" y="4786"/>
                                <a:pt x="20815" y="4934"/>
                                <a:pt x="20902" y="5065"/>
                              </a:cubicBezTo>
                              <a:cubicBezTo>
                                <a:pt x="21038" y="5276"/>
                                <a:pt x="21409" y="5347"/>
                                <a:pt x="21524" y="5520"/>
                              </a:cubicBezTo>
                              <a:cubicBezTo>
                                <a:pt x="21545" y="5492"/>
                                <a:pt x="21567" y="5464"/>
                                <a:pt x="21600" y="5439"/>
                              </a:cubicBezTo>
                              <a:lnTo>
                                <a:pt x="21600" y="4832"/>
                              </a:lnTo>
                              <a:cubicBezTo>
                                <a:pt x="21556" y="4860"/>
                                <a:pt x="21529" y="4892"/>
                                <a:pt x="21524" y="4920"/>
                              </a:cubicBezTo>
                              <a:cubicBezTo>
                                <a:pt x="21502" y="4835"/>
                                <a:pt x="21311" y="4744"/>
                                <a:pt x="21147" y="4761"/>
                              </a:cubicBezTo>
                              <a:close/>
                              <a:moveTo>
                                <a:pt x="20411" y="8460"/>
                              </a:moveTo>
                              <a:cubicBezTo>
                                <a:pt x="20248" y="8442"/>
                                <a:pt x="20057" y="8534"/>
                                <a:pt x="20035" y="8622"/>
                              </a:cubicBezTo>
                              <a:cubicBezTo>
                                <a:pt x="20013" y="8534"/>
                                <a:pt x="19822" y="8442"/>
                                <a:pt x="19659" y="8460"/>
                              </a:cubicBezTo>
                              <a:cubicBezTo>
                                <a:pt x="19413" y="8485"/>
                                <a:pt x="19326" y="8633"/>
                                <a:pt x="19413" y="8764"/>
                              </a:cubicBezTo>
                              <a:cubicBezTo>
                                <a:pt x="19550" y="8975"/>
                                <a:pt x="19920" y="9046"/>
                                <a:pt x="20035" y="9219"/>
                              </a:cubicBezTo>
                              <a:cubicBezTo>
                                <a:pt x="20149" y="9046"/>
                                <a:pt x="20515" y="8972"/>
                                <a:pt x="20657" y="8764"/>
                              </a:cubicBezTo>
                              <a:cubicBezTo>
                                <a:pt x="20738" y="8633"/>
                                <a:pt x="20657" y="8485"/>
                                <a:pt x="20411" y="8460"/>
                              </a:cubicBezTo>
                              <a:close/>
                              <a:moveTo>
                                <a:pt x="20411" y="16006"/>
                              </a:moveTo>
                              <a:cubicBezTo>
                                <a:pt x="20248" y="15988"/>
                                <a:pt x="20057" y="16080"/>
                                <a:pt x="20035" y="16168"/>
                              </a:cubicBezTo>
                              <a:cubicBezTo>
                                <a:pt x="20013" y="16080"/>
                                <a:pt x="19822" y="15988"/>
                                <a:pt x="19659" y="16006"/>
                              </a:cubicBezTo>
                              <a:cubicBezTo>
                                <a:pt x="19413" y="16031"/>
                                <a:pt x="19326" y="16179"/>
                                <a:pt x="19413" y="16309"/>
                              </a:cubicBezTo>
                              <a:cubicBezTo>
                                <a:pt x="19550" y="16521"/>
                                <a:pt x="19920" y="16592"/>
                                <a:pt x="20035" y="16765"/>
                              </a:cubicBezTo>
                              <a:cubicBezTo>
                                <a:pt x="20149" y="16592"/>
                                <a:pt x="20515" y="16518"/>
                                <a:pt x="20657" y="16309"/>
                              </a:cubicBezTo>
                              <a:cubicBezTo>
                                <a:pt x="20738" y="16179"/>
                                <a:pt x="20657" y="16031"/>
                                <a:pt x="20411" y="16006"/>
                              </a:cubicBezTo>
                              <a:close/>
                              <a:moveTo>
                                <a:pt x="20411" y="10976"/>
                              </a:moveTo>
                              <a:cubicBezTo>
                                <a:pt x="20248" y="10959"/>
                                <a:pt x="20057" y="11051"/>
                                <a:pt x="20035" y="11139"/>
                              </a:cubicBezTo>
                              <a:cubicBezTo>
                                <a:pt x="20013" y="11051"/>
                                <a:pt x="19822" y="10959"/>
                                <a:pt x="19659" y="10976"/>
                              </a:cubicBezTo>
                              <a:cubicBezTo>
                                <a:pt x="19413" y="11001"/>
                                <a:pt x="19326" y="11149"/>
                                <a:pt x="19413" y="11280"/>
                              </a:cubicBezTo>
                              <a:cubicBezTo>
                                <a:pt x="19550" y="11492"/>
                                <a:pt x="19920" y="11562"/>
                                <a:pt x="20035" y="11735"/>
                              </a:cubicBezTo>
                              <a:cubicBezTo>
                                <a:pt x="20149" y="11562"/>
                                <a:pt x="20515" y="11488"/>
                                <a:pt x="20657" y="11280"/>
                              </a:cubicBezTo>
                              <a:cubicBezTo>
                                <a:pt x="20738" y="11149"/>
                                <a:pt x="20657" y="10998"/>
                                <a:pt x="20411" y="10976"/>
                              </a:cubicBezTo>
                              <a:close/>
                              <a:moveTo>
                                <a:pt x="20411" y="13489"/>
                              </a:moveTo>
                              <a:cubicBezTo>
                                <a:pt x="20248" y="13472"/>
                                <a:pt x="20057" y="13564"/>
                                <a:pt x="20035" y="13652"/>
                              </a:cubicBezTo>
                              <a:cubicBezTo>
                                <a:pt x="20013" y="13564"/>
                                <a:pt x="19822" y="13472"/>
                                <a:pt x="19659" y="13489"/>
                              </a:cubicBezTo>
                              <a:cubicBezTo>
                                <a:pt x="19413" y="13514"/>
                                <a:pt x="19326" y="13662"/>
                                <a:pt x="19413" y="13793"/>
                              </a:cubicBezTo>
                              <a:cubicBezTo>
                                <a:pt x="19550" y="14005"/>
                                <a:pt x="19920" y="14075"/>
                                <a:pt x="20035" y="14248"/>
                              </a:cubicBezTo>
                              <a:cubicBezTo>
                                <a:pt x="20149" y="14075"/>
                                <a:pt x="20515" y="14001"/>
                                <a:pt x="20657" y="13793"/>
                              </a:cubicBezTo>
                              <a:cubicBezTo>
                                <a:pt x="20738" y="13666"/>
                                <a:pt x="20657" y="13514"/>
                                <a:pt x="20411" y="13489"/>
                              </a:cubicBezTo>
                              <a:close/>
                              <a:moveTo>
                                <a:pt x="20411" y="3431"/>
                              </a:moveTo>
                              <a:cubicBezTo>
                                <a:pt x="20248" y="3413"/>
                                <a:pt x="20057" y="3505"/>
                                <a:pt x="20035" y="3593"/>
                              </a:cubicBezTo>
                              <a:cubicBezTo>
                                <a:pt x="20013" y="3505"/>
                                <a:pt x="19822" y="3413"/>
                                <a:pt x="19659" y="3431"/>
                              </a:cubicBezTo>
                              <a:cubicBezTo>
                                <a:pt x="19413" y="3455"/>
                                <a:pt x="19326" y="3604"/>
                                <a:pt x="19413" y="3734"/>
                              </a:cubicBezTo>
                              <a:cubicBezTo>
                                <a:pt x="19550" y="3946"/>
                                <a:pt x="19920" y="4016"/>
                                <a:pt x="20035" y="4189"/>
                              </a:cubicBezTo>
                              <a:cubicBezTo>
                                <a:pt x="20149" y="4016"/>
                                <a:pt x="20515" y="3942"/>
                                <a:pt x="20657" y="3734"/>
                              </a:cubicBezTo>
                              <a:cubicBezTo>
                                <a:pt x="20738" y="3604"/>
                                <a:pt x="20657" y="3455"/>
                                <a:pt x="20411" y="3431"/>
                              </a:cubicBezTo>
                              <a:close/>
                              <a:moveTo>
                                <a:pt x="20411" y="914"/>
                              </a:moveTo>
                              <a:cubicBezTo>
                                <a:pt x="20248" y="896"/>
                                <a:pt x="20057" y="988"/>
                                <a:pt x="20035" y="1076"/>
                              </a:cubicBezTo>
                              <a:cubicBezTo>
                                <a:pt x="20013" y="988"/>
                                <a:pt x="19822" y="896"/>
                                <a:pt x="19659" y="914"/>
                              </a:cubicBezTo>
                              <a:cubicBezTo>
                                <a:pt x="19413" y="939"/>
                                <a:pt x="19326" y="1087"/>
                                <a:pt x="19413" y="1218"/>
                              </a:cubicBezTo>
                              <a:cubicBezTo>
                                <a:pt x="19550" y="1429"/>
                                <a:pt x="19920" y="1500"/>
                                <a:pt x="20035" y="1673"/>
                              </a:cubicBezTo>
                              <a:cubicBezTo>
                                <a:pt x="20149" y="1500"/>
                                <a:pt x="20515" y="1426"/>
                                <a:pt x="20657" y="1218"/>
                              </a:cubicBezTo>
                              <a:cubicBezTo>
                                <a:pt x="20738" y="1091"/>
                                <a:pt x="20657" y="939"/>
                                <a:pt x="20411" y="914"/>
                              </a:cubicBezTo>
                              <a:close/>
                              <a:moveTo>
                                <a:pt x="20411" y="5944"/>
                              </a:moveTo>
                              <a:cubicBezTo>
                                <a:pt x="20248" y="5926"/>
                                <a:pt x="20057" y="6018"/>
                                <a:pt x="20035" y="6106"/>
                              </a:cubicBezTo>
                              <a:cubicBezTo>
                                <a:pt x="20013" y="6018"/>
                                <a:pt x="19822" y="5926"/>
                                <a:pt x="19659" y="5944"/>
                              </a:cubicBezTo>
                              <a:cubicBezTo>
                                <a:pt x="19413" y="5968"/>
                                <a:pt x="19326" y="6116"/>
                                <a:pt x="19413" y="6247"/>
                              </a:cubicBezTo>
                              <a:cubicBezTo>
                                <a:pt x="19550" y="6459"/>
                                <a:pt x="19920" y="6529"/>
                                <a:pt x="20035" y="6702"/>
                              </a:cubicBezTo>
                              <a:cubicBezTo>
                                <a:pt x="20149" y="6529"/>
                                <a:pt x="20515" y="6455"/>
                                <a:pt x="20657" y="6247"/>
                              </a:cubicBezTo>
                              <a:cubicBezTo>
                                <a:pt x="20738" y="6120"/>
                                <a:pt x="20657" y="5968"/>
                                <a:pt x="20411" y="5944"/>
                              </a:cubicBezTo>
                              <a:close/>
                              <a:moveTo>
                                <a:pt x="21147" y="19853"/>
                              </a:moveTo>
                              <a:cubicBezTo>
                                <a:pt x="20902" y="19878"/>
                                <a:pt x="20815" y="20026"/>
                                <a:pt x="20902" y="20156"/>
                              </a:cubicBezTo>
                              <a:cubicBezTo>
                                <a:pt x="21038" y="20368"/>
                                <a:pt x="21409" y="20439"/>
                                <a:pt x="21524" y="20612"/>
                              </a:cubicBezTo>
                              <a:cubicBezTo>
                                <a:pt x="21545" y="20584"/>
                                <a:pt x="21567" y="20555"/>
                                <a:pt x="21600" y="20531"/>
                              </a:cubicBezTo>
                              <a:lnTo>
                                <a:pt x="21600" y="19924"/>
                              </a:lnTo>
                              <a:cubicBezTo>
                                <a:pt x="21556" y="19952"/>
                                <a:pt x="21529" y="19984"/>
                                <a:pt x="21524" y="20012"/>
                              </a:cubicBezTo>
                              <a:cubicBezTo>
                                <a:pt x="21502" y="19927"/>
                                <a:pt x="21311" y="19835"/>
                                <a:pt x="21147" y="19853"/>
                              </a:cubicBezTo>
                              <a:close/>
                              <a:moveTo>
                                <a:pt x="14445" y="10976"/>
                              </a:moveTo>
                              <a:cubicBezTo>
                                <a:pt x="14282" y="10959"/>
                                <a:pt x="14091" y="11051"/>
                                <a:pt x="14069" y="11139"/>
                              </a:cubicBezTo>
                              <a:cubicBezTo>
                                <a:pt x="14047" y="11051"/>
                                <a:pt x="13857" y="10959"/>
                                <a:pt x="13693" y="10976"/>
                              </a:cubicBezTo>
                              <a:cubicBezTo>
                                <a:pt x="13448" y="11001"/>
                                <a:pt x="13360" y="11149"/>
                                <a:pt x="13448" y="11280"/>
                              </a:cubicBezTo>
                              <a:cubicBezTo>
                                <a:pt x="13584" y="11492"/>
                                <a:pt x="13955" y="11562"/>
                                <a:pt x="14069" y="11735"/>
                              </a:cubicBezTo>
                              <a:cubicBezTo>
                                <a:pt x="14184" y="11562"/>
                                <a:pt x="14549" y="11488"/>
                                <a:pt x="14691" y="11280"/>
                              </a:cubicBezTo>
                              <a:cubicBezTo>
                                <a:pt x="14778" y="11149"/>
                                <a:pt x="14691" y="10998"/>
                                <a:pt x="14445" y="10976"/>
                              </a:cubicBezTo>
                              <a:close/>
                              <a:moveTo>
                                <a:pt x="12957" y="19853"/>
                              </a:moveTo>
                              <a:cubicBezTo>
                                <a:pt x="12793" y="19835"/>
                                <a:pt x="12602" y="19927"/>
                                <a:pt x="12580" y="20015"/>
                              </a:cubicBezTo>
                              <a:cubicBezTo>
                                <a:pt x="12559" y="19927"/>
                                <a:pt x="12368" y="19835"/>
                                <a:pt x="12204" y="19853"/>
                              </a:cubicBezTo>
                              <a:cubicBezTo>
                                <a:pt x="11959" y="19878"/>
                                <a:pt x="11872" y="20026"/>
                                <a:pt x="11959" y="20156"/>
                              </a:cubicBezTo>
                              <a:cubicBezTo>
                                <a:pt x="12095" y="20368"/>
                                <a:pt x="12466" y="20439"/>
                                <a:pt x="12580" y="20612"/>
                              </a:cubicBezTo>
                              <a:cubicBezTo>
                                <a:pt x="12695" y="20439"/>
                                <a:pt x="13060" y="20365"/>
                                <a:pt x="13202" y="20156"/>
                              </a:cubicBezTo>
                              <a:cubicBezTo>
                                <a:pt x="13284" y="20026"/>
                                <a:pt x="13202" y="19874"/>
                                <a:pt x="12957" y="19853"/>
                              </a:cubicBezTo>
                              <a:close/>
                              <a:moveTo>
                                <a:pt x="14445" y="21035"/>
                              </a:moveTo>
                              <a:cubicBezTo>
                                <a:pt x="14282" y="21018"/>
                                <a:pt x="14091" y="21109"/>
                                <a:pt x="14069" y="21198"/>
                              </a:cubicBezTo>
                              <a:cubicBezTo>
                                <a:pt x="14047" y="21109"/>
                                <a:pt x="13857" y="21018"/>
                                <a:pt x="13693" y="21035"/>
                              </a:cubicBezTo>
                              <a:cubicBezTo>
                                <a:pt x="13448" y="21060"/>
                                <a:pt x="13360" y="21208"/>
                                <a:pt x="13448" y="21339"/>
                              </a:cubicBezTo>
                              <a:cubicBezTo>
                                <a:pt x="13524" y="21455"/>
                                <a:pt x="13666" y="21529"/>
                                <a:pt x="13802" y="21600"/>
                              </a:cubicBezTo>
                              <a:lnTo>
                                <a:pt x="14336" y="21600"/>
                              </a:lnTo>
                              <a:cubicBezTo>
                                <a:pt x="14473" y="21529"/>
                                <a:pt x="14614" y="21455"/>
                                <a:pt x="14691" y="21339"/>
                              </a:cubicBezTo>
                              <a:cubicBezTo>
                                <a:pt x="14778" y="21208"/>
                                <a:pt x="14691" y="21060"/>
                                <a:pt x="14445" y="21035"/>
                              </a:cubicBezTo>
                              <a:close/>
                              <a:moveTo>
                                <a:pt x="12957" y="17336"/>
                              </a:moveTo>
                              <a:cubicBezTo>
                                <a:pt x="12793" y="17319"/>
                                <a:pt x="12602" y="17411"/>
                                <a:pt x="12580" y="17499"/>
                              </a:cubicBezTo>
                              <a:cubicBezTo>
                                <a:pt x="12559" y="17411"/>
                                <a:pt x="12368" y="17319"/>
                                <a:pt x="12204" y="17336"/>
                              </a:cubicBezTo>
                              <a:cubicBezTo>
                                <a:pt x="11959" y="17361"/>
                                <a:pt x="11872" y="17509"/>
                                <a:pt x="11959" y="17640"/>
                              </a:cubicBezTo>
                              <a:cubicBezTo>
                                <a:pt x="12095" y="17852"/>
                                <a:pt x="12466" y="17922"/>
                                <a:pt x="12580" y="18095"/>
                              </a:cubicBezTo>
                              <a:cubicBezTo>
                                <a:pt x="12695" y="17922"/>
                                <a:pt x="13060" y="17848"/>
                                <a:pt x="13202" y="17640"/>
                              </a:cubicBezTo>
                              <a:cubicBezTo>
                                <a:pt x="13284" y="17509"/>
                                <a:pt x="13202" y="17361"/>
                                <a:pt x="12957" y="17336"/>
                              </a:cubicBezTo>
                              <a:close/>
                              <a:moveTo>
                                <a:pt x="12957" y="9791"/>
                              </a:moveTo>
                              <a:cubicBezTo>
                                <a:pt x="12793" y="9773"/>
                                <a:pt x="12602" y="9865"/>
                                <a:pt x="12580" y="9953"/>
                              </a:cubicBezTo>
                              <a:cubicBezTo>
                                <a:pt x="12559" y="9865"/>
                                <a:pt x="12368" y="9773"/>
                                <a:pt x="12204" y="9791"/>
                              </a:cubicBezTo>
                              <a:cubicBezTo>
                                <a:pt x="11959" y="9815"/>
                                <a:pt x="11872" y="9964"/>
                                <a:pt x="11959" y="10094"/>
                              </a:cubicBezTo>
                              <a:cubicBezTo>
                                <a:pt x="12095" y="10306"/>
                                <a:pt x="12466" y="10376"/>
                                <a:pt x="12580" y="10549"/>
                              </a:cubicBezTo>
                              <a:cubicBezTo>
                                <a:pt x="12695" y="10376"/>
                                <a:pt x="13060" y="10302"/>
                                <a:pt x="13202" y="10094"/>
                              </a:cubicBezTo>
                              <a:cubicBezTo>
                                <a:pt x="13284" y="9964"/>
                                <a:pt x="13202" y="9815"/>
                                <a:pt x="12957" y="9791"/>
                              </a:cubicBezTo>
                              <a:close/>
                              <a:moveTo>
                                <a:pt x="12957" y="12307"/>
                              </a:moveTo>
                              <a:cubicBezTo>
                                <a:pt x="12793" y="12289"/>
                                <a:pt x="12602" y="12381"/>
                                <a:pt x="12580" y="12469"/>
                              </a:cubicBezTo>
                              <a:cubicBezTo>
                                <a:pt x="12559" y="12381"/>
                                <a:pt x="12368" y="12289"/>
                                <a:pt x="12204" y="12307"/>
                              </a:cubicBezTo>
                              <a:cubicBezTo>
                                <a:pt x="11959" y="12332"/>
                                <a:pt x="11872" y="12480"/>
                                <a:pt x="11959" y="12611"/>
                              </a:cubicBezTo>
                              <a:cubicBezTo>
                                <a:pt x="12095" y="12822"/>
                                <a:pt x="12466" y="12893"/>
                                <a:pt x="12580" y="13066"/>
                              </a:cubicBezTo>
                              <a:cubicBezTo>
                                <a:pt x="12695" y="12893"/>
                                <a:pt x="13060" y="12819"/>
                                <a:pt x="13202" y="12611"/>
                              </a:cubicBezTo>
                              <a:cubicBezTo>
                                <a:pt x="13284" y="12480"/>
                                <a:pt x="13202" y="12332"/>
                                <a:pt x="12957" y="12307"/>
                              </a:cubicBezTo>
                              <a:close/>
                              <a:moveTo>
                                <a:pt x="12957" y="7278"/>
                              </a:moveTo>
                              <a:cubicBezTo>
                                <a:pt x="12793" y="7260"/>
                                <a:pt x="12602" y="7352"/>
                                <a:pt x="12580" y="7440"/>
                              </a:cubicBezTo>
                              <a:cubicBezTo>
                                <a:pt x="12559" y="7352"/>
                                <a:pt x="12368" y="7260"/>
                                <a:pt x="12204" y="7278"/>
                              </a:cubicBezTo>
                              <a:cubicBezTo>
                                <a:pt x="11959" y="7302"/>
                                <a:pt x="11872" y="7451"/>
                                <a:pt x="11959" y="7581"/>
                              </a:cubicBezTo>
                              <a:cubicBezTo>
                                <a:pt x="12095" y="7793"/>
                                <a:pt x="12466" y="7864"/>
                                <a:pt x="12580" y="8036"/>
                              </a:cubicBezTo>
                              <a:cubicBezTo>
                                <a:pt x="12695" y="7864"/>
                                <a:pt x="13060" y="7789"/>
                                <a:pt x="13202" y="7581"/>
                              </a:cubicBezTo>
                              <a:cubicBezTo>
                                <a:pt x="13284" y="7451"/>
                                <a:pt x="13202" y="7299"/>
                                <a:pt x="12957" y="7278"/>
                              </a:cubicBezTo>
                              <a:close/>
                              <a:moveTo>
                                <a:pt x="12957" y="2245"/>
                              </a:moveTo>
                              <a:cubicBezTo>
                                <a:pt x="12793" y="2227"/>
                                <a:pt x="12602" y="2319"/>
                                <a:pt x="12580" y="2407"/>
                              </a:cubicBezTo>
                              <a:cubicBezTo>
                                <a:pt x="12559" y="2319"/>
                                <a:pt x="12368" y="2227"/>
                                <a:pt x="12204" y="2245"/>
                              </a:cubicBezTo>
                              <a:cubicBezTo>
                                <a:pt x="11959" y="2269"/>
                                <a:pt x="11872" y="2418"/>
                                <a:pt x="11959" y="2548"/>
                              </a:cubicBezTo>
                              <a:cubicBezTo>
                                <a:pt x="12095" y="2760"/>
                                <a:pt x="12466" y="2831"/>
                                <a:pt x="12580" y="3004"/>
                              </a:cubicBezTo>
                              <a:cubicBezTo>
                                <a:pt x="12695" y="2831"/>
                                <a:pt x="13060" y="2756"/>
                                <a:pt x="13202" y="2548"/>
                              </a:cubicBezTo>
                              <a:cubicBezTo>
                                <a:pt x="13284" y="2421"/>
                                <a:pt x="13202" y="2269"/>
                                <a:pt x="12957" y="2245"/>
                              </a:cubicBezTo>
                              <a:close/>
                              <a:moveTo>
                                <a:pt x="12957" y="4761"/>
                              </a:moveTo>
                              <a:cubicBezTo>
                                <a:pt x="12793" y="4744"/>
                                <a:pt x="12602" y="4835"/>
                                <a:pt x="12580" y="4924"/>
                              </a:cubicBezTo>
                              <a:cubicBezTo>
                                <a:pt x="12559" y="4835"/>
                                <a:pt x="12368" y="4744"/>
                                <a:pt x="12204" y="4761"/>
                              </a:cubicBezTo>
                              <a:cubicBezTo>
                                <a:pt x="11959" y="4786"/>
                                <a:pt x="11872" y="4934"/>
                                <a:pt x="11959" y="5065"/>
                              </a:cubicBezTo>
                              <a:cubicBezTo>
                                <a:pt x="12095" y="5276"/>
                                <a:pt x="12466" y="5347"/>
                                <a:pt x="12580" y="5520"/>
                              </a:cubicBezTo>
                              <a:cubicBezTo>
                                <a:pt x="12695" y="5347"/>
                                <a:pt x="13060" y="5273"/>
                                <a:pt x="13202" y="5065"/>
                              </a:cubicBezTo>
                              <a:cubicBezTo>
                                <a:pt x="13284" y="4934"/>
                                <a:pt x="13202" y="4786"/>
                                <a:pt x="12957" y="4761"/>
                              </a:cubicBezTo>
                              <a:close/>
                              <a:moveTo>
                                <a:pt x="17428" y="21035"/>
                              </a:moveTo>
                              <a:cubicBezTo>
                                <a:pt x="17265" y="21018"/>
                                <a:pt x="17074" y="21109"/>
                                <a:pt x="17052" y="21198"/>
                              </a:cubicBezTo>
                              <a:cubicBezTo>
                                <a:pt x="17030" y="21109"/>
                                <a:pt x="16839" y="21018"/>
                                <a:pt x="16676" y="21035"/>
                              </a:cubicBezTo>
                              <a:cubicBezTo>
                                <a:pt x="16430" y="21060"/>
                                <a:pt x="16343" y="21208"/>
                                <a:pt x="16430" y="21339"/>
                              </a:cubicBezTo>
                              <a:cubicBezTo>
                                <a:pt x="16507" y="21455"/>
                                <a:pt x="16649" y="21529"/>
                                <a:pt x="16785" y="21600"/>
                              </a:cubicBezTo>
                              <a:lnTo>
                                <a:pt x="17319" y="21600"/>
                              </a:lnTo>
                              <a:cubicBezTo>
                                <a:pt x="17456" y="21529"/>
                                <a:pt x="17597" y="21455"/>
                                <a:pt x="17674" y="21339"/>
                              </a:cubicBezTo>
                              <a:cubicBezTo>
                                <a:pt x="17761" y="21208"/>
                                <a:pt x="17674" y="21060"/>
                                <a:pt x="17428" y="21035"/>
                              </a:cubicBezTo>
                              <a:close/>
                              <a:moveTo>
                                <a:pt x="11468" y="13489"/>
                              </a:moveTo>
                              <a:cubicBezTo>
                                <a:pt x="11304" y="13472"/>
                                <a:pt x="11114" y="13564"/>
                                <a:pt x="11092" y="13652"/>
                              </a:cubicBezTo>
                              <a:cubicBezTo>
                                <a:pt x="11070" y="13564"/>
                                <a:pt x="10879" y="13472"/>
                                <a:pt x="10715" y="13489"/>
                              </a:cubicBezTo>
                              <a:cubicBezTo>
                                <a:pt x="10470" y="13514"/>
                                <a:pt x="10383" y="13662"/>
                                <a:pt x="10470" y="13793"/>
                              </a:cubicBezTo>
                              <a:cubicBezTo>
                                <a:pt x="10606" y="14005"/>
                                <a:pt x="10977" y="14075"/>
                                <a:pt x="11092" y="14248"/>
                              </a:cubicBezTo>
                              <a:cubicBezTo>
                                <a:pt x="11206" y="14075"/>
                                <a:pt x="11572" y="14001"/>
                                <a:pt x="11713" y="13793"/>
                              </a:cubicBezTo>
                              <a:cubicBezTo>
                                <a:pt x="11795" y="13666"/>
                                <a:pt x="11713" y="13514"/>
                                <a:pt x="11468" y="13489"/>
                              </a:cubicBezTo>
                              <a:close/>
                              <a:moveTo>
                                <a:pt x="11468" y="10976"/>
                              </a:moveTo>
                              <a:cubicBezTo>
                                <a:pt x="11304" y="10959"/>
                                <a:pt x="11114" y="11051"/>
                                <a:pt x="11092" y="11139"/>
                              </a:cubicBezTo>
                              <a:cubicBezTo>
                                <a:pt x="11070" y="11051"/>
                                <a:pt x="10879" y="10959"/>
                                <a:pt x="10715" y="10976"/>
                              </a:cubicBezTo>
                              <a:cubicBezTo>
                                <a:pt x="10470" y="11001"/>
                                <a:pt x="10383" y="11149"/>
                                <a:pt x="10470" y="11280"/>
                              </a:cubicBezTo>
                              <a:cubicBezTo>
                                <a:pt x="10606" y="11492"/>
                                <a:pt x="10977" y="11562"/>
                                <a:pt x="11092" y="11735"/>
                              </a:cubicBezTo>
                              <a:cubicBezTo>
                                <a:pt x="11206" y="11562"/>
                                <a:pt x="11572" y="11488"/>
                                <a:pt x="11713" y="11280"/>
                              </a:cubicBezTo>
                              <a:cubicBezTo>
                                <a:pt x="11795" y="11149"/>
                                <a:pt x="11713" y="10998"/>
                                <a:pt x="11468" y="10976"/>
                              </a:cubicBezTo>
                              <a:close/>
                              <a:moveTo>
                                <a:pt x="11468" y="914"/>
                              </a:moveTo>
                              <a:cubicBezTo>
                                <a:pt x="11304" y="896"/>
                                <a:pt x="11114" y="988"/>
                                <a:pt x="11092" y="1076"/>
                              </a:cubicBezTo>
                              <a:cubicBezTo>
                                <a:pt x="11070" y="988"/>
                                <a:pt x="10879" y="896"/>
                                <a:pt x="10715" y="914"/>
                              </a:cubicBezTo>
                              <a:cubicBezTo>
                                <a:pt x="10470" y="939"/>
                                <a:pt x="10383" y="1087"/>
                                <a:pt x="10470" y="1218"/>
                              </a:cubicBezTo>
                              <a:cubicBezTo>
                                <a:pt x="10606" y="1429"/>
                                <a:pt x="10977" y="1500"/>
                                <a:pt x="11092" y="1673"/>
                              </a:cubicBezTo>
                              <a:cubicBezTo>
                                <a:pt x="11206" y="1500"/>
                                <a:pt x="11572" y="1426"/>
                                <a:pt x="11713" y="1218"/>
                              </a:cubicBezTo>
                              <a:cubicBezTo>
                                <a:pt x="11795" y="1091"/>
                                <a:pt x="11713" y="939"/>
                                <a:pt x="11468" y="914"/>
                              </a:cubicBezTo>
                              <a:close/>
                              <a:moveTo>
                                <a:pt x="11468" y="16006"/>
                              </a:moveTo>
                              <a:cubicBezTo>
                                <a:pt x="11304" y="15988"/>
                                <a:pt x="11114" y="16080"/>
                                <a:pt x="11092" y="16168"/>
                              </a:cubicBezTo>
                              <a:cubicBezTo>
                                <a:pt x="11070" y="16080"/>
                                <a:pt x="10879" y="15988"/>
                                <a:pt x="10715" y="16006"/>
                              </a:cubicBezTo>
                              <a:cubicBezTo>
                                <a:pt x="10470" y="16031"/>
                                <a:pt x="10383" y="16179"/>
                                <a:pt x="10470" y="16309"/>
                              </a:cubicBezTo>
                              <a:cubicBezTo>
                                <a:pt x="10606" y="16521"/>
                                <a:pt x="10977" y="16592"/>
                                <a:pt x="11092" y="16765"/>
                              </a:cubicBezTo>
                              <a:cubicBezTo>
                                <a:pt x="11206" y="16592"/>
                                <a:pt x="11572" y="16518"/>
                                <a:pt x="11713" y="16309"/>
                              </a:cubicBezTo>
                              <a:cubicBezTo>
                                <a:pt x="11795" y="16179"/>
                                <a:pt x="11713" y="16031"/>
                                <a:pt x="11468" y="16006"/>
                              </a:cubicBezTo>
                              <a:close/>
                              <a:moveTo>
                                <a:pt x="11468" y="3431"/>
                              </a:moveTo>
                              <a:cubicBezTo>
                                <a:pt x="11304" y="3413"/>
                                <a:pt x="11114" y="3505"/>
                                <a:pt x="11092" y="3593"/>
                              </a:cubicBezTo>
                              <a:cubicBezTo>
                                <a:pt x="11070" y="3505"/>
                                <a:pt x="10879" y="3413"/>
                                <a:pt x="10715" y="3431"/>
                              </a:cubicBezTo>
                              <a:cubicBezTo>
                                <a:pt x="10470" y="3455"/>
                                <a:pt x="10383" y="3604"/>
                                <a:pt x="10470" y="3734"/>
                              </a:cubicBezTo>
                              <a:cubicBezTo>
                                <a:pt x="10606" y="3946"/>
                                <a:pt x="10977" y="4016"/>
                                <a:pt x="11092" y="4189"/>
                              </a:cubicBezTo>
                              <a:cubicBezTo>
                                <a:pt x="11206" y="4016"/>
                                <a:pt x="11572" y="3942"/>
                                <a:pt x="11713" y="3734"/>
                              </a:cubicBezTo>
                              <a:cubicBezTo>
                                <a:pt x="11795" y="3604"/>
                                <a:pt x="11713" y="3455"/>
                                <a:pt x="11468" y="3431"/>
                              </a:cubicBezTo>
                              <a:close/>
                              <a:moveTo>
                                <a:pt x="11468" y="5944"/>
                              </a:moveTo>
                              <a:cubicBezTo>
                                <a:pt x="11304" y="5926"/>
                                <a:pt x="11114" y="6018"/>
                                <a:pt x="11092" y="6106"/>
                              </a:cubicBezTo>
                              <a:cubicBezTo>
                                <a:pt x="11070" y="6018"/>
                                <a:pt x="10879" y="5926"/>
                                <a:pt x="10715" y="5944"/>
                              </a:cubicBezTo>
                              <a:cubicBezTo>
                                <a:pt x="10470" y="5968"/>
                                <a:pt x="10383" y="6116"/>
                                <a:pt x="10470" y="6247"/>
                              </a:cubicBezTo>
                              <a:cubicBezTo>
                                <a:pt x="10606" y="6459"/>
                                <a:pt x="10977" y="6529"/>
                                <a:pt x="11092" y="6702"/>
                              </a:cubicBezTo>
                              <a:cubicBezTo>
                                <a:pt x="11206" y="6529"/>
                                <a:pt x="11572" y="6455"/>
                                <a:pt x="11713" y="6247"/>
                              </a:cubicBezTo>
                              <a:cubicBezTo>
                                <a:pt x="11795" y="6120"/>
                                <a:pt x="11713" y="5968"/>
                                <a:pt x="11468" y="5944"/>
                              </a:cubicBezTo>
                              <a:close/>
                              <a:moveTo>
                                <a:pt x="11468" y="8460"/>
                              </a:moveTo>
                              <a:cubicBezTo>
                                <a:pt x="11304" y="8442"/>
                                <a:pt x="11114" y="8534"/>
                                <a:pt x="11092" y="8622"/>
                              </a:cubicBezTo>
                              <a:cubicBezTo>
                                <a:pt x="11070" y="8534"/>
                                <a:pt x="10879" y="8442"/>
                                <a:pt x="10715" y="8460"/>
                              </a:cubicBezTo>
                              <a:cubicBezTo>
                                <a:pt x="10470" y="8485"/>
                                <a:pt x="10383" y="8633"/>
                                <a:pt x="10470" y="8764"/>
                              </a:cubicBezTo>
                              <a:cubicBezTo>
                                <a:pt x="10606" y="8975"/>
                                <a:pt x="10977" y="9046"/>
                                <a:pt x="11092" y="9219"/>
                              </a:cubicBezTo>
                              <a:cubicBezTo>
                                <a:pt x="11206" y="9046"/>
                                <a:pt x="11572" y="8972"/>
                                <a:pt x="11713" y="8764"/>
                              </a:cubicBezTo>
                              <a:cubicBezTo>
                                <a:pt x="11795" y="8633"/>
                                <a:pt x="11713" y="8485"/>
                                <a:pt x="11468" y="8460"/>
                              </a:cubicBezTo>
                              <a:close/>
                              <a:moveTo>
                                <a:pt x="12957" y="14820"/>
                              </a:moveTo>
                              <a:cubicBezTo>
                                <a:pt x="12793" y="14802"/>
                                <a:pt x="12602" y="14894"/>
                                <a:pt x="12580" y="14982"/>
                              </a:cubicBezTo>
                              <a:cubicBezTo>
                                <a:pt x="12559" y="14894"/>
                                <a:pt x="12368" y="14802"/>
                                <a:pt x="12204" y="14820"/>
                              </a:cubicBezTo>
                              <a:cubicBezTo>
                                <a:pt x="11959" y="14845"/>
                                <a:pt x="11872" y="14993"/>
                                <a:pt x="11959" y="15124"/>
                              </a:cubicBezTo>
                              <a:cubicBezTo>
                                <a:pt x="12095" y="15335"/>
                                <a:pt x="12466" y="15406"/>
                                <a:pt x="12580" y="15579"/>
                              </a:cubicBezTo>
                              <a:cubicBezTo>
                                <a:pt x="12695" y="15406"/>
                                <a:pt x="13060" y="15332"/>
                                <a:pt x="13202" y="15124"/>
                              </a:cubicBezTo>
                              <a:cubicBezTo>
                                <a:pt x="13284" y="14996"/>
                                <a:pt x="13202" y="14845"/>
                                <a:pt x="12957" y="14820"/>
                              </a:cubicBezTo>
                              <a:close/>
                              <a:moveTo>
                                <a:pt x="15934" y="19853"/>
                              </a:moveTo>
                              <a:cubicBezTo>
                                <a:pt x="15771" y="19835"/>
                                <a:pt x="15580" y="19927"/>
                                <a:pt x="15558" y="20015"/>
                              </a:cubicBezTo>
                              <a:cubicBezTo>
                                <a:pt x="15536" y="19927"/>
                                <a:pt x="15345" y="19835"/>
                                <a:pt x="15182" y="19853"/>
                              </a:cubicBezTo>
                              <a:cubicBezTo>
                                <a:pt x="14936" y="19878"/>
                                <a:pt x="14849" y="20026"/>
                                <a:pt x="14936" y="20156"/>
                              </a:cubicBezTo>
                              <a:cubicBezTo>
                                <a:pt x="15073" y="20368"/>
                                <a:pt x="15443" y="20439"/>
                                <a:pt x="15558" y="20612"/>
                              </a:cubicBezTo>
                              <a:cubicBezTo>
                                <a:pt x="15672" y="20439"/>
                                <a:pt x="16038" y="20365"/>
                                <a:pt x="16180" y="20156"/>
                              </a:cubicBezTo>
                              <a:cubicBezTo>
                                <a:pt x="16267" y="20026"/>
                                <a:pt x="16180" y="19874"/>
                                <a:pt x="15934" y="19853"/>
                              </a:cubicBezTo>
                              <a:close/>
                              <a:moveTo>
                                <a:pt x="15934" y="14820"/>
                              </a:moveTo>
                              <a:cubicBezTo>
                                <a:pt x="15771" y="14802"/>
                                <a:pt x="15580" y="14894"/>
                                <a:pt x="15558" y="14982"/>
                              </a:cubicBezTo>
                              <a:cubicBezTo>
                                <a:pt x="15536" y="14894"/>
                                <a:pt x="15345" y="14802"/>
                                <a:pt x="15182" y="14820"/>
                              </a:cubicBezTo>
                              <a:cubicBezTo>
                                <a:pt x="14936" y="14845"/>
                                <a:pt x="14849" y="14993"/>
                                <a:pt x="14936" y="15124"/>
                              </a:cubicBezTo>
                              <a:cubicBezTo>
                                <a:pt x="15073" y="15335"/>
                                <a:pt x="15443" y="15406"/>
                                <a:pt x="15558" y="15579"/>
                              </a:cubicBezTo>
                              <a:cubicBezTo>
                                <a:pt x="15672" y="15406"/>
                                <a:pt x="16038" y="15332"/>
                                <a:pt x="16180" y="15124"/>
                              </a:cubicBezTo>
                              <a:cubicBezTo>
                                <a:pt x="16267" y="14996"/>
                                <a:pt x="16180" y="14845"/>
                                <a:pt x="15934" y="14820"/>
                              </a:cubicBezTo>
                              <a:close/>
                              <a:moveTo>
                                <a:pt x="15934" y="12307"/>
                              </a:moveTo>
                              <a:cubicBezTo>
                                <a:pt x="15771" y="12289"/>
                                <a:pt x="15580" y="12381"/>
                                <a:pt x="15558" y="12469"/>
                              </a:cubicBezTo>
                              <a:cubicBezTo>
                                <a:pt x="15536" y="12381"/>
                                <a:pt x="15345" y="12289"/>
                                <a:pt x="15182" y="12307"/>
                              </a:cubicBezTo>
                              <a:cubicBezTo>
                                <a:pt x="14936" y="12332"/>
                                <a:pt x="14849" y="12480"/>
                                <a:pt x="14936" y="12611"/>
                              </a:cubicBezTo>
                              <a:cubicBezTo>
                                <a:pt x="15073" y="12822"/>
                                <a:pt x="15443" y="12893"/>
                                <a:pt x="15558" y="13066"/>
                              </a:cubicBezTo>
                              <a:cubicBezTo>
                                <a:pt x="15672" y="12893"/>
                                <a:pt x="16038" y="12819"/>
                                <a:pt x="16180" y="12611"/>
                              </a:cubicBezTo>
                              <a:cubicBezTo>
                                <a:pt x="16267" y="12480"/>
                                <a:pt x="16180" y="12332"/>
                                <a:pt x="15934" y="12307"/>
                              </a:cubicBezTo>
                              <a:close/>
                              <a:moveTo>
                                <a:pt x="15934" y="17336"/>
                              </a:moveTo>
                              <a:cubicBezTo>
                                <a:pt x="15771" y="17319"/>
                                <a:pt x="15580" y="17411"/>
                                <a:pt x="15558" y="17499"/>
                              </a:cubicBezTo>
                              <a:cubicBezTo>
                                <a:pt x="15536" y="17411"/>
                                <a:pt x="15345" y="17319"/>
                                <a:pt x="15182" y="17336"/>
                              </a:cubicBezTo>
                              <a:cubicBezTo>
                                <a:pt x="14936" y="17361"/>
                                <a:pt x="14849" y="17509"/>
                                <a:pt x="14936" y="17640"/>
                              </a:cubicBezTo>
                              <a:cubicBezTo>
                                <a:pt x="15073" y="17852"/>
                                <a:pt x="15443" y="17922"/>
                                <a:pt x="15558" y="18095"/>
                              </a:cubicBezTo>
                              <a:cubicBezTo>
                                <a:pt x="15672" y="17922"/>
                                <a:pt x="16038" y="17848"/>
                                <a:pt x="16180" y="17640"/>
                              </a:cubicBezTo>
                              <a:cubicBezTo>
                                <a:pt x="16267" y="17509"/>
                                <a:pt x="16180" y="17361"/>
                                <a:pt x="15934" y="17336"/>
                              </a:cubicBezTo>
                              <a:close/>
                              <a:moveTo>
                                <a:pt x="15934" y="9791"/>
                              </a:moveTo>
                              <a:cubicBezTo>
                                <a:pt x="15771" y="9773"/>
                                <a:pt x="15580" y="9865"/>
                                <a:pt x="15558" y="9953"/>
                              </a:cubicBezTo>
                              <a:cubicBezTo>
                                <a:pt x="15536" y="9865"/>
                                <a:pt x="15345" y="9773"/>
                                <a:pt x="15182" y="9791"/>
                              </a:cubicBezTo>
                              <a:cubicBezTo>
                                <a:pt x="14936" y="9815"/>
                                <a:pt x="14849" y="9964"/>
                                <a:pt x="14936" y="10094"/>
                              </a:cubicBezTo>
                              <a:cubicBezTo>
                                <a:pt x="15073" y="10306"/>
                                <a:pt x="15443" y="10376"/>
                                <a:pt x="15558" y="10549"/>
                              </a:cubicBezTo>
                              <a:cubicBezTo>
                                <a:pt x="15672" y="10376"/>
                                <a:pt x="16038" y="10302"/>
                                <a:pt x="16180" y="10094"/>
                              </a:cubicBezTo>
                              <a:cubicBezTo>
                                <a:pt x="16267" y="9964"/>
                                <a:pt x="16180" y="9815"/>
                                <a:pt x="15934" y="9791"/>
                              </a:cubicBezTo>
                              <a:close/>
                              <a:moveTo>
                                <a:pt x="15934" y="2245"/>
                              </a:moveTo>
                              <a:cubicBezTo>
                                <a:pt x="15771" y="2227"/>
                                <a:pt x="15580" y="2319"/>
                                <a:pt x="15558" y="2407"/>
                              </a:cubicBezTo>
                              <a:cubicBezTo>
                                <a:pt x="15536" y="2319"/>
                                <a:pt x="15345" y="2227"/>
                                <a:pt x="15182" y="2245"/>
                              </a:cubicBezTo>
                              <a:cubicBezTo>
                                <a:pt x="14936" y="2269"/>
                                <a:pt x="14849" y="2418"/>
                                <a:pt x="14936" y="2548"/>
                              </a:cubicBezTo>
                              <a:cubicBezTo>
                                <a:pt x="15073" y="2760"/>
                                <a:pt x="15443" y="2831"/>
                                <a:pt x="15558" y="3004"/>
                              </a:cubicBezTo>
                              <a:cubicBezTo>
                                <a:pt x="15672" y="2831"/>
                                <a:pt x="16038" y="2756"/>
                                <a:pt x="16180" y="2548"/>
                              </a:cubicBezTo>
                              <a:cubicBezTo>
                                <a:pt x="16267" y="2421"/>
                                <a:pt x="16180" y="2269"/>
                                <a:pt x="15934" y="2245"/>
                              </a:cubicBezTo>
                              <a:close/>
                              <a:moveTo>
                                <a:pt x="15934" y="4761"/>
                              </a:moveTo>
                              <a:cubicBezTo>
                                <a:pt x="15771" y="4744"/>
                                <a:pt x="15580" y="4835"/>
                                <a:pt x="15558" y="4924"/>
                              </a:cubicBezTo>
                              <a:cubicBezTo>
                                <a:pt x="15536" y="4835"/>
                                <a:pt x="15345" y="4744"/>
                                <a:pt x="15182" y="4761"/>
                              </a:cubicBezTo>
                              <a:cubicBezTo>
                                <a:pt x="14936" y="4786"/>
                                <a:pt x="14849" y="4934"/>
                                <a:pt x="14936" y="5065"/>
                              </a:cubicBezTo>
                              <a:cubicBezTo>
                                <a:pt x="15073" y="5276"/>
                                <a:pt x="15443" y="5347"/>
                                <a:pt x="15558" y="5520"/>
                              </a:cubicBezTo>
                              <a:cubicBezTo>
                                <a:pt x="15672" y="5347"/>
                                <a:pt x="16038" y="5273"/>
                                <a:pt x="16180" y="5065"/>
                              </a:cubicBezTo>
                              <a:cubicBezTo>
                                <a:pt x="16267" y="4934"/>
                                <a:pt x="16180" y="4786"/>
                                <a:pt x="15934" y="4761"/>
                              </a:cubicBezTo>
                              <a:close/>
                              <a:moveTo>
                                <a:pt x="14445" y="18519"/>
                              </a:moveTo>
                              <a:cubicBezTo>
                                <a:pt x="14282" y="18501"/>
                                <a:pt x="14091" y="18593"/>
                                <a:pt x="14069" y="18681"/>
                              </a:cubicBezTo>
                              <a:cubicBezTo>
                                <a:pt x="14047" y="18593"/>
                                <a:pt x="13857" y="18501"/>
                                <a:pt x="13693" y="18519"/>
                              </a:cubicBezTo>
                              <a:cubicBezTo>
                                <a:pt x="13448" y="18544"/>
                                <a:pt x="13360" y="18692"/>
                                <a:pt x="13448" y="18822"/>
                              </a:cubicBezTo>
                              <a:cubicBezTo>
                                <a:pt x="13584" y="19034"/>
                                <a:pt x="13955" y="19105"/>
                                <a:pt x="14069" y="19278"/>
                              </a:cubicBezTo>
                              <a:cubicBezTo>
                                <a:pt x="14184" y="19105"/>
                                <a:pt x="14549" y="19031"/>
                                <a:pt x="14691" y="18822"/>
                              </a:cubicBezTo>
                              <a:cubicBezTo>
                                <a:pt x="14778" y="18695"/>
                                <a:pt x="14691" y="18544"/>
                                <a:pt x="14445" y="18519"/>
                              </a:cubicBezTo>
                              <a:close/>
                              <a:moveTo>
                                <a:pt x="15934" y="7278"/>
                              </a:moveTo>
                              <a:cubicBezTo>
                                <a:pt x="15771" y="7260"/>
                                <a:pt x="15580" y="7352"/>
                                <a:pt x="15558" y="7440"/>
                              </a:cubicBezTo>
                              <a:cubicBezTo>
                                <a:pt x="15536" y="7352"/>
                                <a:pt x="15345" y="7260"/>
                                <a:pt x="15182" y="7278"/>
                              </a:cubicBezTo>
                              <a:cubicBezTo>
                                <a:pt x="14936" y="7302"/>
                                <a:pt x="14849" y="7451"/>
                                <a:pt x="14936" y="7581"/>
                              </a:cubicBezTo>
                              <a:cubicBezTo>
                                <a:pt x="15073" y="7793"/>
                                <a:pt x="15443" y="7864"/>
                                <a:pt x="15558" y="8036"/>
                              </a:cubicBezTo>
                              <a:cubicBezTo>
                                <a:pt x="15672" y="7864"/>
                                <a:pt x="16038" y="7789"/>
                                <a:pt x="16180" y="7581"/>
                              </a:cubicBezTo>
                              <a:cubicBezTo>
                                <a:pt x="16267" y="7451"/>
                                <a:pt x="16180" y="7299"/>
                                <a:pt x="15934" y="7278"/>
                              </a:cubicBezTo>
                              <a:close/>
                              <a:moveTo>
                                <a:pt x="14445" y="13489"/>
                              </a:moveTo>
                              <a:cubicBezTo>
                                <a:pt x="14282" y="13472"/>
                                <a:pt x="14091" y="13564"/>
                                <a:pt x="14069" y="13652"/>
                              </a:cubicBezTo>
                              <a:cubicBezTo>
                                <a:pt x="14047" y="13564"/>
                                <a:pt x="13857" y="13472"/>
                                <a:pt x="13693" y="13489"/>
                              </a:cubicBezTo>
                              <a:cubicBezTo>
                                <a:pt x="13448" y="13514"/>
                                <a:pt x="13360" y="13662"/>
                                <a:pt x="13448" y="13793"/>
                              </a:cubicBezTo>
                              <a:cubicBezTo>
                                <a:pt x="13584" y="14005"/>
                                <a:pt x="13955" y="14075"/>
                                <a:pt x="14069" y="14248"/>
                              </a:cubicBezTo>
                              <a:cubicBezTo>
                                <a:pt x="14184" y="14075"/>
                                <a:pt x="14549" y="14001"/>
                                <a:pt x="14691" y="13793"/>
                              </a:cubicBezTo>
                              <a:cubicBezTo>
                                <a:pt x="14778" y="13666"/>
                                <a:pt x="14691" y="13514"/>
                                <a:pt x="14445" y="13489"/>
                              </a:cubicBezTo>
                              <a:close/>
                              <a:moveTo>
                                <a:pt x="14445" y="16006"/>
                              </a:moveTo>
                              <a:cubicBezTo>
                                <a:pt x="14282" y="15988"/>
                                <a:pt x="14091" y="16080"/>
                                <a:pt x="14069" y="16168"/>
                              </a:cubicBezTo>
                              <a:cubicBezTo>
                                <a:pt x="14047" y="16080"/>
                                <a:pt x="13857" y="15988"/>
                                <a:pt x="13693" y="16006"/>
                              </a:cubicBezTo>
                              <a:cubicBezTo>
                                <a:pt x="13448" y="16031"/>
                                <a:pt x="13360" y="16179"/>
                                <a:pt x="13448" y="16309"/>
                              </a:cubicBezTo>
                              <a:cubicBezTo>
                                <a:pt x="13584" y="16521"/>
                                <a:pt x="13955" y="16592"/>
                                <a:pt x="14069" y="16765"/>
                              </a:cubicBezTo>
                              <a:cubicBezTo>
                                <a:pt x="14184" y="16592"/>
                                <a:pt x="14549" y="16518"/>
                                <a:pt x="14691" y="16309"/>
                              </a:cubicBezTo>
                              <a:cubicBezTo>
                                <a:pt x="14778" y="16179"/>
                                <a:pt x="14691" y="16031"/>
                                <a:pt x="14445" y="16006"/>
                              </a:cubicBezTo>
                              <a:close/>
                              <a:moveTo>
                                <a:pt x="14445" y="914"/>
                              </a:moveTo>
                              <a:cubicBezTo>
                                <a:pt x="14282" y="896"/>
                                <a:pt x="14091" y="988"/>
                                <a:pt x="14069" y="1076"/>
                              </a:cubicBezTo>
                              <a:cubicBezTo>
                                <a:pt x="14047" y="988"/>
                                <a:pt x="13857" y="896"/>
                                <a:pt x="13693" y="914"/>
                              </a:cubicBezTo>
                              <a:cubicBezTo>
                                <a:pt x="13448" y="939"/>
                                <a:pt x="13360" y="1087"/>
                                <a:pt x="13448" y="1218"/>
                              </a:cubicBezTo>
                              <a:cubicBezTo>
                                <a:pt x="13584" y="1429"/>
                                <a:pt x="13955" y="1500"/>
                                <a:pt x="14069" y="1673"/>
                              </a:cubicBezTo>
                              <a:cubicBezTo>
                                <a:pt x="14184" y="1500"/>
                                <a:pt x="14549" y="1426"/>
                                <a:pt x="14691" y="1218"/>
                              </a:cubicBezTo>
                              <a:cubicBezTo>
                                <a:pt x="14778" y="1091"/>
                                <a:pt x="14691" y="939"/>
                                <a:pt x="14445" y="914"/>
                              </a:cubicBezTo>
                              <a:close/>
                              <a:moveTo>
                                <a:pt x="11468" y="18519"/>
                              </a:moveTo>
                              <a:cubicBezTo>
                                <a:pt x="11304" y="18501"/>
                                <a:pt x="11114" y="18593"/>
                                <a:pt x="11092" y="18681"/>
                              </a:cubicBezTo>
                              <a:cubicBezTo>
                                <a:pt x="11070" y="18593"/>
                                <a:pt x="10879" y="18501"/>
                                <a:pt x="10715" y="18519"/>
                              </a:cubicBezTo>
                              <a:cubicBezTo>
                                <a:pt x="10470" y="18544"/>
                                <a:pt x="10383" y="18692"/>
                                <a:pt x="10470" y="18822"/>
                              </a:cubicBezTo>
                              <a:cubicBezTo>
                                <a:pt x="10606" y="19034"/>
                                <a:pt x="10977" y="19105"/>
                                <a:pt x="11092" y="19278"/>
                              </a:cubicBezTo>
                              <a:cubicBezTo>
                                <a:pt x="11206" y="19105"/>
                                <a:pt x="11572" y="19031"/>
                                <a:pt x="11713" y="18822"/>
                              </a:cubicBezTo>
                              <a:cubicBezTo>
                                <a:pt x="11795" y="18695"/>
                                <a:pt x="11713" y="18544"/>
                                <a:pt x="11468" y="18519"/>
                              </a:cubicBezTo>
                              <a:close/>
                              <a:moveTo>
                                <a:pt x="14445" y="3431"/>
                              </a:moveTo>
                              <a:cubicBezTo>
                                <a:pt x="14282" y="3413"/>
                                <a:pt x="14091" y="3505"/>
                                <a:pt x="14069" y="3593"/>
                              </a:cubicBezTo>
                              <a:cubicBezTo>
                                <a:pt x="14047" y="3505"/>
                                <a:pt x="13857" y="3413"/>
                                <a:pt x="13693" y="3431"/>
                              </a:cubicBezTo>
                              <a:cubicBezTo>
                                <a:pt x="13448" y="3455"/>
                                <a:pt x="13360" y="3604"/>
                                <a:pt x="13448" y="3734"/>
                              </a:cubicBezTo>
                              <a:cubicBezTo>
                                <a:pt x="13584" y="3946"/>
                                <a:pt x="13955" y="4016"/>
                                <a:pt x="14069" y="4189"/>
                              </a:cubicBezTo>
                              <a:cubicBezTo>
                                <a:pt x="14184" y="4016"/>
                                <a:pt x="14549" y="3942"/>
                                <a:pt x="14691" y="3734"/>
                              </a:cubicBezTo>
                              <a:cubicBezTo>
                                <a:pt x="14778" y="3604"/>
                                <a:pt x="14691" y="3455"/>
                                <a:pt x="14445" y="3431"/>
                              </a:cubicBezTo>
                              <a:close/>
                              <a:moveTo>
                                <a:pt x="14445" y="8460"/>
                              </a:moveTo>
                              <a:cubicBezTo>
                                <a:pt x="14282" y="8442"/>
                                <a:pt x="14091" y="8534"/>
                                <a:pt x="14069" y="8622"/>
                              </a:cubicBezTo>
                              <a:cubicBezTo>
                                <a:pt x="14047" y="8534"/>
                                <a:pt x="13857" y="8442"/>
                                <a:pt x="13693" y="8460"/>
                              </a:cubicBezTo>
                              <a:cubicBezTo>
                                <a:pt x="13448" y="8485"/>
                                <a:pt x="13360" y="8633"/>
                                <a:pt x="13448" y="8764"/>
                              </a:cubicBezTo>
                              <a:cubicBezTo>
                                <a:pt x="13584" y="8975"/>
                                <a:pt x="13955" y="9046"/>
                                <a:pt x="14069" y="9219"/>
                              </a:cubicBezTo>
                              <a:cubicBezTo>
                                <a:pt x="14184" y="9046"/>
                                <a:pt x="14549" y="8972"/>
                                <a:pt x="14691" y="8764"/>
                              </a:cubicBezTo>
                              <a:cubicBezTo>
                                <a:pt x="14778" y="8633"/>
                                <a:pt x="14691" y="8485"/>
                                <a:pt x="14445" y="8460"/>
                              </a:cubicBezTo>
                              <a:close/>
                              <a:moveTo>
                                <a:pt x="14445" y="5944"/>
                              </a:moveTo>
                              <a:cubicBezTo>
                                <a:pt x="14282" y="5926"/>
                                <a:pt x="14091" y="6018"/>
                                <a:pt x="14069" y="6106"/>
                              </a:cubicBezTo>
                              <a:cubicBezTo>
                                <a:pt x="14047" y="6018"/>
                                <a:pt x="13857" y="5926"/>
                                <a:pt x="13693" y="5944"/>
                              </a:cubicBezTo>
                              <a:cubicBezTo>
                                <a:pt x="13448" y="5968"/>
                                <a:pt x="13360" y="6116"/>
                                <a:pt x="13448" y="6247"/>
                              </a:cubicBezTo>
                              <a:cubicBezTo>
                                <a:pt x="13584" y="6459"/>
                                <a:pt x="13955" y="6529"/>
                                <a:pt x="14069" y="6702"/>
                              </a:cubicBezTo>
                              <a:cubicBezTo>
                                <a:pt x="14184" y="6529"/>
                                <a:pt x="14549" y="6455"/>
                                <a:pt x="14691" y="6247"/>
                              </a:cubicBezTo>
                              <a:cubicBezTo>
                                <a:pt x="14778" y="6120"/>
                                <a:pt x="14691" y="5968"/>
                                <a:pt x="14445" y="594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21" name="Group 21"/>
                      <wpg:cNvGrpSpPr/>
                      <wpg:grpSpPr>
                        <a:xfrm>
                          <a:off x="962025" y="0"/>
                          <a:ext cx="9064625" cy="7772400"/>
                          <a:chOff x="0" y="0"/>
                          <a:chExt cx="9064625" cy="7772400"/>
                        </a:xfrm>
                      </wpg:grpSpPr>
                      <wps:wsp>
                        <wps:cNvPr id="63" name="Rectangle 6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086225" y="0"/>
                            <a:ext cx="4978400" cy="7772400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 w="25400" cap="flat">
                            <a:noFill/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Shape"/>
                        <wps:cNvSpPr/>
                        <wps:spPr>
                          <a:xfrm>
                            <a:off x="0" y="3695700"/>
                            <a:ext cx="3100071" cy="12700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6645" y="11135"/>
                                </a:moveTo>
                                <a:cubicBezTo>
                                  <a:pt x="6911" y="10659"/>
                                  <a:pt x="7265" y="9362"/>
                                  <a:pt x="6504" y="6876"/>
                                </a:cubicBezTo>
                                <a:cubicBezTo>
                                  <a:pt x="5920" y="9643"/>
                                  <a:pt x="6353" y="10768"/>
                                  <a:pt x="6645" y="11135"/>
                                </a:cubicBezTo>
                                <a:close/>
                                <a:moveTo>
                                  <a:pt x="7822" y="11568"/>
                                </a:moveTo>
                                <a:cubicBezTo>
                                  <a:pt x="8061" y="11005"/>
                                  <a:pt x="8327" y="9600"/>
                                  <a:pt x="7433" y="7395"/>
                                </a:cubicBezTo>
                                <a:cubicBezTo>
                                  <a:pt x="7017" y="10335"/>
                                  <a:pt x="7513" y="11308"/>
                                  <a:pt x="7822" y="11568"/>
                                </a:cubicBezTo>
                                <a:close/>
                                <a:moveTo>
                                  <a:pt x="4345" y="8951"/>
                                </a:moveTo>
                                <a:cubicBezTo>
                                  <a:pt x="4646" y="8627"/>
                                  <a:pt x="5097" y="7546"/>
                                  <a:pt x="4566" y="4714"/>
                                </a:cubicBezTo>
                                <a:cubicBezTo>
                                  <a:pt x="3770" y="7114"/>
                                  <a:pt x="4088" y="8454"/>
                                  <a:pt x="4345" y="8951"/>
                                </a:cubicBezTo>
                                <a:close/>
                                <a:moveTo>
                                  <a:pt x="2681" y="714"/>
                                </a:moveTo>
                                <a:cubicBezTo>
                                  <a:pt x="1770" y="2876"/>
                                  <a:pt x="2026" y="4281"/>
                                  <a:pt x="2256" y="4865"/>
                                </a:cubicBezTo>
                                <a:cubicBezTo>
                                  <a:pt x="2575" y="4627"/>
                                  <a:pt x="3071" y="3676"/>
                                  <a:pt x="2681" y="714"/>
                                </a:cubicBezTo>
                                <a:close/>
                                <a:moveTo>
                                  <a:pt x="5469" y="10227"/>
                                </a:moveTo>
                                <a:cubicBezTo>
                                  <a:pt x="5752" y="9816"/>
                                  <a:pt x="6150" y="8605"/>
                                  <a:pt x="5495" y="5946"/>
                                </a:cubicBezTo>
                                <a:cubicBezTo>
                                  <a:pt x="4805" y="8584"/>
                                  <a:pt x="5185" y="9795"/>
                                  <a:pt x="5469" y="10227"/>
                                </a:cubicBezTo>
                                <a:close/>
                                <a:moveTo>
                                  <a:pt x="3575" y="6508"/>
                                </a:moveTo>
                                <a:cubicBezTo>
                                  <a:pt x="3805" y="5968"/>
                                  <a:pt x="3973" y="4886"/>
                                  <a:pt x="3708" y="2789"/>
                                </a:cubicBezTo>
                                <a:cubicBezTo>
                                  <a:pt x="3663" y="2897"/>
                                  <a:pt x="3619" y="3005"/>
                                  <a:pt x="3575" y="3114"/>
                                </a:cubicBezTo>
                                <a:cubicBezTo>
                                  <a:pt x="2814" y="5103"/>
                                  <a:pt x="3053" y="6400"/>
                                  <a:pt x="3274" y="6941"/>
                                </a:cubicBezTo>
                                <a:cubicBezTo>
                                  <a:pt x="3371" y="6876"/>
                                  <a:pt x="3478" y="6746"/>
                                  <a:pt x="3575" y="6508"/>
                                </a:cubicBezTo>
                                <a:close/>
                                <a:moveTo>
                                  <a:pt x="18317" y="6941"/>
                                </a:moveTo>
                                <a:cubicBezTo>
                                  <a:pt x="18538" y="6400"/>
                                  <a:pt x="18777" y="5081"/>
                                  <a:pt x="18016" y="3114"/>
                                </a:cubicBezTo>
                                <a:cubicBezTo>
                                  <a:pt x="17972" y="3005"/>
                                  <a:pt x="17937" y="2897"/>
                                  <a:pt x="17883" y="2789"/>
                                </a:cubicBezTo>
                                <a:cubicBezTo>
                                  <a:pt x="17609" y="4886"/>
                                  <a:pt x="17777" y="5968"/>
                                  <a:pt x="18016" y="6508"/>
                                </a:cubicBezTo>
                                <a:cubicBezTo>
                                  <a:pt x="18122" y="6746"/>
                                  <a:pt x="18229" y="6876"/>
                                  <a:pt x="18317" y="6941"/>
                                </a:cubicBezTo>
                                <a:close/>
                                <a:moveTo>
                                  <a:pt x="1354" y="3416"/>
                                </a:moveTo>
                                <a:cubicBezTo>
                                  <a:pt x="1469" y="2659"/>
                                  <a:pt x="1487" y="1124"/>
                                  <a:pt x="292" y="0"/>
                                </a:cubicBezTo>
                                <a:cubicBezTo>
                                  <a:pt x="416" y="3092"/>
                                  <a:pt x="1026" y="3481"/>
                                  <a:pt x="1354" y="3416"/>
                                </a:cubicBezTo>
                                <a:close/>
                                <a:moveTo>
                                  <a:pt x="19344" y="4865"/>
                                </a:moveTo>
                                <a:cubicBezTo>
                                  <a:pt x="19574" y="4281"/>
                                  <a:pt x="19830" y="2876"/>
                                  <a:pt x="18919" y="714"/>
                                </a:cubicBezTo>
                                <a:cubicBezTo>
                                  <a:pt x="18529" y="3676"/>
                                  <a:pt x="19025" y="4627"/>
                                  <a:pt x="19344" y="4865"/>
                                </a:cubicBezTo>
                                <a:close/>
                                <a:moveTo>
                                  <a:pt x="14158" y="7395"/>
                                </a:moveTo>
                                <a:cubicBezTo>
                                  <a:pt x="13264" y="9622"/>
                                  <a:pt x="13539" y="11005"/>
                                  <a:pt x="13769" y="11568"/>
                                </a:cubicBezTo>
                                <a:cubicBezTo>
                                  <a:pt x="14087" y="11308"/>
                                  <a:pt x="14574" y="10335"/>
                                  <a:pt x="14158" y="7395"/>
                                </a:cubicBezTo>
                                <a:close/>
                                <a:moveTo>
                                  <a:pt x="21308" y="0"/>
                                </a:moveTo>
                                <a:cubicBezTo>
                                  <a:pt x="20122" y="1103"/>
                                  <a:pt x="20131" y="2659"/>
                                  <a:pt x="20246" y="3416"/>
                                </a:cubicBezTo>
                                <a:cubicBezTo>
                                  <a:pt x="20574" y="3481"/>
                                  <a:pt x="21184" y="3092"/>
                                  <a:pt x="21308" y="0"/>
                                </a:cubicBezTo>
                                <a:close/>
                                <a:moveTo>
                                  <a:pt x="17255" y="8951"/>
                                </a:moveTo>
                                <a:cubicBezTo>
                                  <a:pt x="17512" y="8454"/>
                                  <a:pt x="17830" y="7114"/>
                                  <a:pt x="17034" y="4714"/>
                                </a:cubicBezTo>
                                <a:cubicBezTo>
                                  <a:pt x="16503" y="7546"/>
                                  <a:pt x="16946" y="8627"/>
                                  <a:pt x="17255" y="8951"/>
                                </a:cubicBezTo>
                                <a:close/>
                                <a:moveTo>
                                  <a:pt x="14946" y="11135"/>
                                </a:moveTo>
                                <a:cubicBezTo>
                                  <a:pt x="15238" y="10768"/>
                                  <a:pt x="15671" y="9622"/>
                                  <a:pt x="15087" y="6876"/>
                                </a:cubicBezTo>
                                <a:cubicBezTo>
                                  <a:pt x="14335" y="9384"/>
                                  <a:pt x="14680" y="10659"/>
                                  <a:pt x="14946" y="11135"/>
                                </a:cubicBezTo>
                                <a:close/>
                                <a:moveTo>
                                  <a:pt x="16131" y="10227"/>
                                </a:moveTo>
                                <a:cubicBezTo>
                                  <a:pt x="16415" y="9795"/>
                                  <a:pt x="16795" y="8562"/>
                                  <a:pt x="16105" y="5946"/>
                                </a:cubicBezTo>
                                <a:cubicBezTo>
                                  <a:pt x="15450" y="8627"/>
                                  <a:pt x="15848" y="9816"/>
                                  <a:pt x="16131" y="10227"/>
                                </a:cubicBezTo>
                                <a:close/>
                                <a:moveTo>
                                  <a:pt x="16742" y="11027"/>
                                </a:moveTo>
                                <a:cubicBezTo>
                                  <a:pt x="16715" y="11049"/>
                                  <a:pt x="16689" y="11092"/>
                                  <a:pt x="16662" y="11135"/>
                                </a:cubicBezTo>
                                <a:cubicBezTo>
                                  <a:pt x="16671" y="11330"/>
                                  <a:pt x="16689" y="11589"/>
                                  <a:pt x="16742" y="11827"/>
                                </a:cubicBezTo>
                                <a:cubicBezTo>
                                  <a:pt x="16875" y="12497"/>
                                  <a:pt x="17220" y="13168"/>
                                  <a:pt x="18025" y="13103"/>
                                </a:cubicBezTo>
                                <a:cubicBezTo>
                                  <a:pt x="18087" y="13103"/>
                                  <a:pt x="18158" y="13081"/>
                                  <a:pt x="18229" y="13081"/>
                                </a:cubicBezTo>
                                <a:cubicBezTo>
                                  <a:pt x="18158" y="12800"/>
                                  <a:pt x="18096" y="12562"/>
                                  <a:pt x="18025" y="12346"/>
                                </a:cubicBezTo>
                                <a:cubicBezTo>
                                  <a:pt x="17494" y="10659"/>
                                  <a:pt x="17016" y="10724"/>
                                  <a:pt x="16742" y="11027"/>
                                </a:cubicBezTo>
                                <a:close/>
                                <a:moveTo>
                                  <a:pt x="18025" y="9449"/>
                                </a:moveTo>
                                <a:cubicBezTo>
                                  <a:pt x="17945" y="9514"/>
                                  <a:pt x="17875" y="9622"/>
                                  <a:pt x="17822" y="9708"/>
                                </a:cubicBezTo>
                                <a:cubicBezTo>
                                  <a:pt x="17839" y="9989"/>
                                  <a:pt x="17901" y="10357"/>
                                  <a:pt x="18025" y="10681"/>
                                </a:cubicBezTo>
                                <a:cubicBezTo>
                                  <a:pt x="18237" y="11222"/>
                                  <a:pt x="18662" y="11632"/>
                                  <a:pt x="19459" y="11286"/>
                                </a:cubicBezTo>
                                <a:cubicBezTo>
                                  <a:pt x="18848" y="9297"/>
                                  <a:pt x="18335" y="9168"/>
                                  <a:pt x="18025" y="9449"/>
                                </a:cubicBezTo>
                                <a:close/>
                                <a:moveTo>
                                  <a:pt x="15388" y="12303"/>
                                </a:moveTo>
                                <a:lnTo>
                                  <a:pt x="15379" y="12324"/>
                                </a:lnTo>
                                <a:cubicBezTo>
                                  <a:pt x="15379" y="12454"/>
                                  <a:pt x="15379" y="12605"/>
                                  <a:pt x="15388" y="12757"/>
                                </a:cubicBezTo>
                                <a:cubicBezTo>
                                  <a:pt x="15450" y="13557"/>
                                  <a:pt x="15742" y="14573"/>
                                  <a:pt x="16742" y="14724"/>
                                </a:cubicBezTo>
                                <a:cubicBezTo>
                                  <a:pt x="16769" y="14724"/>
                                  <a:pt x="16795" y="14724"/>
                                  <a:pt x="16822" y="14724"/>
                                </a:cubicBezTo>
                                <a:cubicBezTo>
                                  <a:pt x="16795" y="14573"/>
                                  <a:pt x="16769" y="14443"/>
                                  <a:pt x="16742" y="14314"/>
                                </a:cubicBezTo>
                                <a:cubicBezTo>
                                  <a:pt x="16246" y="11935"/>
                                  <a:pt x="15680" y="12000"/>
                                  <a:pt x="15388" y="12303"/>
                                </a:cubicBezTo>
                                <a:close/>
                                <a:moveTo>
                                  <a:pt x="18795" y="7741"/>
                                </a:moveTo>
                                <a:cubicBezTo>
                                  <a:pt x="18883" y="8519"/>
                                  <a:pt x="19255" y="9773"/>
                                  <a:pt x="20485" y="8908"/>
                                </a:cubicBezTo>
                                <a:cubicBezTo>
                                  <a:pt x="19627" y="6595"/>
                                  <a:pt x="19043" y="7178"/>
                                  <a:pt x="18795" y="7741"/>
                                </a:cubicBezTo>
                                <a:close/>
                                <a:moveTo>
                                  <a:pt x="14025" y="12930"/>
                                </a:moveTo>
                                <a:cubicBezTo>
                                  <a:pt x="13990" y="13730"/>
                                  <a:pt x="14132" y="15222"/>
                                  <a:pt x="15388" y="15589"/>
                                </a:cubicBezTo>
                                <a:lnTo>
                                  <a:pt x="15397" y="15589"/>
                                </a:lnTo>
                                <a:cubicBezTo>
                                  <a:pt x="15397" y="15568"/>
                                  <a:pt x="15388" y="15524"/>
                                  <a:pt x="15388" y="15503"/>
                                </a:cubicBezTo>
                                <a:cubicBezTo>
                                  <a:pt x="14955" y="12649"/>
                                  <a:pt x="14335" y="12649"/>
                                  <a:pt x="14025" y="12930"/>
                                </a:cubicBezTo>
                                <a:close/>
                                <a:moveTo>
                                  <a:pt x="19857" y="5578"/>
                                </a:moveTo>
                                <a:cubicBezTo>
                                  <a:pt x="19998" y="6314"/>
                                  <a:pt x="20450" y="7395"/>
                                  <a:pt x="21600" y="6054"/>
                                </a:cubicBezTo>
                                <a:cubicBezTo>
                                  <a:pt x="20600" y="4130"/>
                                  <a:pt x="20060" y="4951"/>
                                  <a:pt x="19857" y="5578"/>
                                </a:cubicBezTo>
                                <a:close/>
                                <a:moveTo>
                                  <a:pt x="12804" y="12541"/>
                                </a:moveTo>
                                <a:cubicBezTo>
                                  <a:pt x="13769" y="12649"/>
                                  <a:pt x="14955" y="12368"/>
                                  <a:pt x="16008" y="11373"/>
                                </a:cubicBezTo>
                                <a:cubicBezTo>
                                  <a:pt x="17308" y="10141"/>
                                  <a:pt x="19919" y="5643"/>
                                  <a:pt x="20113" y="3849"/>
                                </a:cubicBezTo>
                                <a:cubicBezTo>
                                  <a:pt x="17131" y="11178"/>
                                  <a:pt x="14362" y="12541"/>
                                  <a:pt x="12495" y="12195"/>
                                </a:cubicBezTo>
                                <a:cubicBezTo>
                                  <a:pt x="12548" y="12043"/>
                                  <a:pt x="12601" y="11892"/>
                                  <a:pt x="12654" y="11719"/>
                                </a:cubicBezTo>
                                <a:cubicBezTo>
                                  <a:pt x="12964" y="11373"/>
                                  <a:pt x="13353" y="10335"/>
                                  <a:pt x="12972" y="7611"/>
                                </a:cubicBezTo>
                                <a:cubicBezTo>
                                  <a:pt x="12955" y="7654"/>
                                  <a:pt x="12937" y="7697"/>
                                  <a:pt x="12919" y="7741"/>
                                </a:cubicBezTo>
                                <a:cubicBezTo>
                                  <a:pt x="12866" y="7524"/>
                                  <a:pt x="12795" y="7330"/>
                                  <a:pt x="12716" y="7178"/>
                                </a:cubicBezTo>
                                <a:cubicBezTo>
                                  <a:pt x="12247" y="6357"/>
                                  <a:pt x="11468" y="7005"/>
                                  <a:pt x="10981" y="8670"/>
                                </a:cubicBezTo>
                                <a:cubicBezTo>
                                  <a:pt x="10911" y="8908"/>
                                  <a:pt x="10849" y="9168"/>
                                  <a:pt x="10796" y="9405"/>
                                </a:cubicBezTo>
                                <a:lnTo>
                                  <a:pt x="10796" y="9405"/>
                                </a:lnTo>
                                <a:cubicBezTo>
                                  <a:pt x="10742" y="9146"/>
                                  <a:pt x="10681" y="8908"/>
                                  <a:pt x="10610" y="8670"/>
                                </a:cubicBezTo>
                                <a:cubicBezTo>
                                  <a:pt x="10123" y="7027"/>
                                  <a:pt x="9344" y="6357"/>
                                  <a:pt x="8875" y="7178"/>
                                </a:cubicBezTo>
                                <a:cubicBezTo>
                                  <a:pt x="8787" y="7330"/>
                                  <a:pt x="8725" y="7524"/>
                                  <a:pt x="8672" y="7741"/>
                                </a:cubicBezTo>
                                <a:cubicBezTo>
                                  <a:pt x="8654" y="7697"/>
                                  <a:pt x="8636" y="7654"/>
                                  <a:pt x="8619" y="7611"/>
                                </a:cubicBezTo>
                                <a:cubicBezTo>
                                  <a:pt x="8229" y="10335"/>
                                  <a:pt x="8628" y="11373"/>
                                  <a:pt x="8937" y="11719"/>
                                </a:cubicBezTo>
                                <a:cubicBezTo>
                                  <a:pt x="8990" y="11892"/>
                                  <a:pt x="9044" y="12043"/>
                                  <a:pt x="9097" y="12195"/>
                                </a:cubicBezTo>
                                <a:cubicBezTo>
                                  <a:pt x="7238" y="12541"/>
                                  <a:pt x="4469" y="11178"/>
                                  <a:pt x="1478" y="3849"/>
                                </a:cubicBezTo>
                                <a:cubicBezTo>
                                  <a:pt x="1672" y="5643"/>
                                  <a:pt x="4292" y="10141"/>
                                  <a:pt x="5584" y="11373"/>
                                </a:cubicBezTo>
                                <a:cubicBezTo>
                                  <a:pt x="6637" y="12389"/>
                                  <a:pt x="7822" y="12649"/>
                                  <a:pt x="8787" y="12541"/>
                                </a:cubicBezTo>
                                <a:cubicBezTo>
                                  <a:pt x="8088" y="13103"/>
                                  <a:pt x="7619" y="14443"/>
                                  <a:pt x="7654" y="15654"/>
                                </a:cubicBezTo>
                                <a:cubicBezTo>
                                  <a:pt x="7628" y="15849"/>
                                  <a:pt x="7610" y="16043"/>
                                  <a:pt x="7583" y="16259"/>
                                </a:cubicBezTo>
                                <a:cubicBezTo>
                                  <a:pt x="7628" y="16238"/>
                                  <a:pt x="7663" y="16216"/>
                                  <a:pt x="7698" y="16195"/>
                                </a:cubicBezTo>
                                <a:cubicBezTo>
                                  <a:pt x="7902" y="17470"/>
                                  <a:pt x="8672" y="17989"/>
                                  <a:pt x="9442" y="17384"/>
                                </a:cubicBezTo>
                                <a:cubicBezTo>
                                  <a:pt x="9557" y="17297"/>
                                  <a:pt x="9672" y="17168"/>
                                  <a:pt x="9769" y="17038"/>
                                </a:cubicBezTo>
                                <a:cubicBezTo>
                                  <a:pt x="9751" y="17319"/>
                                  <a:pt x="9743" y="17600"/>
                                  <a:pt x="9743" y="17903"/>
                                </a:cubicBezTo>
                                <a:cubicBezTo>
                                  <a:pt x="9743" y="19935"/>
                                  <a:pt x="10212" y="21600"/>
                                  <a:pt x="10787" y="21600"/>
                                </a:cubicBezTo>
                                <a:cubicBezTo>
                                  <a:pt x="11362" y="21600"/>
                                  <a:pt x="11831" y="19957"/>
                                  <a:pt x="11831" y="17903"/>
                                </a:cubicBezTo>
                                <a:cubicBezTo>
                                  <a:pt x="11831" y="17600"/>
                                  <a:pt x="11822" y="17319"/>
                                  <a:pt x="11804" y="17038"/>
                                </a:cubicBezTo>
                                <a:cubicBezTo>
                                  <a:pt x="11911" y="17168"/>
                                  <a:pt x="12017" y="17276"/>
                                  <a:pt x="12132" y="17384"/>
                                </a:cubicBezTo>
                                <a:cubicBezTo>
                                  <a:pt x="12902" y="17989"/>
                                  <a:pt x="13671" y="17470"/>
                                  <a:pt x="13875" y="16195"/>
                                </a:cubicBezTo>
                                <a:cubicBezTo>
                                  <a:pt x="13910" y="16216"/>
                                  <a:pt x="13955" y="16238"/>
                                  <a:pt x="13990" y="16259"/>
                                </a:cubicBezTo>
                                <a:cubicBezTo>
                                  <a:pt x="13972" y="16043"/>
                                  <a:pt x="13946" y="15827"/>
                                  <a:pt x="13919" y="15654"/>
                                </a:cubicBezTo>
                                <a:cubicBezTo>
                                  <a:pt x="13972" y="14422"/>
                                  <a:pt x="13503" y="13103"/>
                                  <a:pt x="12804" y="12541"/>
                                </a:cubicBezTo>
                                <a:close/>
                                <a:moveTo>
                                  <a:pt x="11034" y="13816"/>
                                </a:moveTo>
                                <a:cubicBezTo>
                                  <a:pt x="11017" y="13968"/>
                                  <a:pt x="10999" y="14141"/>
                                  <a:pt x="10999" y="14292"/>
                                </a:cubicBezTo>
                                <a:cubicBezTo>
                                  <a:pt x="10937" y="14249"/>
                                  <a:pt x="10866" y="14227"/>
                                  <a:pt x="10804" y="14227"/>
                                </a:cubicBezTo>
                                <a:cubicBezTo>
                                  <a:pt x="10734" y="14227"/>
                                  <a:pt x="10672" y="14249"/>
                                  <a:pt x="10610" y="14292"/>
                                </a:cubicBezTo>
                                <a:cubicBezTo>
                                  <a:pt x="10610" y="14119"/>
                                  <a:pt x="10592" y="13968"/>
                                  <a:pt x="10574" y="13816"/>
                                </a:cubicBezTo>
                                <a:cubicBezTo>
                                  <a:pt x="10557" y="13665"/>
                                  <a:pt x="10521" y="13514"/>
                                  <a:pt x="10486" y="13384"/>
                                </a:cubicBezTo>
                                <a:cubicBezTo>
                                  <a:pt x="10548" y="13319"/>
                                  <a:pt x="10610" y="13254"/>
                                  <a:pt x="10663" y="13146"/>
                                </a:cubicBezTo>
                                <a:cubicBezTo>
                                  <a:pt x="10716" y="13038"/>
                                  <a:pt x="10769" y="12930"/>
                                  <a:pt x="10804" y="12800"/>
                                </a:cubicBezTo>
                                <a:cubicBezTo>
                                  <a:pt x="10849" y="12930"/>
                                  <a:pt x="10893" y="13038"/>
                                  <a:pt x="10946" y="13146"/>
                                </a:cubicBezTo>
                                <a:cubicBezTo>
                                  <a:pt x="10999" y="13254"/>
                                  <a:pt x="11061" y="13319"/>
                                  <a:pt x="11123" y="13384"/>
                                </a:cubicBezTo>
                                <a:cubicBezTo>
                                  <a:pt x="11079" y="13514"/>
                                  <a:pt x="11052" y="13665"/>
                                  <a:pt x="11034" y="13816"/>
                                </a:cubicBezTo>
                                <a:close/>
                                <a:moveTo>
                                  <a:pt x="3778" y="9708"/>
                                </a:moveTo>
                                <a:cubicBezTo>
                                  <a:pt x="3725" y="9600"/>
                                  <a:pt x="3655" y="9514"/>
                                  <a:pt x="3575" y="9449"/>
                                </a:cubicBezTo>
                                <a:cubicBezTo>
                                  <a:pt x="3256" y="9168"/>
                                  <a:pt x="2752" y="9297"/>
                                  <a:pt x="2141" y="11286"/>
                                </a:cubicBezTo>
                                <a:cubicBezTo>
                                  <a:pt x="2938" y="11632"/>
                                  <a:pt x="3354" y="11243"/>
                                  <a:pt x="3575" y="10681"/>
                                </a:cubicBezTo>
                                <a:cubicBezTo>
                                  <a:pt x="3699" y="10357"/>
                                  <a:pt x="3752" y="10011"/>
                                  <a:pt x="3778" y="9708"/>
                                </a:cubicBezTo>
                                <a:close/>
                                <a:moveTo>
                                  <a:pt x="4938" y="11135"/>
                                </a:moveTo>
                                <a:cubicBezTo>
                                  <a:pt x="4911" y="11092"/>
                                  <a:pt x="4885" y="11070"/>
                                  <a:pt x="4858" y="11027"/>
                                </a:cubicBezTo>
                                <a:cubicBezTo>
                                  <a:pt x="4584" y="10724"/>
                                  <a:pt x="4106" y="10659"/>
                                  <a:pt x="3575" y="12346"/>
                                </a:cubicBezTo>
                                <a:cubicBezTo>
                                  <a:pt x="3513" y="12562"/>
                                  <a:pt x="3442" y="12800"/>
                                  <a:pt x="3371" y="13081"/>
                                </a:cubicBezTo>
                                <a:cubicBezTo>
                                  <a:pt x="3442" y="13103"/>
                                  <a:pt x="3504" y="13103"/>
                                  <a:pt x="3575" y="13103"/>
                                </a:cubicBezTo>
                                <a:cubicBezTo>
                                  <a:pt x="4380" y="13168"/>
                                  <a:pt x="4716" y="12497"/>
                                  <a:pt x="4858" y="11827"/>
                                </a:cubicBezTo>
                                <a:cubicBezTo>
                                  <a:pt x="4902" y="11568"/>
                                  <a:pt x="4929" y="11330"/>
                                  <a:pt x="4938" y="11135"/>
                                </a:cubicBezTo>
                                <a:close/>
                                <a:moveTo>
                                  <a:pt x="2796" y="7741"/>
                                </a:moveTo>
                                <a:cubicBezTo>
                                  <a:pt x="2548" y="7200"/>
                                  <a:pt x="1964" y="6616"/>
                                  <a:pt x="1106" y="8908"/>
                                </a:cubicBezTo>
                                <a:cubicBezTo>
                                  <a:pt x="2336" y="9751"/>
                                  <a:pt x="2708" y="8519"/>
                                  <a:pt x="2796" y="7741"/>
                                </a:cubicBezTo>
                                <a:close/>
                                <a:moveTo>
                                  <a:pt x="6212" y="15503"/>
                                </a:moveTo>
                                <a:cubicBezTo>
                                  <a:pt x="6212" y="15524"/>
                                  <a:pt x="6203" y="15568"/>
                                  <a:pt x="6203" y="15589"/>
                                </a:cubicBezTo>
                                <a:lnTo>
                                  <a:pt x="6212" y="15589"/>
                                </a:lnTo>
                                <a:cubicBezTo>
                                  <a:pt x="7468" y="15222"/>
                                  <a:pt x="7610" y="13730"/>
                                  <a:pt x="7575" y="12930"/>
                                </a:cubicBezTo>
                                <a:cubicBezTo>
                                  <a:pt x="7265" y="12649"/>
                                  <a:pt x="6645" y="12649"/>
                                  <a:pt x="6212" y="15503"/>
                                </a:cubicBezTo>
                                <a:close/>
                                <a:moveTo>
                                  <a:pt x="1743" y="5578"/>
                                </a:moveTo>
                                <a:cubicBezTo>
                                  <a:pt x="1540" y="4951"/>
                                  <a:pt x="1000" y="4130"/>
                                  <a:pt x="0" y="6054"/>
                                </a:cubicBezTo>
                                <a:cubicBezTo>
                                  <a:pt x="1150" y="7395"/>
                                  <a:pt x="1602" y="6314"/>
                                  <a:pt x="1743" y="5578"/>
                                </a:cubicBezTo>
                                <a:close/>
                                <a:moveTo>
                                  <a:pt x="6221" y="12303"/>
                                </a:moveTo>
                                <a:lnTo>
                                  <a:pt x="6212" y="12281"/>
                                </a:lnTo>
                                <a:cubicBezTo>
                                  <a:pt x="5920" y="11978"/>
                                  <a:pt x="5345" y="11914"/>
                                  <a:pt x="4858" y="14292"/>
                                </a:cubicBezTo>
                                <a:cubicBezTo>
                                  <a:pt x="4831" y="14422"/>
                                  <a:pt x="4805" y="14551"/>
                                  <a:pt x="4778" y="14703"/>
                                </a:cubicBezTo>
                                <a:cubicBezTo>
                                  <a:pt x="4805" y="14703"/>
                                  <a:pt x="4831" y="14703"/>
                                  <a:pt x="4858" y="14703"/>
                                </a:cubicBezTo>
                                <a:cubicBezTo>
                                  <a:pt x="5858" y="14551"/>
                                  <a:pt x="6150" y="13514"/>
                                  <a:pt x="6212" y="12735"/>
                                </a:cubicBezTo>
                                <a:cubicBezTo>
                                  <a:pt x="6221" y="12584"/>
                                  <a:pt x="6230" y="12432"/>
                                  <a:pt x="6221" y="12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" name="Shape"/>
                        <wps:cNvSpPr/>
                        <wps:spPr>
                          <a:xfrm>
                            <a:off x="1209675" y="4191000"/>
                            <a:ext cx="701767" cy="6780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650" h="20930" extrusionOk="0">
                                <a:moveTo>
                                  <a:pt x="10288" y="6778"/>
                                </a:moveTo>
                                <a:cubicBezTo>
                                  <a:pt x="8980" y="6778"/>
                                  <a:pt x="7896" y="7915"/>
                                  <a:pt x="7896" y="9287"/>
                                </a:cubicBezTo>
                                <a:cubicBezTo>
                                  <a:pt x="7896" y="10659"/>
                                  <a:pt x="8980" y="11796"/>
                                  <a:pt x="10288" y="11796"/>
                                </a:cubicBezTo>
                                <a:cubicBezTo>
                                  <a:pt x="11596" y="11796"/>
                                  <a:pt x="12679" y="10659"/>
                                  <a:pt x="12679" y="9287"/>
                                </a:cubicBezTo>
                                <a:cubicBezTo>
                                  <a:pt x="12679" y="7915"/>
                                  <a:pt x="11633" y="6778"/>
                                  <a:pt x="10288" y="6778"/>
                                </a:cubicBezTo>
                                <a:close/>
                                <a:moveTo>
                                  <a:pt x="16865" y="8072"/>
                                </a:moveTo>
                                <a:cubicBezTo>
                                  <a:pt x="16491" y="7954"/>
                                  <a:pt x="16080" y="7837"/>
                                  <a:pt x="15706" y="7798"/>
                                </a:cubicBezTo>
                                <a:cubicBezTo>
                                  <a:pt x="15968" y="7523"/>
                                  <a:pt x="16229" y="7209"/>
                                  <a:pt x="16491" y="6857"/>
                                </a:cubicBezTo>
                                <a:cubicBezTo>
                                  <a:pt x="18098" y="4505"/>
                                  <a:pt x="18173" y="1682"/>
                                  <a:pt x="16641" y="506"/>
                                </a:cubicBezTo>
                                <a:cubicBezTo>
                                  <a:pt x="15108" y="-670"/>
                                  <a:pt x="12530" y="271"/>
                                  <a:pt x="10923" y="2623"/>
                                </a:cubicBezTo>
                                <a:cubicBezTo>
                                  <a:pt x="10699" y="2976"/>
                                  <a:pt x="10474" y="3329"/>
                                  <a:pt x="10325" y="3681"/>
                                </a:cubicBezTo>
                                <a:cubicBezTo>
                                  <a:pt x="10138" y="3329"/>
                                  <a:pt x="9951" y="2976"/>
                                  <a:pt x="9727" y="2623"/>
                                </a:cubicBezTo>
                                <a:cubicBezTo>
                                  <a:pt x="8120" y="271"/>
                                  <a:pt x="5542" y="-670"/>
                                  <a:pt x="4009" y="506"/>
                                </a:cubicBezTo>
                                <a:cubicBezTo>
                                  <a:pt x="2477" y="1682"/>
                                  <a:pt x="2515" y="4544"/>
                                  <a:pt x="4159" y="6857"/>
                                </a:cubicBezTo>
                                <a:cubicBezTo>
                                  <a:pt x="4383" y="7209"/>
                                  <a:pt x="4645" y="7523"/>
                                  <a:pt x="4944" y="7798"/>
                                </a:cubicBezTo>
                                <a:cubicBezTo>
                                  <a:pt x="4570" y="7876"/>
                                  <a:pt x="4196" y="7954"/>
                                  <a:pt x="3785" y="8072"/>
                                </a:cubicBezTo>
                                <a:cubicBezTo>
                                  <a:pt x="1169" y="8974"/>
                                  <a:pt x="-475" y="11247"/>
                                  <a:pt x="123" y="13129"/>
                                </a:cubicBezTo>
                                <a:cubicBezTo>
                                  <a:pt x="721" y="15050"/>
                                  <a:pt x="3299" y="15834"/>
                                  <a:pt x="5915" y="14971"/>
                                </a:cubicBezTo>
                                <a:cubicBezTo>
                                  <a:pt x="6289" y="14854"/>
                                  <a:pt x="6663" y="14697"/>
                                  <a:pt x="6999" y="14501"/>
                                </a:cubicBezTo>
                                <a:cubicBezTo>
                                  <a:pt x="6924" y="14893"/>
                                  <a:pt x="6887" y="15324"/>
                                  <a:pt x="6887" y="15716"/>
                                </a:cubicBezTo>
                                <a:cubicBezTo>
                                  <a:pt x="6887" y="18617"/>
                                  <a:pt x="8419" y="20930"/>
                                  <a:pt x="10325" y="20930"/>
                                </a:cubicBezTo>
                                <a:cubicBezTo>
                                  <a:pt x="12231" y="20930"/>
                                  <a:pt x="13763" y="18578"/>
                                  <a:pt x="13763" y="15716"/>
                                </a:cubicBezTo>
                                <a:cubicBezTo>
                                  <a:pt x="13763" y="15285"/>
                                  <a:pt x="13726" y="14893"/>
                                  <a:pt x="13651" y="14501"/>
                                </a:cubicBezTo>
                                <a:cubicBezTo>
                                  <a:pt x="13987" y="14697"/>
                                  <a:pt x="14361" y="14854"/>
                                  <a:pt x="14735" y="14971"/>
                                </a:cubicBezTo>
                                <a:cubicBezTo>
                                  <a:pt x="17351" y="15873"/>
                                  <a:pt x="19966" y="15050"/>
                                  <a:pt x="20527" y="13129"/>
                                </a:cubicBezTo>
                                <a:cubicBezTo>
                                  <a:pt x="21125" y="11247"/>
                                  <a:pt x="19481" y="8974"/>
                                  <a:pt x="16865" y="8072"/>
                                </a:cubicBezTo>
                                <a:close/>
                                <a:moveTo>
                                  <a:pt x="15931" y="10934"/>
                                </a:moveTo>
                                <a:cubicBezTo>
                                  <a:pt x="15594" y="11992"/>
                                  <a:pt x="14174" y="12423"/>
                                  <a:pt x="12754" y="11953"/>
                                </a:cubicBezTo>
                                <a:cubicBezTo>
                                  <a:pt x="12530" y="11874"/>
                                  <a:pt x="12343" y="11796"/>
                                  <a:pt x="12156" y="11678"/>
                                </a:cubicBezTo>
                                <a:cubicBezTo>
                                  <a:pt x="12194" y="11914"/>
                                  <a:pt x="12194" y="12110"/>
                                  <a:pt x="12194" y="12345"/>
                                </a:cubicBezTo>
                                <a:cubicBezTo>
                                  <a:pt x="12194" y="13913"/>
                                  <a:pt x="11334" y="15207"/>
                                  <a:pt x="10288" y="15207"/>
                                </a:cubicBezTo>
                                <a:cubicBezTo>
                                  <a:pt x="9241" y="15207"/>
                                  <a:pt x="8382" y="13913"/>
                                  <a:pt x="8382" y="12345"/>
                                </a:cubicBezTo>
                                <a:cubicBezTo>
                                  <a:pt x="8382" y="12110"/>
                                  <a:pt x="8382" y="11874"/>
                                  <a:pt x="8419" y="11678"/>
                                </a:cubicBezTo>
                                <a:cubicBezTo>
                                  <a:pt x="8232" y="11796"/>
                                  <a:pt x="8045" y="11874"/>
                                  <a:pt x="7821" y="11953"/>
                                </a:cubicBezTo>
                                <a:cubicBezTo>
                                  <a:pt x="6401" y="12423"/>
                                  <a:pt x="4944" y="11992"/>
                                  <a:pt x="4645" y="10934"/>
                                </a:cubicBezTo>
                                <a:cubicBezTo>
                                  <a:pt x="4308" y="9875"/>
                                  <a:pt x="5205" y="8660"/>
                                  <a:pt x="6663" y="8150"/>
                                </a:cubicBezTo>
                                <a:cubicBezTo>
                                  <a:pt x="6887" y="8072"/>
                                  <a:pt x="7074" y="8033"/>
                                  <a:pt x="7298" y="7994"/>
                                </a:cubicBezTo>
                                <a:cubicBezTo>
                                  <a:pt x="7149" y="7837"/>
                                  <a:pt x="6999" y="7680"/>
                                  <a:pt x="6887" y="7484"/>
                                </a:cubicBezTo>
                                <a:cubicBezTo>
                                  <a:pt x="5990" y="6190"/>
                                  <a:pt x="5953" y="4622"/>
                                  <a:pt x="6812" y="3995"/>
                                </a:cubicBezTo>
                                <a:cubicBezTo>
                                  <a:pt x="7672" y="3368"/>
                                  <a:pt x="9054" y="3877"/>
                                  <a:pt x="9951" y="5132"/>
                                </a:cubicBezTo>
                                <a:cubicBezTo>
                                  <a:pt x="10063" y="5328"/>
                                  <a:pt x="10176" y="5524"/>
                                  <a:pt x="10288" y="5720"/>
                                </a:cubicBezTo>
                                <a:cubicBezTo>
                                  <a:pt x="10400" y="5524"/>
                                  <a:pt x="10474" y="5328"/>
                                  <a:pt x="10624" y="5132"/>
                                </a:cubicBezTo>
                                <a:cubicBezTo>
                                  <a:pt x="11521" y="3838"/>
                                  <a:pt x="12904" y="3329"/>
                                  <a:pt x="13763" y="3995"/>
                                </a:cubicBezTo>
                                <a:cubicBezTo>
                                  <a:pt x="14623" y="4622"/>
                                  <a:pt x="14585" y="6190"/>
                                  <a:pt x="13688" y="7484"/>
                                </a:cubicBezTo>
                                <a:cubicBezTo>
                                  <a:pt x="13576" y="7680"/>
                                  <a:pt x="13427" y="7837"/>
                                  <a:pt x="13277" y="7994"/>
                                </a:cubicBezTo>
                                <a:cubicBezTo>
                                  <a:pt x="13501" y="8033"/>
                                  <a:pt x="13688" y="8072"/>
                                  <a:pt x="13913" y="8150"/>
                                </a:cubicBezTo>
                                <a:cubicBezTo>
                                  <a:pt x="15333" y="8621"/>
                                  <a:pt x="16229" y="9875"/>
                                  <a:pt x="15931" y="109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662A99B8" id="Group 60" o:spid="_x0000_s1026" style="position:absolute;margin-left:0;margin-top:0;width:789.5pt;height:612pt;z-index:-251656704;mso-width-percent:1000;mso-height-percent:1000;mso-position-horizontal:center;mso-position-horizontal-relative:page;mso-position-vertical:center;mso-position-vertical-relative:page;mso-width-percent:1000;mso-height-percent:1000" coordsize="100266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">
              <v:rect id="Rectangle" o:spid="_x0000_s1027" style="position:absolute;width:50304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" fillcolor="#780611 [3204]" stroked="f" strokeweight="1pt">
                <v:stroke miterlimit="4"/>
                <v:textbox inset="3pt,3pt,3pt,3pt"/>
              </v:rect>
              <v:shape id="Shape" o:spid="_x0000_s1028" style="position:absolute;width:50304;height:7772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" path="m6991,12307v-164,-18,-354,74,-376,162c6593,12381,6402,12289,6238,12307v-245,25,-332,173,-245,304c6129,12822,6500,12893,6615,13066v114,-173,480,-247,621,-455c7324,12480,7236,12332,6991,12307xm6991,17336v-164,-17,-354,75,-376,163c6593,17411,6402,17319,6238,17336v-245,25,-332,173,-245,304c6129,17852,6500,17922,6615,18095v114,-173,480,-247,621,-455c7324,17509,7236,17361,6991,17336xm6991,14820v-164,-18,-354,74,-376,162c6593,14894,6402,14802,6238,14820v-245,25,-332,173,-245,304c6129,15335,6500,15406,6615,15579v114,-173,480,-247,621,-455c7324,14996,7236,14845,6991,14820xm6991,4761v-164,-17,-354,74,-376,163c6593,4835,6402,4744,6238,4761v-245,25,-332,173,-245,304c6129,5276,6500,5347,6615,5520v114,-173,480,-247,621,-455c7324,4934,7236,4786,6991,4761xm6991,9791v-164,-18,-354,74,-376,162c6593,9865,6402,9773,6238,9791v-245,24,-332,173,-245,303c6129,10306,6500,10376,6615,10549v114,-173,480,-247,621,-455c7324,9964,7236,9815,6991,9791xm6991,19853v-164,-18,-354,74,-376,162c6593,19927,6402,19835,6238,19853v-245,25,-332,173,-245,303c6129,20368,6500,20439,6615,20612v114,-173,480,-247,621,-456c7324,20026,7236,19874,6991,19853xm6991,7278v-164,-18,-354,74,-376,162c6593,7352,6402,7260,6238,7278v-245,24,-332,173,-245,303c6129,7793,6500,7864,6615,8036v114,-172,480,-247,621,-455c7324,7451,7236,7299,6991,7278xm5502,18519v-163,-18,-354,74,-376,162c5104,18593,4913,18501,4750,18519v-246,25,-333,173,-246,303c4641,19034,5011,19105,5126,19278v114,-173,480,-247,622,-456c5835,18695,5748,18544,5502,18519xm5502,16006v-163,-18,-354,74,-376,162c5104,16080,4913,15988,4750,16006v-246,25,-333,173,-246,303c4641,16521,5011,16592,5126,16765v114,-173,480,-247,622,-456c5835,16179,5748,16031,5502,16006xm5502,10976v-163,-17,-354,75,-376,163c5104,11051,4913,10959,4750,10976v-246,25,-333,173,-246,304c4641,11492,5011,11562,5126,11735v114,-173,480,-247,622,-455c5835,11149,5748,10998,5502,10976xm5502,914v-163,-18,-354,74,-376,162c5104,988,4913,896,4750,914v-246,25,-333,173,-246,304c4641,1429,5011,1500,5126,1673v114,-173,480,-247,622,-455c5835,1091,5748,939,5502,914xm6991,2245v-164,-18,-354,74,-376,162c6593,2319,6402,2227,6238,2245v-245,24,-332,173,-245,303c6129,2760,6500,2831,6615,3004v114,-173,480,-248,621,-456c7324,2421,7236,2269,6991,2245xm5502,13489v-163,-17,-354,75,-376,163c5104,13564,4913,13472,4750,13489v-246,25,-333,173,-246,304c4641,14005,5011,14075,5126,14248v114,-173,480,-247,622,-455c5835,13666,5748,13514,5502,13489xm5502,3431v-163,-18,-354,74,-376,162c5104,3505,4913,3413,4750,3431v-246,24,-333,173,-246,303c4641,3946,5011,4016,5126,4189v114,-173,480,-247,622,-455c5835,3604,5748,3455,5502,3431xm5502,8460v-163,-18,-354,74,-376,162c5104,8534,4913,8442,4750,8460v-246,25,-333,173,-246,304c4641,8975,5011,9046,5126,9219v114,-173,480,-247,622,-455c5835,8633,5748,8485,5502,8460xm5502,5944v-163,-18,-354,74,-376,162c5104,6018,4913,5926,4750,5944v-246,24,-333,172,-246,303c4641,6459,5011,6529,5126,6702v114,-173,480,-247,622,-455c5835,6120,5748,5968,5502,5944xm8485,8460v-163,-18,-354,74,-376,162c8087,8534,7896,8442,7733,8460v-246,25,-333,173,-246,304c7624,8975,7994,9046,8109,9219v114,-173,480,-247,622,-455c8812,8633,8731,8485,8485,8460xm9974,9791v-164,-18,-355,74,-376,162c9576,9865,9385,9773,9221,9791v-245,24,-332,173,-245,303c9112,10306,9483,10376,9598,10549v114,-173,479,-247,621,-455c10301,9964,10219,9815,9974,9791xm9974,14820v-164,-18,-355,74,-376,162c9576,14894,9385,14802,9221,14820v-245,25,-332,173,-245,304c9112,15335,9483,15406,9598,15579v114,-173,479,-247,621,-455c10301,14996,10219,14845,9974,14820xm9974,19853v-164,-18,-355,74,-376,162c9576,19927,9385,19835,9221,19853v-245,25,-332,173,-245,303c9112,20368,9483,20439,9598,20612v114,-173,479,-247,621,-456c10301,20026,10219,19874,9974,19853xm9974,17336v-164,-17,-355,75,-376,163c9576,17411,9385,17319,9221,17336v-245,25,-332,173,-245,304c9112,17852,9483,17922,9598,18095v114,-173,479,-247,621,-455c10301,17509,10219,17361,9974,17336xm9974,12307v-164,-18,-355,74,-376,162c9576,12381,9385,12289,9221,12307v-245,25,-332,173,-245,304c9112,12822,9483,12893,9598,13066v114,-173,479,-247,621,-455c10301,12480,10219,12332,9974,12307xm9974,7278v-164,-18,-355,74,-376,162c9576,7352,9385,7260,9221,7278v-245,24,-332,173,-245,303c9112,7793,9483,7864,9598,8036v114,-172,479,-247,621,-455c10301,7451,10219,7299,9974,7278xm9974,2245v-164,-18,-355,74,-376,162c9576,2319,9385,2227,9221,2245v-245,24,-332,173,-245,303c9112,2760,9483,2831,9598,3004v114,-173,479,-248,621,-456c10301,2421,10219,2269,9974,2245xm9974,4761v-164,-17,-355,74,-376,163c9576,4835,9385,4744,9221,4761v-245,25,-332,173,-245,304c9112,5276,9483,5347,9598,5520v114,-173,479,-247,621,-455c10301,4934,10219,4786,9974,4761xm8485,3431v-163,-18,-354,74,-376,162c8087,3505,7896,3413,7733,3431v-246,24,-333,173,-246,303c7624,3946,7994,4016,8109,4189v114,-173,480,-247,622,-455c8812,3604,8731,3455,8485,3431xm8485,16006v-163,-18,-354,74,-376,162c8087,16080,7896,15988,7733,16006v-246,25,-333,173,-246,303c7624,16521,7994,16592,8109,16765v114,-173,480,-247,622,-456c8812,16179,8731,16031,8485,16006xm8485,13489v-163,-17,-354,75,-376,163c8087,13564,7896,13472,7733,13489v-246,25,-333,173,-246,304c7624,14005,7994,14075,8109,14248v114,-173,480,-247,622,-455c8812,13666,8731,13514,8485,13489xm8485,18519v-163,-18,-354,74,-376,162c8087,18593,7896,18501,7733,18519v-246,25,-333,173,-246,303c7624,19034,7994,19105,8109,19278v114,-173,480,-247,622,-456c8812,18695,8731,18544,8485,18519xm8485,21035v-163,-17,-354,74,-376,163c8087,21109,7896,21018,7733,21035v-246,25,-333,173,-246,304c7564,21455,7705,21529,7842,21600r534,c8512,21529,8654,21455,8731,21339v81,-131,,-279,-246,-304xm5502,21035v-163,-17,-354,74,-376,163c5104,21109,4913,21018,4750,21035v-246,25,-333,173,-246,304c4581,21455,4722,21529,4859,21600r534,c5530,21529,5671,21455,5748,21339v87,-131,,-279,-246,-304xm8485,914v-163,-18,-354,74,-376,162c8087,988,7896,896,7733,914v-246,25,-333,173,-246,304c7624,1429,7994,1500,8109,1673v114,-173,480,-247,622,-455c8812,1091,8731,939,8485,914xm8485,5944v-163,-18,-354,74,-376,162c8087,6018,7896,5926,7733,5944v-246,24,-333,172,-246,303c7624,6459,7994,6529,8109,6702v114,-173,480,-247,622,-455c8812,6120,8731,5968,8485,5944xm8485,10976v-163,-17,-354,75,-376,163c8087,11051,7896,10959,7733,10976v-246,25,-333,173,-246,304c7624,11492,7994,11562,8109,11735v114,-173,480,-247,622,-455c8812,11149,8731,10998,8485,10976xm1031,9791v-164,-18,-355,74,-377,162c633,9865,442,9773,278,9791,109,9808,16,9882,,9971r,49c5,10045,16,10069,33,10094v136,212,507,282,621,455c769,10376,1134,10302,1276,10094v82,-130,,-279,-245,-303xm1031,12307v-164,-18,-355,74,-377,162c633,12381,442,12289,278,12307v-169,18,-262,92,-278,180l,12536v5,25,16,50,33,75c169,12822,540,12893,654,13066v115,-173,480,-247,622,-455c1358,12480,1276,12332,1031,12307xm1031,14820v-164,-18,-355,74,-377,162c633,14894,442,14802,278,14820v-169,18,-262,92,-278,180l,15049v5,25,16,50,33,75c169,15335,540,15406,654,15579v115,-173,480,-247,622,-455c1358,14996,1276,14845,1031,14820xm1031,17336v-164,-17,-355,75,-377,163c633,17411,442,17319,278,17336v-169,18,-262,92,-278,180l,17566v5,25,16,49,33,74c169,17852,540,17922,654,18095v115,-173,480,-247,622,-455c1358,17509,1276,17361,1031,17336xm1031,2245v-164,-18,-355,74,-377,162c633,2319,442,2227,278,2245,109,2262,16,2336,,2425r,49c5,2499,16,2524,33,2548v136,212,507,283,621,456c769,2831,1134,2756,1276,2548v82,-127,,-279,-245,-303xm1031,19853v-164,-18,-355,74,-377,162c633,19927,442,19835,278,19853v-169,18,-262,92,-278,180l,20082v5,25,16,50,33,74c169,20368,540,20439,654,20612v115,-173,480,-247,622,-456c1358,20026,1276,19874,1031,19853xm1031,4761v-164,-17,-355,74,-377,163c633,4835,442,4744,278,4761,109,4779,16,4853,,4941r,50c5,5015,16,5040,33,5065v136,211,507,282,621,455c769,5347,1134,5273,1276,5065v82,-131,,-279,-245,-304xm1031,7278v-164,-18,-355,74,-377,162c633,7352,442,7260,278,7278,109,7295,16,7369,,7458r,49c5,7532,16,7556,33,7581v136,212,507,283,621,455c769,7864,1134,7789,1276,7581v82,-130,,-282,-245,-303xm654,491c769,318,1134,244,1276,35v5,-10,11,-24,16,-35l11,v5,11,11,25,16,35c169,244,540,318,654,491xm15558,491v114,-173,480,-247,622,-456c16185,25,16190,11,16196,l14920,v5,11,11,25,16,35c15078,244,15443,318,15558,491xm2519,21035v-163,-17,-354,74,-376,163c2121,21109,1930,21018,1767,21035v-246,25,-333,173,-246,304c1598,21455,1740,21529,1876,21600r534,c2547,21529,2688,21455,2765,21339v87,-131,,-279,-246,-304xm12580,491v115,-173,480,-247,622,-456c13208,25,13213,11,13218,l11942,v6,11,11,25,17,35c12095,244,12466,318,12580,491xm18541,491v114,-173,480,-247,621,-456c19168,25,19173,11,19179,l17903,v5,11,11,25,16,35c18061,244,18426,318,18541,491xm3632,491c3746,318,4112,244,4253,35v6,-10,11,-24,17,-35l2994,v5,11,11,25,16,35c3152,244,3523,318,3632,491xm6615,491c6729,318,7095,244,7236,35v6,-10,11,-24,17,-35l5977,v5,11,11,25,16,35c6135,244,6500,318,6615,491xm9598,491v114,-173,479,-247,621,-456c10225,25,10230,11,10236,l8960,v5,11,10,25,16,35c9112,244,9483,318,9598,491xm2519,10976v-163,-17,-354,75,-376,163c2121,11051,1930,10959,1767,10976v-246,25,-333,173,-246,304c1658,11492,2029,11562,2143,11735v115,-173,480,-247,622,-455c2852,11149,2765,10998,2519,10976xm4008,14820v-164,-18,-354,74,-376,162c3610,14894,3419,14802,3256,14820v-246,25,-333,173,-246,304c3146,15335,3517,15406,3632,15579v114,-173,480,-247,621,-455c4341,14996,4253,14845,4008,14820xm4008,17336v-164,-17,-354,75,-376,163c3610,17411,3419,17319,3256,17336v-246,25,-333,173,-246,304c3146,17852,3517,17922,3632,18095v114,-173,480,-247,621,-455c4341,17509,4253,17361,4008,17336xm11468,21035v-164,-17,-354,74,-376,163c11070,21109,10879,21018,10715,21035v-245,25,-332,173,-245,304c10546,21455,10688,21529,10825,21600r534,c11495,21529,11637,21455,11713,21339v82,-131,,-279,-245,-304xm4008,12307v-164,-18,-354,74,-376,162c3610,12381,3419,12289,3256,12307v-246,25,-333,173,-246,304c3146,12822,3517,12893,3632,13066v114,-173,480,-247,621,-455c4341,12480,4253,12332,4008,12307xm4008,9791v-164,-18,-354,74,-376,162c3610,9865,3419,9773,3256,9791v-246,24,-333,173,-246,303c3146,10306,3517,10376,3632,10549v114,-173,480,-247,621,-455c4341,9964,4253,9815,4008,9791xm4008,4761v-164,-17,-354,74,-376,163c3610,4835,3419,4744,3256,4761v-246,25,-333,173,-246,304c3146,5276,3517,5347,3632,5520v114,-173,480,-247,621,-455c4341,4934,4253,4786,4008,4761xm4008,7278v-164,-18,-354,74,-376,162c3610,7352,3419,7260,3256,7278v-246,24,-333,173,-246,303c3146,7793,3517,7864,3632,8036v114,-172,480,-247,621,-455c4341,7451,4253,7299,4008,7278xm4008,19853v-164,-18,-354,74,-376,162c3610,19927,3419,19835,3256,19853v-246,25,-333,173,-246,303c3146,20368,3517,20439,3632,20612v114,-173,480,-247,621,-456c4341,20026,4253,19874,4008,19853xm2519,13489v-163,-17,-354,75,-376,163c2121,13564,1930,13472,1767,13489v-246,25,-333,173,-246,304c1658,14005,2029,14075,2143,14248v115,-173,480,-247,622,-455c2852,13666,2765,13514,2519,13489xm4008,2245v-164,-18,-354,74,-376,162c3610,2319,3419,2227,3256,2245v-246,24,-333,173,-246,303c3146,2760,3517,2831,3632,3004v114,-173,480,-248,621,-456c4341,2421,4253,2269,4008,2245xm2519,18519v-163,-18,-354,74,-376,162c2121,18593,1930,18501,1767,18519v-246,25,-333,173,-246,303c1658,19034,2029,19105,2143,19278v115,-173,480,-247,622,-456c2852,18695,2765,18544,2519,18519xm2519,16006v-163,-18,-354,74,-376,162c2121,16080,1930,15988,1767,16006v-246,25,-333,173,-246,303c1658,16521,2029,16592,2143,16765v115,-173,480,-247,622,-456c2852,16179,2765,16031,2519,16006xm2519,3431v-163,-18,-354,74,-376,162c2121,3505,1930,3413,1767,3431v-246,24,-333,173,-246,303c1658,3946,2029,4016,2143,4189v115,-173,480,-247,622,-455c2852,3604,2765,3455,2519,3431xm2519,914v-163,-18,-354,74,-376,162c2121,988,1930,896,1767,914v-246,25,-333,173,-246,304c1658,1429,2029,1500,2143,1673v115,-173,480,-247,622,-455c2852,1091,2765,939,2519,914xm2519,8460v-163,-18,-354,74,-376,162c2121,8534,1930,8442,1767,8460v-246,25,-333,173,-246,304c1658,8975,2029,9046,2143,9219v115,-173,480,-247,622,-455c2852,8633,2765,8485,2519,8460xm2519,5944v-163,-18,-354,74,-376,162c2121,6018,1930,5926,1767,5944v-246,24,-333,172,-246,303c1658,6459,2029,6529,2143,6702v115,-173,480,-247,622,-455c2852,6120,2765,5968,2519,5944xm18917,19853v-164,-18,-354,74,-376,162c18519,19927,18328,19835,18165,19853v-246,25,-333,173,-246,303c18055,20368,18426,20439,18541,20612v114,-173,480,-247,621,-456c19250,20026,19162,19874,18917,19853xm18917,12307v-164,-18,-354,74,-376,162c18519,12381,18328,12289,18165,12307v-246,25,-333,173,-246,304c18055,12822,18426,12893,18541,13066v114,-173,480,-247,621,-455c19250,12480,19162,12332,18917,12307xm18917,9791v-164,-18,-354,74,-376,162c18519,9865,18328,9773,18165,9791v-246,24,-333,173,-246,303c18055,10306,18426,10376,18541,10549v114,-173,480,-247,621,-455c19250,9964,19162,9815,18917,9791xm18917,14820v-164,-18,-354,74,-376,162c18519,14894,18328,14802,18165,14820v-246,25,-333,173,-246,304c18055,15335,18426,15406,18541,15579v114,-173,480,-247,621,-455c19250,14996,19162,14845,18917,14820xm18917,7278v-164,-18,-354,74,-376,162c18519,7352,18328,7260,18165,7278v-246,24,-333,173,-246,303c18055,7793,18426,7864,18541,8036v114,-172,480,-247,621,-455c19250,7451,19162,7299,18917,7278xm20411,18519v-163,-18,-354,74,-376,162c20013,18593,19822,18501,19659,18519v-246,25,-333,173,-246,303c19550,19034,19920,19105,20035,19278v114,-173,480,-247,622,-456c20738,18695,20657,18544,20411,18519xm18917,17336v-164,-17,-354,75,-376,163c18519,17411,18328,17319,18165,17336v-246,25,-333,173,-246,304c18055,17852,18426,17922,18541,18095v114,-173,480,-247,621,-455c19250,17509,19162,17361,18917,17336xm18917,2245v-164,-18,-354,74,-376,162c18519,2319,18328,2227,18165,2245v-246,24,-333,173,-246,303c18055,2760,18426,2831,18541,3004v114,-173,480,-248,621,-456c19250,2421,19162,2269,18917,2245xm18917,4761v-164,-17,-354,74,-376,163c18519,4835,18328,4744,18165,4761v-246,25,-333,173,-246,304c18055,5276,18426,5347,18541,5520v114,-173,480,-247,621,-455c19250,4934,19162,4786,18917,4761xm20411,21035v-163,-17,-354,74,-376,163c20013,21109,19822,21018,19659,21035v-246,25,-333,173,-246,304c19490,21455,19631,21529,19768,21600r534,c20438,21529,20580,21455,20657,21339v81,-131,,-279,-246,-304xm17428,13489v-163,-17,-354,75,-376,163c17030,13564,16839,13472,16676,13489v-246,25,-333,173,-246,304c16567,14005,16938,14075,17052,14248v115,-173,480,-247,622,-455c17761,13666,17674,13514,17428,13489xm17428,914v-163,-18,-354,74,-376,162c17030,988,16839,896,16676,914v-246,25,-333,173,-246,304c16567,1429,16938,1500,17052,1673v115,-173,480,-247,622,-455c17761,1091,17674,939,17428,914xm17428,18519v-163,-18,-354,74,-376,162c17030,18593,16839,18501,16676,18519v-246,25,-333,173,-246,303c16567,19034,16938,19105,17052,19278v115,-173,480,-247,622,-456c17761,18695,17674,18544,17428,18519xm17428,10976v-163,-17,-354,75,-376,163c17030,11051,16839,10959,16676,10976v-246,25,-333,173,-246,304c16567,11492,16938,11562,17052,11735v115,-173,480,-247,622,-455c17761,11149,17674,10998,17428,10976xm17428,8460v-163,-18,-354,74,-376,162c17030,8534,16839,8442,16676,8460v-246,25,-333,173,-246,304c16567,8975,16938,9046,17052,9219v115,-173,480,-247,622,-455c17761,8633,17674,8485,17428,8460xm17428,3431v-163,-18,-354,74,-376,162c17030,3505,16839,3413,16676,3431v-246,24,-333,173,-246,303c16567,3946,16938,4016,17052,4189v115,-173,480,-247,622,-455c17761,3604,17674,3455,17428,3431xm17428,5944v-163,-18,-354,74,-376,162c17030,6018,16839,5926,16676,5944v-246,24,-333,172,-246,303c16567,6459,16938,6529,17052,6702v115,-173,480,-247,622,-455c17761,6120,17674,5968,17428,5944xm17428,16006v-163,-18,-354,74,-376,162c17030,16080,16839,15988,16676,16006v-246,25,-333,173,-246,303c16567,16521,16938,16592,17052,16765v115,-173,480,-247,622,-456c17761,16179,17674,16031,17428,16006xm21147,9791v-245,24,-332,173,-245,303c21038,10306,21409,10376,21524,10549v21,-28,43,-56,76,-81l21600,9861v-44,28,-71,60,-76,88c21502,9865,21311,9776,21147,9791xm21147,12307v-245,25,-332,173,-245,304c21038,12822,21409,12893,21524,13066v21,-28,43,-57,76,-81l21600,12378v-44,28,-71,60,-76,88c21502,12381,21311,12289,21147,12307xm21147,7278v-245,24,-332,173,-245,303c21038,7793,21409,7864,21524,8036v21,-28,43,-56,76,-81l21600,7348v-44,28,-71,60,-76,88c21502,7352,21311,7260,21147,7278xm21147,17336v-245,25,-332,173,-245,304c21038,17852,21409,17922,21524,18095v21,-28,43,-56,76,-81l21600,17407v-44,28,-71,60,-76,88c21502,17411,21311,17319,21147,17336xm21147,14820v-245,25,-332,173,-245,304c21038,15335,21409,15406,21524,15579v21,-28,43,-57,76,-81l21600,14891v-44,28,-71,60,-76,88c21502,14894,21311,14806,21147,14820xm20886,v5,11,11,25,16,35c21038,247,21409,318,21524,491v21,-29,43,-57,76,-82l21600,r-714,xm21147,2245v-245,24,-332,173,-245,303c21038,2760,21409,2831,21524,3004v21,-29,43,-57,76,-82l21600,2319v-44,28,-71,60,-76,88c21502,2319,21311,2231,21147,2245xm21147,4761v-245,25,-332,173,-245,304c21038,5276,21409,5347,21524,5520v21,-28,43,-56,76,-81l21600,4832v-44,28,-71,60,-76,88c21502,4835,21311,4744,21147,4761xm20411,8460v-163,-18,-354,74,-376,162c20013,8534,19822,8442,19659,8460v-246,25,-333,173,-246,304c19550,8975,19920,9046,20035,9219v114,-173,480,-247,622,-455c20738,8633,20657,8485,20411,8460xm20411,16006v-163,-18,-354,74,-376,162c20013,16080,19822,15988,19659,16006v-246,25,-333,173,-246,303c19550,16521,19920,16592,20035,16765v114,-173,480,-247,622,-456c20738,16179,20657,16031,20411,16006xm20411,10976v-163,-17,-354,75,-376,163c20013,11051,19822,10959,19659,10976v-246,25,-333,173,-246,304c19550,11492,19920,11562,20035,11735v114,-173,480,-247,622,-455c20738,11149,20657,10998,20411,10976xm20411,13489v-163,-17,-354,75,-376,163c20013,13564,19822,13472,19659,13489v-246,25,-333,173,-246,304c19550,14005,19920,14075,20035,14248v114,-173,480,-247,622,-455c20738,13666,20657,13514,20411,13489xm20411,3431v-163,-18,-354,74,-376,162c20013,3505,19822,3413,19659,3431v-246,24,-333,173,-246,303c19550,3946,19920,4016,20035,4189v114,-173,480,-247,622,-455c20738,3604,20657,3455,20411,3431xm20411,914v-163,-18,-354,74,-376,162c20013,988,19822,896,19659,914v-246,25,-333,173,-246,304c19550,1429,19920,1500,20035,1673v114,-173,480,-247,622,-455c20738,1091,20657,939,20411,914xm20411,5944v-163,-18,-354,74,-376,162c20013,6018,19822,5926,19659,5944v-246,24,-333,172,-246,303c19550,6459,19920,6529,20035,6702v114,-173,480,-247,622,-455c20738,6120,20657,5968,20411,5944xm21147,19853v-245,25,-332,173,-245,303c21038,20368,21409,20439,21524,20612v21,-28,43,-57,76,-81l21600,19924v-44,28,-71,60,-76,88c21502,19927,21311,19835,21147,19853xm14445,10976v-163,-17,-354,75,-376,163c14047,11051,13857,10959,13693,10976v-245,25,-333,173,-245,304c13584,11492,13955,11562,14069,11735v115,-173,480,-247,622,-455c14778,11149,14691,10998,14445,10976xm12957,19853v-164,-18,-355,74,-377,162c12559,19927,12368,19835,12204,19853v-245,25,-332,173,-245,303c12095,20368,12466,20439,12580,20612v115,-173,480,-247,622,-456c13284,20026,13202,19874,12957,19853xm14445,21035v-163,-17,-354,74,-376,163c14047,21109,13857,21018,13693,21035v-245,25,-333,173,-245,304c13524,21455,13666,21529,13802,21600r534,c14473,21529,14614,21455,14691,21339v87,-131,,-279,-246,-304xm12957,17336v-164,-17,-355,75,-377,163c12559,17411,12368,17319,12204,17336v-245,25,-332,173,-245,304c12095,17852,12466,17922,12580,18095v115,-173,480,-247,622,-455c13284,17509,13202,17361,12957,17336xm12957,9791v-164,-18,-355,74,-377,162c12559,9865,12368,9773,12204,9791v-245,24,-332,173,-245,303c12095,10306,12466,10376,12580,10549v115,-173,480,-247,622,-455c13284,9964,13202,9815,12957,9791xm12957,12307v-164,-18,-355,74,-377,162c12559,12381,12368,12289,12204,12307v-245,25,-332,173,-245,304c12095,12822,12466,12893,12580,13066v115,-173,480,-247,622,-455c13284,12480,13202,12332,12957,12307xm12957,7278v-164,-18,-355,74,-377,162c12559,7352,12368,7260,12204,7278v-245,24,-332,173,-245,303c12095,7793,12466,7864,12580,8036v115,-172,480,-247,622,-455c13284,7451,13202,7299,12957,7278xm12957,2245v-164,-18,-355,74,-377,162c12559,2319,12368,2227,12204,2245v-245,24,-332,173,-245,303c12095,2760,12466,2831,12580,3004v115,-173,480,-248,622,-456c13284,2421,13202,2269,12957,2245xm12957,4761v-164,-17,-355,74,-377,163c12559,4835,12368,4744,12204,4761v-245,25,-332,173,-245,304c12095,5276,12466,5347,12580,5520v115,-173,480,-247,622,-455c13284,4934,13202,4786,12957,4761xm17428,21035v-163,-17,-354,74,-376,163c17030,21109,16839,21018,16676,21035v-246,25,-333,173,-246,304c16507,21455,16649,21529,16785,21600r534,c17456,21529,17597,21455,17674,21339v87,-131,,-279,-246,-304xm11468,13489v-164,-17,-354,75,-376,163c11070,13564,10879,13472,10715,13489v-245,25,-332,173,-245,304c10606,14005,10977,14075,11092,14248v114,-173,480,-247,621,-455c11795,13666,11713,13514,11468,13489xm11468,10976v-164,-17,-354,75,-376,163c11070,11051,10879,10959,10715,10976v-245,25,-332,173,-245,304c10606,11492,10977,11562,11092,11735v114,-173,480,-247,621,-455c11795,11149,11713,10998,11468,10976xm11468,914v-164,-18,-354,74,-376,162c11070,988,10879,896,10715,914v-245,25,-332,173,-245,304c10606,1429,10977,1500,11092,1673v114,-173,480,-247,621,-455c11795,1091,11713,939,11468,914xm11468,16006v-164,-18,-354,74,-376,162c11070,16080,10879,15988,10715,16006v-245,25,-332,173,-245,303c10606,16521,10977,16592,11092,16765v114,-173,480,-247,621,-456c11795,16179,11713,16031,11468,16006xm11468,3431v-164,-18,-354,74,-376,162c11070,3505,10879,3413,10715,3431v-245,24,-332,173,-245,303c10606,3946,10977,4016,11092,4189v114,-173,480,-247,621,-455c11795,3604,11713,3455,11468,3431xm11468,5944v-164,-18,-354,74,-376,162c11070,6018,10879,5926,10715,5944v-245,24,-332,172,-245,303c10606,6459,10977,6529,11092,6702v114,-173,480,-247,621,-455c11795,6120,11713,5968,11468,5944xm11468,8460v-164,-18,-354,74,-376,162c11070,8534,10879,8442,10715,8460v-245,25,-332,173,-245,304c10606,8975,10977,9046,11092,9219v114,-173,480,-247,621,-455c11795,8633,11713,8485,11468,8460xm12957,14820v-164,-18,-355,74,-377,162c12559,14894,12368,14802,12204,14820v-245,25,-332,173,-245,304c12095,15335,12466,15406,12580,15579v115,-173,480,-247,622,-455c13284,14996,13202,14845,12957,14820xm15934,19853v-163,-18,-354,74,-376,162c15536,19927,15345,19835,15182,19853v-246,25,-333,173,-246,303c15073,20368,15443,20439,15558,20612v114,-173,480,-247,622,-456c16267,20026,16180,19874,15934,19853xm15934,14820v-163,-18,-354,74,-376,162c15536,14894,15345,14802,15182,14820v-246,25,-333,173,-246,304c15073,15335,15443,15406,15558,15579v114,-173,480,-247,622,-455c16267,14996,16180,14845,15934,14820xm15934,12307v-163,-18,-354,74,-376,162c15536,12381,15345,12289,15182,12307v-246,25,-333,173,-246,304c15073,12822,15443,12893,15558,13066v114,-173,480,-247,622,-455c16267,12480,16180,12332,15934,12307xm15934,17336v-163,-17,-354,75,-376,163c15536,17411,15345,17319,15182,17336v-246,25,-333,173,-246,304c15073,17852,15443,17922,15558,18095v114,-173,480,-247,622,-455c16267,17509,16180,17361,15934,17336xm15934,9791v-163,-18,-354,74,-376,162c15536,9865,15345,9773,15182,9791v-246,24,-333,173,-246,303c15073,10306,15443,10376,15558,10549v114,-173,480,-247,622,-455c16267,9964,16180,9815,15934,9791xm15934,2245v-163,-18,-354,74,-376,162c15536,2319,15345,2227,15182,2245v-246,24,-333,173,-246,303c15073,2760,15443,2831,15558,3004v114,-173,480,-248,622,-456c16267,2421,16180,2269,15934,2245xm15934,4761v-163,-17,-354,74,-376,163c15536,4835,15345,4744,15182,4761v-246,25,-333,173,-246,304c15073,5276,15443,5347,15558,5520v114,-173,480,-247,622,-455c16267,4934,16180,4786,15934,4761xm14445,18519v-163,-18,-354,74,-376,162c14047,18593,13857,18501,13693,18519v-245,25,-333,173,-245,303c13584,19034,13955,19105,14069,19278v115,-173,480,-247,622,-456c14778,18695,14691,18544,14445,18519xm15934,7278v-163,-18,-354,74,-376,162c15536,7352,15345,7260,15182,7278v-246,24,-333,173,-246,303c15073,7793,15443,7864,15558,8036v114,-172,480,-247,622,-455c16267,7451,16180,7299,15934,7278xm14445,13489v-163,-17,-354,75,-376,163c14047,13564,13857,13472,13693,13489v-245,25,-333,173,-245,304c13584,14005,13955,14075,14069,14248v115,-173,480,-247,622,-455c14778,13666,14691,13514,14445,13489xm14445,16006v-163,-18,-354,74,-376,162c14047,16080,13857,15988,13693,16006v-245,25,-333,173,-245,303c13584,16521,13955,16592,14069,16765v115,-173,480,-247,622,-456c14778,16179,14691,16031,14445,16006xm14445,914v-163,-18,-354,74,-376,162c14047,988,13857,896,13693,914v-245,25,-333,173,-245,304c13584,1429,13955,1500,14069,1673v115,-173,480,-247,622,-455c14778,1091,14691,939,14445,914xm11468,18519v-164,-18,-354,74,-376,162c11070,18593,10879,18501,10715,18519v-245,25,-332,173,-245,303c10606,19034,10977,19105,11092,19278v114,-173,480,-247,621,-456c11795,18695,11713,18544,11468,18519xm14445,3431v-163,-18,-354,74,-376,162c14047,3505,13857,3413,13693,3431v-245,24,-333,173,-245,303c13584,3946,13955,4016,14069,4189v115,-173,480,-247,622,-455c14778,3604,14691,3455,14445,3431xm14445,8460v-163,-18,-354,74,-376,162c14047,8534,13857,8442,13693,8460v-245,25,-333,173,-245,304c13584,8975,13955,9046,14069,9219v115,-173,480,-247,622,-455c14778,8633,14691,8485,14445,8460xm14445,5944v-163,-18,-354,74,-376,162c14047,6018,13857,5926,13693,5944v-245,24,-333,172,-245,303c13584,6459,13955,6529,14069,6702v115,-173,480,-247,622,-455c14778,6120,14691,5968,14445,5944xe" fillcolor="#c2779a [3205]" stroked="f" strokeweight="1pt">
                <v:fill opacity="19789f"/>
                <v:stroke miterlimit="4" joinstyle="miter"/>
                <v:path arrowok="t" o:extrusionok="f" o:connecttype="custom" o:connectlocs="2515235,3886200;2515235,3886200;2515235,3886200;2515235,3886200" o:connectangles="0,90,180,270"/>
              </v:shape>
              <v:group id="Group 21" o:spid="_x0000_s1029" style="position:absolute;left:9620;width:90646;height:77724" coordsize="90646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rect id="Rectangle 63" o:spid="_x0000_s1030" style="position:absolute;left:40862;width:49784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" fillcolor="#f8f8ee [3209]" stroked="f" strokeweight="2pt">
                  <v:stroke miterlimit="4"/>
                  <v:textbox inset="3pt,3pt,3pt,3pt"/>
                </v:rect>
                <v:shape id="Shape" o:spid="_x0000_s1031" style="position:absolute;top:36957;width:31000;height:1270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" path="m6645,11135v266,-476,620,-1773,-141,-4259c5920,9643,6353,10768,6645,11135xm7822,11568v239,-563,505,-1968,-389,-4173c7017,10335,7513,11308,7822,11568xm4345,8951v301,-324,752,-1405,221,-4237c3770,7114,4088,8454,4345,8951xm2681,714c1770,2876,2026,4281,2256,4865,2575,4627,3071,3676,2681,714xm5469,10227v283,-411,681,-1622,26,-4281c4805,8584,5185,9795,5469,10227xm3575,6508v230,-540,398,-1622,133,-3719c3663,2897,3619,3005,3575,3114,2814,5103,3053,6400,3274,6941v97,-65,204,-195,301,-433xm18317,6941v221,-541,460,-1860,-301,-3827c17972,3005,17937,2897,17883,2789v-274,2097,-106,3179,133,3719c18122,6746,18229,6876,18317,6941xm1354,3416c1469,2659,1487,1124,292,v124,3092,734,3481,1062,3416xm19344,4865v230,-584,486,-1989,-425,-4151c18529,3676,19025,4627,19344,4865xm14158,7395v-894,2227,-619,3610,-389,4173c14087,11308,14574,10335,14158,7395xm21308,c20122,1103,20131,2659,20246,3416v328,65,938,-324,1062,-3416xm17255,8951v257,-497,575,-1837,-221,-4237c16503,7546,16946,8627,17255,8951xm14946,11135v292,-367,725,-1513,141,-4259c14335,9384,14680,10659,14946,11135xm16131,10227v284,-432,664,-1665,-26,-4281c15450,8627,15848,9816,16131,10227xm16742,11027v-27,22,-53,65,-80,108c16671,11330,16689,11589,16742,11827v133,670,478,1341,1283,1276c18087,13103,18158,13081,18229,13081v-71,-281,-133,-519,-204,-735c17494,10659,17016,10724,16742,11027xm18025,9449v-80,65,-150,173,-203,259c17839,9989,17901,10357,18025,10681v212,541,637,951,1434,605c18848,9297,18335,9168,18025,9449xm15388,12303r-9,21c15379,12454,15379,12605,15388,12757v62,800,354,1816,1354,1967c16769,14724,16795,14724,16822,14724v-27,-151,-53,-281,-80,-410c16246,11935,15680,12000,15388,12303xm18795,7741v88,778,460,2032,1690,1167c19627,6595,19043,7178,18795,7741xm14025,12930v-35,800,107,2292,1363,2659l15397,15589v,-21,-9,-65,-9,-86c14955,12649,14335,12649,14025,12930xm19857,5578v141,736,593,1817,1743,476c20600,4130,20060,4951,19857,5578xm12804,12541v965,108,2151,-173,3204,-1168c17308,10141,19919,5643,20113,3849v-2982,7329,-5751,8692,-7618,8346c12548,12043,12601,11892,12654,11719v310,-346,699,-1384,318,-4108c12955,7654,12937,7697,12919,7741v-53,-217,-124,-411,-203,-563c12247,6357,11468,7005,10981,8670v-70,238,-132,498,-185,735l10796,9405v-54,-259,-115,-497,-186,-735c10123,7027,9344,6357,8875,7178v-88,152,-150,346,-203,563c8654,7697,8636,7654,8619,7611v-390,2724,9,3762,318,4108c8990,11892,9044,12043,9097,12195,7238,12541,4469,11178,1478,3849v194,1794,2814,6292,4106,7524c6637,12389,7822,12649,8787,12541v-699,562,-1168,1902,-1133,3113c7628,15849,7610,16043,7583,16259v45,-21,80,-43,115,-64c7902,17470,8672,17989,9442,17384v115,-87,230,-216,327,-346c9751,17319,9743,17600,9743,17903v,2032,469,3697,1044,3697c11362,21600,11831,19957,11831,17903v,-303,-9,-584,-27,-865c11911,17168,12017,17276,12132,17384v770,605,1539,86,1743,-1189c13910,16216,13955,16238,13990,16259v-18,-216,-44,-432,-71,-605c13972,14422,13503,13103,12804,12541xm11034,13816v-17,152,-35,325,-35,476c10937,14249,10866,14227,10804,14227v-70,,-132,22,-194,65c10610,14119,10592,13968,10574,13816v-17,-151,-53,-302,-88,-432c10548,13319,10610,13254,10663,13146v53,-108,106,-216,141,-346c10849,12930,10893,13038,10946,13146v53,108,115,173,177,238c11079,13514,11052,13665,11034,13816xm3778,9708v-53,-108,-123,-194,-203,-259c3256,9168,2752,9297,2141,11286v797,346,1213,-43,1434,-605c3699,10357,3752,10011,3778,9708xm4938,11135v-27,-43,-53,-65,-80,-108c4584,10724,4106,10659,3575,12346v-62,216,-133,454,-204,735c3442,13103,3504,13103,3575,13103v805,65,1141,-606,1283,-1276c4902,11568,4929,11330,4938,11135xm2796,7741c2548,7200,1964,6616,1106,8908,2336,9751,2708,8519,2796,7741xm6212,15503v,21,-9,65,-9,86l6212,15589v1256,-367,1398,-1859,1363,-2659c7265,12649,6645,12649,6212,15503xm1743,5578c1540,4951,1000,4130,,6054v1150,1341,1602,260,1743,-476xm6221,12303r-9,-22c5920,11978,5345,11914,4858,14292v-27,130,-53,259,-80,411c4805,14703,4831,14703,4858,14703v1000,-152,1292,-1189,1354,-1968c6221,12584,6230,12432,6221,12303xe" fillcolor="#ff7893 [3206]" stroked="f" strokeweight="1pt">
                  <v:stroke miterlimit="4" joinstyle="miter"/>
                  <v:path arrowok="t" o:extrusionok="f" o:connecttype="custom" o:connectlocs="1550036,635000;1550036,635000;1550036,635000;1550036,635000" o:connectangles="0,90,180,270"/>
                </v:shape>
                <v:shape id="Shape" o:spid="_x0000_s1032" style="position:absolute;left:12096;top:41910;width:7018;height:6780;visibility:visible;mso-wrap-style:square;v-text-anchor:middle" coordsize="20650,20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" path="m10288,6778v-1308,,-2392,1137,-2392,2509c7896,10659,8980,11796,10288,11796v1308,,2391,-1137,2391,-2509c12679,7915,11633,6778,10288,6778xm16865,8072v-374,-118,-785,-235,-1159,-274c15968,7523,16229,7209,16491,6857,18098,4505,18173,1682,16641,506,15108,-670,12530,271,10923,2623v-224,353,-449,706,-598,1058c10138,3329,9951,2976,9727,2623,8120,271,5542,-670,4009,506,2477,1682,2515,4544,4159,6857v224,352,486,666,785,941c4570,7876,4196,7954,3785,8072,1169,8974,-475,11247,123,13129v598,1921,3176,2705,5792,1842c6289,14854,6663,14697,6999,14501v-75,392,-112,823,-112,1215c6887,18617,8419,20930,10325,20930v1906,,3438,-2352,3438,-5214c13763,15285,13726,14893,13651,14501v336,196,710,353,1084,470c17351,15873,19966,15050,20527,13129,21125,11247,19481,8974,16865,8072xm15931,10934v-337,1058,-1757,1489,-3177,1019c12530,11874,12343,11796,12156,11678v38,236,38,432,38,667c12194,13913,11334,15207,10288,15207v-1047,,-1906,-1294,-1906,-2862c8382,12110,8382,11874,8419,11678v-187,118,-374,196,-598,275c6401,12423,4944,11992,4645,10934,4308,9875,5205,8660,6663,8150v224,-78,411,-117,635,-156c7149,7837,6999,7680,6887,7484,5990,6190,5953,4622,6812,3995v860,-627,2242,-118,3139,1137c10063,5328,10176,5524,10288,5720v112,-196,186,-392,336,-588c11521,3838,12904,3329,13763,3995v860,627,822,2195,-75,3489c13576,7680,13427,7837,13277,7994v224,39,411,78,636,156c15333,8621,16229,9875,15931,10934xe" fillcolor="#f8f8ee [3209]" stroked="f" strokeweight="1pt">
                  <v:stroke miterlimit="4" joinstyle="miter"/>
                  <v:path arrowok="t" o:extrusionok="f" o:connecttype="custom" o:connectlocs="350884,339037;350884,339037;350884,339037;350884,339037" o:connectangles="0,90,180,27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5944E730" wp14:editId="622F1DB0">
              <wp:simplePos x="0" y="0"/>
              <wp:positionH relativeFrom="column">
                <wp:posOffset>5205094</wp:posOffset>
              </wp:positionH>
              <wp:positionV relativeFrom="paragraph">
                <wp:posOffset>2938145</wp:posOffset>
              </wp:positionV>
              <wp:extent cx="53340" cy="53340"/>
              <wp:effectExtent l="0" t="0" r="3810" b="3810"/>
              <wp:wrapNone/>
              <wp:docPr id="24" name="Ci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" cy="53340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04FC3817" id="Circle" o:spid="_x0000_s1026" style="position:absolute;margin-left:409.85pt;margin-top:231.35pt;width:4.2pt;height:4.2pt;z-index:-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310A0C00" wp14:editId="4492D0A3">
              <wp:simplePos x="0" y="0"/>
              <wp:positionH relativeFrom="column">
                <wp:posOffset>5243194</wp:posOffset>
              </wp:positionH>
              <wp:positionV relativeFrom="paragraph">
                <wp:posOffset>1109345</wp:posOffset>
              </wp:positionV>
              <wp:extent cx="53340" cy="53340"/>
              <wp:effectExtent l="0" t="0" r="3810" b="3810"/>
              <wp:wrapNone/>
              <wp:docPr id="26" name="Ci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" cy="53340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39FC8FEE" id="Circle" o:spid="_x0000_s1026" style="position:absolute;margin-left:412.85pt;margin-top:87.35pt;width:4.2pt;height:4.2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74816189" wp14:editId="4F5AE60A">
              <wp:simplePos x="0" y="0"/>
              <wp:positionH relativeFrom="column">
                <wp:posOffset>5395594</wp:posOffset>
              </wp:positionH>
              <wp:positionV relativeFrom="paragraph">
                <wp:posOffset>995045</wp:posOffset>
              </wp:positionV>
              <wp:extent cx="66041" cy="66041"/>
              <wp:effectExtent l="0" t="0" r="0" b="0"/>
              <wp:wrapNone/>
              <wp:docPr id="27" name="Ci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041" cy="6604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37AC1F7F" id="Circle" o:spid="_x0000_s1026" style="position:absolute;margin-left:424.85pt;margin-top:78.35pt;width:5.2pt;height:5.2pt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16EA34C6" wp14:editId="6D37EBE4">
              <wp:simplePos x="0" y="0"/>
              <wp:positionH relativeFrom="column">
                <wp:posOffset>8468994</wp:posOffset>
              </wp:positionH>
              <wp:positionV relativeFrom="paragraph">
                <wp:posOffset>2684145</wp:posOffset>
              </wp:positionV>
              <wp:extent cx="53340" cy="53340"/>
              <wp:effectExtent l="0" t="0" r="3810" b="3810"/>
              <wp:wrapNone/>
              <wp:docPr id="28" name="Ci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" cy="53340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3A1F3716" id="Circle" o:spid="_x0000_s1026" style="position:absolute;margin-left:666.85pt;margin-top:211.35pt;width:4.2pt;height:4.2pt;z-index:-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299D1830" wp14:editId="15617700">
              <wp:simplePos x="0" y="0"/>
              <wp:positionH relativeFrom="column">
                <wp:posOffset>7719694</wp:posOffset>
              </wp:positionH>
              <wp:positionV relativeFrom="paragraph">
                <wp:posOffset>563245</wp:posOffset>
              </wp:positionV>
              <wp:extent cx="53340" cy="53340"/>
              <wp:effectExtent l="0" t="0" r="3810" b="3810"/>
              <wp:wrapNone/>
              <wp:docPr id="32" name="Ci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" cy="53340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1C376BBA" id="Circle" o:spid="_x0000_s1026" style="position:absolute;margin-left:607.85pt;margin-top:44.35pt;width:4.2pt;height:4.2pt;z-index:-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7896220D" wp14:editId="571F0780">
              <wp:simplePos x="0" y="0"/>
              <wp:positionH relativeFrom="column">
                <wp:posOffset>7986394</wp:posOffset>
              </wp:positionH>
              <wp:positionV relativeFrom="paragraph">
                <wp:posOffset>461645</wp:posOffset>
              </wp:positionV>
              <wp:extent cx="35561" cy="35561"/>
              <wp:effectExtent l="0" t="0" r="2540" b="2540"/>
              <wp:wrapNone/>
              <wp:docPr id="34" name="Ci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38F6BB65" id="Circle" o:spid="_x0000_s1026" style="position:absolute;margin-left:628.85pt;margin-top:36.35pt;width:2.8pt;height:2.8pt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44F71E9C" wp14:editId="5C6FA4CC">
              <wp:simplePos x="0" y="0"/>
              <wp:positionH relativeFrom="column">
                <wp:posOffset>8418194</wp:posOffset>
              </wp:positionH>
              <wp:positionV relativeFrom="paragraph">
                <wp:posOffset>1007745</wp:posOffset>
              </wp:positionV>
              <wp:extent cx="35561" cy="35561"/>
              <wp:effectExtent l="0" t="0" r="2540" b="2540"/>
              <wp:wrapNone/>
              <wp:docPr id="35" name="Ci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0B70FCB6" id="Circle" o:spid="_x0000_s1026" style="position:absolute;margin-left:662.85pt;margin-top:79.35pt;width:2.8pt;height:2.8pt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7E2D6DCC" wp14:editId="42120425">
              <wp:simplePos x="0" y="0"/>
              <wp:positionH relativeFrom="column">
                <wp:posOffset>8672194</wp:posOffset>
              </wp:positionH>
              <wp:positionV relativeFrom="paragraph">
                <wp:posOffset>2874645</wp:posOffset>
              </wp:positionV>
              <wp:extent cx="35561" cy="35561"/>
              <wp:effectExtent l="0" t="0" r="2540" b="2540"/>
              <wp:wrapNone/>
              <wp:docPr id="36" name="Ci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4AAB9498" id="Circle" o:spid="_x0000_s1026" style="position:absolute;margin-left:682.85pt;margin-top:226.35pt;width:2.8pt;height:2.8pt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0D77ED2D" wp14:editId="4835D7B5">
              <wp:simplePos x="0" y="0"/>
              <wp:positionH relativeFrom="column">
                <wp:posOffset>8557894</wp:posOffset>
              </wp:positionH>
              <wp:positionV relativeFrom="paragraph">
                <wp:posOffset>1769745</wp:posOffset>
              </wp:positionV>
              <wp:extent cx="53340" cy="53340"/>
              <wp:effectExtent l="0" t="0" r="3810" b="3810"/>
              <wp:wrapNone/>
              <wp:docPr id="38" name="Ci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" cy="53340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77DA8233" id="Circle" o:spid="_x0000_s1026" style="position:absolute;margin-left:673.85pt;margin-top:139.35pt;width:4.2pt;height:4.2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2C57060" wp14:editId="54A1138B">
              <wp:simplePos x="0" y="0"/>
              <wp:positionH relativeFrom="column">
                <wp:posOffset>5014594</wp:posOffset>
              </wp:positionH>
              <wp:positionV relativeFrom="paragraph">
                <wp:posOffset>2214245</wp:posOffset>
              </wp:positionV>
              <wp:extent cx="66041" cy="66041"/>
              <wp:effectExtent l="0" t="0" r="0" b="0"/>
              <wp:wrapNone/>
              <wp:docPr id="40" name="Ci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041" cy="6604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136C9604" id="Circle" o:spid="_x0000_s1026" style="position:absolute;margin-left:394.85pt;margin-top:174.35pt;width:5.2pt;height:5.2pt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0C5CE4B8" wp14:editId="42779EB4">
              <wp:simplePos x="0" y="0"/>
              <wp:positionH relativeFrom="column">
                <wp:posOffset>5586094</wp:posOffset>
              </wp:positionH>
              <wp:positionV relativeFrom="paragraph">
                <wp:posOffset>3382645</wp:posOffset>
              </wp:positionV>
              <wp:extent cx="58420" cy="58420"/>
              <wp:effectExtent l="0" t="0" r="0" b="0"/>
              <wp:wrapNone/>
              <wp:docPr id="43" name="Ci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420" cy="58420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40FB8B7A" id="Circle" o:spid="_x0000_s1026" style="position:absolute;margin-left:439.85pt;margin-top:266.35pt;width:4.6pt;height:4.6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64072FBF" wp14:editId="021025C1">
              <wp:simplePos x="0" y="0"/>
              <wp:positionH relativeFrom="column">
                <wp:posOffset>5103494</wp:posOffset>
              </wp:positionH>
              <wp:positionV relativeFrom="paragraph">
                <wp:posOffset>3166745</wp:posOffset>
              </wp:positionV>
              <wp:extent cx="35561" cy="35561"/>
              <wp:effectExtent l="0" t="0" r="2540" b="2540"/>
              <wp:wrapNone/>
              <wp:docPr id="53" name="Ci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390E31B0" id="Circle" o:spid="_x0000_s1026" style="position:absolute;margin-left:401.85pt;margin-top:249.35pt;width:2.8pt;height:2.8pt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1B1EFFD7" wp14:editId="4084FFBB">
              <wp:simplePos x="0" y="0"/>
              <wp:positionH relativeFrom="column">
                <wp:posOffset>4836794</wp:posOffset>
              </wp:positionH>
              <wp:positionV relativeFrom="paragraph">
                <wp:posOffset>1820545</wp:posOffset>
              </wp:positionV>
              <wp:extent cx="35561" cy="35561"/>
              <wp:effectExtent l="0" t="0" r="2540" b="2540"/>
              <wp:wrapNone/>
              <wp:docPr id="54" name="Ci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79B6DB7B" id="Circle" o:spid="_x0000_s1026" style="position:absolute;margin-left:380.85pt;margin-top:143.35pt;width:2.8pt;height:2.8pt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4C5F96D9" wp14:editId="49537FA1">
              <wp:simplePos x="0" y="0"/>
              <wp:positionH relativeFrom="column">
                <wp:posOffset>5332094</wp:posOffset>
              </wp:positionH>
              <wp:positionV relativeFrom="paragraph">
                <wp:posOffset>728345</wp:posOffset>
              </wp:positionV>
              <wp:extent cx="35561" cy="35561"/>
              <wp:effectExtent l="0" t="0" r="2540" b="2540"/>
              <wp:wrapNone/>
              <wp:docPr id="55" name="Ci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5AFECA2A" id="Circle" o:spid="_x0000_s1026" style="position:absolute;margin-left:419.85pt;margin-top:57.35pt;width:2.8pt;height:2.8pt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66124A14" wp14:editId="2354140A">
              <wp:simplePos x="0" y="0"/>
              <wp:positionH relativeFrom="column">
                <wp:posOffset>6221094</wp:posOffset>
              </wp:positionH>
              <wp:positionV relativeFrom="paragraph">
                <wp:posOffset>131445</wp:posOffset>
              </wp:positionV>
              <wp:extent cx="35561" cy="35561"/>
              <wp:effectExtent l="0" t="0" r="2540" b="2540"/>
              <wp:wrapNone/>
              <wp:docPr id="57" name="Ci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650A3EF1" id="Circle" o:spid="_x0000_s1026" style="position:absolute;margin-left:489.85pt;margin-top:10.35pt;width:2.8pt;height:2.8pt;z-index:-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removePersonalInformation/>
  <w:removeDateAndTime/>
  <w:proofState w:spelling="clean" w:grammar="clean"/>
  <w:attachedTemplate r:id="rId1"/>
  <w:defaultTabStop w:val="720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CAA"/>
    <w:rsid w:val="0000352F"/>
    <w:rsid w:val="000364A6"/>
    <w:rsid w:val="001326CC"/>
    <w:rsid w:val="001972C2"/>
    <w:rsid w:val="001F3080"/>
    <w:rsid w:val="00203EBE"/>
    <w:rsid w:val="0026736D"/>
    <w:rsid w:val="002E024E"/>
    <w:rsid w:val="00360CAA"/>
    <w:rsid w:val="004D0A09"/>
    <w:rsid w:val="004D4160"/>
    <w:rsid w:val="00555F78"/>
    <w:rsid w:val="00596638"/>
    <w:rsid w:val="005A0F3D"/>
    <w:rsid w:val="005B7272"/>
    <w:rsid w:val="006776D2"/>
    <w:rsid w:val="006C60E6"/>
    <w:rsid w:val="00704E2D"/>
    <w:rsid w:val="007F17B5"/>
    <w:rsid w:val="00832E9D"/>
    <w:rsid w:val="00883E2C"/>
    <w:rsid w:val="009F3358"/>
    <w:rsid w:val="00AE3DBC"/>
    <w:rsid w:val="00AF0F69"/>
    <w:rsid w:val="00AF298F"/>
    <w:rsid w:val="00B36356"/>
    <w:rsid w:val="00B71101"/>
    <w:rsid w:val="00B73C82"/>
    <w:rsid w:val="00B75A3F"/>
    <w:rsid w:val="00B76A9F"/>
    <w:rsid w:val="00B907CF"/>
    <w:rsid w:val="00C14465"/>
    <w:rsid w:val="00C6133D"/>
    <w:rsid w:val="00CB5322"/>
    <w:rsid w:val="00D135FD"/>
    <w:rsid w:val="00D3674E"/>
    <w:rsid w:val="00E1270F"/>
    <w:rsid w:val="00F002DA"/>
    <w:rsid w:val="00F77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17F61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3"/>
    <w:qFormat/>
    <w:rsid w:val="005A0F3D"/>
    <w:pPr>
      <w:jc w:val="center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0364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F3080"/>
  </w:style>
  <w:style w:type="paragraph" w:styleId="Footer">
    <w:name w:val="footer"/>
    <w:basedOn w:val="Normal"/>
    <w:link w:val="FooterChar"/>
    <w:uiPriority w:val="99"/>
    <w:semiHidden/>
    <w:rsid w:val="000364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F3080"/>
  </w:style>
  <w:style w:type="table" w:styleId="TableGrid">
    <w:name w:val="Table Grid"/>
    <w:basedOn w:val="TableNormal"/>
    <w:uiPriority w:val="39"/>
    <w:rsid w:val="000364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rsid w:val="00CB532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Subtitle">
    <w:name w:val="Subtitle"/>
    <w:basedOn w:val="Normal"/>
    <w:next w:val="Normal"/>
    <w:link w:val="SubtitleChar"/>
    <w:uiPriority w:val="1"/>
    <w:qFormat/>
    <w:rsid w:val="005A0F3D"/>
    <w:rPr>
      <w:rFonts w:asciiTheme="majorHAnsi" w:hAnsiTheme="majorHAnsi"/>
      <w:b/>
      <w:bCs/>
      <w:i/>
      <w:caps/>
      <w:color w:val="780611" w:themeColor="accent1"/>
      <w:sz w:val="36"/>
      <w:szCs w:val="50"/>
    </w:rPr>
  </w:style>
  <w:style w:type="character" w:customStyle="1" w:styleId="SubtitleChar">
    <w:name w:val="Subtitle Char"/>
    <w:basedOn w:val="DefaultParagraphFont"/>
    <w:link w:val="Subtitle"/>
    <w:uiPriority w:val="1"/>
    <w:rsid w:val="005A0F3D"/>
    <w:rPr>
      <w:rFonts w:asciiTheme="majorHAnsi" w:hAnsiTheme="majorHAnsi"/>
      <w:b/>
      <w:bCs/>
      <w:i/>
      <w:caps/>
      <w:color w:val="780611" w:themeColor="accent1"/>
      <w:sz w:val="36"/>
      <w:szCs w:val="50"/>
    </w:rPr>
  </w:style>
  <w:style w:type="paragraph" w:styleId="Title">
    <w:name w:val="Title"/>
    <w:basedOn w:val="Normal"/>
    <w:next w:val="Normal"/>
    <w:link w:val="TitleChar"/>
    <w:qFormat/>
    <w:rsid w:val="00555F78"/>
    <w:rPr>
      <w:rFonts w:asciiTheme="majorHAnsi" w:hAnsiTheme="majorHAnsi"/>
      <w:b/>
      <w:bCs/>
      <w:i/>
      <w:color w:val="780611" w:themeColor="accent1"/>
      <w:sz w:val="80"/>
      <w:szCs w:val="80"/>
    </w:rPr>
  </w:style>
  <w:style w:type="character" w:customStyle="1" w:styleId="TitleChar">
    <w:name w:val="Title Char"/>
    <w:basedOn w:val="DefaultParagraphFont"/>
    <w:link w:val="Title"/>
    <w:rsid w:val="00555F78"/>
    <w:rPr>
      <w:rFonts w:asciiTheme="majorHAnsi" w:hAnsiTheme="majorHAnsi"/>
      <w:b/>
      <w:bCs/>
      <w:i/>
      <w:color w:val="780611" w:themeColor="accent1"/>
      <w:sz w:val="80"/>
      <w:szCs w:val="80"/>
    </w:rPr>
  </w:style>
  <w:style w:type="paragraph" w:customStyle="1" w:styleId="Text">
    <w:name w:val="Text"/>
    <w:basedOn w:val="Normal"/>
    <w:uiPriority w:val="2"/>
    <w:qFormat/>
    <w:rsid w:val="005A0F3D"/>
    <w:pPr>
      <w:spacing w:after="240"/>
    </w:pPr>
    <w:rPr>
      <w:b/>
      <w:i/>
      <w:iCs/>
      <w:color w:val="780611" w:themeColor="accent1"/>
      <w:sz w:val="48"/>
      <w:szCs w:val="4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76D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6D2"/>
    <w:rPr>
      <w:rFonts w:ascii="Times New Roman" w:hAnsi="Times New Roman" w:cs="Times New Roman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1F3080"/>
    <w:rPr>
      <w:color w:val="808080"/>
    </w:rPr>
  </w:style>
  <w:style w:type="paragraph" w:customStyle="1" w:styleId="Text-white">
    <w:name w:val="Text-white"/>
    <w:basedOn w:val="Normal"/>
    <w:link w:val="Text-whiteChar"/>
    <w:uiPriority w:val="3"/>
    <w:qFormat/>
    <w:rsid w:val="00B76A9F"/>
    <w:pPr>
      <w:spacing w:after="240"/>
    </w:pPr>
    <w:rPr>
      <w:b/>
      <w:i/>
      <w:color w:val="FFFFFF" w:themeColor="background1"/>
      <w:sz w:val="48"/>
    </w:rPr>
  </w:style>
  <w:style w:type="character" w:customStyle="1" w:styleId="Text-whiteChar">
    <w:name w:val="Text-white Char"/>
    <w:basedOn w:val="DefaultParagraphFont"/>
    <w:link w:val="Text-white"/>
    <w:uiPriority w:val="3"/>
    <w:rsid w:val="00B76A9F"/>
    <w:rPr>
      <w:b/>
      <w:i/>
      <w:color w:val="FFFFFF" w:themeColor="background1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70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39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98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97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389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0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0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36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137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9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1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0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8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../customXml/item1.xml" Type="http://schemas.openxmlformats.org/officeDocument/2006/relationships/customXml"/>
<Relationship Id="rId10" Target="media/image1.jpeg" Type="http://schemas.openxmlformats.org/officeDocument/2006/relationships/image"/>
<Relationship Id="rId11" Target="media/image2.jpeg" Type="http://schemas.openxmlformats.org/officeDocument/2006/relationships/image"/>
<Relationship Id="rId12" Target="header1.xml" Type="http://schemas.openxmlformats.org/officeDocument/2006/relationships/header"/>
<Relationship Id="rId13" Target="header2.xml" Type="http://schemas.openxmlformats.org/officeDocument/2006/relationships/header"/>
<Relationship Id="rId14" Target="footer1.xml" Type="http://schemas.openxmlformats.org/officeDocument/2006/relationships/footer"/>
<Relationship Id="rId15" Target="fontTable.xml" Type="http://schemas.openxmlformats.org/officeDocument/2006/relationships/fontTable"/>
<Relationship Id="rId16" Target="glossary/document.xml" Type="http://schemas.openxmlformats.org/officeDocument/2006/relationships/glossaryDocument"/>
<Relationship Id="rId17" Target="theme/theme1.xml" Type="http://schemas.openxmlformats.org/officeDocument/2006/relationships/theme"/>
<Relationship Id="rId2" Target="../customXml/item2.xml" Type="http://schemas.openxmlformats.org/officeDocument/2006/relationships/customXml"/>
<Relationship Id="rId3" Target="../customXml/item3.xml" Type="http://schemas.openxmlformats.org/officeDocument/2006/relationships/customXml"/>
<Relationship Id="rId4" Target="../customXml/item4.xml" Type="http://schemas.openxmlformats.org/officeDocument/2006/relationships/customXml"/>
<Relationship Id="rId5" Target="styles.xml" Type="http://schemas.openxmlformats.org/officeDocument/2006/relationships/styles"/>
<Relationship Id="rId6" Target="settings.xml" Type="http://schemas.openxmlformats.org/officeDocument/2006/relationships/settings"/>
<Relationship Id="rId7" Target="webSettings.xml" Type="http://schemas.openxmlformats.org/officeDocument/2006/relationships/webSettings"/>
<Relationship Id="rId8" Target="footnotes.xml" Type="http://schemas.openxmlformats.org/officeDocument/2006/relationships/footnotes"/>
<Relationship Id="rId9" Target="endnotes.xml" Type="http://schemas.openxmlformats.org/officeDocument/2006/relationships/endnotes"/>
</Relationships>

</file>

<file path=word/_rels/settings.xml.rels><?xml version="1.0" encoding="UTF-8" standalone="no"?>
<Relationships xmlns="http://schemas.openxmlformats.org/package/2006/relationships">
<Relationship Id="rId1" Target="file:///C:/Users/Naveed%20Ahmed/AppData/Roaming/Microsoft/Templates/Flower%20border%20Mother's%20Day%20card.dotx" TargetMode="External" Type="http://schemas.openxmlformats.org/officeDocument/2006/relationships/attachedTemplate"/>
</Relationships>

</file>

<file path=word/glossary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fontTable.xml" Type="http://schemas.openxmlformats.org/officeDocument/2006/relationships/fontTable"/>
</Relationships>
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BA09BF6FB6B49E7A24429A64A14E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E21D3-00E6-4AD7-8AB8-ED90DC51DCFE}"/>
      </w:docPartPr>
      <w:docPartBody>
        <w:p w:rsidR="00000000" w:rsidRDefault="00FC7836">
          <w:pPr>
            <w:pStyle w:val="9BA09BF6FB6B49E7A24429A64A14E333"/>
          </w:pPr>
          <w:r w:rsidRPr="00B2254F">
            <w:rPr>
              <w:rStyle w:val="PlaceholderText"/>
            </w:rPr>
            <w:t>Choose a building block.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836"/>
    <w:rsid w:val="00FC7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BA09BF6FB6B49E7A24429A64A14E333">
    <w:name w:val="9BA09BF6FB6B49E7A24429A64A14E333"/>
  </w:style>
  <w:style w:type="paragraph" w:styleId="Subtitle">
    <w:name w:val="Subtitle"/>
    <w:basedOn w:val="Normal"/>
    <w:next w:val="Normal"/>
    <w:link w:val="SubtitleChar"/>
    <w:uiPriority w:val="1"/>
    <w:qFormat/>
    <w:pPr>
      <w:spacing w:after="0" w:line="240" w:lineRule="auto"/>
      <w:jc w:val="center"/>
    </w:pPr>
    <w:rPr>
      <w:rFonts w:asciiTheme="majorHAnsi" w:eastAsiaTheme="minorHAnsi" w:hAnsiTheme="majorHAnsi"/>
      <w:b/>
      <w:bCs/>
      <w:i/>
      <w:caps/>
      <w:color w:val="4472C4" w:themeColor="accent1"/>
      <w:sz w:val="36"/>
      <w:szCs w:val="50"/>
    </w:rPr>
  </w:style>
  <w:style w:type="character" w:customStyle="1" w:styleId="SubtitleChar">
    <w:name w:val="Subtitle Char"/>
    <w:basedOn w:val="DefaultParagraphFont"/>
    <w:link w:val="Subtitle"/>
    <w:uiPriority w:val="1"/>
    <w:rPr>
      <w:rFonts w:asciiTheme="majorHAnsi" w:eastAsiaTheme="minorHAnsi" w:hAnsiTheme="majorHAnsi"/>
      <w:b/>
      <w:bCs/>
      <w:i/>
      <w:caps/>
      <w:color w:val="4472C4" w:themeColor="accent1"/>
      <w:sz w:val="36"/>
      <w:szCs w:val="50"/>
    </w:rPr>
  </w:style>
  <w:style w:type="paragraph" w:customStyle="1" w:styleId="84259987D4834B7C9C15685F2598B69E">
    <w:name w:val="84259987D4834B7C9C15685F2598B69E"/>
  </w:style>
  <w:style w:type="paragraph" w:customStyle="1" w:styleId="288B2A77DB2440B394B18A51563E4F6B">
    <w:name w:val="288B2A77DB2440B394B18A51563E4F6B"/>
  </w:style>
  <w:style w:type="paragraph" w:customStyle="1" w:styleId="D438F6E6BCAA4FF283F8FF42936F3215">
    <w:name w:val="D438F6E6BCAA4FF283F8FF42936F3215"/>
  </w:style>
  <w:style w:type="paragraph" w:customStyle="1" w:styleId="19BF3050D0A0440B89E3A3FD18B14C0E">
    <w:name w:val="19BF3050D0A0440B89E3A3FD18B14C0E"/>
  </w:style>
  <w:style w:type="paragraph" w:customStyle="1" w:styleId="D310D70930664C9B98D91927186EF201">
    <w:name w:val="D310D70930664C9B98D91927186EF20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White">
  <a:themeElements>
    <a:clrScheme name="MothersDayPhoto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780611"/>
      </a:accent1>
      <a:accent2>
        <a:srgbClr val="C2779A"/>
      </a:accent2>
      <a:accent3>
        <a:srgbClr val="FF7893"/>
      </a:accent3>
      <a:accent4>
        <a:srgbClr val="EC1C24"/>
      </a:accent4>
      <a:accent5>
        <a:srgbClr val="D89737"/>
      </a:accent5>
      <a:accent6>
        <a:srgbClr val="F8F8EE"/>
      </a:accent6>
      <a:hlink>
        <a:srgbClr val="0000FF"/>
      </a:hlink>
      <a:folHlink>
        <a:srgbClr val="FF00FF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_rels/item2.xml.rels><?xml version="1.0" encoding="UTF-8" standalone="no"?>
<Relationships xmlns="http://schemas.openxmlformats.org/package/2006/relationships">
<Relationship Id="rId1" Target="itemProps2.xml" Type="http://schemas.openxmlformats.org/officeDocument/2006/relationships/customXmlProps"/>
</Relationships>

</file>

<file path=customXml/_rels/item3.xml.rels><?xml version="1.0" encoding="UTF-8" standalone="no"?>
<Relationships xmlns="http://schemas.openxmlformats.org/package/2006/relationships">
<Relationship Id="rId1" Target="itemProps3.xml" Type="http://schemas.openxmlformats.org/officeDocument/2006/relationships/customXmlProps"/>
</Relationships>

</file>

<file path=customXml/_rels/item4.xml.rels><?xml version="1.0" encoding="UTF-8" standalone="no"?>
<Relationships xmlns="http://schemas.openxmlformats.org/package/2006/relationships">
<Relationship Id="rId1" Target="itemProps4.xml" Type="http://schemas.openxmlformats.org/officeDocument/2006/relationships/customXmlProps"/>
</Relationships>
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E34E4B-99B4-48D7-8799-5B59424550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CF53CC-607B-4EEC-B98C-B52AC118FE2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2008DC46-DD81-4586-8ED3-91355B0904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5CCB083-A6F0-49E1-A462-7791948FF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70</Words>
  <Characters>399</Characters>
  <DocSecurity>0</DocSecurity>
  <Lines>3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468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