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webSettings+xml" PartName="/word/glossary/webSetting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thumbnail.emf" Type="http://schemas.openxmlformats.org/package/2006/relationships/metadata/thumbnail"/>
<Relationship Id="rId3" Target="docProps/core.xml" Type="http://schemas.openxmlformats.org/package/2006/relationships/metadata/core-properties"/>
<Relationship Id="rId4" Target="docProps/app.xml" Type="http://schemas.openxmlformats.org/officeDocument/2006/relationships/extended-properties"/>
<Relationship Id="rId5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153F" w:rsidRDefault="00E23CC7" w:rsidP="00E23CC7">
      <w:pPr>
        <w:pStyle w:val="GraphicAnchor"/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1" locked="1" layoutInCell="1" allowOverlap="0" wp14:anchorId="22667828" wp14:editId="478BA7D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58400" cy="7772400"/>
            <wp:effectExtent l="0" t="0" r="0" b="0"/>
            <wp:wrapNone/>
            <wp:docPr id="1" name="Picture 1" descr="painted image of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ptism Invitation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7655" w:type="dxa"/>
        <w:tblInd w:w="8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E23CC7" w:rsidTr="00B75B30">
        <w:trPr>
          <w:trHeight w:val="1010"/>
        </w:trPr>
        <w:tc>
          <w:tcPr>
            <w:tcW w:w="7655" w:type="dxa"/>
          </w:tcPr>
          <w:p w:rsidR="00E23CC7" w:rsidRDefault="00E23CC7" w:rsidP="00E23CC7"/>
        </w:tc>
      </w:tr>
      <w:tr w:rsidR="00E23CC7" w:rsidTr="00B75B30">
        <w:tc>
          <w:tcPr>
            <w:tcW w:w="7655" w:type="dxa"/>
          </w:tcPr>
          <w:p w:rsidR="00E23CC7" w:rsidRDefault="00764600" w:rsidP="00D1614A">
            <w:pPr>
              <w:pStyle w:val="Heading2"/>
            </w:pPr>
            <w:r>
              <w:t>In Loving Memory of</w:t>
            </w:r>
          </w:p>
        </w:tc>
      </w:tr>
      <w:tr w:rsidR="00E23CC7" w:rsidTr="00B75B30">
        <w:trPr>
          <w:trHeight w:val="1396"/>
        </w:trPr>
        <w:tc>
          <w:tcPr>
            <w:tcW w:w="7655" w:type="dxa"/>
          </w:tcPr>
          <w:p w:rsidR="00E23CC7" w:rsidRPr="00764600" w:rsidRDefault="00764600" w:rsidP="00BB15CB">
            <w:pPr>
              <w:pStyle w:val="Heading1"/>
              <w:rPr>
                <w:sz w:val="56"/>
                <w:szCs w:val="56"/>
              </w:rPr>
            </w:pPr>
            <w:r w:rsidRPr="00764600">
              <w:rPr>
                <w:sz w:val="56"/>
                <w:szCs w:val="56"/>
              </w:rPr>
              <w:t>[Name Here]</w:t>
            </w:r>
          </w:p>
        </w:tc>
      </w:tr>
      <w:tr w:rsidR="00E23CC7" w:rsidTr="00B75B30">
        <w:tc>
          <w:tcPr>
            <w:tcW w:w="7655" w:type="dxa"/>
          </w:tcPr>
          <w:p w:rsidR="00E23CC7" w:rsidRPr="00764600" w:rsidRDefault="00764600" w:rsidP="00BB15CB">
            <w:pPr>
              <w:pStyle w:val="Heading2"/>
              <w:rPr>
                <w:i/>
              </w:rPr>
            </w:pPr>
            <w:r w:rsidRPr="00764600">
              <w:rPr>
                <w:i/>
              </w:rPr>
              <w:t>[Date of Birth] to [Date of Death]</w:t>
            </w:r>
          </w:p>
        </w:tc>
      </w:tr>
      <w:tr w:rsidR="00E23CC7" w:rsidTr="00D1614A">
        <w:trPr>
          <w:trHeight w:val="5339"/>
        </w:trPr>
        <w:tc>
          <w:tcPr>
            <w:tcW w:w="7655" w:type="dxa"/>
          </w:tcPr>
          <w:p w:rsidR="00E23CC7" w:rsidRPr="00764600" w:rsidRDefault="00764600" w:rsidP="00BB15CB">
            <w:pPr>
              <w:pStyle w:val="Heading1"/>
              <w:rPr>
                <w:sz w:val="56"/>
                <w:szCs w:val="56"/>
              </w:rPr>
            </w:pPr>
            <w:r w:rsidRPr="00764600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1724857</wp:posOffset>
                      </wp:positionH>
                      <wp:positionV relativeFrom="paragraph">
                        <wp:posOffset>700033</wp:posOffset>
                      </wp:positionV>
                      <wp:extent cx="1277007" cy="1324303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7007" cy="13243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4600" w:rsidRDefault="00386FE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34E3D9" wp14:editId="34EEE0F8">
                                        <wp:extent cx="945931" cy="1180968"/>
                                        <wp:effectExtent l="0" t="0" r="6985" b="63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1670" cy="11881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35.8pt;margin-top:55.1pt;width:100.55pt;height:10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" filled="f" stroked="f" strokeweight=".5pt">
                      <v:textbox>
                        <w:txbxContent>
                          <w:p w:rsidR="00764600" w:rsidRDefault="00386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4E3D9" wp14:editId="34EEE0F8">
                                  <wp:extent cx="945931" cy="1180968"/>
                                  <wp:effectExtent l="0" t="0" r="6985" b="6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1670" cy="1188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4600">
              <w:rPr>
                <w:sz w:val="56"/>
                <w:szCs w:val="56"/>
              </w:rPr>
              <w:t>The Lord Prayer</w:t>
            </w:r>
          </w:p>
        </w:tc>
        <w:bookmarkStart w:id="0" w:name="_GoBack"/>
        <w:bookmarkEnd w:id="0"/>
      </w:tr>
      <w:tr w:rsidR="00E23CC7" w:rsidTr="00B75B30">
        <w:trPr>
          <w:trHeight w:val="1132"/>
        </w:trPr>
        <w:tc>
          <w:tcPr>
            <w:tcW w:w="7655" w:type="dxa"/>
          </w:tcPr>
          <w:p w:rsidR="00E23CC7" w:rsidRDefault="00CE2DF0" w:rsidP="00BB15CB">
            <w:pPr>
              <w:pStyle w:val="Heading2"/>
            </w:pPr>
            <w:sdt>
              <w:sdtPr>
                <w:id w:val="1926915598"/>
                <w:placeholder>
                  <w:docPart w:val="1254087A7B224C0B8FA6E58498B3A79E"/>
                </w:placeholder>
                <w:temporary/>
                <w:showingPlcHdr/>
                <w15:appearance w15:val="hidden"/>
              </w:sdtPr>
              <w:sdtEndPr/>
              <w:sdtContent>
                <w:r w:rsidR="00BB15CB">
                  <w:t>DATE</w:t>
                </w:r>
              </w:sdtContent>
            </w:sdt>
            <w:r w:rsidR="00BB15CB">
              <w:t xml:space="preserve"> </w:t>
            </w:r>
            <w:r w:rsidR="00E23CC7">
              <w:t xml:space="preserve">• </w:t>
            </w:r>
            <w:sdt>
              <w:sdtPr>
                <w:id w:val="-952164513"/>
                <w:placeholder>
                  <w:docPart w:val="573773C1502843619569EAB29736DA6E"/>
                </w:placeholder>
                <w:temporary/>
                <w:showingPlcHdr/>
                <w15:appearance w15:val="hidden"/>
              </w:sdtPr>
              <w:sdtEndPr/>
              <w:sdtContent>
                <w:r w:rsidR="00BB15CB">
                  <w:t>TIME</w:t>
                </w:r>
              </w:sdtContent>
            </w:sdt>
            <w:r w:rsidR="00E23CC7">
              <w:t xml:space="preserve"> • </w:t>
            </w:r>
            <w:sdt>
              <w:sdtPr>
                <w:id w:val="1315534778"/>
                <w:placeholder>
                  <w:docPart w:val="24147B850CAE4AFF8D2F6AB12C9134B2"/>
                </w:placeholder>
                <w:temporary/>
                <w:showingPlcHdr/>
                <w15:appearance w15:val="hidden"/>
              </w:sdtPr>
              <w:sdtEndPr/>
              <w:sdtContent>
                <w:r w:rsidR="00BB15CB">
                  <w:t>PLACE</w:t>
                </w:r>
              </w:sdtContent>
            </w:sdt>
          </w:p>
        </w:tc>
      </w:tr>
      <w:tr w:rsidR="00E23CC7" w:rsidTr="00B75B30">
        <w:tc>
          <w:tcPr>
            <w:tcW w:w="7655" w:type="dxa"/>
          </w:tcPr>
          <w:p w:rsidR="00E23CC7" w:rsidRDefault="00764600" w:rsidP="00BB15CB">
            <w:pPr>
              <w:pStyle w:val="Heading3"/>
            </w:pPr>
            <w:r>
              <w:t xml:space="preserve">No one is </w:t>
            </w:r>
            <w:proofErr w:type="gramStart"/>
            <w:r w:rsidR="00386FEC">
              <w:t>actually dead</w:t>
            </w:r>
            <w:proofErr w:type="gramEnd"/>
            <w:r>
              <w:t xml:space="preserve"> until the ripples they cause in the world die away.</w:t>
            </w:r>
          </w:p>
        </w:tc>
      </w:tr>
      <w:tr w:rsidR="00E23CC7" w:rsidTr="00B75B30">
        <w:tc>
          <w:tcPr>
            <w:tcW w:w="7655" w:type="dxa"/>
          </w:tcPr>
          <w:p w:rsidR="00E23CC7" w:rsidRPr="00BB15CB" w:rsidRDefault="00E23CC7" w:rsidP="00BB15CB">
            <w:pPr>
              <w:pStyle w:val="Heading3"/>
            </w:pPr>
          </w:p>
        </w:tc>
      </w:tr>
    </w:tbl>
    <w:p w:rsidR="00E23CC7" w:rsidRDefault="00E23CC7"/>
    <w:sectPr w:rsidR="00E23CC7" w:rsidSect="00E23CC7">
      <w:pgSz w:w="15840" w:h="12240" w:orient="landscape" w:code="1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2DF0" w:rsidRDefault="00CE2DF0" w:rsidP="00E07D8E">
      <w:r>
        <w:separator/>
      </w:r>
    </w:p>
  </w:endnote>
  <w:endnote w:type="continuationSeparator" w:id="0">
    <w:p w:rsidR="00CE2DF0" w:rsidRDefault="00CE2DF0" w:rsidP="00E07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2DF0" w:rsidRDefault="00CE2DF0" w:rsidP="00E07D8E">
      <w:r>
        <w:separator/>
      </w:r>
    </w:p>
  </w:footnote>
  <w:footnote w:type="continuationSeparator" w:id="0">
    <w:p w:rsidR="00CE2DF0" w:rsidRDefault="00CE2DF0" w:rsidP="00E07D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600"/>
    <w:rsid w:val="00044F98"/>
    <w:rsid w:val="0010124C"/>
    <w:rsid w:val="0032307D"/>
    <w:rsid w:val="00386FEC"/>
    <w:rsid w:val="003B153F"/>
    <w:rsid w:val="00577614"/>
    <w:rsid w:val="005D79DB"/>
    <w:rsid w:val="006C60E6"/>
    <w:rsid w:val="00764600"/>
    <w:rsid w:val="00A71426"/>
    <w:rsid w:val="00AA2365"/>
    <w:rsid w:val="00B75B30"/>
    <w:rsid w:val="00BB15CB"/>
    <w:rsid w:val="00CE2DF0"/>
    <w:rsid w:val="00D1614A"/>
    <w:rsid w:val="00DC5501"/>
    <w:rsid w:val="00E07D8E"/>
    <w:rsid w:val="00E173B9"/>
    <w:rsid w:val="00E23CC7"/>
    <w:rsid w:val="00E32747"/>
    <w:rsid w:val="00EC2981"/>
    <w:rsid w:val="00ED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A6F2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4"/>
    <w:qFormat/>
    <w:rsid w:val="00577614"/>
    <w:pPr>
      <w:jc w:val="center"/>
    </w:pPr>
  </w:style>
  <w:style w:type="paragraph" w:styleId="Heading1">
    <w:name w:val="heading 1"/>
    <w:basedOn w:val="Normal"/>
    <w:next w:val="Normal"/>
    <w:link w:val="Heading1Char"/>
    <w:uiPriority w:val="1"/>
    <w:qFormat/>
    <w:rsid w:val="00B75B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i/>
      <w:color w:val="9683AF" w:themeColor="accent3"/>
      <w:sz w:val="76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B75B30"/>
    <w:pPr>
      <w:keepNext/>
      <w:keepLines/>
      <w:spacing w:before="40"/>
      <w:outlineLvl w:val="1"/>
    </w:pPr>
    <w:rPr>
      <w:rFonts w:eastAsiaTheme="majorEastAsia" w:cstheme="majorBidi"/>
      <w:color w:val="736357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3"/>
    <w:qFormat/>
    <w:rsid w:val="00B75B30"/>
    <w:pPr>
      <w:keepNext/>
      <w:keepLines/>
      <w:spacing w:before="40"/>
      <w:outlineLvl w:val="2"/>
    </w:pPr>
    <w:rPr>
      <w:rFonts w:eastAsiaTheme="majorEastAsia" w:cstheme="majorBidi"/>
      <w:color w:val="3FA3A8" w:themeColor="accent2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aphicAnchor">
    <w:name w:val="Graphic Anchor"/>
    <w:basedOn w:val="Normal"/>
    <w:qFormat/>
    <w:rsid w:val="00E23CC7"/>
  </w:style>
  <w:style w:type="paragraph" w:styleId="BalloonText">
    <w:name w:val="Balloon Text"/>
    <w:basedOn w:val="Normal"/>
    <w:link w:val="BalloonTextChar"/>
    <w:uiPriority w:val="99"/>
    <w:semiHidden/>
    <w:rsid w:val="00E23CC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614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E23C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577614"/>
    <w:rPr>
      <w:rFonts w:asciiTheme="majorHAnsi" w:eastAsiaTheme="majorEastAsia" w:hAnsiTheme="majorHAnsi" w:cstheme="majorBidi"/>
      <w:b/>
      <w:i/>
      <w:color w:val="9683AF" w:themeColor="accent3"/>
      <w:sz w:val="76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577614"/>
    <w:rPr>
      <w:rFonts w:eastAsiaTheme="majorEastAsia" w:cstheme="majorBidi"/>
      <w:color w:val="736357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577614"/>
    <w:rPr>
      <w:rFonts w:eastAsiaTheme="majorEastAsia" w:cstheme="majorBidi"/>
      <w:color w:val="3FA3A8" w:themeColor="accent2"/>
      <w:sz w:val="36"/>
    </w:rPr>
  </w:style>
  <w:style w:type="character" w:styleId="PlaceholderText">
    <w:name w:val="Placeholder Text"/>
    <w:basedOn w:val="DefaultParagraphFont"/>
    <w:uiPriority w:val="99"/>
    <w:semiHidden/>
    <w:rsid w:val="00D1614A"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E07D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7D8E"/>
  </w:style>
  <w:style w:type="paragraph" w:styleId="Footer">
    <w:name w:val="footer"/>
    <w:basedOn w:val="Normal"/>
    <w:link w:val="FooterChar"/>
    <w:uiPriority w:val="99"/>
    <w:semiHidden/>
    <w:rsid w:val="00E07D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7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media/image2.png" Type="http://schemas.openxmlformats.org/officeDocument/2006/relationships/image"/>
<Relationship Id="rId11" Target="fontTable.xml" Type="http://schemas.openxmlformats.org/officeDocument/2006/relationships/fontTable"/>
<Relationship Id="rId12" Target="glossary/document.xml" Type="http://schemas.openxmlformats.org/officeDocument/2006/relationships/glossaryDocument"/>
<Relationship Id="rId13" Target="theme/theme1.xml" Type="http://schemas.openxmlformats.org/officeDocument/2006/relationships/theme"/>
<Relationship Id="rId2" Target="../customXml/item2.xml" Type="http://schemas.openxmlformats.org/officeDocument/2006/relationships/customXml"/>
<Relationship Id="rId3" Target="../customXml/item3.xml" Type="http://schemas.openxmlformats.org/officeDocument/2006/relationships/customXml"/>
<Relationship Id="rId4" Target="styles.xml" Type="http://schemas.openxmlformats.org/officeDocument/2006/relationships/styles"/>
<Relationship Id="rId5" Target="settings.xml" Type="http://schemas.openxmlformats.org/officeDocument/2006/relationships/settings"/>
<Relationship Id="rId6" Target="webSettings.xml" Type="http://schemas.openxmlformats.org/officeDocument/2006/relationships/webSettings"/>
<Relationship Id="rId7" Target="footnotes.xml" Type="http://schemas.openxmlformats.org/officeDocument/2006/relationships/footnotes"/>
<Relationship Id="rId8" Target="endnotes.xml" Type="http://schemas.openxmlformats.org/officeDocument/2006/relationships/endnotes"/>
<Relationship Id="rId9" Target="media/image1.png" Type="http://schemas.openxmlformats.org/officeDocument/2006/relationships/image"/>
</Relationships>

</file>

<file path=word/_rels/settings.xml.rels><?xml version="1.0" encoding="UTF-8" standalone="no"?>
<Relationships xmlns="http://schemas.openxmlformats.org/package/2006/relationships">
<Relationship Id="rId1" Target="file:///C:/Users/Naveed%20Ahmed/AppData/Roaming/Microsoft/Templates/Baptism%20invitation.dotx" TargetMode="External" Type="http://schemas.openxmlformats.org/officeDocument/2006/relationships/attachedTemplate"/>
</Relationships>

</file>

<file path=word/glossary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ntTable.xml" Type="http://schemas.openxmlformats.org/officeDocument/2006/relationships/fontTable"/>
</Relationships>
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54087A7B224C0B8FA6E58498B3A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879BB-2F98-4668-B81D-B3D35EF5E47D}"/>
      </w:docPartPr>
      <w:docPartBody>
        <w:p w:rsidR="00000000" w:rsidRDefault="00560E91">
          <w:pPr>
            <w:pStyle w:val="1254087A7B224C0B8FA6E58498B3A79E"/>
          </w:pPr>
          <w:r>
            <w:t>DATE</w:t>
          </w:r>
        </w:p>
      </w:docPartBody>
    </w:docPart>
    <w:docPart>
      <w:docPartPr>
        <w:name w:val="573773C1502843619569EAB29736D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DC358-D4D6-43AF-A5F6-3A13035CABDD}"/>
      </w:docPartPr>
      <w:docPartBody>
        <w:p w:rsidR="00000000" w:rsidRDefault="00560E91">
          <w:pPr>
            <w:pStyle w:val="573773C1502843619569EAB29736DA6E"/>
          </w:pPr>
          <w:r>
            <w:t>TIME</w:t>
          </w:r>
        </w:p>
      </w:docPartBody>
    </w:docPart>
    <w:docPart>
      <w:docPartPr>
        <w:name w:val="24147B850CAE4AFF8D2F6AB12C913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59747-51E6-4EE4-A178-58AF6FE6EF34}"/>
      </w:docPartPr>
      <w:docPartBody>
        <w:p w:rsidR="00000000" w:rsidRDefault="00560E91">
          <w:pPr>
            <w:pStyle w:val="24147B850CAE4AFF8D2F6AB12C9134B2"/>
          </w:pPr>
          <w:r>
            <w:t>PLACE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E91"/>
    <w:rsid w:val="0056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B4A1530A874A588F57FAC36534CF96">
    <w:name w:val="5BB4A1530A874A588F57FAC36534CF96"/>
  </w:style>
  <w:style w:type="paragraph" w:customStyle="1" w:styleId="8CAE8D5D3FB242E5A8CAEF5D51FA9DD4">
    <w:name w:val="8CAE8D5D3FB242E5A8CAEF5D51FA9DD4"/>
  </w:style>
  <w:style w:type="paragraph" w:customStyle="1" w:styleId="6A3B9EBDA2294E9EB851900E2EB9D8CF">
    <w:name w:val="6A3B9EBDA2294E9EB851900E2EB9D8CF"/>
  </w:style>
  <w:style w:type="paragraph" w:customStyle="1" w:styleId="114C8CCBDA714065930D73238B354229">
    <w:name w:val="114C8CCBDA714065930D73238B354229"/>
  </w:style>
  <w:style w:type="paragraph" w:customStyle="1" w:styleId="1254087A7B224C0B8FA6E58498B3A79E">
    <w:name w:val="1254087A7B224C0B8FA6E58498B3A79E"/>
  </w:style>
  <w:style w:type="paragraph" w:customStyle="1" w:styleId="573773C1502843619569EAB29736DA6E">
    <w:name w:val="573773C1502843619569EAB29736DA6E"/>
  </w:style>
  <w:style w:type="paragraph" w:customStyle="1" w:styleId="24147B850CAE4AFF8D2F6AB12C9134B2">
    <w:name w:val="24147B850CAE4AFF8D2F6AB12C9134B2"/>
  </w:style>
  <w:style w:type="paragraph" w:customStyle="1" w:styleId="BE513CF7D0FA48819E88145925D3A9CF">
    <w:name w:val="BE513CF7D0FA48819E88145925D3A9CF"/>
  </w:style>
  <w:style w:type="paragraph" w:customStyle="1" w:styleId="62B10AB588434BA5A0F64F7EDCA8B9D7">
    <w:name w:val="62B10AB588434BA5A0F64F7EDCA8B9D7"/>
  </w:style>
  <w:style w:type="paragraph" w:customStyle="1" w:styleId="8D26F6E1C5924DF7947EB81477DD7A7C">
    <w:name w:val="8D26F6E1C5924DF7947EB81477DD7A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aptism Card">
  <a:themeElements>
    <a:clrScheme name="Baptism Card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736357"/>
      </a:accent1>
      <a:accent2>
        <a:srgbClr val="3FA3A8"/>
      </a:accent2>
      <a:accent3>
        <a:srgbClr val="9683AF"/>
      </a:accent3>
      <a:accent4>
        <a:srgbClr val="F3EFD2"/>
      </a:accent4>
      <a:accent5>
        <a:srgbClr val="E2A1A1"/>
      </a:accent5>
      <a:accent6>
        <a:srgbClr val="EFC5C5"/>
      </a:accent6>
      <a:hlink>
        <a:srgbClr val="0000FF"/>
      </a:hlink>
      <a:folHlink>
        <a:srgbClr val="FF00FF"/>
      </a:folHlink>
    </a:clrScheme>
    <a:fontScheme name="Custom 7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ptism Card" id="{3AEC46AB-3399-984C-A5CD-9226A46C45CE}" vid="{B571ACDD-C90F-3F4E-88B4-C99F316706AB}"/>
    </a:ext>
  </a:extLst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_rels/item3.xml.rels><?xml version="1.0" encoding="UTF-8" standalone="no"?>
<Relationships xmlns="http://schemas.openxmlformats.org/package/2006/relationships">
<Relationship Id="rId1" Target="itemProps3.xml" Type="http://schemas.openxmlformats.org/officeDocument/2006/relationships/customXmlProps"/>
</Relationships>
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950EA8-563A-497D-AD43-7C767617EF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7420B89-ECCE-44D0-8232-4DD7A99AF9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C5841C-F53D-4083-85C5-A817F271C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29</Words>
  <Characters>170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198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